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bookmarkStart w:id="0" w:name="_GoBack"/>
      <w:bookmarkEnd w:id="0"/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Valter marketing &amp; service, spol. s 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Ondrejská cesta 582, Brusno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31626505          DIČ:  2020463500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75074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75074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75074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75074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38698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38698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15981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15981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54679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54679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36376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36376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20395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20395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2179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2178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4125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4125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-219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-219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6085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-1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6084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36219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36294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66250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66250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66250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653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653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34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27271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27271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6188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6188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54816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15231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70047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3798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3798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15231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15231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AC095D">
      <w:rPr>
        <w:noProof/>
        <w:szCs w:val="22"/>
      </w:rPr>
      <w:t>1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31626505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2020463500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95D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  <w15:docId w15:val="{438DA558-E78F-4296-841F-9CAD9C1346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1F56F79-8A37-4BB2-AC6C-5DED88EF0C4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1FDBE128.dotm</Template>
  <TotalTime>0</TotalTime>
  <Pages>23</Pages>
  <Words>4621</Words>
  <Characters>26346</Characters>
  <Application>Microsoft Office Word</Application>
  <DocSecurity>4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eko2</cp:lastModifiedBy>
  <cp:revision>2</cp:revision>
  <cp:lastPrinted>2015-01-27T14:36:00Z</cp:lastPrinted>
  <dcterms:created xsi:type="dcterms:W3CDTF">2019-07-08T13:21:00Z</dcterms:created>
  <dcterms:modified xsi:type="dcterms:W3CDTF">2019-07-08T13:21:00Z</dcterms:modified>
</cp:coreProperties>
</file>