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Valter marketing &amp;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cesta 582, Brusno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31626505          DIČ:  2020463500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095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31626505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2020463500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95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38DA558-E78F-4296-841F-9CAD9C13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6F79-8A37-4BB2-AC6C-5DED88EF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1FDBE128.dotm</Template>
  <TotalTime>0</TotalTime>
  <Pages>23</Pages>
  <Words>4621</Words>
  <Characters>26346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2019-07-08T13:21:00Z</dcterms:created>
  <dcterms:modified xsi:type="dcterms:W3CDTF">2019-07-08T13:21:00Z</dcterms:modified>
</cp:coreProperties>
</file>