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Gorinnošo 456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Majerská cesta 38,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47437049          DIČ:  2023869111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19923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70CB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47437049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2023869111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CB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B43E0B8D-7156-40F3-91E0-0E12EB70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E4F1C-5C80-418D-AAFC-303D04F8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A561AFA0.dotm</Template>
  <TotalTime>2</TotalTime>
  <Pages>23</Pages>
  <Words>4603</Words>
  <Characters>26240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eko2</cp:lastModifiedBy>
  <cp:revision>2</cp:revision>
  <cp:lastPrinted>2015-01-27T14:36:00Z</cp:lastPrinted>
  <dcterms:created xsi:type="dcterms:W3CDTF">2019-07-10T08:29:00Z</dcterms:created>
  <dcterms:modified xsi:type="dcterms:W3CDTF">2019-07-10T08:29:00Z</dcterms:modified>
</cp:coreProperties>
</file>