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MS WOOD WEST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Kpt. Nálepku 239/8, Ilava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50330322          DIČ:  2120294561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5045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5045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212295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212295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0724C9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50330322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2120294561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24C9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5:docId w15:val="{9537F528-1E3D-4441-987A-FCF31254E6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86123F2-A40C-4A01-9C03-E4D8798A59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40DABD8E.dotm</Template>
  <TotalTime>0</TotalTime>
  <Pages>23</Pages>
  <Words>4593</Words>
  <Characters>26181</Characters>
  <Application>Microsoft Office Word</Application>
  <DocSecurity>4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eko2</cp:lastModifiedBy>
  <cp:revision>2</cp:revision>
  <cp:lastPrinted>2015-01-27T14:36:00Z</cp:lastPrinted>
  <dcterms:created xsi:type="dcterms:W3CDTF">2019-07-18T07:41:00Z</dcterms:created>
  <dcterms:modified xsi:type="dcterms:W3CDTF">2019-07-18T07:41:00Z</dcterms:modified>
</cp:coreProperties>
</file>