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 WOOD WEST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239/8, Ilava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50330322          DIČ:  2120294561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724C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50330322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2120294561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4C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9537F528-1E3D-4441-987A-FCF31254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123F2-A40C-4A01-9C03-E4D8798A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40DABD8E.dotm</Template>
  <TotalTime>0</TotalTime>
  <Pages>23</Pages>
  <Words>4593</Words>
  <Characters>26181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2019-07-18T07:41:00Z</dcterms:created>
  <dcterms:modified xsi:type="dcterms:W3CDTF">2019-07-18T07:41:00Z</dcterms:modified>
</cp:coreProperties>
</file>