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MIPEX - PB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Chalupku 611/4,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36352497          DIČ:  2022146368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746B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36352497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2022146368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46BA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06630D37-4329-4C29-8884-EBE0EE55B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2D9BF-EFF0-45BE-8051-88F87F4FC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75A3123B.dotm</Template>
  <TotalTime>1</TotalTime>
  <Pages>23</Pages>
  <Words>4598</Words>
  <Characters>26210</Characters>
  <Application>Microsoft Office Word</Application>
  <DocSecurity>4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eko2</cp:lastModifiedBy>
  <cp:revision>2</cp:revision>
  <cp:lastPrinted>2015-01-27T14:36:00Z</cp:lastPrinted>
  <dcterms:created xsi:type="dcterms:W3CDTF">2019-07-18T06:49:00Z</dcterms:created>
  <dcterms:modified xsi:type="dcterms:W3CDTF">2019-07-18T06:49:00Z</dcterms:modified>
</cp:coreProperties>
</file>