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ETTIS - Súkromná jazyková škola,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Š. Moysesa 17/A,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44668392          DIČ:  2022785545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1E6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44668392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2022785545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E6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98F6BA7A-2F67-4B1F-B5DF-954AE188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7C425-2224-46CB-B755-97248D8F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5620A1F1.dotm</Template>
  <TotalTime>1</TotalTime>
  <Pages>23</Pages>
  <Words>4615</Words>
  <Characters>26308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2019-08-27T12:13:00Z</dcterms:created>
  <dcterms:modified xsi:type="dcterms:W3CDTF">2019-08-27T12:13:00Z</dcterms:modified>
</cp:coreProperties>
</file>