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AC" w:rsidRDefault="00B12EAC" w:rsidP="005D536A">
      <w:pPr>
        <w:pStyle w:val="Default"/>
        <w:jc w:val="both"/>
        <w:rPr>
          <w:color w:val="auto"/>
        </w:rPr>
      </w:pPr>
    </w:p>
    <w:p w:rsidR="00B12EAC" w:rsidRDefault="00B12EAC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B12EAC" w:rsidRDefault="00B12EAC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B12EAC" w:rsidRDefault="00B12EAC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B12EAC" w:rsidRDefault="00B12EAC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B12EAC" w:rsidRPr="003941BD" w:rsidRDefault="00B12EAC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>
        <w:rPr>
          <w:rFonts w:ascii="Arial" w:hAnsi="Arial" w:cs="Arial"/>
          <w:b/>
          <w:color w:val="auto"/>
        </w:rPr>
        <w:t>8</w:t>
      </w:r>
    </w:p>
    <w:p w:rsidR="00B12EAC" w:rsidRPr="003941BD" w:rsidRDefault="00B12EAC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B12EAC" w:rsidRDefault="00B12EAC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B12EAC" w:rsidRPr="003941BD" w:rsidRDefault="00B12EAC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Default="00B12EAC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B12EAC" w:rsidRPr="00554D7E" w:rsidRDefault="00B12EAC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554D7E" w:rsidRDefault="00B12EAC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PRESSKAM DEVELOPMENT</w:t>
      </w:r>
      <w:r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1 </w:t>
      </w:r>
      <w:r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>s.r.o.</w:t>
      </w:r>
    </w:p>
    <w:p w:rsidR="00B12EAC" w:rsidRPr="00554D7E" w:rsidRDefault="00B12EAC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Vápenka 4, 841 07  Bratislava</w:t>
      </w:r>
    </w:p>
    <w:p w:rsidR="00B12EAC" w:rsidRPr="000A7E5C" w:rsidRDefault="00B12EAC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3941BD" w:rsidRDefault="00B12EAC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Default="00B12EAC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B12EAC" w:rsidRDefault="00B12EAC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3941BD" w:rsidRDefault="00B12EAC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B12EAC" w:rsidRPr="003941BD" w:rsidRDefault="00B12EAC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3941BD" w:rsidRDefault="00B12EAC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B12EAC" w:rsidRPr="003941BD" w:rsidRDefault="00B12EAC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B12EAC" w:rsidRDefault="00B12EA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12EAC" w:rsidRDefault="00B12EA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12EAC" w:rsidRDefault="00B12EAC" w:rsidP="005D536A">
      <w:pPr>
        <w:pStyle w:val="Default"/>
        <w:jc w:val="both"/>
        <w:rPr>
          <w:sz w:val="23"/>
          <w:szCs w:val="23"/>
        </w:rPr>
      </w:pPr>
    </w:p>
    <w:p w:rsidR="00B12EAC" w:rsidRDefault="00B12EAC" w:rsidP="005D536A">
      <w:pPr>
        <w:pStyle w:val="Default"/>
        <w:jc w:val="both"/>
        <w:rPr>
          <w:sz w:val="23"/>
          <w:szCs w:val="23"/>
        </w:rPr>
      </w:pPr>
      <w:bookmarkStart w:id="0" w:name="_GoBack"/>
      <w:bookmarkEnd w:id="0"/>
    </w:p>
    <w:p w:rsidR="00B12EAC" w:rsidRPr="00450A83" w:rsidRDefault="00B12EAC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>
        <w:rPr>
          <w:rFonts w:ascii="Arial" w:hAnsi="Arial" w:cs="Arial"/>
          <w:color w:val="auto"/>
          <w:sz w:val="23"/>
          <w:szCs w:val="23"/>
        </w:rPr>
        <w:t>prepočítaný počet zamestnancov</w:t>
      </w:r>
      <w:r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3"/>
          <w:szCs w:val="23"/>
        </w:rPr>
        <w:tab/>
        <w:t>0</w:t>
      </w:r>
    </w:p>
    <w:p w:rsidR="00B12EAC" w:rsidRDefault="00B12EAC" w:rsidP="005D536A">
      <w:pPr>
        <w:pStyle w:val="Default"/>
        <w:jc w:val="both"/>
        <w:rPr>
          <w:color w:val="auto"/>
          <w:sz w:val="23"/>
          <w:szCs w:val="23"/>
        </w:rPr>
      </w:pPr>
    </w:p>
    <w:p w:rsidR="00B12EAC" w:rsidRDefault="00B12EA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B12EAC" w:rsidRPr="00450A83" w:rsidRDefault="00B12EAC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B12EAC" w:rsidRDefault="00B12EAC" w:rsidP="00450A83">
      <w:pPr>
        <w:pStyle w:val="Default"/>
        <w:jc w:val="both"/>
        <w:rPr>
          <w:color w:val="auto"/>
          <w:sz w:val="23"/>
          <w:szCs w:val="23"/>
        </w:rPr>
      </w:pP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450A83" w:rsidRDefault="00B12EAC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B12EAC" w:rsidRDefault="00B12EAC" w:rsidP="005D536A">
      <w:pPr>
        <w:pStyle w:val="Default"/>
        <w:jc w:val="both"/>
        <w:rPr>
          <w:color w:val="auto"/>
          <w:sz w:val="23"/>
          <w:szCs w:val="23"/>
        </w:rPr>
      </w:pPr>
    </w:p>
    <w:p w:rsidR="00B12EAC" w:rsidRDefault="00B12EAC" w:rsidP="005D536A">
      <w:pPr>
        <w:pStyle w:val="Default"/>
        <w:jc w:val="both"/>
        <w:rPr>
          <w:color w:val="auto"/>
          <w:sz w:val="22"/>
          <w:szCs w:val="22"/>
        </w:rPr>
      </w:pPr>
    </w:p>
    <w:p w:rsidR="00B12EAC" w:rsidRDefault="00B12EAC" w:rsidP="005D536A">
      <w:pPr>
        <w:pStyle w:val="Default"/>
        <w:jc w:val="both"/>
        <w:rPr>
          <w:color w:val="auto"/>
          <w:sz w:val="22"/>
          <w:szCs w:val="22"/>
        </w:rPr>
      </w:pPr>
    </w:p>
    <w:p w:rsidR="00B12EAC" w:rsidRDefault="00B12EAC" w:rsidP="005D536A">
      <w:pPr>
        <w:pStyle w:val="Default"/>
        <w:jc w:val="both"/>
        <w:rPr>
          <w:color w:val="auto"/>
          <w:sz w:val="22"/>
          <w:szCs w:val="22"/>
        </w:rPr>
      </w:pPr>
    </w:p>
    <w:p w:rsidR="00B12EAC" w:rsidRPr="00450A83" w:rsidRDefault="00B12EAC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450A83" w:rsidRDefault="00B12EAC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B12EAC" w:rsidRPr="00450A83" w:rsidRDefault="00B12EAC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B12EAC" w:rsidRDefault="00B12EAC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12EAC" w:rsidRPr="00450A83" w:rsidRDefault="00B12EAC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B12EAC" w:rsidRDefault="00B12EAC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/>
      </w:tblPr>
      <w:tblGrid>
        <w:gridCol w:w="4360"/>
        <w:gridCol w:w="2880"/>
        <w:gridCol w:w="2020"/>
      </w:tblGrid>
      <w:tr w:rsidR="00B12EAC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B12EAC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B12EAC" w:rsidRDefault="00B12EAC" w:rsidP="005D536A">
      <w:pPr>
        <w:pStyle w:val="Default"/>
        <w:jc w:val="both"/>
        <w:rPr>
          <w:color w:val="auto"/>
          <w:sz w:val="23"/>
          <w:szCs w:val="23"/>
        </w:rPr>
      </w:pPr>
    </w:p>
    <w:p w:rsidR="00B12EAC" w:rsidRDefault="00B12EAC" w:rsidP="005D536A">
      <w:pPr>
        <w:pStyle w:val="Default"/>
        <w:jc w:val="both"/>
        <w:rPr>
          <w:color w:val="auto"/>
          <w:sz w:val="23"/>
          <w:szCs w:val="23"/>
        </w:rPr>
      </w:pPr>
    </w:p>
    <w:p w:rsidR="00B12EAC" w:rsidRPr="00450A83" w:rsidRDefault="00B12EAC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B12EAC" w:rsidRPr="00450A83" w:rsidRDefault="00B12EAC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B12EAC" w:rsidRPr="00450A83" w:rsidRDefault="00B12EAC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0A0"/>
      </w:tblPr>
      <w:tblGrid>
        <w:gridCol w:w="6450"/>
        <w:gridCol w:w="2880"/>
      </w:tblGrid>
      <w:tr w:rsidR="00B12EAC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2EAC" w:rsidRPr="00450A83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12EAC" w:rsidRPr="00450A83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12EAC" w:rsidRPr="00450A83" w:rsidRDefault="00B12EAC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2EAC" w:rsidRPr="00450A83" w:rsidRDefault="00B12EAC" w:rsidP="00E23D62">
            <w:pPr>
              <w:spacing w:after="0" w:line="240" w:lineRule="auto"/>
              <w:ind w:firstLineChars="400" w:firstLine="883"/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12EAC" w:rsidRPr="00450A83" w:rsidRDefault="00B12EAC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450A83" w:rsidRDefault="00B12EAC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B12EAC" w:rsidRPr="00450A83" w:rsidRDefault="00B12EAC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B12EAC" w:rsidRPr="00450A83" w:rsidRDefault="00B12EAC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2EAC" w:rsidRPr="00450A83" w:rsidRDefault="00B12EAC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2EAC" w:rsidRPr="00450A83" w:rsidRDefault="00B12EAC" w:rsidP="00E23D62">
            <w:pPr>
              <w:spacing w:after="0" w:line="240" w:lineRule="auto"/>
              <w:ind w:firstLineChars="400" w:firstLine="883"/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12EAC" w:rsidRPr="00450A83" w:rsidRDefault="00B12EAC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450A83" w:rsidRDefault="00B12EAC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B12EAC" w:rsidRPr="00450A83" w:rsidRDefault="00B12EAC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B12EAC" w:rsidRPr="00450A83" w:rsidRDefault="00B12EAC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</w:tbl>
    <w:p w:rsidR="00B12EAC" w:rsidRDefault="00B12EA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12EAC" w:rsidRPr="00450A83" w:rsidRDefault="00B12EAC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B12EAC" w:rsidRPr="00450A83" w:rsidRDefault="00B12EAC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/>
      </w:tblPr>
      <w:tblGrid>
        <w:gridCol w:w="5320"/>
        <w:gridCol w:w="1920"/>
        <w:gridCol w:w="2020"/>
      </w:tblGrid>
      <w:tr w:rsidR="00B12EAC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B12EAC" w:rsidRPr="00450A83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12EAC" w:rsidRPr="00450A83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B12EAC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B12EAC" w:rsidRPr="00450A83" w:rsidRDefault="00B12EAC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12EAC" w:rsidRPr="00450A83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12EAC" w:rsidRPr="00450A83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B12EAC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450A83" w:rsidRDefault="00B12EAC" w:rsidP="00E23D62">
            <w:pPr>
              <w:spacing w:after="0" w:line="240" w:lineRule="auto"/>
              <w:ind w:firstLineChars="100" w:firstLine="220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450A83" w:rsidRDefault="00B12EAC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12EAC" w:rsidRPr="00450A83" w:rsidRDefault="00B12EAC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B12EAC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450A83" w:rsidRDefault="00B12EAC" w:rsidP="00E23D62">
            <w:pPr>
              <w:spacing w:after="0" w:line="240" w:lineRule="auto"/>
              <w:ind w:firstLineChars="100" w:firstLine="220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450A83" w:rsidRDefault="00B12EAC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12EAC" w:rsidRPr="00450A83" w:rsidRDefault="00B12EAC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B12EAC" w:rsidRDefault="00B12EAC" w:rsidP="005D536A">
      <w:pPr>
        <w:pStyle w:val="Default"/>
        <w:jc w:val="both"/>
        <w:rPr>
          <w:color w:val="auto"/>
          <w:sz w:val="23"/>
          <w:szCs w:val="23"/>
        </w:rPr>
      </w:pPr>
    </w:p>
    <w:p w:rsidR="00B12EAC" w:rsidRDefault="00B12EAC" w:rsidP="005D536A">
      <w:pPr>
        <w:pStyle w:val="Default"/>
        <w:jc w:val="both"/>
        <w:rPr>
          <w:color w:val="auto"/>
          <w:sz w:val="23"/>
          <w:szCs w:val="23"/>
        </w:rPr>
      </w:pPr>
    </w:p>
    <w:p w:rsidR="00B12EAC" w:rsidRPr="002607FA" w:rsidRDefault="00B12EAC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Informácie o vlastných akciách</w:t>
      </w:r>
    </w:p>
    <w:p w:rsidR="00B12EAC" w:rsidRPr="00450A83" w:rsidRDefault="00B12EAC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B12EAC" w:rsidRDefault="00B12EAC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B12EAC" w:rsidRDefault="00B12EA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/>
      </w:tblPr>
      <w:tblGrid>
        <w:gridCol w:w="1480"/>
        <w:gridCol w:w="1920"/>
        <w:gridCol w:w="1920"/>
        <w:gridCol w:w="1920"/>
        <w:gridCol w:w="2020"/>
      </w:tblGrid>
      <w:tr w:rsidR="00B12EAC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B12EAC" w:rsidRPr="00E23D62" w:rsidRDefault="00B12EAC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B12EAC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B12EAC" w:rsidRPr="00E23D62" w:rsidRDefault="00B12EAC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12EAC" w:rsidRPr="00E23D62" w:rsidRDefault="00B12EAC" w:rsidP="00E23D62">
            <w:pPr>
              <w:spacing w:after="0" w:line="240" w:lineRule="auto"/>
              <w:rPr>
                <w:lang w:eastAsia="sk-SK"/>
              </w:rPr>
            </w:pPr>
          </w:p>
        </w:tc>
      </w:tr>
    </w:tbl>
    <w:p w:rsidR="00B12EAC" w:rsidRPr="00E23D62" w:rsidRDefault="00B12EA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B12EAC" w:rsidRPr="009F00F6" w:rsidRDefault="00B12EAC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orgánoch účtovnej jednotky</w:t>
      </w:r>
    </w:p>
    <w:p w:rsidR="00B12EAC" w:rsidRPr="009F00F6" w:rsidRDefault="00B12EAC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B12EAC" w:rsidRPr="009F00F6" w:rsidRDefault="00B12EAC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Default="00B12EA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0A0"/>
      </w:tblPr>
      <w:tblGrid>
        <w:gridCol w:w="3400"/>
        <w:gridCol w:w="1461"/>
        <w:gridCol w:w="1253"/>
        <w:gridCol w:w="715"/>
        <w:gridCol w:w="1461"/>
        <w:gridCol w:w="1253"/>
        <w:gridCol w:w="715"/>
      </w:tblGrid>
      <w:tr w:rsidR="00B12EAC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:rsidR="00B12EAC" w:rsidRPr="009F00F6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B12EAC" w:rsidRPr="009F00F6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B12EAC" w:rsidRPr="009F00F6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B12EAC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12EAC" w:rsidRPr="009F00F6" w:rsidRDefault="00B12EAC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B12EAC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12EAC" w:rsidRPr="009F00F6" w:rsidRDefault="00B12EAC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B12EAC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12EAC" w:rsidRPr="009F00F6" w:rsidRDefault="00B12EAC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B12EAC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12EAC" w:rsidRPr="009F00F6" w:rsidRDefault="00B12EAC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B12EAC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12EAC" w:rsidRPr="009F00F6" w:rsidRDefault="00B12EAC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B12EAC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12EAC" w:rsidRPr="009F00F6" w:rsidRDefault="00B12EAC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2EAC" w:rsidRPr="009F00F6" w:rsidRDefault="00B12EAC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</w:tbl>
    <w:p w:rsidR="00B12EAC" w:rsidRPr="009F00F6" w:rsidRDefault="00B12EAC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Default="00B12EA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12EAC" w:rsidRDefault="00B12EAC" w:rsidP="005D536A">
      <w:pPr>
        <w:pStyle w:val="Default"/>
        <w:jc w:val="both"/>
        <w:rPr>
          <w:color w:val="auto"/>
          <w:sz w:val="23"/>
          <w:szCs w:val="23"/>
        </w:rPr>
      </w:pPr>
    </w:p>
    <w:p w:rsidR="00B12EAC" w:rsidRDefault="00B12EAC" w:rsidP="005D536A">
      <w:pPr>
        <w:pStyle w:val="Default"/>
        <w:jc w:val="both"/>
        <w:rPr>
          <w:color w:val="auto"/>
          <w:sz w:val="23"/>
          <w:szCs w:val="23"/>
        </w:rPr>
      </w:pPr>
    </w:p>
    <w:p w:rsidR="00B12EAC" w:rsidRDefault="00B12EAC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B12EAC" w:rsidRPr="009F00F6" w:rsidRDefault="00B12EAC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9F00F6" w:rsidRDefault="00B12EAC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B12EAC" w:rsidRPr="009F00F6" w:rsidRDefault="00B12EAC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9F00F6" w:rsidRDefault="00B12EAC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B12EAC" w:rsidRPr="009F00F6" w:rsidRDefault="00B12EAC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B12EAC" w:rsidRPr="009F00F6" w:rsidRDefault="00B12EAC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B12EAC" w:rsidRDefault="00B12EA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B12EAC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EAC" w:rsidRDefault="00B12EAC" w:rsidP="00536B52">
      <w:pPr>
        <w:spacing w:after="0" w:line="240" w:lineRule="auto"/>
      </w:pPr>
      <w:r>
        <w:separator/>
      </w:r>
    </w:p>
  </w:endnote>
  <w:endnote w:type="continuationSeparator" w:id="0">
    <w:p w:rsidR="00B12EAC" w:rsidRDefault="00B12EA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EAC" w:rsidRDefault="00B12EAC" w:rsidP="00536B52">
      <w:pPr>
        <w:spacing w:after="0" w:line="240" w:lineRule="auto"/>
      </w:pPr>
      <w:r>
        <w:separator/>
      </w:r>
    </w:p>
  </w:footnote>
  <w:footnote w:type="continuationSeparator" w:id="0">
    <w:p w:rsidR="00B12EAC" w:rsidRDefault="00B12EA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12EAC" w:rsidTr="00FB79F5">
      <w:tc>
        <w:tcPr>
          <w:tcW w:w="3890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4</w:t>
          </w:r>
        </w:p>
      </w:tc>
      <w:tc>
        <w:tcPr>
          <w:tcW w:w="284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7</w:t>
          </w:r>
        </w:p>
      </w:tc>
      <w:tc>
        <w:tcPr>
          <w:tcW w:w="283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9</w:t>
          </w:r>
        </w:p>
      </w:tc>
      <w:tc>
        <w:tcPr>
          <w:tcW w:w="284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0</w:t>
          </w:r>
        </w:p>
      </w:tc>
      <w:tc>
        <w:tcPr>
          <w:tcW w:w="283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3</w:t>
          </w:r>
        </w:p>
      </w:tc>
      <w:tc>
        <w:tcPr>
          <w:tcW w:w="236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7</w:t>
          </w:r>
        </w:p>
      </w:tc>
      <w:tc>
        <w:tcPr>
          <w:tcW w:w="236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6</w:t>
          </w:r>
        </w:p>
      </w:tc>
      <w:tc>
        <w:tcPr>
          <w:tcW w:w="237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2</w:t>
          </w:r>
        </w:p>
      </w:tc>
      <w:tc>
        <w:tcPr>
          <w:tcW w:w="283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0</w:t>
          </w:r>
        </w:p>
      </w:tc>
      <w:tc>
        <w:tcPr>
          <w:tcW w:w="284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2</w:t>
          </w:r>
        </w:p>
      </w:tc>
      <w:tc>
        <w:tcPr>
          <w:tcW w:w="283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4</w:t>
          </w:r>
        </w:p>
      </w:tc>
      <w:tc>
        <w:tcPr>
          <w:tcW w:w="284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1</w:t>
          </w:r>
        </w:p>
      </w:tc>
      <w:tc>
        <w:tcPr>
          <w:tcW w:w="283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4</w:t>
          </w:r>
        </w:p>
      </w:tc>
      <w:tc>
        <w:tcPr>
          <w:tcW w:w="284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8</w:t>
          </w:r>
        </w:p>
      </w:tc>
      <w:tc>
        <w:tcPr>
          <w:tcW w:w="283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5</w:t>
          </w:r>
        </w:p>
      </w:tc>
      <w:tc>
        <w:tcPr>
          <w:tcW w:w="249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4</w:t>
          </w:r>
        </w:p>
      </w:tc>
      <w:tc>
        <w:tcPr>
          <w:tcW w:w="236" w:type="dxa"/>
        </w:tcPr>
        <w:p w:rsidR="00B12EAC" w:rsidRPr="00FB79F5" w:rsidRDefault="00B12EAC" w:rsidP="00185D24">
          <w:pPr>
            <w:pStyle w:val="Default"/>
            <w:rPr>
              <w:color w:val="auto"/>
            </w:rPr>
          </w:pPr>
          <w:r w:rsidRPr="00FB79F5">
            <w:rPr>
              <w:color w:val="auto"/>
            </w:rPr>
            <w:t>4</w:t>
          </w:r>
        </w:p>
      </w:tc>
    </w:tr>
  </w:tbl>
  <w:p w:rsidR="00B12EAC" w:rsidRDefault="00B12EA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36A"/>
    <w:rsid w:val="00014F35"/>
    <w:rsid w:val="000668F2"/>
    <w:rsid w:val="000A7E5C"/>
    <w:rsid w:val="000C7A02"/>
    <w:rsid w:val="000F3812"/>
    <w:rsid w:val="00104CBE"/>
    <w:rsid w:val="00104CF6"/>
    <w:rsid w:val="0010796B"/>
    <w:rsid w:val="0011611B"/>
    <w:rsid w:val="00123F1F"/>
    <w:rsid w:val="00126060"/>
    <w:rsid w:val="00172443"/>
    <w:rsid w:val="00185D24"/>
    <w:rsid w:val="002052C4"/>
    <w:rsid w:val="00207A75"/>
    <w:rsid w:val="00222897"/>
    <w:rsid w:val="002607FA"/>
    <w:rsid w:val="002D0D8A"/>
    <w:rsid w:val="0031338E"/>
    <w:rsid w:val="00345AFE"/>
    <w:rsid w:val="003941BD"/>
    <w:rsid w:val="003B69B1"/>
    <w:rsid w:val="003F51E3"/>
    <w:rsid w:val="0040300D"/>
    <w:rsid w:val="00421BA0"/>
    <w:rsid w:val="00426E80"/>
    <w:rsid w:val="00450A83"/>
    <w:rsid w:val="004930B5"/>
    <w:rsid w:val="004A5283"/>
    <w:rsid w:val="004F7F13"/>
    <w:rsid w:val="00536B52"/>
    <w:rsid w:val="00554D7E"/>
    <w:rsid w:val="005919A4"/>
    <w:rsid w:val="005D536A"/>
    <w:rsid w:val="005E1C8A"/>
    <w:rsid w:val="006171F8"/>
    <w:rsid w:val="006A0AB4"/>
    <w:rsid w:val="006A415A"/>
    <w:rsid w:val="006A7C8A"/>
    <w:rsid w:val="006D6279"/>
    <w:rsid w:val="00722E33"/>
    <w:rsid w:val="007619D7"/>
    <w:rsid w:val="00775CE2"/>
    <w:rsid w:val="00786CB1"/>
    <w:rsid w:val="007A0F50"/>
    <w:rsid w:val="007D59DB"/>
    <w:rsid w:val="007D74A9"/>
    <w:rsid w:val="008420B2"/>
    <w:rsid w:val="008948EC"/>
    <w:rsid w:val="008C12FE"/>
    <w:rsid w:val="008D018D"/>
    <w:rsid w:val="008E4934"/>
    <w:rsid w:val="0091114E"/>
    <w:rsid w:val="0091168F"/>
    <w:rsid w:val="009206B5"/>
    <w:rsid w:val="00962DA0"/>
    <w:rsid w:val="0098325B"/>
    <w:rsid w:val="009D09A4"/>
    <w:rsid w:val="009F00F6"/>
    <w:rsid w:val="00A17726"/>
    <w:rsid w:val="00AA6293"/>
    <w:rsid w:val="00AD23CF"/>
    <w:rsid w:val="00AF46E9"/>
    <w:rsid w:val="00B021AA"/>
    <w:rsid w:val="00B12EAC"/>
    <w:rsid w:val="00B1768B"/>
    <w:rsid w:val="00B202C7"/>
    <w:rsid w:val="00B7370E"/>
    <w:rsid w:val="00BA4EBB"/>
    <w:rsid w:val="00BD039E"/>
    <w:rsid w:val="00BD5388"/>
    <w:rsid w:val="00CD7241"/>
    <w:rsid w:val="00D10215"/>
    <w:rsid w:val="00D20B35"/>
    <w:rsid w:val="00D2270F"/>
    <w:rsid w:val="00D724D4"/>
    <w:rsid w:val="00D73AA9"/>
    <w:rsid w:val="00DC125E"/>
    <w:rsid w:val="00DE1DC1"/>
    <w:rsid w:val="00E23D62"/>
    <w:rsid w:val="00E77D78"/>
    <w:rsid w:val="00E93DD4"/>
    <w:rsid w:val="00E97F30"/>
    <w:rsid w:val="00EA5B96"/>
    <w:rsid w:val="00FB79F5"/>
    <w:rsid w:val="00FE50F9"/>
    <w:rsid w:val="00FE7B47"/>
    <w:rsid w:val="00FF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CBE"/>
    <w:pPr>
      <w:spacing w:after="200" w:line="276" w:lineRule="auto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D536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5D53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677</Words>
  <Characters>3863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Newton</dc:creator>
  <cp:keywords/>
  <dc:description/>
  <cp:lastModifiedBy>Hruba</cp:lastModifiedBy>
  <cp:revision>2</cp:revision>
  <cp:lastPrinted>2019-03-18T17:26:00Z</cp:lastPrinted>
  <dcterms:created xsi:type="dcterms:W3CDTF">2019-07-01T11:58:00Z</dcterms:created>
  <dcterms:modified xsi:type="dcterms:W3CDTF">2019-07-01T11:58:00Z</dcterms:modified>
</cp:coreProperties>
</file>