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911F4D">
              <w:rPr>
                <w:sz w:val="22"/>
              </w:rPr>
              <w:t>iNEXIS 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911F4D">
              <w:rPr>
                <w:sz w:val="22"/>
              </w:rPr>
              <w:t>A.Bernoláka 44,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73AE5">
      <w:pPr>
        <w:rPr>
          <w:sz w:val="23"/>
          <w:szCs w:val="23"/>
        </w:rPr>
      </w:pPr>
      <w:r>
        <w:rPr>
          <w:sz w:val="23"/>
          <w:szCs w:val="23"/>
        </w:rPr>
        <w:t xml:space="preserve"> Príloha ku priebežnej účtov.závierke.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11F4D" w:rsidP="00173AE5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11F4D" w:rsidP="00173AE5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E7FEA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FEA" w:rsidRDefault="000E7FEA" w:rsidP="00536B52">
      <w:pPr>
        <w:spacing w:after="0" w:line="240" w:lineRule="auto"/>
      </w:pPr>
      <w:r>
        <w:separator/>
      </w:r>
    </w:p>
  </w:endnote>
  <w:endnote w:type="continuationSeparator" w:id="1">
    <w:p w:rsidR="000E7FEA" w:rsidRDefault="000E7FE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FEA" w:rsidRDefault="000E7FEA" w:rsidP="00536B52">
      <w:pPr>
        <w:spacing w:after="0" w:line="240" w:lineRule="auto"/>
      </w:pPr>
      <w:r>
        <w:separator/>
      </w:r>
    </w:p>
  </w:footnote>
  <w:footnote w:type="continuationSeparator" w:id="1">
    <w:p w:rsidR="000E7FEA" w:rsidRDefault="000E7FE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C55CF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0C55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3EB"/>
    <w:rsid w:val="00014F35"/>
    <w:rsid w:val="000C55CF"/>
    <w:rsid w:val="000E7FEA"/>
    <w:rsid w:val="00104CBE"/>
    <w:rsid w:val="00104CF6"/>
    <w:rsid w:val="0010796B"/>
    <w:rsid w:val="0011611B"/>
    <w:rsid w:val="00123F1F"/>
    <w:rsid w:val="00172443"/>
    <w:rsid w:val="00173AE5"/>
    <w:rsid w:val="001D0DB5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95D4C"/>
    <w:rsid w:val="006A0AB4"/>
    <w:rsid w:val="006A7C8A"/>
    <w:rsid w:val="007619D7"/>
    <w:rsid w:val="00786CB1"/>
    <w:rsid w:val="007A0F50"/>
    <w:rsid w:val="00822138"/>
    <w:rsid w:val="008420B2"/>
    <w:rsid w:val="008948EC"/>
    <w:rsid w:val="008C12FE"/>
    <w:rsid w:val="008D018D"/>
    <w:rsid w:val="00911F4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473EB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3</TotalTime>
  <Pages>1</Pages>
  <Words>1422</Words>
  <Characters>8109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4</cp:revision>
  <dcterms:created xsi:type="dcterms:W3CDTF">2019-12-02T08:55:00Z</dcterms:created>
  <dcterms:modified xsi:type="dcterms:W3CDTF">2019-12-02T08:59:00Z</dcterms:modified>
</cp:coreProperties>
</file>