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7A" w:rsidRDefault="0032067A" w:rsidP="00037BEB">
      <w:pPr>
        <w:jc w:val="center"/>
        <w:rPr>
          <w:b/>
          <w:sz w:val="52"/>
          <w:szCs w:val="52"/>
        </w:rPr>
      </w:pPr>
    </w:p>
    <w:p w:rsidR="0032067A" w:rsidRDefault="0032067A" w:rsidP="00037BEB">
      <w:pPr>
        <w:jc w:val="center"/>
        <w:rPr>
          <w:b/>
          <w:sz w:val="52"/>
          <w:szCs w:val="52"/>
        </w:rPr>
      </w:pPr>
    </w:p>
    <w:p w:rsidR="0032067A" w:rsidRDefault="0032067A" w:rsidP="00037BEB">
      <w:pPr>
        <w:jc w:val="center"/>
        <w:rPr>
          <w:b/>
          <w:sz w:val="52"/>
          <w:szCs w:val="52"/>
        </w:rPr>
      </w:pPr>
    </w:p>
    <w:p w:rsidR="0032067A" w:rsidRDefault="0032067A" w:rsidP="00037BEB">
      <w:pPr>
        <w:jc w:val="center"/>
        <w:rPr>
          <w:b/>
          <w:sz w:val="52"/>
          <w:szCs w:val="52"/>
        </w:rPr>
      </w:pPr>
    </w:p>
    <w:p w:rsidR="0032067A" w:rsidRPr="003744F9" w:rsidRDefault="0032067A" w:rsidP="00037BEB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32067A" w:rsidRPr="003744F9" w:rsidRDefault="0032067A" w:rsidP="00037BEB">
      <w:pPr>
        <w:jc w:val="center"/>
        <w:rPr>
          <w:b/>
          <w:sz w:val="52"/>
          <w:szCs w:val="52"/>
        </w:rPr>
      </w:pPr>
    </w:p>
    <w:p w:rsidR="0032067A" w:rsidRPr="003744F9" w:rsidRDefault="0032067A" w:rsidP="00037BEB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32067A" w:rsidRPr="003744F9" w:rsidRDefault="0032067A" w:rsidP="00037BEB">
      <w:pPr>
        <w:jc w:val="center"/>
        <w:rPr>
          <w:b/>
          <w:sz w:val="52"/>
          <w:szCs w:val="52"/>
        </w:rPr>
      </w:pPr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2018</w:t>
      </w:r>
      <w:bookmarkStart w:id="0" w:name="_GoBack"/>
      <w:bookmarkEnd w:id="0"/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</w:p>
    <w:p w:rsidR="0032067A" w:rsidRPr="003744F9" w:rsidRDefault="0032067A" w:rsidP="00037BEB">
      <w:pPr>
        <w:jc w:val="center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2067A" w:rsidRPr="003744F9" w:rsidRDefault="0032067A" w:rsidP="00037BEB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                                 </w:t>
      </w:r>
    </w:p>
    <w:p w:rsidR="0032067A" w:rsidRPr="003744F9" w:rsidRDefault="0032067A" w:rsidP="00037BEB">
      <w:pPr>
        <w:tabs>
          <w:tab w:val="right" w:pos="8820"/>
        </w:tabs>
        <w:jc w:val="both"/>
        <w:rPr>
          <w:szCs w:val="40"/>
        </w:rPr>
      </w:pPr>
      <w:r w:rsidRPr="003744F9">
        <w:rPr>
          <w:sz w:val="44"/>
          <w:szCs w:val="44"/>
        </w:rPr>
        <w:t xml:space="preserve">                                              .....................................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                                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 w:rsidRPr="003744F9">
        <w:rPr>
          <w:szCs w:val="40"/>
        </w:rPr>
        <w:t xml:space="preserve"> starosta obce Hrušovo</w:t>
      </w:r>
    </w:p>
    <w:p w:rsidR="0032067A" w:rsidRPr="003744F9" w:rsidRDefault="0032067A" w:rsidP="00037BEB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rPr>
          <w:b/>
        </w:rPr>
        <w:t>OBSAH</w:t>
      </w:r>
      <w:r w:rsidRPr="003744F9">
        <w:rPr>
          <w:b/>
        </w:rPr>
        <w:tab/>
        <w:t>str.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1. Základná charakteristika obce</w:t>
      </w:r>
      <w:r w:rsidRPr="003744F9">
        <w:tab/>
        <w:t>3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   Geografické údaje</w:t>
      </w:r>
      <w:r w:rsidRPr="003744F9">
        <w:tab/>
        <w:t>3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1.2   Demografické údaje</w:t>
      </w:r>
      <w:r w:rsidRPr="003744F9">
        <w:tab/>
        <w:t>3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1.3   Ekonomické údaje</w:t>
      </w:r>
      <w:r w:rsidRPr="003744F9">
        <w:tab/>
        <w:t>3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1.4   Symboly obce</w:t>
      </w:r>
      <w:r w:rsidRPr="003744F9">
        <w:tab/>
        <w:t>3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1.5   Logo obce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1.6   História obce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1.7   Pamiatky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1.8   Významné osobnosti obce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1.9   Výchova a vzdelávanie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1.10 Zdravotníctvo</w:t>
      </w:r>
      <w:r w:rsidRPr="003744F9">
        <w:tab/>
        <w:t>4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1.11 Sociálne zabezpečenie</w:t>
      </w:r>
      <w:r w:rsidRPr="003744F9">
        <w:tab/>
        <w:t>5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1.12 Kultúra</w:t>
      </w:r>
      <w:r w:rsidRPr="003744F9">
        <w:tab/>
        <w:t>5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1.13 Hospodárstvo</w:t>
      </w:r>
      <w:r w:rsidRPr="003744F9">
        <w:tab/>
        <w:t>5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1.14 Organizačná štruktúra obce</w:t>
      </w:r>
      <w:r w:rsidRPr="003744F9">
        <w:tab/>
        <w:t>5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2. Rozpočet obce na rok 2018 a jeho plnenie</w:t>
      </w:r>
      <w:r w:rsidRPr="003744F9">
        <w:tab/>
        <w:t>5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2.1   Plnenie príjmov za rok 2018</w:t>
      </w:r>
      <w:r w:rsidRPr="003744F9">
        <w:tab/>
        <w:t>6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2.2   Čerpanie výdavkov za rok 2018</w:t>
      </w:r>
      <w:r w:rsidRPr="003744F9">
        <w:tab/>
        <w:t>7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2.3   Plán rozpočtu na roky 2019- 2021</w:t>
      </w:r>
      <w:r w:rsidRPr="003744F9">
        <w:tab/>
        <w:t>7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3. Hospodárenie obce a rozdelenie výsledku hospodárenia za rok 2018</w:t>
      </w:r>
      <w:r w:rsidRPr="003744F9">
        <w:tab/>
        <w:t>8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4. Bilancia aktív a pasív v eurách</w:t>
      </w:r>
      <w:r w:rsidRPr="003744F9">
        <w:tab/>
        <w:t>8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4.1   Aktíva</w:t>
      </w:r>
      <w:r w:rsidRPr="003744F9">
        <w:tab/>
        <w:t>8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4.2   Pasíva</w:t>
      </w:r>
      <w:r w:rsidRPr="003744F9">
        <w:tab/>
        <w:t>9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5. Vývoj pohľadávok a záväzkov v eurách</w:t>
      </w:r>
      <w:r w:rsidRPr="003744F9">
        <w:tab/>
        <w:t>9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5.1   Pohľadávky</w:t>
      </w:r>
      <w:r w:rsidRPr="003744F9">
        <w:tab/>
        <w:t>9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5.2   Záväzky</w:t>
      </w:r>
      <w:r w:rsidRPr="003744F9">
        <w:tab/>
        <w:t>9</w:t>
      </w:r>
    </w:p>
    <w:p w:rsidR="0032067A" w:rsidRPr="003744F9" w:rsidRDefault="0032067A" w:rsidP="00037BEB">
      <w:pPr>
        <w:spacing w:line="360" w:lineRule="auto"/>
        <w:jc w:val="both"/>
      </w:pPr>
      <w:r w:rsidRPr="003744F9">
        <w:t xml:space="preserve">6. Hospodársky výsledok </w:t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10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>7. Ostatné dôležité informácie</w:t>
      </w:r>
      <w:r w:rsidRPr="003744F9">
        <w:tab/>
        <w:t>11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7.1   Prijaté granty a transfery</w:t>
      </w:r>
      <w:r w:rsidRPr="003744F9">
        <w:tab/>
        <w:t>11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7.2   Poskytnuté dotácie</w:t>
      </w:r>
      <w:r w:rsidRPr="003744F9">
        <w:tab/>
        <w:t>11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7.3   Významné investičné akcie v roku 2018</w:t>
      </w:r>
      <w:r w:rsidRPr="003744F9">
        <w:tab/>
        <w:t>11</w:t>
      </w:r>
    </w:p>
    <w:p w:rsidR="0032067A" w:rsidRPr="003744F9" w:rsidRDefault="0032067A" w:rsidP="00037BEB">
      <w:pPr>
        <w:tabs>
          <w:tab w:val="right" w:pos="8820"/>
        </w:tabs>
        <w:spacing w:line="360" w:lineRule="auto"/>
        <w:jc w:val="both"/>
      </w:pPr>
      <w:r w:rsidRPr="003744F9">
        <w:t xml:space="preserve">    7.4   Predpokladaný budúci vývoj činnosti</w:t>
      </w:r>
      <w:r w:rsidRPr="003744F9">
        <w:tab/>
        <w:t>11</w:t>
      </w:r>
    </w:p>
    <w:p w:rsidR="0032067A" w:rsidRPr="003744F9" w:rsidRDefault="0032067A" w:rsidP="00037BEB">
      <w:r w:rsidRPr="003744F9">
        <w:t xml:space="preserve">    7.5   Udalosti osobitného významu po skončení účtovného obdobia                                11</w:t>
      </w:r>
    </w:p>
    <w:p w:rsidR="0032067A" w:rsidRPr="003744F9" w:rsidRDefault="0032067A" w:rsidP="00037BEB">
      <w:pPr>
        <w:jc w:val="center"/>
      </w:pPr>
      <w:r w:rsidRPr="003744F9">
        <w:t>- 3 –</w:t>
      </w:r>
    </w:p>
    <w:p w:rsidR="0032067A" w:rsidRPr="003744F9" w:rsidRDefault="0032067A" w:rsidP="00037BEB"/>
    <w:p w:rsidR="0032067A" w:rsidRPr="003744F9" w:rsidRDefault="0032067A" w:rsidP="00037BEB">
      <w:pPr>
        <w:spacing w:line="360" w:lineRule="auto"/>
        <w:jc w:val="both"/>
      </w:pPr>
      <w:r w:rsidRPr="003744F9">
        <w:rPr>
          <w:b/>
          <w:sz w:val="28"/>
          <w:szCs w:val="28"/>
        </w:rPr>
        <w:t>1. Základná charakteristika Obce Hrušovo</w:t>
      </w:r>
    </w:p>
    <w:p w:rsidR="0032067A" w:rsidRPr="003744F9" w:rsidRDefault="0032067A" w:rsidP="00037BEB">
      <w:pPr>
        <w:jc w:val="both"/>
      </w:pPr>
      <w:r w:rsidRPr="003744F9">
        <w:t xml:space="preserve">     </w:t>
      </w:r>
    </w:p>
    <w:p w:rsidR="0032067A" w:rsidRPr="003744F9" w:rsidRDefault="0032067A" w:rsidP="00037BEB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Geografické údaje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Mikroregiónu Teplý Vrch.</w:t>
      </w:r>
    </w:p>
    <w:p w:rsidR="0032067A" w:rsidRPr="003744F9" w:rsidRDefault="0032067A" w:rsidP="00037BEB">
      <w:pPr>
        <w:jc w:val="both"/>
      </w:pPr>
      <w:r w:rsidRPr="003744F9">
        <w:t>Územie tvoria  tri katastrálne územia : Hrušovo, Striežovce a Ostrany sú miestne časti obce Hrušovo.</w:t>
      </w:r>
    </w:p>
    <w:p w:rsidR="0032067A" w:rsidRPr="003744F9" w:rsidRDefault="0032067A" w:rsidP="00037BEB">
      <w:pPr>
        <w:jc w:val="both"/>
      </w:pPr>
      <w:r w:rsidRPr="003744F9">
        <w:t>Susedné mestá a obce : Drienčany, Potok  Lukovištia</w:t>
      </w:r>
    </w:p>
    <w:p w:rsidR="0032067A" w:rsidRPr="003744F9" w:rsidRDefault="0032067A" w:rsidP="00037BEB">
      <w:pPr>
        <w:jc w:val="both"/>
      </w:pPr>
      <w:r w:rsidRPr="003744F9">
        <w:t xml:space="preserve">Celková rozloha obce : </w:t>
      </w:r>
      <w:smartTag w:uri="urn:schemas-microsoft-com:office:smarttags" w:element="metricconverter">
        <w:smartTagPr>
          <w:attr w:name="ProductID" w:val="1ﾠ583 ha"/>
        </w:smartTagPr>
        <w:r w:rsidRPr="003744F9">
          <w:t>1 583 ha</w:t>
        </w:r>
      </w:smartTag>
    </w:p>
    <w:p w:rsidR="0032067A" w:rsidRPr="003744F9" w:rsidRDefault="0032067A" w:rsidP="00037BEB">
      <w:pPr>
        <w:jc w:val="both"/>
        <w:rPr>
          <w:b/>
        </w:rPr>
      </w:pPr>
      <w:r w:rsidRPr="003744F9">
        <w:t xml:space="preserve">Nadmorská výška        : </w:t>
      </w:r>
      <w:smartTag w:uri="urn:schemas-microsoft-com:office:smarttags" w:element="metricconverter">
        <w:smartTagPr>
          <w:attr w:name="ProductID" w:val="273 m"/>
        </w:smartTagPr>
        <w:r w:rsidRPr="003744F9">
          <w:t>273 m</w:t>
        </w:r>
      </w:smartTag>
      <w:r w:rsidRPr="003744F9">
        <w:t>.n.m.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Demografické údaje 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jc w:val="both"/>
      </w:pPr>
      <w:r w:rsidRPr="003744F9">
        <w:t>Počet obyvateľov         : 167</w:t>
      </w:r>
    </w:p>
    <w:p w:rsidR="0032067A" w:rsidRPr="003744F9" w:rsidRDefault="0032067A" w:rsidP="00037BEB">
      <w:pPr>
        <w:jc w:val="both"/>
      </w:pPr>
      <w:r w:rsidRPr="003744F9">
        <w:t>Národnostná štruktúra : slovenská  : 164</w:t>
      </w:r>
    </w:p>
    <w:p w:rsidR="0032067A" w:rsidRPr="003744F9" w:rsidRDefault="0032067A" w:rsidP="00037BEB">
      <w:pPr>
        <w:jc w:val="both"/>
      </w:pPr>
      <w:r w:rsidRPr="003744F9">
        <w:t xml:space="preserve">                                       maďarská  :    3</w:t>
      </w:r>
    </w:p>
    <w:p w:rsidR="0032067A" w:rsidRPr="003744F9" w:rsidRDefault="0032067A" w:rsidP="00037BEB">
      <w:pPr>
        <w:jc w:val="both"/>
      </w:pPr>
      <w:r w:rsidRPr="003744F9">
        <w:t>Štruktúra obyvateľstva podľa náboženského významu : evanjelická a rímskokatolícka</w:t>
      </w:r>
    </w:p>
    <w:p w:rsidR="0032067A" w:rsidRPr="003744F9" w:rsidRDefault="0032067A" w:rsidP="00037BEB">
      <w:pPr>
        <w:jc w:val="both"/>
      </w:pPr>
      <w:r w:rsidRPr="003744F9">
        <w:t>Vývoj počtu obyvateľov : klesajúci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Ekonomické údaje 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jc w:val="both"/>
      </w:pPr>
      <w:r w:rsidRPr="003744F9">
        <w:t xml:space="preserve">Nezamestnanosť v obci    :     </w:t>
      </w:r>
      <w:r>
        <w:t>4,19</w:t>
      </w:r>
      <w:r w:rsidRPr="003744F9">
        <w:t xml:space="preserve"> %</w:t>
      </w:r>
    </w:p>
    <w:p w:rsidR="0032067A" w:rsidRPr="003744F9" w:rsidRDefault="0032067A" w:rsidP="00037BEB">
      <w:pPr>
        <w:jc w:val="both"/>
      </w:pPr>
      <w:r w:rsidRPr="003744F9">
        <w:t xml:space="preserve">Nezamestnanosť v okrese :  </w:t>
      </w:r>
      <w:r>
        <w:t>16,15</w:t>
      </w:r>
      <w:r w:rsidRPr="003744F9">
        <w:t xml:space="preserve"> %</w:t>
      </w:r>
    </w:p>
    <w:p w:rsidR="0032067A" w:rsidRPr="003744F9" w:rsidRDefault="0032067A" w:rsidP="00037BEB">
      <w:pPr>
        <w:jc w:val="both"/>
      </w:pPr>
      <w:r w:rsidRPr="003744F9">
        <w:t>Vývoj nezamestnanosti     :  klesajúci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Symboly obce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r w:rsidRPr="003744F9">
        <w:t xml:space="preserve">Erb obce : 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90pt;height:99.75pt;visibility:visible" filled="t">
            <v:imagedata r:id="rId5" o:title=""/>
          </v:shape>
        </w:pic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both"/>
      </w:pPr>
      <w:r w:rsidRPr="003744F9">
        <w:t>Vlajka obce : Červeno-biela s jedným žltým pásom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center"/>
      </w:pPr>
      <w:r w:rsidRPr="003744F9">
        <w:t>- 4 –</w:t>
      </w:r>
    </w:p>
    <w:p w:rsidR="0032067A" w:rsidRPr="003744F9" w:rsidRDefault="0032067A" w:rsidP="00037BEB">
      <w:pPr>
        <w:jc w:val="center"/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Logo obce : </w:t>
      </w:r>
      <w:r w:rsidRPr="003744F9">
        <w:t>obec nemá logo obce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História obce </w:t>
      </w:r>
    </w:p>
    <w:p w:rsidR="0032067A" w:rsidRPr="003744F9" w:rsidRDefault="0032067A" w:rsidP="00037BEB">
      <w:pPr>
        <w:jc w:val="both"/>
        <w:rPr>
          <w:b/>
        </w:rPr>
      </w:pPr>
    </w:p>
    <w:tbl>
      <w:tblPr>
        <w:tblW w:w="0" w:type="auto"/>
        <w:tblLayout w:type="fixed"/>
        <w:tblLook w:val="00A0"/>
      </w:tblPr>
      <w:tblGrid>
        <w:gridCol w:w="8704"/>
      </w:tblGrid>
      <w:tr w:rsidR="0032067A" w:rsidRPr="003744F9" w:rsidTr="00037BEB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067A" w:rsidRPr="003744F9" w:rsidRDefault="0032067A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Derencsényiovcom,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32067A" w:rsidRPr="003744F9" w:rsidRDefault="0032067A">
            <w:pPr>
              <w:spacing w:before="100"/>
            </w:pPr>
            <w:r w:rsidRPr="003744F9">
              <w:rPr>
                <w:bCs/>
                <w:color w:val="000000"/>
              </w:rPr>
              <w:t xml:space="preserve">Ostrany sa ako obec spomína 1297. Patrila Baloghovcom, v 15.storočí Derencsényiovcom a do druhej polovice 17.storočia Muránskemu panstvu. Okrem poľnohospodárstva sa obyvatelia zaoberali výrobou košíkov, brdárstvom, voštinárstvom a ovocinárstvom. Roku 1828 tu žilo 238 obyvateľov v 27 domoch. Roku 1960 bola pripojená k Hrušovu. </w:t>
            </w:r>
          </w:p>
        </w:tc>
      </w:tr>
    </w:tbl>
    <w:p w:rsidR="0032067A" w:rsidRPr="003744F9" w:rsidRDefault="0032067A" w:rsidP="00037BEB">
      <w:pPr>
        <w:rPr>
          <w:vanish/>
        </w:rPr>
      </w:pPr>
    </w:p>
    <w:tbl>
      <w:tblPr>
        <w:tblW w:w="0" w:type="auto"/>
        <w:tblLayout w:type="fixed"/>
        <w:tblLook w:val="00A0"/>
      </w:tblPr>
      <w:tblGrid>
        <w:gridCol w:w="8704"/>
      </w:tblGrid>
      <w:tr w:rsidR="0032067A" w:rsidRPr="003744F9" w:rsidTr="00037BEB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067A" w:rsidRPr="003744F9" w:rsidRDefault="0032067A">
            <w:pPr>
              <w:spacing w:before="100"/>
            </w:pPr>
            <w:r w:rsidRPr="003744F9">
              <w:rPr>
                <w:bCs/>
                <w:color w:val="000000"/>
              </w:rPr>
              <w:t xml:space="preserve">Striežovce sú listinne doložené roku 1413. Patrila Derencsényiovcom, od 17.storočia Muránskemu panstvu. Obyvatelia sa zaoberali chovom dobytka, výrobou dreveného riadu, košikárstvom a voštinárstvom. Roku 1828 mala obec 43 domov a 343 obyvateľov. Obec pripojená k Hrušovu od roku 1960. </w:t>
            </w:r>
          </w:p>
        </w:tc>
      </w:tr>
    </w:tbl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Pamiatky </w:t>
      </w:r>
    </w:p>
    <w:p w:rsidR="0032067A" w:rsidRPr="003744F9" w:rsidRDefault="0032067A" w:rsidP="00037BEB">
      <w:pPr>
        <w:jc w:val="both"/>
        <w:rPr>
          <w:b/>
        </w:rPr>
      </w:pPr>
    </w:p>
    <w:tbl>
      <w:tblPr>
        <w:tblW w:w="0" w:type="auto"/>
        <w:tblLayout w:type="fixed"/>
        <w:tblLook w:val="00A0"/>
      </w:tblPr>
      <w:tblGrid>
        <w:gridCol w:w="8704"/>
      </w:tblGrid>
      <w:tr w:rsidR="0032067A" w:rsidRPr="003744F9" w:rsidTr="00037BEB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067A" w:rsidRPr="003744F9" w:rsidRDefault="0032067A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>V obci sa nachádza neskorobaroková zvonica z polovice 18.storočia, evanjelický klasicistický kostol z roku 1786, prestavaný 1904. V Striežovciach je zvonica z polovice 18.storočia a evanjelický klasicistický kostol z roku 1811.</w:t>
            </w:r>
          </w:p>
        </w:tc>
      </w:tr>
    </w:tbl>
    <w:p w:rsidR="0032067A" w:rsidRPr="003744F9" w:rsidRDefault="0032067A" w:rsidP="00037BEB">
      <w:pPr>
        <w:rPr>
          <w:vanish/>
        </w:rPr>
      </w:pPr>
    </w:p>
    <w:tbl>
      <w:tblPr>
        <w:tblW w:w="0" w:type="auto"/>
        <w:tblLayout w:type="fixed"/>
        <w:tblLook w:val="00A0"/>
      </w:tblPr>
      <w:tblGrid>
        <w:gridCol w:w="8704"/>
      </w:tblGrid>
      <w:tr w:rsidR="0032067A" w:rsidRPr="003744F9" w:rsidTr="00037BEB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067A" w:rsidRPr="003744F9" w:rsidRDefault="0032067A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 w:rsidRPr="003744F9">
        <w:rPr>
          <w:b/>
          <w:sz w:val="28"/>
        </w:rPr>
        <w:t>Významné osobnosti obce</w:t>
      </w:r>
    </w:p>
    <w:p w:rsidR="0032067A" w:rsidRPr="003744F9" w:rsidRDefault="0032067A" w:rsidP="00037BEB">
      <w:pPr>
        <w:jc w:val="both"/>
      </w:pPr>
      <w:r w:rsidRPr="003744F9">
        <w:rPr>
          <w:bCs/>
          <w:color w:val="000000"/>
          <w:szCs w:val="20"/>
        </w:rPr>
        <w:t>Obec je rodiskom maliara Eduarda Putru, Gregora Fabri-pedagóga a Štefana Fabry taktiež pedagóga.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Výchova a vzdelávanie </w:t>
      </w:r>
    </w:p>
    <w:p w:rsidR="0032067A" w:rsidRPr="003744F9" w:rsidRDefault="0032067A" w:rsidP="00037BEB">
      <w:pPr>
        <w:ind w:left="435"/>
        <w:jc w:val="both"/>
      </w:pPr>
      <w:r w:rsidRPr="003744F9">
        <w:t>V súčasnosti výchovu a vzdelávanie detí v obci poskytuje:</w:t>
      </w:r>
    </w:p>
    <w:p w:rsidR="0032067A" w:rsidRPr="003744F9" w:rsidRDefault="0032067A" w:rsidP="00037BEB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32067A" w:rsidRPr="003744F9" w:rsidRDefault="0032067A" w:rsidP="00037BEB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32067A" w:rsidRPr="003744F9" w:rsidRDefault="0032067A" w:rsidP="00037BEB">
      <w:pPr>
        <w:ind w:left="435"/>
        <w:jc w:val="both"/>
      </w:pPr>
    </w:p>
    <w:p w:rsidR="0032067A" w:rsidRPr="003744F9" w:rsidRDefault="0032067A" w:rsidP="00037BEB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32067A" w:rsidRPr="003744F9" w:rsidRDefault="0032067A" w:rsidP="00037BEB">
      <w:pPr>
        <w:jc w:val="both"/>
      </w:pPr>
      <w:r w:rsidRPr="003744F9">
        <w:t xml:space="preserve"> </w:t>
      </w:r>
    </w:p>
    <w:p w:rsidR="0032067A" w:rsidRPr="003744F9" w:rsidRDefault="0032067A" w:rsidP="00037BEB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Zdravotníctvo</w:t>
      </w:r>
    </w:p>
    <w:p w:rsidR="0032067A" w:rsidRPr="003744F9" w:rsidRDefault="0032067A" w:rsidP="003744F9"/>
    <w:p w:rsidR="0032067A" w:rsidRDefault="0032067A" w:rsidP="00037BEB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32067A" w:rsidRPr="003744F9" w:rsidRDefault="0032067A" w:rsidP="003744F9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32067A" w:rsidRDefault="0032067A" w:rsidP="003744F9"/>
    <w:p w:rsidR="0032067A" w:rsidRPr="003744F9" w:rsidRDefault="0032067A" w:rsidP="003744F9"/>
    <w:p w:rsidR="0032067A" w:rsidRPr="003744F9" w:rsidRDefault="0032067A" w:rsidP="00037BEB">
      <w:pPr>
        <w:ind w:left="435"/>
        <w:jc w:val="center"/>
      </w:pPr>
      <w:r w:rsidRPr="003744F9">
        <w:t>- 5 -</w:t>
      </w:r>
    </w:p>
    <w:p w:rsidR="0032067A" w:rsidRPr="003744F9" w:rsidRDefault="0032067A" w:rsidP="003744F9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32067A" w:rsidRPr="003744F9" w:rsidRDefault="0032067A" w:rsidP="00037BEB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Sociálne zabezpečenie</w:t>
      </w:r>
    </w:p>
    <w:p w:rsidR="0032067A" w:rsidRDefault="0032067A" w:rsidP="008201F5">
      <w:pPr>
        <w:ind w:left="435"/>
        <w:jc w:val="both"/>
      </w:pPr>
      <w:r w:rsidRPr="003744F9">
        <w:t xml:space="preserve"> Sociálne služby sa v obci neposkytujú. V obci sa nenachádza zariadenie sociálnych služieb.</w:t>
      </w:r>
    </w:p>
    <w:p w:rsidR="0032067A" w:rsidRPr="003744F9" w:rsidRDefault="0032067A" w:rsidP="008201F5">
      <w:pPr>
        <w:ind w:left="435"/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>Kultúra</w:t>
      </w:r>
    </w:p>
    <w:p w:rsidR="0032067A" w:rsidRPr="003744F9" w:rsidRDefault="0032067A" w:rsidP="00037BEB">
      <w:pPr>
        <w:ind w:left="435"/>
        <w:jc w:val="both"/>
      </w:pPr>
      <w:r w:rsidRPr="003744F9">
        <w:t xml:space="preserve"> Spoločenský a kultúrny život v obci zabezpečuje obec svojimi aktivitami počas celého roka pre občanov napr. Deň detí, Deň matiek, Dni obce, Mikulášska besiedka a v miestnej časti Striežovce tieto aktivity zastrešuje Občianske združenie Striežovské zvony, ktoré organizujú aj regionálne akcie napr. Vynášanie zimy -  Marienky, Striežovské páračky a prezentujú obec zachovávaním tradícií aj v okolitých obciach.</w:t>
      </w:r>
    </w:p>
    <w:p w:rsidR="0032067A" w:rsidRDefault="0032067A" w:rsidP="008201F5">
      <w:pPr>
        <w:jc w:val="both"/>
      </w:pPr>
      <w:r w:rsidRPr="003744F9">
        <w:t xml:space="preserve">       Obec aktívne spolupracuje s družobnou obcou Strzyžowiec v zachovávaní tradícií, </w:t>
      </w:r>
    </w:p>
    <w:p w:rsidR="0032067A" w:rsidRDefault="0032067A" w:rsidP="008201F5">
      <w:pPr>
        <w:jc w:val="both"/>
      </w:pPr>
      <w:r>
        <w:t xml:space="preserve"> 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Bigos versus </w:t>
      </w:r>
      <w:r>
        <w:t xml:space="preserve"> </w:t>
      </w:r>
    </w:p>
    <w:p w:rsidR="0032067A" w:rsidRDefault="0032067A" w:rsidP="00037BEB">
      <w:pPr>
        <w:jc w:val="both"/>
      </w:pPr>
      <w:r>
        <w:t xml:space="preserve">       </w:t>
      </w:r>
      <w:r w:rsidRPr="003744F9">
        <w:t>Gemerské guľky), spolupráca sa rozšírila o družobnú obec z Moravy Střížovice.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32067A" w:rsidRPr="003744F9" w:rsidRDefault="0032067A" w:rsidP="00037BEB">
      <w:pPr>
        <w:jc w:val="both"/>
      </w:pPr>
      <w:r w:rsidRPr="003744F9">
        <w:t xml:space="preserve">      sa bude orientovať na zachovávanie tradícií našich starých materí a dedov.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Hospodárstvo </w:t>
      </w:r>
    </w:p>
    <w:p w:rsidR="0032067A" w:rsidRPr="003744F9" w:rsidRDefault="0032067A" w:rsidP="00037BEB">
      <w:pPr>
        <w:ind w:left="435"/>
        <w:jc w:val="both"/>
      </w:pPr>
      <w:r w:rsidRPr="003744F9">
        <w:t>Najvýznamnejší poskytovatelia služieb v obci :</w:t>
      </w:r>
    </w:p>
    <w:p w:rsidR="0032067A" w:rsidRPr="003744F9" w:rsidRDefault="0032067A" w:rsidP="00037BEB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32067A" w:rsidRPr="003744F9" w:rsidRDefault="0032067A" w:rsidP="00037BEB">
      <w:pPr>
        <w:ind w:left="435"/>
        <w:jc w:val="both"/>
      </w:pPr>
    </w:p>
    <w:p w:rsidR="0032067A" w:rsidRPr="003744F9" w:rsidRDefault="0032067A" w:rsidP="00037BEB">
      <w:pPr>
        <w:ind w:left="435"/>
        <w:jc w:val="both"/>
      </w:pPr>
      <w:r w:rsidRPr="003744F9">
        <w:t>Najvýznamnejší priemysel v obci :  v obci sa nenachádza žiadna priemyselná výroba.</w:t>
      </w:r>
    </w:p>
    <w:p w:rsidR="0032067A" w:rsidRPr="003744F9" w:rsidRDefault="0032067A" w:rsidP="00037BEB">
      <w:pPr>
        <w:ind w:left="435"/>
        <w:jc w:val="both"/>
      </w:pPr>
      <w:r w:rsidRPr="003744F9">
        <w:t>Najvýznamnejšia poľnohospodárska výroba v obci :</w:t>
      </w:r>
    </w:p>
    <w:p w:rsidR="0032067A" w:rsidRPr="003744F9" w:rsidRDefault="0032067A" w:rsidP="00037BEB">
      <w:pPr>
        <w:numPr>
          <w:ilvl w:val="0"/>
          <w:numId w:val="2"/>
        </w:numPr>
        <w:jc w:val="both"/>
      </w:pPr>
      <w:r w:rsidRPr="003744F9">
        <w:t>Firma GULIK s.r.o.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 Organizačná štruktúra obce </w:t>
      </w:r>
    </w:p>
    <w:p w:rsidR="0032067A" w:rsidRPr="003744F9" w:rsidRDefault="0032067A" w:rsidP="00037BEB">
      <w:pPr>
        <w:jc w:val="both"/>
        <w:rPr>
          <w:b/>
        </w:rPr>
      </w:pPr>
    </w:p>
    <w:p w:rsidR="0032067A" w:rsidRPr="003744F9" w:rsidRDefault="0032067A" w:rsidP="00037BEB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32067A" w:rsidRPr="003744F9" w:rsidRDefault="0032067A" w:rsidP="00037BEB">
      <w:pPr>
        <w:jc w:val="both"/>
      </w:pPr>
      <w:r>
        <w:t xml:space="preserve">        </w:t>
      </w:r>
      <w:r w:rsidRPr="003744F9">
        <w:t>Zástupca starostu obce :   Gizela Ciráková</w:t>
      </w:r>
    </w:p>
    <w:p w:rsidR="0032067A" w:rsidRPr="003744F9" w:rsidRDefault="0032067A" w:rsidP="00037BEB">
      <w:pPr>
        <w:jc w:val="both"/>
      </w:pPr>
      <w:r>
        <w:t xml:space="preserve">        </w:t>
      </w:r>
      <w:r w:rsidRPr="003744F9">
        <w:t>Hlavný kontrolór obce :    JUDr. Katarína Pauková</w:t>
      </w:r>
    </w:p>
    <w:p w:rsidR="0032067A" w:rsidRDefault="0032067A" w:rsidP="00037BEB">
      <w:r>
        <w:t xml:space="preserve">        </w:t>
      </w:r>
      <w:r w:rsidRPr="003744F9">
        <w:t xml:space="preserve">Obecné zastupiteľstvo :    Gizela Ciráková, Dana Majanová, </w:t>
      </w:r>
      <w:r>
        <w:t>Zdenka Bendová</w:t>
      </w:r>
      <w:r w:rsidRPr="003744F9">
        <w:t xml:space="preserve">, </w:t>
      </w:r>
    </w:p>
    <w:p w:rsidR="0032067A" w:rsidRDefault="0032067A" w:rsidP="00037BEB">
      <w:r>
        <w:t xml:space="preserve">                                                  Otília</w:t>
      </w:r>
      <w:r w:rsidRPr="003744F9">
        <w:t xml:space="preserve"> </w:t>
      </w:r>
      <w:r>
        <w:t xml:space="preserve"> </w:t>
      </w:r>
      <w:r w:rsidRPr="003744F9">
        <w:t>Šišiak</w:t>
      </w:r>
      <w:r>
        <w:t>ová</w:t>
      </w:r>
      <w:r w:rsidRPr="003744F9">
        <w:t xml:space="preserve"> a  </w:t>
      </w:r>
      <w:r>
        <w:t>J</w:t>
      </w:r>
      <w:r w:rsidRPr="003744F9">
        <w:t>ozefína Pivniková</w:t>
      </w:r>
      <w:r>
        <w:tab/>
      </w:r>
    </w:p>
    <w:p w:rsidR="0032067A" w:rsidRPr="003744F9" w:rsidRDefault="0032067A" w:rsidP="00037BEB"/>
    <w:p w:rsidR="0032067A" w:rsidRPr="003744F9" w:rsidRDefault="0032067A" w:rsidP="00037BEB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both"/>
        <w:rPr>
          <w:sz w:val="28"/>
        </w:rPr>
      </w:pPr>
      <w:r w:rsidRPr="003744F9">
        <w:rPr>
          <w:b/>
          <w:sz w:val="28"/>
          <w:szCs w:val="28"/>
        </w:rPr>
        <w:t>2. Rozpočet obce na rok 201</w:t>
      </w:r>
      <w:r>
        <w:rPr>
          <w:b/>
          <w:sz w:val="28"/>
          <w:szCs w:val="28"/>
        </w:rPr>
        <w:t xml:space="preserve">8 </w:t>
      </w:r>
      <w:r w:rsidRPr="003744F9">
        <w:rPr>
          <w:b/>
          <w:sz w:val="28"/>
          <w:szCs w:val="28"/>
        </w:rPr>
        <w:t>a jeho plnenie</w:t>
      </w:r>
    </w:p>
    <w:p w:rsidR="0032067A" w:rsidRPr="003744F9" w:rsidRDefault="0032067A" w:rsidP="00037BEB">
      <w:pPr>
        <w:pStyle w:val="Odsekzoznamu1"/>
        <w:numPr>
          <w:ilvl w:val="0"/>
          <w:numId w:val="3"/>
        </w:numPr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8"/>
        </w:rPr>
        <w:t>Rozpočet obce na rok 201</w:t>
      </w:r>
      <w:r>
        <w:rPr>
          <w:rFonts w:ascii="Times New Roman" w:hAnsi="Times New Roman" w:cs="Times New Roman"/>
          <w:sz w:val="28"/>
        </w:rPr>
        <w:t>8</w:t>
      </w:r>
    </w:p>
    <w:p w:rsidR="0032067A" w:rsidRPr="003744F9" w:rsidRDefault="0032067A" w:rsidP="00037BEB">
      <w:pPr>
        <w:ind w:left="360"/>
      </w:pPr>
      <w:r w:rsidRPr="003744F9">
        <w:t>Základným nástrojom finančného hospodárenia obce Hrušovo bol rozpočet obce na rok 201</w:t>
      </w:r>
      <w:r>
        <w:t>8</w:t>
      </w:r>
      <w:r w:rsidRPr="003744F9">
        <w:t>. Obec v roku 201</w:t>
      </w:r>
      <w:r>
        <w:t>8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201</w:t>
      </w:r>
      <w:r>
        <w:t>8</w:t>
      </w:r>
      <w:r w:rsidRPr="003744F9">
        <w:t>.</w:t>
      </w:r>
    </w:p>
    <w:p w:rsidR="0032067A" w:rsidRDefault="0032067A" w:rsidP="003744F9">
      <w:pPr>
        <w:ind w:left="360"/>
      </w:pPr>
      <w:r w:rsidRPr="003744F9">
        <w:t xml:space="preserve">Rozpočet bol schválený na zasadnutí obecného zastupiteľstva dňa </w:t>
      </w:r>
      <w:r>
        <w:t>14.12.2017, uznesením č. 4/2017.</w:t>
      </w:r>
    </w:p>
    <w:p w:rsidR="0032067A" w:rsidRPr="003744F9" w:rsidRDefault="0032067A" w:rsidP="003744F9">
      <w:pPr>
        <w:ind w:left="360"/>
      </w:pPr>
      <w:r w:rsidRPr="003744F9">
        <w:t>V roku 201</w:t>
      </w:r>
      <w:r>
        <w:t xml:space="preserve">8 </w:t>
      </w:r>
      <w:r w:rsidRPr="003744F9">
        <w:t xml:space="preserve">sa rozpočet obce upravoval jeden krát a zmena bola schválená </w:t>
      </w:r>
      <w:r>
        <w:t xml:space="preserve"> dňa 06.12.2018 uznesením č. 4/2018.</w:t>
      </w:r>
    </w:p>
    <w:p w:rsidR="0032067A" w:rsidRPr="003744F9" w:rsidRDefault="0032067A" w:rsidP="00037BEB">
      <w:pPr>
        <w:ind w:left="360"/>
      </w:pPr>
    </w:p>
    <w:p w:rsidR="0032067A" w:rsidRPr="003744F9" w:rsidRDefault="0032067A" w:rsidP="00037BEB">
      <w:pPr>
        <w:pStyle w:val="Odsekzoznamu1"/>
        <w:spacing w:after="0"/>
        <w:ind w:left="1080"/>
        <w:jc w:val="center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4"/>
        </w:rPr>
        <w:t>- 6 -</w:t>
      </w: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jc w:val="both"/>
      </w:pPr>
    </w:p>
    <w:p w:rsidR="0032067A" w:rsidRPr="003744F9" w:rsidRDefault="0032067A" w:rsidP="00037BEB">
      <w:pPr>
        <w:ind w:left="360"/>
      </w:pPr>
      <w:r w:rsidRPr="003744F9">
        <w:rPr>
          <w:sz w:val="28"/>
          <w:szCs w:val="28"/>
        </w:rPr>
        <w:t xml:space="preserve">2.1 </w:t>
      </w:r>
      <w:r w:rsidRPr="003744F9">
        <w:rPr>
          <w:b/>
          <w:sz w:val="28"/>
          <w:szCs w:val="28"/>
        </w:rPr>
        <w:t>Rozbor plnenia príjmov za rok 201</w:t>
      </w:r>
      <w:r>
        <w:rPr>
          <w:b/>
          <w:sz w:val="28"/>
          <w:szCs w:val="28"/>
        </w:rPr>
        <w:t>8</w:t>
      </w:r>
      <w:r w:rsidRPr="003744F9">
        <w:rPr>
          <w:b/>
          <w:sz w:val="28"/>
          <w:szCs w:val="28"/>
        </w:rPr>
        <w:t xml:space="preserve"> v €</w:t>
      </w:r>
    </w:p>
    <w:p w:rsidR="0032067A" w:rsidRPr="003744F9" w:rsidRDefault="0032067A" w:rsidP="00037BEB"/>
    <w:tbl>
      <w:tblPr>
        <w:tblW w:w="8930" w:type="dxa"/>
        <w:tblInd w:w="392" w:type="dxa"/>
        <w:tblLayout w:type="fixed"/>
        <w:tblLook w:val="00A0"/>
      </w:tblPr>
      <w:tblGrid>
        <w:gridCol w:w="2643"/>
        <w:gridCol w:w="3069"/>
        <w:gridCol w:w="3218"/>
      </w:tblGrid>
      <w:tr w:rsidR="0032067A" w:rsidRPr="003744F9" w:rsidTr="00005A8C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05A8C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jc w:val="center"/>
            </w:pPr>
            <w:r>
              <w:t>68 959,00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jc w:val="center"/>
            </w:pPr>
            <w:r>
              <w:t>68 587,24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jc w:val="center"/>
            </w:pPr>
            <w:r>
              <w:t>99,46</w:t>
            </w:r>
          </w:p>
        </w:tc>
      </w:tr>
    </w:tbl>
    <w:p w:rsidR="0032067A" w:rsidRPr="003744F9" w:rsidRDefault="0032067A" w:rsidP="00037BEB"/>
    <w:p w:rsidR="0032067A" w:rsidRPr="003744F9" w:rsidRDefault="0032067A" w:rsidP="00037BEB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32067A" w:rsidRPr="003744F9" w:rsidRDefault="0032067A" w:rsidP="00037BEB"/>
    <w:tbl>
      <w:tblPr>
        <w:tblW w:w="0" w:type="auto"/>
        <w:tblInd w:w="392" w:type="dxa"/>
        <w:tblLayout w:type="fixed"/>
        <w:tblLook w:val="00A0"/>
      </w:tblPr>
      <w:tblGrid>
        <w:gridCol w:w="2643"/>
        <w:gridCol w:w="3069"/>
        <w:gridCol w:w="3218"/>
      </w:tblGrid>
      <w:tr w:rsidR="0032067A" w:rsidRPr="003744F9" w:rsidTr="00037BE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jc w:val="center"/>
            </w:pPr>
            <w:r>
              <w:t>49 132,00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jc w:val="center"/>
            </w:pPr>
            <w:r>
              <w:t>49 049,41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jc w:val="center"/>
            </w:pPr>
            <w:r w:rsidRPr="003744F9">
              <w:t>99,</w:t>
            </w:r>
            <w:r>
              <w:t>83</w:t>
            </w:r>
          </w:p>
        </w:tc>
      </w:tr>
    </w:tbl>
    <w:p w:rsidR="0032067A" w:rsidRPr="003744F9" w:rsidRDefault="0032067A" w:rsidP="00037BEB"/>
    <w:p w:rsidR="0032067A" w:rsidRDefault="0032067A" w:rsidP="00037BEB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32067A" w:rsidRPr="003744F9" w:rsidRDefault="0032067A" w:rsidP="00AE6A6B">
      <w:pPr>
        <w:tabs>
          <w:tab w:val="left" w:pos="426"/>
        </w:tabs>
        <w:ind w:left="426"/>
        <w:rPr>
          <w:b/>
        </w:rPr>
      </w:pPr>
    </w:p>
    <w:tbl>
      <w:tblPr>
        <w:tblW w:w="0" w:type="auto"/>
        <w:tblInd w:w="392" w:type="dxa"/>
        <w:tblLayout w:type="fixed"/>
        <w:tblLook w:val="00A0"/>
      </w:tblPr>
      <w:tblGrid>
        <w:gridCol w:w="2643"/>
        <w:gridCol w:w="3069"/>
        <w:gridCol w:w="3218"/>
      </w:tblGrid>
      <w:tr w:rsidR="0032067A" w:rsidRPr="003744F9" w:rsidTr="00DD3C0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 w:rsidP="00DD3C09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 w:rsidP="00DD3C09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 w:rsidP="00DD3C09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DD3C0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 w:rsidP="00DD3C09">
            <w:pPr>
              <w:jc w:val="center"/>
            </w:pPr>
            <w:r>
              <w:t>2 970,00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 w:rsidP="00DD3C09">
            <w:pPr>
              <w:jc w:val="center"/>
            </w:pPr>
            <w:r>
              <w:t>2 690,42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 w:rsidP="00DD3C09">
            <w:pPr>
              <w:jc w:val="center"/>
            </w:pPr>
            <w:r>
              <w:t>90,59</w:t>
            </w:r>
          </w:p>
        </w:tc>
      </w:tr>
    </w:tbl>
    <w:p w:rsidR="0032067A" w:rsidRPr="003744F9" w:rsidRDefault="0032067A" w:rsidP="00037BEB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tbl>
      <w:tblPr>
        <w:tblW w:w="0" w:type="auto"/>
        <w:tblInd w:w="392" w:type="dxa"/>
        <w:tblLayout w:type="fixed"/>
        <w:tblLook w:val="00A0"/>
      </w:tblPr>
      <w:tblGrid>
        <w:gridCol w:w="2642"/>
        <w:gridCol w:w="3070"/>
        <w:gridCol w:w="3218"/>
      </w:tblGrid>
      <w:tr w:rsidR="0032067A" w:rsidRPr="003744F9" w:rsidTr="00037BEB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1 857,00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1 847,41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jc w:val="center"/>
            </w:pPr>
            <w:r>
              <w:t>99,48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pStyle w:val="ListParagraph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32067A" w:rsidRPr="003744F9" w:rsidRDefault="0032067A" w:rsidP="00037BEB">
      <w:pPr>
        <w:pStyle w:val="ListParagraph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A0"/>
      </w:tblPr>
      <w:tblGrid>
        <w:gridCol w:w="2949"/>
        <w:gridCol w:w="2971"/>
        <w:gridCol w:w="3012"/>
      </w:tblGrid>
      <w:tr w:rsidR="0032067A" w:rsidRPr="003744F9" w:rsidTr="00037BEB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15 000,00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15 000,00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100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  <w:ind w:left="426"/>
        <w:jc w:val="center"/>
      </w:pPr>
    </w:p>
    <w:p w:rsidR="0032067A" w:rsidRPr="003744F9" w:rsidRDefault="0032067A" w:rsidP="00037BEB">
      <w:pPr>
        <w:pStyle w:val="ListParagraph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32067A" w:rsidRPr="003744F9" w:rsidRDefault="0032067A" w:rsidP="00037BEB">
      <w:pPr>
        <w:pStyle w:val="ListParagraph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A0"/>
      </w:tblPr>
      <w:tblGrid>
        <w:gridCol w:w="2950"/>
        <w:gridCol w:w="2969"/>
        <w:gridCol w:w="3013"/>
      </w:tblGrid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t>0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2.2  Rozbor čerpania výdavkov za rok 201</w:t>
      </w:r>
      <w:r>
        <w:rPr>
          <w:b/>
          <w:sz w:val="28"/>
        </w:rPr>
        <w:t>8</w:t>
      </w:r>
      <w:r w:rsidRPr="003744F9">
        <w:rPr>
          <w:b/>
          <w:sz w:val="28"/>
        </w:rPr>
        <w:t xml:space="preserve"> v celých €</w:t>
      </w:r>
    </w:p>
    <w:p w:rsidR="0032067A" w:rsidRPr="003744F9" w:rsidRDefault="0032067A" w:rsidP="00037BEB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0" w:type="auto"/>
        <w:tblInd w:w="391" w:type="dxa"/>
        <w:tblLayout w:type="fixed"/>
        <w:tblLook w:val="00A0"/>
      </w:tblPr>
      <w:tblGrid>
        <w:gridCol w:w="2950"/>
        <w:gridCol w:w="2969"/>
        <w:gridCol w:w="3013"/>
      </w:tblGrid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64 099,00</w:t>
            </w:r>
            <w:r w:rsidRPr="003744F9"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56 736,73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t>96,34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0" w:type="auto"/>
        <w:tblInd w:w="391" w:type="dxa"/>
        <w:tblLayout w:type="fixed"/>
        <w:tblLook w:val="00A0"/>
      </w:tblPr>
      <w:tblGrid>
        <w:gridCol w:w="2950"/>
        <w:gridCol w:w="2969"/>
        <w:gridCol w:w="3013"/>
      </w:tblGrid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53 459,00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46 596,73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87,16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jc w:val="center"/>
      </w:pPr>
      <w:r w:rsidRPr="003744F9">
        <w:t>- 7 -</w:t>
      </w:r>
    </w:p>
    <w:p w:rsidR="0032067A" w:rsidRPr="003744F9" w:rsidRDefault="0032067A" w:rsidP="00037BEB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32067A" w:rsidRPr="003744F9" w:rsidRDefault="0032067A" w:rsidP="00037BEB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0" w:type="auto"/>
        <w:tblInd w:w="391" w:type="dxa"/>
        <w:tblLayout w:type="fixed"/>
        <w:tblLook w:val="00A0"/>
      </w:tblPr>
      <w:tblGrid>
        <w:gridCol w:w="2950"/>
        <w:gridCol w:w="2969"/>
        <w:gridCol w:w="3013"/>
      </w:tblGrid>
      <w:tr w:rsidR="0032067A" w:rsidRPr="003744F9" w:rsidTr="00037BEB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E20EBB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10 640,00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10 140,00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jc w:val="center"/>
            </w:pPr>
            <w:r>
              <w:t>95,30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32067A" w:rsidRPr="003744F9" w:rsidRDefault="0032067A" w:rsidP="00037BEB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32067A" w:rsidRPr="003744F9" w:rsidRDefault="0032067A" w:rsidP="00037BEB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A0"/>
      </w:tblPr>
      <w:tblGrid>
        <w:gridCol w:w="2950"/>
        <w:gridCol w:w="2969"/>
        <w:gridCol w:w="3013"/>
      </w:tblGrid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32067A" w:rsidRPr="003744F9" w:rsidTr="00037BEB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2067A" w:rsidRPr="003744F9" w:rsidRDefault="0032067A" w:rsidP="00037BEB">
      <w:pPr>
        <w:pStyle w:val="Odsekzoznamu1"/>
        <w:tabs>
          <w:tab w:val="left" w:pos="426"/>
        </w:tabs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32067A" w:rsidRPr="003744F9" w:rsidRDefault="0032067A" w:rsidP="00037BEB">
      <w:pPr>
        <w:numPr>
          <w:ilvl w:val="1"/>
          <w:numId w:val="9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Plán rozpočtu na roky 201</w:t>
      </w:r>
      <w:r>
        <w:rPr>
          <w:b/>
          <w:sz w:val="28"/>
        </w:rPr>
        <w:t>9</w:t>
      </w:r>
      <w:r w:rsidRPr="003744F9">
        <w:rPr>
          <w:b/>
          <w:sz w:val="28"/>
        </w:rPr>
        <w:t xml:space="preserve"> – 202</w:t>
      </w:r>
      <w:r>
        <w:rPr>
          <w:b/>
          <w:sz w:val="28"/>
        </w:rPr>
        <w:t>1</w:t>
      </w: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2.3.1   Príjmy</w:t>
      </w: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/>
      </w:tblPr>
      <w:tblGrid>
        <w:gridCol w:w="2695"/>
        <w:gridCol w:w="1559"/>
        <w:gridCol w:w="1701"/>
        <w:gridCol w:w="1701"/>
        <w:gridCol w:w="1626"/>
      </w:tblGrid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Skutočnosť k 31.12.201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201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</w:t>
            </w:r>
            <w:r>
              <w:t>20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202</w:t>
            </w:r>
            <w:r>
              <w:t>1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68 587,24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74 255,00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53 587,24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74 255,00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 xml:space="preserve">59 </w:t>
            </w:r>
            <w:r w:rsidRPr="003744F9">
              <w:t>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t>Kapitál. prijmy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2.3.2   Výdavky</w:t>
      </w: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/>
      </w:tblPr>
      <w:tblGrid>
        <w:gridCol w:w="2695"/>
        <w:gridCol w:w="1559"/>
        <w:gridCol w:w="1701"/>
        <w:gridCol w:w="1701"/>
        <w:gridCol w:w="1626"/>
      </w:tblGrid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Skutočnosť k 31.12.201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201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</w:t>
            </w:r>
            <w:r>
              <w:t>20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Plán rok 202</w:t>
            </w:r>
            <w:r>
              <w:t>1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56 736,73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74 255,00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46 596,73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74 255,00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10 140,00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32067A" w:rsidRPr="003744F9" w:rsidTr="00037BEB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32067A" w:rsidRPr="003744F9" w:rsidRDefault="0032067A" w:rsidP="00037BEB">
      <w:pPr>
        <w:tabs>
          <w:tab w:val="left" w:pos="426"/>
        </w:tabs>
        <w:spacing w:line="276" w:lineRule="auto"/>
      </w:pPr>
      <w:r w:rsidRPr="003744F9">
        <w:t xml:space="preserve"> 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4F9">
        <w:rPr>
          <w:rFonts w:ascii="Times New Roman" w:hAnsi="Times New Roman" w:cs="Times New Roman"/>
          <w:sz w:val="24"/>
          <w:szCs w:val="24"/>
        </w:rPr>
        <w:t>- 8 -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  <w:r w:rsidRPr="003744F9">
        <w:rPr>
          <w:b/>
          <w:sz w:val="28"/>
        </w:rPr>
        <w:t>3.    Hospodárenie obce a rozdelenie výsledku  hospodárenia za rok 201</w:t>
      </w:r>
      <w:r>
        <w:rPr>
          <w:b/>
          <w:sz w:val="28"/>
        </w:rPr>
        <w:t>8</w:t>
      </w:r>
    </w:p>
    <w:p w:rsidR="0032067A" w:rsidRPr="003744F9" w:rsidRDefault="0032067A" w:rsidP="00037BEB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685" w:type="dxa"/>
        <w:tblLayout w:type="fixed"/>
        <w:tblLook w:val="00A0"/>
      </w:tblPr>
      <w:tblGrid>
        <w:gridCol w:w="3996"/>
        <w:gridCol w:w="3107"/>
      </w:tblGrid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Skutočnosť k  31.12.201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3744F9">
              <w:rPr>
                <w:rFonts w:ascii="Times New Roman" w:hAnsi="Times New Roman" w:cs="Times New Roman"/>
              </w:rPr>
              <w:t xml:space="preserve"> v  €</w:t>
            </w:r>
          </w:p>
        </w:tc>
      </w:tr>
      <w:tr w:rsidR="0032067A" w:rsidRPr="003744F9" w:rsidTr="00037BEB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53 587,24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56 736,73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- 3 149,49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15 000,00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</w:pPr>
            <w:r>
              <w:t>15 000,00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32067A" w:rsidRPr="008C3036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32067A" w:rsidRPr="008C3036" w:rsidRDefault="0032067A" w:rsidP="00E50FBE">
            <w:pPr>
              <w:tabs>
                <w:tab w:val="left" w:pos="426"/>
              </w:tabs>
              <w:ind w:left="1842"/>
              <w:jc w:val="right"/>
            </w:pPr>
            <w:r w:rsidRPr="008C3036">
              <w:rPr>
                <w:sz w:val="22"/>
                <w:szCs w:val="22"/>
              </w:rPr>
              <w:t>0,00</w:t>
            </w:r>
          </w:p>
        </w:tc>
      </w:tr>
      <w:tr w:rsidR="0032067A" w:rsidRPr="003744F9" w:rsidTr="00037BEB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+ 11 850,51</w:t>
            </w:r>
          </w:p>
        </w:tc>
      </w:tr>
    </w:tbl>
    <w:p w:rsidR="0032067A" w:rsidRPr="003744F9" w:rsidRDefault="0032067A" w:rsidP="00037BEB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</w:rPr>
        <w:t xml:space="preserve"> </w:t>
      </w:r>
    </w:p>
    <w:p w:rsidR="0032067A" w:rsidRPr="003744F9" w:rsidRDefault="0032067A" w:rsidP="00037BEB">
      <w:pPr>
        <w:pStyle w:val="Odsekzoznamu1"/>
        <w:tabs>
          <w:tab w:val="left" w:pos="426"/>
        </w:tabs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t>Na základe uvedených skutočností navrhujem skutočnú tvorbu rezervného fondu za rok 201</w:t>
      </w:r>
      <w:r>
        <w:rPr>
          <w:rFonts w:ascii="Times New Roman" w:hAnsi="Times New Roman" w:cs="Times New Roman"/>
          <w:b/>
        </w:rPr>
        <w:t xml:space="preserve">8 </w:t>
      </w:r>
      <w:r w:rsidRPr="003744F9">
        <w:rPr>
          <w:rFonts w:ascii="Times New Roman" w:hAnsi="Times New Roman" w:cs="Times New Roman"/>
        </w:rPr>
        <w:t xml:space="preserve">vo výške </w:t>
      </w:r>
      <w:r>
        <w:t xml:space="preserve">11 850,51 </w:t>
      </w:r>
      <w:r w:rsidRPr="003744F9">
        <w:rPr>
          <w:rFonts w:ascii="Times New Roman" w:hAnsi="Times New Roman" w:cs="Times New Roman"/>
        </w:rPr>
        <w:t>€.</w:t>
      </w:r>
    </w:p>
    <w:p w:rsidR="0032067A" w:rsidRPr="003744F9" w:rsidRDefault="0032067A" w:rsidP="00037BEB">
      <w:pPr>
        <w:tabs>
          <w:tab w:val="left" w:pos="426"/>
        </w:tabs>
        <w:jc w:val="center"/>
      </w:pPr>
    </w:p>
    <w:p w:rsidR="0032067A" w:rsidRPr="003744F9" w:rsidRDefault="0032067A" w:rsidP="00037BEB">
      <w:pPr>
        <w:numPr>
          <w:ilvl w:val="0"/>
          <w:numId w:val="10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Bilancia aktív a pasív  k 31.12.201</w:t>
      </w:r>
      <w:r>
        <w:rPr>
          <w:b/>
          <w:sz w:val="28"/>
        </w:rPr>
        <w:t>8</w:t>
      </w:r>
      <w:r w:rsidRPr="003744F9">
        <w:rPr>
          <w:b/>
          <w:sz w:val="28"/>
        </w:rPr>
        <w:t xml:space="preserve"> v celých €</w:t>
      </w: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  <w:r w:rsidRPr="003744F9">
        <w:rPr>
          <w:b/>
        </w:rPr>
        <w:t xml:space="preserve">4.1   A K T Í V A </w:t>
      </w: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/>
      </w:tblPr>
      <w:tblGrid>
        <w:gridCol w:w="4349"/>
        <w:gridCol w:w="1754"/>
        <w:gridCol w:w="1900"/>
      </w:tblGrid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225 854,59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240 066,79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216,771,41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218 876,46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172 537,41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174 642,46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8 916,68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21 034,56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756,22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1 023,59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8 160,46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20 010,97</w:t>
            </w: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RPr="003744F9" w:rsidTr="00037BEB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Pr="003744F9" w:rsidRDefault="0032067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166,50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155,77</w:t>
            </w:r>
          </w:p>
        </w:tc>
      </w:tr>
    </w:tbl>
    <w:p w:rsidR="0032067A" w:rsidRPr="003744F9" w:rsidRDefault="0032067A" w:rsidP="00037BEB">
      <w:pPr>
        <w:tabs>
          <w:tab w:val="left" w:pos="426"/>
        </w:tabs>
        <w:rPr>
          <w:b/>
        </w:rPr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p w:rsidR="0032067A" w:rsidRPr="003744F9" w:rsidRDefault="0032067A" w:rsidP="00037BEB">
      <w:pPr>
        <w:numPr>
          <w:ilvl w:val="0"/>
          <w:numId w:val="11"/>
        </w:numPr>
        <w:tabs>
          <w:tab w:val="left" w:pos="426"/>
        </w:tabs>
        <w:jc w:val="center"/>
      </w:pPr>
      <w:r w:rsidRPr="003744F9">
        <w:t>9 -</w:t>
      </w:r>
    </w:p>
    <w:p w:rsidR="0032067A" w:rsidRPr="003744F9" w:rsidRDefault="0032067A" w:rsidP="00037BEB">
      <w:pPr>
        <w:tabs>
          <w:tab w:val="left" w:pos="426"/>
        </w:tabs>
        <w:jc w:val="center"/>
      </w:pPr>
    </w:p>
    <w:p w:rsidR="0032067A" w:rsidRPr="003744F9" w:rsidRDefault="0032067A" w:rsidP="00037BEB">
      <w:pPr>
        <w:tabs>
          <w:tab w:val="left" w:pos="426"/>
        </w:tabs>
        <w:jc w:val="center"/>
      </w:pPr>
    </w:p>
    <w:p w:rsidR="0032067A" w:rsidRPr="003744F9" w:rsidRDefault="0032067A" w:rsidP="00037BEB">
      <w:pPr>
        <w:tabs>
          <w:tab w:val="left" w:pos="426"/>
        </w:tabs>
        <w:rPr>
          <w:b/>
        </w:rPr>
      </w:pPr>
    </w:p>
    <w:p w:rsidR="0032067A" w:rsidRPr="003744F9" w:rsidRDefault="0032067A" w:rsidP="00037BEB">
      <w:pPr>
        <w:tabs>
          <w:tab w:val="left" w:pos="426"/>
        </w:tabs>
      </w:pPr>
      <w:r w:rsidRPr="003744F9">
        <w:rPr>
          <w:b/>
        </w:rPr>
        <w:t xml:space="preserve">4.2  P A S Í V A </w:t>
      </w:r>
    </w:p>
    <w:p w:rsidR="0032067A" w:rsidRPr="003744F9" w:rsidRDefault="0032067A" w:rsidP="00037BEB">
      <w:pPr>
        <w:pStyle w:val="Odsekzoznamu1"/>
        <w:tabs>
          <w:tab w:val="left" w:pos="426"/>
        </w:tabs>
        <w:rPr>
          <w:rFonts w:ascii="Times New Roman" w:hAnsi="Times New Roman" w:cs="Times New Roman"/>
        </w:rPr>
      </w:pPr>
    </w:p>
    <w:tbl>
      <w:tblPr>
        <w:tblW w:w="0" w:type="auto"/>
        <w:tblInd w:w="720" w:type="dxa"/>
        <w:tblLayout w:type="fixed"/>
        <w:tblLook w:val="0000"/>
      </w:tblPr>
      <w:tblGrid>
        <w:gridCol w:w="4068"/>
        <w:gridCol w:w="1980"/>
        <w:gridCol w:w="1800"/>
      </w:tblGrid>
      <w:tr w:rsidR="0032067A" w:rsidRPr="00AE3925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AE3925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AE3925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AE3925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31.12.2018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225 854,59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240 066,79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202 954,05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204 637,42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202 954,05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204 637,42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3 524,63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19 087,56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405,25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592,07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3 119,38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3 495,49</w:t>
            </w: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32067A" w:rsidTr="003C45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19 375,91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E50FB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16 341,81</w:t>
            </w:r>
          </w:p>
        </w:tc>
      </w:tr>
    </w:tbl>
    <w:p w:rsidR="0032067A" w:rsidRPr="003744F9" w:rsidRDefault="0032067A" w:rsidP="00037BEB">
      <w:pPr>
        <w:rPr>
          <w:b/>
        </w:rPr>
      </w:pPr>
    </w:p>
    <w:p w:rsidR="0032067A" w:rsidRPr="003744F9" w:rsidRDefault="0032067A" w:rsidP="00037BEB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32067A" w:rsidRPr="003744F9" w:rsidRDefault="0032067A" w:rsidP="00037BEB">
      <w:pPr>
        <w:numPr>
          <w:ilvl w:val="0"/>
          <w:numId w:val="12"/>
        </w:numPr>
        <w:tabs>
          <w:tab w:val="left" w:pos="426"/>
        </w:tabs>
      </w:pPr>
      <w:r w:rsidRPr="003744F9">
        <w:rPr>
          <w:b/>
          <w:sz w:val="28"/>
        </w:rPr>
        <w:t>Prehľad o stave a vývoji záväzkov k 31.12.201</w:t>
      </w:r>
      <w:r>
        <w:rPr>
          <w:b/>
          <w:sz w:val="28"/>
        </w:rPr>
        <w:t>8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            5.1  </w:t>
      </w:r>
      <w:r w:rsidRPr="003744F9">
        <w:rPr>
          <w:b/>
        </w:rPr>
        <w:t>záväzky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Default="0032067A" w:rsidP="003C457B">
      <w:pPr>
        <w:pStyle w:val="Odsekzoznamu1"/>
        <w:tabs>
          <w:tab w:val="left" w:pos="426"/>
        </w:tabs>
      </w:pPr>
      <w:r>
        <w:t>Obec k 31.12.2018 eviduje tieto záväzky :</w:t>
      </w:r>
    </w:p>
    <w:p w:rsidR="0032067A" w:rsidRDefault="0032067A" w:rsidP="003C457B">
      <w:pPr>
        <w:pStyle w:val="Odsekzoznamu1"/>
        <w:tabs>
          <w:tab w:val="left" w:pos="426"/>
        </w:tabs>
        <w:ind w:left="0"/>
      </w:pPr>
      <w:r>
        <w:t xml:space="preserve">                                          - voči bankám                                                         0,00 €</w:t>
      </w:r>
    </w:p>
    <w:p w:rsidR="0032067A" w:rsidRDefault="0032067A" w:rsidP="003C457B">
      <w:pPr>
        <w:pStyle w:val="Odsekzoznamu1"/>
        <w:tabs>
          <w:tab w:val="left" w:pos="426"/>
        </w:tabs>
        <w:ind w:left="1620"/>
      </w:pPr>
      <w:r>
        <w:t xml:space="preserve">          - voči dodávateľom                                           459,07 €</w:t>
      </w:r>
    </w:p>
    <w:p w:rsidR="0032067A" w:rsidRDefault="0032067A" w:rsidP="008C6C8C">
      <w:pPr>
        <w:pStyle w:val="Odsekzoznamu1"/>
        <w:tabs>
          <w:tab w:val="left" w:pos="426"/>
        </w:tabs>
        <w:ind w:left="1842"/>
      </w:pPr>
      <w:r>
        <w:t xml:space="preserve">     - voči štátnemu rozpočtu                                     0,00 € </w:t>
      </w:r>
    </w:p>
    <w:p w:rsidR="0032067A" w:rsidRDefault="0032067A" w:rsidP="008C6C8C">
      <w:pPr>
        <w:pStyle w:val="Odsekzoznamu1"/>
        <w:tabs>
          <w:tab w:val="left" w:pos="426"/>
        </w:tabs>
        <w:ind w:left="1842"/>
      </w:pPr>
      <w:r>
        <w:t xml:space="preserve">      - voči daňovému úradu                                    317,24 €</w:t>
      </w:r>
    </w:p>
    <w:p w:rsidR="0032067A" w:rsidRDefault="0032067A" w:rsidP="008C6C8C">
      <w:pPr>
        <w:pStyle w:val="Odsekzoznamu1"/>
        <w:tabs>
          <w:tab w:val="left" w:pos="426"/>
        </w:tabs>
        <w:ind w:left="1842"/>
      </w:pPr>
      <w:r>
        <w:t xml:space="preserve">     - voči zamestnancom a poisťovniam              992,28 € </w:t>
      </w:r>
    </w:p>
    <w:p w:rsidR="0032067A" w:rsidRDefault="0032067A" w:rsidP="008C6C8C">
      <w:pPr>
        <w:pStyle w:val="Odsekzoznamu1"/>
        <w:tabs>
          <w:tab w:val="left" w:pos="426"/>
        </w:tabs>
        <w:ind w:left="1842"/>
      </w:pPr>
      <w:r>
        <w:t xml:space="preserve">      - voči zamestnancom                                     1 726,90 €</w:t>
      </w:r>
    </w:p>
    <w:p w:rsidR="0032067A" w:rsidRPr="003744F9" w:rsidRDefault="0032067A" w:rsidP="00037BEB">
      <w:pPr>
        <w:pStyle w:val="Odsekzoznamu1"/>
        <w:tabs>
          <w:tab w:val="left" w:pos="426"/>
        </w:tabs>
        <w:ind w:left="1080"/>
        <w:rPr>
          <w:rFonts w:ascii="Times New Roman" w:hAnsi="Times New Roman" w:cs="Times New Roman"/>
          <w:b/>
        </w:rPr>
      </w:pPr>
    </w:p>
    <w:p w:rsidR="0032067A" w:rsidRPr="003744F9" w:rsidRDefault="0032067A" w:rsidP="00037BEB">
      <w:pPr>
        <w:numPr>
          <w:ilvl w:val="1"/>
          <w:numId w:val="14"/>
        </w:numPr>
        <w:tabs>
          <w:tab w:val="left" w:pos="426"/>
        </w:tabs>
      </w:pPr>
      <w:r w:rsidRPr="003744F9">
        <w:rPr>
          <w:b/>
        </w:rPr>
        <w:t>pohľadávky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t>Obec k 31.12.201</w:t>
      </w:r>
      <w:r>
        <w:t>8</w:t>
      </w:r>
      <w:r w:rsidRPr="003744F9">
        <w:t xml:space="preserve"> neeviduje žiadne pohľadávky voči odberateľom . Eviduje len daňové pohľadávky.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jc w:val="center"/>
      </w:pPr>
      <w:r w:rsidRPr="003744F9">
        <w:t>- 10 -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numPr>
          <w:ilvl w:val="0"/>
          <w:numId w:val="15"/>
        </w:numPr>
        <w:tabs>
          <w:tab w:val="left" w:pos="426"/>
        </w:tabs>
        <w:rPr>
          <w:b/>
        </w:rPr>
      </w:pPr>
      <w:r w:rsidRPr="003744F9">
        <w:rPr>
          <w:b/>
          <w:sz w:val="28"/>
        </w:rPr>
        <w:t>Hospodársky výsledok</w:t>
      </w: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119"/>
        <w:gridCol w:w="1417"/>
        <w:gridCol w:w="1701"/>
        <w:gridCol w:w="1560"/>
        <w:gridCol w:w="1498"/>
      </w:tblGrid>
      <w:tr w:rsidR="0032067A" w:rsidRPr="003744F9" w:rsidTr="008C6C8C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ind w:left="-188" w:firstLine="188"/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32067A" w:rsidRPr="003744F9" w:rsidRDefault="0032067A">
            <w:pPr>
              <w:ind w:left="-188" w:firstLine="188"/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 201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2067A" w:rsidRPr="003744F9" w:rsidRDefault="0032067A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32067A" w:rsidRPr="003744F9" w:rsidRDefault="0032067A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6 469,79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8 111,73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5 669,90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14 098,80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15 092,12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12 221,41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25 379,67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26 070,40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27 699,38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912,14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190,36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307,64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8 649,08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7 909,20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8 258,95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163,97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1 002,27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686,14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47 285,71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48 352,10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50 740,32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628,09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654,45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904,96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4,47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1,82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9 577,18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 w:rsidP="00E50FBE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4 591,49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  <w:r>
              <w:t>4 881,51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67A" w:rsidRPr="003744F9" w:rsidRDefault="0032067A">
            <w:pPr>
              <w:pStyle w:val="Obsahtabuky"/>
              <w:snapToGrid w:val="0"/>
              <w:jc w:val="right"/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Uctovná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55 673,45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58 376,08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54 843,42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Uctovná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57 495,45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53 599,86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56 526,79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32067A" w:rsidRPr="003744F9" w:rsidTr="008C6C8C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1 822,00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 w:rsidP="00E50FBE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44F9">
              <w:rPr>
                <w:b/>
                <w:bCs/>
                <w:sz w:val="22"/>
                <w:szCs w:val="22"/>
              </w:rPr>
              <w:t>776,22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1 683,37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2067A" w:rsidRPr="003744F9" w:rsidRDefault="0032067A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32067A" w:rsidRDefault="0032067A" w:rsidP="00037BEB">
      <w:pPr>
        <w:tabs>
          <w:tab w:val="left" w:pos="426"/>
          <w:tab w:val="left" w:pos="4395"/>
        </w:tabs>
        <w:jc w:val="center"/>
      </w:pPr>
    </w:p>
    <w:p w:rsidR="0032067A" w:rsidRDefault="0032067A" w:rsidP="00037BEB">
      <w:pPr>
        <w:tabs>
          <w:tab w:val="left" w:pos="426"/>
          <w:tab w:val="left" w:pos="4395"/>
        </w:tabs>
        <w:jc w:val="center"/>
      </w:pPr>
    </w:p>
    <w:p w:rsidR="0032067A" w:rsidRDefault="0032067A" w:rsidP="00037BEB">
      <w:pPr>
        <w:tabs>
          <w:tab w:val="left" w:pos="426"/>
          <w:tab w:val="left" w:pos="4395"/>
        </w:tabs>
        <w:jc w:val="center"/>
      </w:pPr>
    </w:p>
    <w:p w:rsidR="0032067A" w:rsidRDefault="0032067A" w:rsidP="00037BEB">
      <w:pPr>
        <w:tabs>
          <w:tab w:val="left" w:pos="426"/>
          <w:tab w:val="left" w:pos="4395"/>
        </w:tabs>
        <w:jc w:val="center"/>
      </w:pPr>
    </w:p>
    <w:p w:rsidR="0032067A" w:rsidRDefault="0032067A" w:rsidP="00037BEB">
      <w:pPr>
        <w:tabs>
          <w:tab w:val="left" w:pos="426"/>
          <w:tab w:val="left" w:pos="4395"/>
        </w:tabs>
        <w:jc w:val="center"/>
      </w:pPr>
    </w:p>
    <w:p w:rsidR="0032067A" w:rsidRPr="003744F9" w:rsidRDefault="0032067A" w:rsidP="00037BEB">
      <w:pPr>
        <w:tabs>
          <w:tab w:val="left" w:pos="426"/>
          <w:tab w:val="left" w:pos="4395"/>
        </w:tabs>
        <w:jc w:val="center"/>
      </w:pPr>
    </w:p>
    <w:p w:rsidR="0032067A" w:rsidRPr="003744F9" w:rsidRDefault="0032067A" w:rsidP="00037BEB">
      <w:pPr>
        <w:tabs>
          <w:tab w:val="left" w:pos="426"/>
          <w:tab w:val="left" w:pos="4395"/>
        </w:tabs>
        <w:jc w:val="center"/>
      </w:pPr>
      <w:r w:rsidRPr="003744F9">
        <w:t>- 11 -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jc w:val="center"/>
      </w:pPr>
    </w:p>
    <w:p w:rsidR="0032067A" w:rsidRPr="003744F9" w:rsidRDefault="0032067A" w:rsidP="00037BEB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201</w:t>
      </w:r>
      <w:r>
        <w:rPr>
          <w:rFonts w:ascii="Times New Roman" w:hAnsi="Times New Roman" w:cs="Times New Roman"/>
        </w:rPr>
        <w:t>8</w:t>
      </w:r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>
        <w:rPr>
          <w:rFonts w:ascii="Times New Roman" w:hAnsi="Times New Roman" w:cs="Times New Roman"/>
          <w:b/>
          <w:bCs/>
        </w:rPr>
        <w:t xml:space="preserve">1 683,37 </w:t>
      </w:r>
      <w:r w:rsidRPr="003744F9">
        <w:rPr>
          <w:rFonts w:ascii="Times New Roman" w:hAnsi="Times New Roman" w:cs="Times New Roman"/>
          <w:b/>
        </w:rPr>
        <w:t>€</w:t>
      </w:r>
    </w:p>
    <w:p w:rsidR="0032067A" w:rsidRPr="003744F9" w:rsidRDefault="0032067A" w:rsidP="00037BEB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>
        <w:rPr>
          <w:rFonts w:ascii="Times New Roman" w:hAnsi="Times New Roman" w:cs="Times New Roman"/>
          <w:bCs/>
        </w:rPr>
        <w:t>54 843,42</w:t>
      </w:r>
      <w:r w:rsidRPr="003744F9">
        <w:rPr>
          <w:rFonts w:ascii="Times New Roman" w:hAnsi="Times New Roman" w:cs="Times New Roman"/>
          <w:bCs/>
        </w:rPr>
        <w:t xml:space="preserve"> </w:t>
      </w:r>
      <w:r w:rsidRPr="003744F9">
        <w:rPr>
          <w:rFonts w:ascii="Times New Roman" w:hAnsi="Times New Roman" w:cs="Times New Roman"/>
        </w:rPr>
        <w:t>€</w:t>
      </w:r>
    </w:p>
    <w:p w:rsidR="0032067A" w:rsidRPr="003744F9" w:rsidRDefault="0032067A" w:rsidP="00037BEB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Výnosy podľa účtovnej triedy  6 boli v sume  : </w:t>
      </w:r>
      <w:r>
        <w:rPr>
          <w:rFonts w:ascii="Times New Roman" w:hAnsi="Times New Roman" w:cs="Times New Roman"/>
          <w:bCs/>
        </w:rPr>
        <w:t>56 526,79</w:t>
      </w:r>
      <w:r w:rsidRPr="003744F9">
        <w:rPr>
          <w:rFonts w:ascii="Times New Roman" w:hAnsi="Times New Roman" w:cs="Times New Roman"/>
          <w:bCs/>
        </w:rPr>
        <w:t xml:space="preserve"> </w:t>
      </w:r>
      <w:r w:rsidRPr="003744F9">
        <w:rPr>
          <w:rFonts w:ascii="Times New Roman" w:hAnsi="Times New Roman" w:cs="Times New Roman"/>
        </w:rPr>
        <w:t>€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t>Hospodársky výsledok bol zaúčtovaný na účet 428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  Ostatné dôležité informácie</w:t>
      </w: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</w:p>
    <w:p w:rsidR="0032067A" w:rsidRPr="003744F9" w:rsidRDefault="0032067A" w:rsidP="00037BEB">
      <w:pPr>
        <w:tabs>
          <w:tab w:val="left" w:pos="426"/>
        </w:tabs>
      </w:pPr>
      <w:r w:rsidRPr="003744F9">
        <w:t>7.1  Prijaté granty a transféry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Obec prijala nasledovné granty a transfery: </w:t>
      </w:r>
    </w:p>
    <w:p w:rsidR="0032067A" w:rsidRPr="003744F9" w:rsidRDefault="0032067A" w:rsidP="00037BEB">
      <w:pPr>
        <w:tabs>
          <w:tab w:val="left" w:pos="426"/>
        </w:tabs>
        <w:ind w:left="426"/>
        <w:rPr>
          <w:b/>
        </w:rPr>
      </w:pPr>
      <w:r w:rsidRPr="003744F9">
        <w:t xml:space="preserve">     </w:t>
      </w:r>
    </w:p>
    <w:p w:rsidR="0032067A" w:rsidRPr="003744F9" w:rsidRDefault="0032067A" w:rsidP="00037BEB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A0"/>
      </w:tblPr>
      <w:tblGrid>
        <w:gridCol w:w="542"/>
        <w:gridCol w:w="2684"/>
        <w:gridCol w:w="1559"/>
        <w:gridCol w:w="2410"/>
      </w:tblGrid>
      <w:tr w:rsidR="0032067A" w:rsidRPr="003744F9" w:rsidTr="00037BE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3744F9" w:rsidRDefault="0032067A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>P.č.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3744F9" w:rsidRDefault="0032067A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3744F9" w:rsidRDefault="0032067A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067A" w:rsidRPr="003744F9" w:rsidRDefault="0032067A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účel</w:t>
            </w:r>
          </w:p>
        </w:tc>
      </w:tr>
      <w:tr w:rsidR="0032067A" w:rsidRPr="003744F9" w:rsidTr="00037BE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DB39F7">
            <w:pPr>
              <w:tabs>
                <w:tab w:val="left" w:pos="426"/>
              </w:tabs>
              <w:jc w:val="right"/>
            </w:pPr>
            <w:r>
              <w:t>58,41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REGOB</w:t>
            </w:r>
          </w:p>
        </w:tc>
      </w:tr>
      <w:tr w:rsidR="0032067A" w:rsidRPr="003744F9" w:rsidTr="00037BE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DB39F7">
            <w:pPr>
              <w:tabs>
                <w:tab w:val="left" w:pos="426"/>
              </w:tabs>
              <w:jc w:val="right"/>
            </w:pPr>
            <w:r>
              <w:t>75,60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REGAD</w:t>
            </w:r>
          </w:p>
        </w:tc>
      </w:tr>
      <w:tr w:rsidR="0032067A" w:rsidRPr="003744F9" w:rsidTr="00037BE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DB39F7">
            <w:pPr>
              <w:tabs>
                <w:tab w:val="left" w:pos="426"/>
              </w:tabs>
              <w:jc w:val="right"/>
            </w:pPr>
            <w:r>
              <w:t>1 696,51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 xml:space="preserve">Voľby </w:t>
            </w:r>
          </w:p>
        </w:tc>
      </w:tr>
      <w:tr w:rsidR="0032067A" w:rsidRPr="003744F9" w:rsidTr="00037BEB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 xml:space="preserve">5.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Min.</w:t>
            </w:r>
            <w:r>
              <w:t>ŽP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Default="0032067A" w:rsidP="00DB39F7">
            <w:pPr>
              <w:tabs>
                <w:tab w:val="left" w:pos="426"/>
              </w:tabs>
              <w:jc w:val="right"/>
            </w:pPr>
            <w:r>
              <w:t>16,89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7A" w:rsidRPr="003744F9" w:rsidRDefault="0032067A">
            <w:pPr>
              <w:tabs>
                <w:tab w:val="left" w:pos="426"/>
              </w:tabs>
            </w:pPr>
            <w:r w:rsidRPr="003744F9">
              <w:t>Životné prostredie</w:t>
            </w:r>
          </w:p>
        </w:tc>
      </w:tr>
      <w:tr w:rsidR="0032067A" w:rsidRPr="003744F9" w:rsidTr="00037BE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2067A" w:rsidRPr="003744F9" w:rsidRDefault="0032067A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2067A" w:rsidRPr="003744F9" w:rsidRDefault="0032067A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2067A" w:rsidRDefault="0032067A" w:rsidP="00DB39F7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1 847,41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2067A" w:rsidRPr="003744F9" w:rsidRDefault="0032067A">
            <w:pPr>
              <w:tabs>
                <w:tab w:val="left" w:pos="426"/>
              </w:tabs>
            </w:pPr>
          </w:p>
        </w:tc>
      </w:tr>
    </w:tbl>
    <w:p w:rsidR="0032067A" w:rsidRPr="003744F9" w:rsidRDefault="0032067A" w:rsidP="00037BEB">
      <w:pPr>
        <w:tabs>
          <w:tab w:val="left" w:pos="426"/>
        </w:tabs>
        <w:ind w:left="426"/>
      </w:pPr>
    </w:p>
    <w:p w:rsidR="0032067A" w:rsidRPr="003744F9" w:rsidRDefault="0032067A" w:rsidP="00037BEB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rPr>
          <w:b/>
          <w:sz w:val="28"/>
        </w:rPr>
        <w:t>7.2  Poskytnuté dotácie</w:t>
      </w: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       Obec Hrušovo neposkytla v roku 201</w:t>
      </w:r>
      <w:r>
        <w:t>8</w:t>
      </w:r>
      <w:r w:rsidRPr="003744F9">
        <w:t xml:space="preserve"> žiadne dotácie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rPr>
          <w:b/>
          <w:sz w:val="28"/>
        </w:rPr>
        <w:t>7.3  Významné investičné akcie v roku 201</w:t>
      </w:r>
      <w:r>
        <w:rPr>
          <w:b/>
          <w:sz w:val="28"/>
        </w:rPr>
        <w:t>8</w:t>
      </w:r>
    </w:p>
    <w:p w:rsidR="0032067A" w:rsidRDefault="0032067A" w:rsidP="00037BEB">
      <w:pPr>
        <w:tabs>
          <w:tab w:val="left" w:pos="426"/>
        </w:tabs>
      </w:pPr>
      <w:r w:rsidRPr="003744F9">
        <w:t xml:space="preserve">        V roku 201</w:t>
      </w:r>
      <w:r>
        <w:t xml:space="preserve">8 </w:t>
      </w:r>
      <w:r w:rsidRPr="003744F9">
        <w:t>obec</w:t>
      </w:r>
      <w:r>
        <w:t xml:space="preserve"> z vlastných prostriedkov vybudovala  časť obecnej cesty.</w:t>
      </w:r>
    </w:p>
    <w:p w:rsidR="0032067A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7.4   Predpokladaný budúci vývoj činnosti</w:t>
      </w: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        V roku 201</w:t>
      </w:r>
      <w:r>
        <w:t>9</w:t>
      </w:r>
      <w:r w:rsidRPr="003744F9">
        <w:t xml:space="preserve"> obec </w:t>
      </w:r>
      <w:r>
        <w:t xml:space="preserve"> plánuje  pokračovať v oprave miestnych komunikácií a vybudovanie oddychovej zóny na turistickej cyklotrase v miestnej časti Ostrany.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rPr>
          <w:b/>
          <w:sz w:val="28"/>
        </w:rPr>
        <w:t>7.5  Udalosti osobitého významu po skončení účtovného obdobia</w:t>
      </w: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32067A" w:rsidRPr="003744F9" w:rsidRDefault="0032067A" w:rsidP="00037BEB">
      <w:pPr>
        <w:tabs>
          <w:tab w:val="left" w:pos="426"/>
        </w:tabs>
      </w:pPr>
      <w:r w:rsidRPr="003744F9">
        <w:t xml:space="preserve">       obdobia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</w:p>
    <w:p w:rsidR="0032067A" w:rsidRPr="003744F9" w:rsidRDefault="0032067A" w:rsidP="00037BEB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32067A" w:rsidRPr="003744F9" w:rsidRDefault="0032067A" w:rsidP="00037BEB">
      <w:pPr>
        <w:tabs>
          <w:tab w:val="left" w:pos="426"/>
        </w:tabs>
      </w:pPr>
    </w:p>
    <w:p w:rsidR="0032067A" w:rsidRPr="007F2BCA" w:rsidRDefault="0032067A" w:rsidP="007F2BCA">
      <w:pPr>
        <w:tabs>
          <w:tab w:val="left" w:pos="426"/>
        </w:tabs>
      </w:pPr>
      <w:r w:rsidRPr="003744F9">
        <w:t xml:space="preserve">V Hrušove </w:t>
      </w:r>
      <w:r>
        <w:t>25</w:t>
      </w:r>
      <w:r w:rsidRPr="003744F9">
        <w:t>.</w:t>
      </w:r>
      <w:r>
        <w:t>05</w:t>
      </w:r>
      <w:r w:rsidRPr="003744F9">
        <w:t>.</w:t>
      </w:r>
      <w:r>
        <w:t>2019</w:t>
      </w:r>
    </w:p>
    <w:sectPr w:rsidR="0032067A" w:rsidRPr="007F2BCA" w:rsidSect="0030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DA70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8AD1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5C7D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D2EA7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38C0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5DE6E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C4AD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DC1F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F80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DA294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BEB"/>
    <w:rsid w:val="00005A8C"/>
    <w:rsid w:val="00037BEB"/>
    <w:rsid w:val="00070C04"/>
    <w:rsid w:val="00110DE4"/>
    <w:rsid w:val="001F7B18"/>
    <w:rsid w:val="00306A26"/>
    <w:rsid w:val="0032067A"/>
    <w:rsid w:val="003744F9"/>
    <w:rsid w:val="003C457B"/>
    <w:rsid w:val="003D7959"/>
    <w:rsid w:val="00643C24"/>
    <w:rsid w:val="007A677B"/>
    <w:rsid w:val="007D6E8D"/>
    <w:rsid w:val="007F2BCA"/>
    <w:rsid w:val="008201F5"/>
    <w:rsid w:val="00822A20"/>
    <w:rsid w:val="008C3036"/>
    <w:rsid w:val="008C6C8C"/>
    <w:rsid w:val="00A521B4"/>
    <w:rsid w:val="00A552A1"/>
    <w:rsid w:val="00AD7D78"/>
    <w:rsid w:val="00AE3925"/>
    <w:rsid w:val="00AE6A6B"/>
    <w:rsid w:val="00C775E9"/>
    <w:rsid w:val="00CF1E79"/>
    <w:rsid w:val="00D70535"/>
    <w:rsid w:val="00DB39F7"/>
    <w:rsid w:val="00DD3C09"/>
    <w:rsid w:val="00E20EBB"/>
    <w:rsid w:val="00E50FBE"/>
    <w:rsid w:val="00E71E49"/>
    <w:rsid w:val="00F4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EB"/>
    <w:pPr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37BEB"/>
    <w:pPr>
      <w:ind w:left="720"/>
      <w:contextualSpacing/>
    </w:pPr>
  </w:style>
  <w:style w:type="paragraph" w:customStyle="1" w:styleId="Odsekzoznamu1">
    <w:name w:val="Odsek zoznamu1"/>
    <w:basedOn w:val="Normal"/>
    <w:uiPriority w:val="99"/>
    <w:rsid w:val="00037BEB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al"/>
    <w:uiPriority w:val="99"/>
    <w:rsid w:val="00037BEB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037B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7BEB"/>
    <w:rPr>
      <w:rFonts w:ascii="Tahoma" w:hAnsi="Tahoma" w:cs="Tahoma"/>
      <w:kern w:val="2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208</TotalTime>
  <Pages>11</Pages>
  <Words>2087</Words>
  <Characters>11899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2019-05-25T16:50:00Z</cp:lastPrinted>
  <dcterms:created xsi:type="dcterms:W3CDTF">2019-05-24T16:41:00Z</dcterms:created>
  <dcterms:modified xsi:type="dcterms:W3CDTF">2019-05-25T16:51:00Z</dcterms:modified>
</cp:coreProperties>
</file>