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3064" w:rsidRDefault="004F3064">
      <w:pPr>
        <w:spacing w:after="0"/>
        <w:ind w:left="96"/>
        <w:jc w:val="center"/>
      </w:pPr>
      <w:r>
        <w:rPr>
          <w:sz w:val="40"/>
          <w:szCs w:val="40"/>
        </w:rPr>
        <w:t xml:space="preserve"> </w:t>
      </w:r>
    </w:p>
    <w:p w:rsidR="004F3064" w:rsidRDefault="004F3064">
      <w:pPr>
        <w:spacing w:after="0"/>
        <w:ind w:left="96"/>
        <w:jc w:val="center"/>
      </w:pPr>
      <w:r>
        <w:rPr>
          <w:sz w:val="40"/>
          <w:szCs w:val="40"/>
        </w:rPr>
        <w:t xml:space="preserve"> </w:t>
      </w:r>
    </w:p>
    <w:p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>
      <w:pPr>
        <w:spacing w:after="0"/>
        <w:ind w:left="87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>
      <w:pPr>
        <w:spacing w:after="0"/>
        <w:ind w:left="87"/>
        <w:jc w:val="center"/>
      </w:pPr>
      <w:r>
        <w:rPr>
          <w:rFonts w:ascii="Courier New" w:hAnsi="Courier New" w:cs="Courier New"/>
          <w:sz w:val="40"/>
          <w:szCs w:val="40"/>
        </w:rPr>
        <w:t xml:space="preserve"> </w:t>
      </w:r>
    </w:p>
    <w:p w:rsidR="004F3064" w:rsidRDefault="004F3064">
      <w:pPr>
        <w:spacing w:after="0"/>
        <w:ind w:left="87"/>
        <w:jc w:val="center"/>
      </w:pPr>
      <w:r>
        <w:rPr>
          <w:rFonts w:ascii="Courier New" w:hAnsi="Courier New" w:cs="Courier New"/>
          <w:sz w:val="40"/>
          <w:szCs w:val="40"/>
        </w:rPr>
        <w:t xml:space="preserve"> </w:t>
      </w:r>
    </w:p>
    <w:p w:rsidR="004F3064" w:rsidRDefault="004F3064">
      <w:pPr>
        <w:spacing w:after="0"/>
        <w:ind w:left="87"/>
        <w:jc w:val="center"/>
      </w:pPr>
      <w:r>
        <w:rPr>
          <w:rFonts w:ascii="Courier New" w:hAnsi="Courier New" w:cs="Courier New"/>
          <w:sz w:val="40"/>
          <w:szCs w:val="40"/>
        </w:rPr>
        <w:t xml:space="preserve"> </w:t>
      </w:r>
    </w:p>
    <w:p w:rsidR="004F3064" w:rsidRDefault="004F3064">
      <w:pPr>
        <w:spacing w:after="108" w:line="243" w:lineRule="auto"/>
        <w:ind w:left="4601" w:right="4514"/>
        <w:jc w:val="center"/>
      </w:pPr>
      <w:r>
        <w:rPr>
          <w:rFonts w:ascii="Courier New" w:hAnsi="Courier New" w:cs="Courier New"/>
          <w:sz w:val="40"/>
          <w:szCs w:val="40"/>
        </w:rPr>
        <w:t xml:space="preserve">  </w:t>
      </w:r>
    </w:p>
    <w:p w:rsidR="004F3064" w:rsidRPr="005411F5" w:rsidRDefault="004F3064">
      <w:pPr>
        <w:spacing w:after="0"/>
        <w:ind w:left="10" w:right="4" w:hanging="10"/>
        <w:jc w:val="center"/>
        <w:rPr>
          <w:b/>
          <w:bCs/>
        </w:rPr>
      </w:pPr>
      <w:r w:rsidRPr="005411F5">
        <w:rPr>
          <w:b/>
          <w:bCs/>
          <w:sz w:val="52"/>
          <w:szCs w:val="52"/>
        </w:rPr>
        <w:t xml:space="preserve">INDIVIDUÁLNA VÝROČNÁ SPRÁVA </w:t>
      </w:r>
    </w:p>
    <w:p w:rsidR="004F3064" w:rsidRPr="005411F5" w:rsidRDefault="004F3064">
      <w:pPr>
        <w:spacing w:after="0"/>
        <w:ind w:left="113"/>
        <w:jc w:val="center"/>
        <w:rPr>
          <w:b/>
          <w:bCs/>
        </w:rPr>
      </w:pPr>
      <w:r w:rsidRPr="005411F5">
        <w:rPr>
          <w:b/>
          <w:bCs/>
          <w:sz w:val="52"/>
          <w:szCs w:val="52"/>
        </w:rPr>
        <w:t xml:space="preserve"> </w:t>
      </w:r>
    </w:p>
    <w:p w:rsidR="004F3064" w:rsidRPr="005411F5" w:rsidRDefault="004F3064">
      <w:pPr>
        <w:spacing w:after="0"/>
        <w:ind w:left="10" w:right="5" w:hanging="10"/>
        <w:jc w:val="center"/>
        <w:rPr>
          <w:b/>
          <w:bCs/>
        </w:rPr>
      </w:pPr>
      <w:r w:rsidRPr="005411F5">
        <w:rPr>
          <w:b/>
          <w:bCs/>
          <w:sz w:val="52"/>
          <w:szCs w:val="52"/>
        </w:rPr>
        <w:t xml:space="preserve">OBCE PORÚBKA </w:t>
      </w:r>
    </w:p>
    <w:p w:rsidR="004F3064" w:rsidRPr="005411F5" w:rsidRDefault="004F3064">
      <w:pPr>
        <w:spacing w:after="0"/>
        <w:ind w:left="113"/>
        <w:jc w:val="center"/>
        <w:rPr>
          <w:b/>
          <w:bCs/>
        </w:rPr>
      </w:pPr>
      <w:r w:rsidRPr="005411F5">
        <w:rPr>
          <w:b/>
          <w:bCs/>
          <w:sz w:val="52"/>
          <w:szCs w:val="52"/>
        </w:rPr>
        <w:t xml:space="preserve"> </w:t>
      </w:r>
    </w:p>
    <w:p w:rsidR="004F3064" w:rsidRPr="005411F5" w:rsidRDefault="004F3064">
      <w:pPr>
        <w:spacing w:after="0"/>
        <w:ind w:left="10" w:right="2" w:hanging="10"/>
        <w:jc w:val="center"/>
        <w:rPr>
          <w:b/>
          <w:bCs/>
        </w:rPr>
      </w:pPr>
      <w:r w:rsidRPr="005411F5">
        <w:rPr>
          <w:b/>
          <w:bCs/>
          <w:sz w:val="52"/>
          <w:szCs w:val="52"/>
        </w:rPr>
        <w:t>za rok 201</w:t>
      </w:r>
      <w:r>
        <w:rPr>
          <w:b/>
          <w:bCs/>
          <w:sz w:val="52"/>
          <w:szCs w:val="52"/>
        </w:rPr>
        <w:t>8</w:t>
      </w:r>
    </w:p>
    <w:p w:rsidR="004F3064" w:rsidRDefault="004F3064">
      <w:pPr>
        <w:spacing w:after="0" w:line="243" w:lineRule="auto"/>
        <w:ind w:left="4601" w:right="4505"/>
        <w:jc w:val="center"/>
      </w:pPr>
      <w:r>
        <w:rPr>
          <w:rFonts w:ascii="Courier New" w:hAnsi="Courier New" w:cs="Courier New"/>
          <w:sz w:val="44"/>
          <w:szCs w:val="44"/>
        </w:rPr>
        <w:t xml:space="preserve">        </w:t>
      </w:r>
    </w:p>
    <w:p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  <w:r>
        <w:rPr>
          <w:rFonts w:ascii="Courier New" w:hAnsi="Courier New" w:cs="Courier New"/>
          <w:sz w:val="44"/>
          <w:szCs w:val="44"/>
        </w:rPr>
        <w:t xml:space="preserve"> </w:t>
      </w:r>
      <w:r>
        <w:rPr>
          <w:rFonts w:ascii="Courier New" w:hAnsi="Courier New" w:cs="Courier New"/>
          <w:sz w:val="44"/>
          <w:szCs w:val="44"/>
        </w:rPr>
        <w:tab/>
        <w:t xml:space="preserve"> </w:t>
      </w:r>
    </w:p>
    <w:p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</w:p>
    <w:p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</w:p>
    <w:p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</w:p>
    <w:p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</w:p>
    <w:p w:rsidR="004F3064" w:rsidRDefault="004F3064">
      <w:pPr>
        <w:spacing w:after="73"/>
        <w:jc w:val="both"/>
        <w:rPr>
          <w:rFonts w:ascii="Courier New" w:hAnsi="Courier New" w:cs="Courier New"/>
          <w:sz w:val="44"/>
          <w:szCs w:val="44"/>
        </w:rPr>
      </w:pPr>
    </w:p>
    <w:p w:rsidR="004F3064" w:rsidRDefault="004F3064">
      <w:pPr>
        <w:spacing w:after="73"/>
        <w:jc w:val="both"/>
      </w:pPr>
    </w:p>
    <w:p w:rsidR="004F3064" w:rsidRDefault="004F3064">
      <w:pPr>
        <w:spacing w:after="0"/>
      </w:pPr>
      <w:r>
        <w:rPr>
          <w:rFonts w:ascii="Courier New" w:hAnsi="Courier New" w:cs="Courier New"/>
          <w:sz w:val="44"/>
          <w:szCs w:val="44"/>
        </w:rPr>
        <w:t xml:space="preserve"> </w:t>
      </w:r>
    </w:p>
    <w:p w:rsidR="004F3064" w:rsidRDefault="004F3064">
      <w:pPr>
        <w:pStyle w:val="Heading1"/>
        <w:tabs>
          <w:tab w:val="center" w:pos="708"/>
          <w:tab w:val="center" w:pos="1416"/>
          <w:tab w:val="center" w:pos="2124"/>
          <w:tab w:val="center" w:pos="2832"/>
          <w:tab w:val="center" w:pos="3540"/>
          <w:tab w:val="center" w:pos="4248"/>
          <w:tab w:val="center" w:pos="6212"/>
        </w:tabs>
        <w:ind w:left="-15" w:firstLine="0"/>
      </w:pPr>
      <w:r>
        <w:rPr>
          <w:sz w:val="44"/>
          <w:szCs w:val="44"/>
        </w:rPr>
        <w:t xml:space="preserve"> 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  <w:t xml:space="preserve"> </w:t>
      </w:r>
      <w:r>
        <w:rPr>
          <w:sz w:val="44"/>
          <w:szCs w:val="44"/>
        </w:rPr>
        <w:tab/>
        <w:t>Ing. Milan Staš</w:t>
      </w:r>
      <w:r>
        <w:t xml:space="preserve"> </w:t>
      </w:r>
    </w:p>
    <w:p w:rsidR="004F3064" w:rsidRPr="005411F5" w:rsidRDefault="004F3064">
      <w:pPr>
        <w:spacing w:after="3"/>
        <w:ind w:left="-5" w:hanging="10"/>
        <w:jc w:val="both"/>
        <w:rPr>
          <w:b/>
          <w:bCs/>
        </w:rPr>
      </w:pPr>
      <w:r w:rsidRPr="005411F5">
        <w:rPr>
          <w:b/>
          <w:bCs/>
        </w:rPr>
        <w:t xml:space="preserve">                                                                                                               s</w:t>
      </w:r>
      <w:r w:rsidRPr="005411F5">
        <w:rPr>
          <w:b/>
          <w:bCs/>
          <w:sz w:val="24"/>
          <w:szCs w:val="24"/>
        </w:rPr>
        <w:t xml:space="preserve">tarosta obce </w:t>
      </w:r>
    </w:p>
    <w:p w:rsidR="004F3064" w:rsidRPr="005411F5" w:rsidRDefault="004F3064">
      <w:pPr>
        <w:tabs>
          <w:tab w:val="center" w:pos="1416"/>
        </w:tabs>
        <w:rPr>
          <w:b/>
          <w:bCs/>
          <w:sz w:val="24"/>
          <w:szCs w:val="24"/>
        </w:rPr>
      </w:pPr>
    </w:p>
    <w:p w:rsidR="004F3064" w:rsidRDefault="004F3064">
      <w:pPr>
        <w:tabs>
          <w:tab w:val="center" w:pos="1416"/>
        </w:tabs>
      </w:pPr>
      <w:r>
        <w:rPr>
          <w:sz w:val="24"/>
          <w:szCs w:val="24"/>
        </w:rPr>
        <w:t xml:space="preserve">OBSAH   </w:t>
      </w:r>
      <w:r>
        <w:rPr>
          <w:sz w:val="24"/>
          <w:szCs w:val="24"/>
        </w:rPr>
        <w:tab/>
        <w:t xml:space="preserve"> </w:t>
      </w:r>
    </w:p>
    <w:p w:rsidR="004F3064" w:rsidRDefault="004F3064">
      <w:r>
        <w:rPr>
          <w:sz w:val="24"/>
          <w:szCs w:val="24"/>
        </w:rPr>
        <w:t xml:space="preserve">       str. </w:t>
      </w:r>
    </w:p>
    <w:p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 xml:space="preserve">Úvodné slovo starostu obce 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3 </w:t>
      </w:r>
    </w:p>
    <w:p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 xml:space="preserve">Identifikačné údaje obce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            </w:t>
      </w:r>
      <w:r>
        <w:rPr>
          <w:sz w:val="24"/>
          <w:szCs w:val="24"/>
        </w:rPr>
        <w:tab/>
        <w:t xml:space="preserve">3 </w:t>
      </w:r>
    </w:p>
    <w:p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 xml:space="preserve">Organizačná štruktúra obce a identifikácia vedúcich predstaviteľov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4 </w:t>
      </w:r>
    </w:p>
    <w:p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 xml:space="preserve">Poslanie, vízie, ciele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4 </w:t>
      </w:r>
    </w:p>
    <w:p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 xml:space="preserve">Základná charakteristika obce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            </w:t>
      </w:r>
      <w:r>
        <w:rPr>
          <w:sz w:val="24"/>
          <w:szCs w:val="24"/>
        </w:rPr>
        <w:tab/>
        <w:t xml:space="preserve">5 </w:t>
      </w:r>
    </w:p>
    <w:p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Geografické údaje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             5 </w:t>
      </w:r>
    </w:p>
    <w:p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Demografické údaje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5 </w:t>
      </w:r>
    </w:p>
    <w:p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Ekonomické údaje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Symboly obce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Logo obce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História obce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Pamiatky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Významné osobnosti obce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</w:t>
      </w:r>
    </w:p>
    <w:p w:rsidR="004F3064" w:rsidRDefault="004F3064">
      <w:pPr>
        <w:numPr>
          <w:ilvl w:val="0"/>
          <w:numId w:val="1"/>
        </w:numPr>
        <w:ind w:hanging="348"/>
      </w:pPr>
      <w:r>
        <w:rPr>
          <w:sz w:val="24"/>
          <w:szCs w:val="24"/>
        </w:rPr>
        <w:t xml:space="preserve">Plnenie funkcií obce (prenesené kompetencie, originálne kompetencie)  </w:t>
      </w:r>
      <w:r>
        <w:rPr>
          <w:sz w:val="24"/>
          <w:szCs w:val="24"/>
        </w:rPr>
        <w:tab/>
        <w:t xml:space="preserve">6 </w:t>
      </w:r>
    </w:p>
    <w:p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Výchova a vzdelávanie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>6</w:t>
      </w:r>
    </w:p>
    <w:p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Zdravotníctvo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6                  </w:t>
      </w:r>
    </w:p>
    <w:p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Sociálne zabezpečenie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7 </w:t>
      </w:r>
    </w:p>
    <w:p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Kultúra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7 </w:t>
      </w:r>
    </w:p>
    <w:p w:rsidR="004F3064" w:rsidRDefault="004F3064">
      <w:pPr>
        <w:numPr>
          <w:ilvl w:val="1"/>
          <w:numId w:val="1"/>
        </w:numPr>
        <w:ind w:hanging="439"/>
      </w:pPr>
      <w:r>
        <w:rPr>
          <w:sz w:val="24"/>
          <w:szCs w:val="24"/>
        </w:rPr>
        <w:t xml:space="preserve">Hospodárstvo  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</w:p>
    <w:p w:rsidR="004F3064" w:rsidRDefault="004F3064">
      <w:pPr>
        <w:tabs>
          <w:tab w:val="center" w:pos="5663"/>
          <w:tab w:val="center" w:pos="6371"/>
          <w:tab w:val="center" w:pos="7079"/>
          <w:tab w:val="center" w:pos="7787"/>
          <w:tab w:val="center" w:pos="8551"/>
        </w:tabs>
      </w:pPr>
      <w:r>
        <w:rPr>
          <w:sz w:val="24"/>
          <w:szCs w:val="24"/>
        </w:rPr>
        <w:t xml:space="preserve">        7.Informácia o vývoji obce z pohľadu rozpočtovníctva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7 </w:t>
      </w:r>
    </w:p>
    <w:p w:rsidR="004F3064" w:rsidRDefault="004F3064">
      <w:pPr>
        <w:numPr>
          <w:ilvl w:val="1"/>
          <w:numId w:val="2"/>
        </w:numPr>
        <w:ind w:hanging="439"/>
      </w:pPr>
      <w:r>
        <w:rPr>
          <w:sz w:val="24"/>
          <w:szCs w:val="24"/>
        </w:rPr>
        <w:t xml:space="preserve">Plnenie príjmov a čerpanie výdavkov za rok 2018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8 </w:t>
      </w:r>
    </w:p>
    <w:p w:rsidR="004F3064" w:rsidRDefault="004F3064">
      <w:pPr>
        <w:numPr>
          <w:ilvl w:val="1"/>
          <w:numId w:val="2"/>
        </w:numPr>
        <w:ind w:hanging="439"/>
      </w:pPr>
      <w:r>
        <w:rPr>
          <w:sz w:val="24"/>
          <w:szCs w:val="24"/>
        </w:rPr>
        <w:t xml:space="preserve">Prebytok/schodok rozpočtového hospodárenia za rok 2018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8 </w:t>
      </w:r>
    </w:p>
    <w:p w:rsidR="004F3064" w:rsidRDefault="004F3064">
      <w:pPr>
        <w:numPr>
          <w:ilvl w:val="1"/>
          <w:numId w:val="2"/>
        </w:numPr>
        <w:ind w:hanging="439"/>
      </w:pPr>
      <w:r>
        <w:rPr>
          <w:sz w:val="24"/>
          <w:szCs w:val="24"/>
        </w:rPr>
        <w:t xml:space="preserve">Rozpočet na roky 2019 - 2021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9 </w:t>
      </w:r>
    </w:p>
    <w:p w:rsidR="004F3064" w:rsidRDefault="004F3064">
      <w:pPr>
        <w:numPr>
          <w:ilvl w:val="0"/>
          <w:numId w:val="3"/>
        </w:numPr>
        <w:ind w:hanging="329"/>
      </w:pPr>
      <w:r>
        <w:rPr>
          <w:sz w:val="24"/>
          <w:szCs w:val="24"/>
        </w:rPr>
        <w:t xml:space="preserve">Informácia o vývoji obce z pohľadu účtovníctva 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9 </w:t>
      </w:r>
    </w:p>
    <w:p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Majetok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>9</w:t>
      </w:r>
    </w:p>
    <w:p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Zdroje krytia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10 </w:t>
      </w:r>
    </w:p>
    <w:p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Pohľadávky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11 </w:t>
      </w:r>
    </w:p>
    <w:p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Záväzky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11 </w:t>
      </w:r>
    </w:p>
    <w:p w:rsidR="004F3064" w:rsidRDefault="004F3064">
      <w:pPr>
        <w:numPr>
          <w:ilvl w:val="0"/>
          <w:numId w:val="3"/>
        </w:numPr>
        <w:ind w:hanging="329"/>
      </w:pPr>
      <w:r>
        <w:rPr>
          <w:sz w:val="24"/>
          <w:szCs w:val="24"/>
        </w:rPr>
        <w:t xml:space="preserve">Hospodársky výsledok za rok 2018 - vývoj nákladov a výnosov 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11 </w:t>
      </w:r>
    </w:p>
    <w:p w:rsidR="004F3064" w:rsidRDefault="004F3064">
      <w:pPr>
        <w:numPr>
          <w:ilvl w:val="0"/>
          <w:numId w:val="3"/>
        </w:numPr>
        <w:ind w:hanging="329"/>
      </w:pPr>
      <w:r>
        <w:rPr>
          <w:sz w:val="24"/>
          <w:szCs w:val="24"/>
        </w:rPr>
        <w:t xml:space="preserve">Ostatné dôležité informácie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12 </w:t>
      </w:r>
    </w:p>
    <w:p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Prijaté granty a transfery 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12 </w:t>
      </w:r>
    </w:p>
    <w:p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Poskytnuté dotácie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13 </w:t>
      </w:r>
    </w:p>
    <w:p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Významné investičné akcie v roku 2018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13 </w:t>
      </w:r>
    </w:p>
    <w:p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Predpokladaný budúci vývoj činnosti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  <w:t xml:space="preserve">13 </w:t>
      </w:r>
    </w:p>
    <w:p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Udalosti osobitného významu po skončení účtovného obdobia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13 </w:t>
      </w:r>
    </w:p>
    <w:p w:rsidR="004F3064" w:rsidRDefault="004F3064">
      <w:pPr>
        <w:numPr>
          <w:ilvl w:val="1"/>
          <w:numId w:val="3"/>
        </w:numPr>
        <w:ind w:hanging="550"/>
      </w:pPr>
      <w:r>
        <w:rPr>
          <w:sz w:val="24"/>
          <w:szCs w:val="24"/>
        </w:rPr>
        <w:t xml:space="preserve">Významné riziká a neistoty, ktorým je účtovná jednotka vystavená    </w:t>
      </w:r>
      <w:r>
        <w:rPr>
          <w:sz w:val="24"/>
          <w:szCs w:val="24"/>
        </w:rPr>
        <w:tab/>
        <w:t xml:space="preserve">13 </w:t>
      </w:r>
    </w:p>
    <w:p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:rsidR="004F3064" w:rsidRPr="00BC3C71" w:rsidRDefault="004F3064" w:rsidP="00E61DCC">
      <w:pPr>
        <w:pStyle w:val="ListParagraph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BC3C71">
        <w:rPr>
          <w:sz w:val="24"/>
          <w:szCs w:val="24"/>
        </w:rPr>
        <w:t xml:space="preserve">Úvodné slovo starostu obce       </w:t>
      </w:r>
    </w:p>
    <w:p w:rsidR="004F3064" w:rsidRPr="00BC3C71" w:rsidRDefault="004F3064" w:rsidP="00E61DCC">
      <w:pPr>
        <w:pStyle w:val="ListParagraph"/>
        <w:spacing w:before="120" w:line="240" w:lineRule="auto"/>
        <w:rPr>
          <w:sz w:val="24"/>
          <w:szCs w:val="24"/>
        </w:rPr>
      </w:pPr>
    </w:p>
    <w:p w:rsidR="004F3064" w:rsidRPr="00BC3C71" w:rsidRDefault="004F3064" w:rsidP="00E61DCC">
      <w:pPr>
        <w:pStyle w:val="ListParagraph"/>
        <w:spacing w:before="120" w:line="240" w:lineRule="auto"/>
        <w:ind w:firstLine="696"/>
        <w:rPr>
          <w:sz w:val="24"/>
          <w:szCs w:val="24"/>
        </w:rPr>
      </w:pPr>
      <w:r w:rsidRPr="00BC3C71">
        <w:rPr>
          <w:sz w:val="24"/>
          <w:szCs w:val="24"/>
        </w:rPr>
        <w:t>Starostom  Obce Porúbka som nepretržite od roku 2002. Starostom som bol tiež v rokoch 1992 až 1994, predtým od roku 1989 som bol poslancom obecného zastupiteľstva. Dá sa teda konštatovať, že problematiku obce ovládam.</w:t>
      </w:r>
    </w:p>
    <w:p w:rsidR="004F3064" w:rsidRPr="00BC3C71" w:rsidRDefault="004F3064" w:rsidP="00E61DCC">
      <w:pPr>
        <w:pStyle w:val="ListParagraph"/>
        <w:spacing w:before="120" w:line="240" w:lineRule="auto"/>
        <w:rPr>
          <w:sz w:val="24"/>
          <w:szCs w:val="24"/>
        </w:rPr>
      </w:pPr>
    </w:p>
    <w:p w:rsidR="004F3064" w:rsidRPr="00BC3C71" w:rsidRDefault="004F3064" w:rsidP="00941A65">
      <w:pPr>
        <w:pStyle w:val="ListParagraph"/>
        <w:spacing w:before="120" w:line="240" w:lineRule="auto"/>
        <w:ind w:firstLine="696"/>
        <w:rPr>
          <w:sz w:val="24"/>
          <w:szCs w:val="24"/>
        </w:rPr>
      </w:pPr>
      <w:r w:rsidRPr="00BC3C71">
        <w:rPr>
          <w:sz w:val="24"/>
          <w:szCs w:val="24"/>
        </w:rPr>
        <w:t>Individuálna výročná správa Obce Porúbka je zostavená na základe výsledkov ekonomických ukazovateľov počas celého roku 201</w:t>
      </w:r>
      <w:r>
        <w:rPr>
          <w:sz w:val="24"/>
          <w:szCs w:val="24"/>
        </w:rPr>
        <w:t>8</w:t>
      </w:r>
      <w:r w:rsidRPr="00BC3C71">
        <w:rPr>
          <w:sz w:val="24"/>
          <w:szCs w:val="24"/>
        </w:rPr>
        <w:t xml:space="preserve">. Obec si ešte v roku 2006 zobrala úver vo výške 60 000 € na výstavbu Ekumenického kostola spojeného s domom nádeje, ktorý </w:t>
      </w:r>
      <w:r>
        <w:rPr>
          <w:sz w:val="24"/>
          <w:szCs w:val="24"/>
        </w:rPr>
        <w:t>sme tohto roku splatili</w:t>
      </w:r>
      <w:r w:rsidRPr="00BC3C71">
        <w:rPr>
          <w:sz w:val="24"/>
          <w:szCs w:val="24"/>
        </w:rPr>
        <w:t>. V roku 2006 boli ekonomické ukazovatele pre obec podstatne lepšie ako v súčasnom období</w:t>
      </w:r>
      <w:r>
        <w:rPr>
          <w:sz w:val="24"/>
          <w:szCs w:val="24"/>
        </w:rPr>
        <w:t>, preto sme bez problémov dostali aj úver</w:t>
      </w:r>
      <w:r w:rsidRPr="00BC3C71">
        <w:rPr>
          <w:sz w:val="24"/>
          <w:szCs w:val="24"/>
        </w:rPr>
        <w:t xml:space="preserve">.   </w:t>
      </w:r>
    </w:p>
    <w:p w:rsidR="004F3064" w:rsidRPr="00BC3C71" w:rsidRDefault="004F3064" w:rsidP="00941A65">
      <w:pPr>
        <w:pStyle w:val="ListParagraph"/>
        <w:spacing w:before="120" w:line="240" w:lineRule="auto"/>
        <w:ind w:firstLine="696"/>
        <w:rPr>
          <w:sz w:val="24"/>
          <w:szCs w:val="24"/>
        </w:rPr>
      </w:pPr>
      <w:r w:rsidRPr="00BC3C71">
        <w:rPr>
          <w:sz w:val="24"/>
          <w:szCs w:val="24"/>
        </w:rPr>
        <w:t>Pri výstavbe uvedenej stavby sme predpokladali, že vzhľadom k charakteru stavby, t.j.  stavba bola a je viacúčelová</w:t>
      </w:r>
      <w:r>
        <w:rPr>
          <w:sz w:val="24"/>
          <w:szCs w:val="24"/>
        </w:rPr>
        <w:t xml:space="preserve"> tak, že</w:t>
      </w:r>
      <w:r w:rsidRPr="00BC3C71">
        <w:rPr>
          <w:sz w:val="24"/>
          <w:szCs w:val="24"/>
        </w:rPr>
        <w:t xml:space="preserve"> na ňu </w:t>
      </w:r>
      <w:r>
        <w:rPr>
          <w:sz w:val="24"/>
          <w:szCs w:val="24"/>
        </w:rPr>
        <w:t xml:space="preserve">ľahšie </w:t>
      </w:r>
      <w:r w:rsidRPr="00BC3C71">
        <w:rPr>
          <w:sz w:val="24"/>
          <w:szCs w:val="24"/>
        </w:rPr>
        <w:t>dostaneme dotáciu od štátu</w:t>
      </w:r>
      <w:r>
        <w:rPr>
          <w:sz w:val="24"/>
          <w:szCs w:val="24"/>
        </w:rPr>
        <w:t>.</w:t>
      </w:r>
      <w:r w:rsidRPr="00BC3C71">
        <w:rPr>
          <w:sz w:val="24"/>
          <w:szCs w:val="24"/>
        </w:rPr>
        <w:t xml:space="preserve"> Sklamali sme sa, dotáciu sme dostali od predsedu vlády a to vo výške 3 300€. Ostatné obce okolo nás na samostatné domy nádeje</w:t>
      </w:r>
      <w:r>
        <w:rPr>
          <w:sz w:val="24"/>
          <w:szCs w:val="24"/>
        </w:rPr>
        <w:t xml:space="preserve"> a aj na opravu kostolov v správe cirkvi</w:t>
      </w:r>
      <w:r w:rsidRPr="00BC3C71">
        <w:rPr>
          <w:sz w:val="24"/>
          <w:szCs w:val="24"/>
        </w:rPr>
        <w:t xml:space="preserve"> dostavali oveľa vyššie dotácie.  Poradili sme si s tým tak, že starosta je stále zamestnaný na nižší úväzok a poslanci obecného zastupiteľstva  a kontrolórka sa vzdali svojich odmien.</w:t>
      </w:r>
    </w:p>
    <w:p w:rsidR="004F3064" w:rsidRPr="00BC3C71" w:rsidRDefault="004F3064" w:rsidP="00E61DCC">
      <w:pPr>
        <w:pStyle w:val="ListParagraph"/>
        <w:spacing w:before="12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Obec v roku 2018 tak ako aj stále predtým </w:t>
      </w:r>
      <w:r w:rsidRPr="00BC3C71">
        <w:rPr>
          <w:sz w:val="24"/>
          <w:szCs w:val="24"/>
        </w:rPr>
        <w:t xml:space="preserve"> skončila s vyrovnaným rozpočtom.  V priebehu roka sa nevykonávali investičné akcie vo väčšom rozsahu. Obec sa zameriavala hlavne na plnenie zákonom daných povinnosti obce s cieľom vychádzať v ústrety požiadavkám občanov obce a organizácii sídliacich v obci </w:t>
      </w:r>
      <w:r>
        <w:rPr>
          <w:sz w:val="24"/>
          <w:szCs w:val="24"/>
        </w:rPr>
        <w:t>a na</w:t>
      </w:r>
      <w:r w:rsidRPr="00BC3C71">
        <w:rPr>
          <w:sz w:val="24"/>
          <w:szCs w:val="24"/>
        </w:rPr>
        <w:t xml:space="preserve"> konanie akcii pre občanov s cieľom dobrého spolunažívania občanov v rámci obce.   </w:t>
      </w:r>
    </w:p>
    <w:p w:rsidR="004F3064" w:rsidRPr="00BC3C71" w:rsidRDefault="004F3064" w:rsidP="00E61DCC">
      <w:pPr>
        <w:pStyle w:val="ListParagraph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                                                                                    </w:t>
      </w:r>
    </w:p>
    <w:p w:rsidR="004F3064" w:rsidRPr="00BC3C71" w:rsidRDefault="004F3064" w:rsidP="00E61DCC">
      <w:pPr>
        <w:pStyle w:val="ListParagraph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Identifikačné údaje obce          </w:t>
      </w:r>
    </w:p>
    <w:p w:rsidR="004F3064" w:rsidRPr="00BC3C71" w:rsidRDefault="004F3064" w:rsidP="00E61DCC">
      <w:pPr>
        <w:pStyle w:val="ListParagraph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Názov :    OBEC PORÚBKA  </w:t>
      </w:r>
    </w:p>
    <w:p w:rsidR="004F3064" w:rsidRPr="00BC3C71" w:rsidRDefault="004F3064" w:rsidP="00E61DCC">
      <w:pPr>
        <w:pStyle w:val="ListParagraph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Sídlo   : Porúbka 67, 086 12 Kurima</w:t>
      </w:r>
    </w:p>
    <w:p w:rsidR="004F3064" w:rsidRPr="00BC3C71" w:rsidRDefault="004F3064" w:rsidP="00E61DCC">
      <w:pPr>
        <w:pStyle w:val="ListParagraph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IČO     : 00322512</w:t>
      </w:r>
    </w:p>
    <w:p w:rsidR="004F3064" w:rsidRPr="00BC3C71" w:rsidRDefault="004F3064" w:rsidP="00E61DCC">
      <w:pPr>
        <w:pStyle w:val="ListParagraph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Štatutárny orgán obce : Ing. Milan Staš, starosta</w:t>
      </w:r>
    </w:p>
    <w:p w:rsidR="004F3064" w:rsidRPr="00BC3C71" w:rsidRDefault="004F3064" w:rsidP="00E61DCC">
      <w:pPr>
        <w:pStyle w:val="ListParagraph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Telefón : 054/7393237- mobil 0903897350</w:t>
      </w:r>
    </w:p>
    <w:p w:rsidR="004F3064" w:rsidRPr="00BC3C71" w:rsidRDefault="004F3064" w:rsidP="00E61DCC">
      <w:pPr>
        <w:pStyle w:val="ListParagraph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Mail       : </w:t>
      </w:r>
      <w:hyperlink r:id="rId7" w:history="1">
        <w:r w:rsidRPr="00BC3C71">
          <w:rPr>
            <w:rStyle w:val="Hyperlink"/>
            <w:sz w:val="24"/>
            <w:szCs w:val="24"/>
          </w:rPr>
          <w:t>obecporubka@gmail.com</w:t>
        </w:r>
      </w:hyperlink>
    </w:p>
    <w:p w:rsidR="004F3064" w:rsidRPr="00BC3C71" w:rsidRDefault="004F3064" w:rsidP="00E61DCC">
      <w:pPr>
        <w:pStyle w:val="ListParagraph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Webová stránka     : obec-porubka.sk  </w:t>
      </w:r>
    </w:p>
    <w:p w:rsidR="004F3064" w:rsidRPr="00BC3C71" w:rsidRDefault="004F3064" w:rsidP="00E61DCC">
      <w:pPr>
        <w:pStyle w:val="ListParagraph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                                                                                                    </w:t>
      </w:r>
    </w:p>
    <w:p w:rsidR="004F3064" w:rsidRPr="00BC3C71" w:rsidRDefault="004F3064" w:rsidP="00E61DCC">
      <w:pPr>
        <w:pStyle w:val="ListParagraph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Organizačná štruktúra obce a identifikácia vedúcich predstaviteľov </w:t>
      </w:r>
    </w:p>
    <w:p w:rsidR="004F3064" w:rsidRPr="00BC3C71" w:rsidRDefault="004F3064" w:rsidP="00E61DCC">
      <w:pPr>
        <w:pStyle w:val="ListParagraph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Starosta obce : Ing. Milan Staš</w:t>
      </w:r>
    </w:p>
    <w:p w:rsidR="004F3064" w:rsidRPr="00BC3C71" w:rsidRDefault="004F3064" w:rsidP="00E61DCC">
      <w:pPr>
        <w:pStyle w:val="ListParagraph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Zástupca starostu obce :  Ján Pavuk</w:t>
      </w:r>
    </w:p>
    <w:p w:rsidR="004F3064" w:rsidRPr="00BC3C71" w:rsidRDefault="004F3064" w:rsidP="00E61DCC">
      <w:pPr>
        <w:pStyle w:val="ListParagraph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Hlavný kontrolór obce : Mária Hviščová</w:t>
      </w:r>
    </w:p>
    <w:p w:rsidR="004F3064" w:rsidRPr="00BC3C71" w:rsidRDefault="004F3064" w:rsidP="00E61DCC">
      <w:pPr>
        <w:pStyle w:val="ListParagraph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Obecné zastupiteľstvo :  Ján Pavuk, Jozef Pavuk, Andrej Pavluv, </w:t>
      </w:r>
      <w:r>
        <w:rPr>
          <w:sz w:val="24"/>
          <w:szCs w:val="24"/>
        </w:rPr>
        <w:t>MGR</w:t>
      </w:r>
      <w:r w:rsidRPr="00BC3C71">
        <w:rPr>
          <w:sz w:val="24"/>
          <w:szCs w:val="24"/>
        </w:rPr>
        <w:t>. Ľudmila Marková, Slavomír Staš</w:t>
      </w:r>
    </w:p>
    <w:p w:rsidR="004F3064" w:rsidRPr="00BC3C71" w:rsidRDefault="004F3064" w:rsidP="00E61DCC">
      <w:pPr>
        <w:pStyle w:val="ListParagraph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Komisie : pre financie a správu majetku,  komisia výstavby a životného prostredia, pre kultúru a šport, na ochranu verejného poriadku, </w:t>
      </w:r>
    </w:p>
    <w:p w:rsidR="004F3064" w:rsidRPr="00BC3C71" w:rsidRDefault="004F3064" w:rsidP="00E61DCC">
      <w:pPr>
        <w:pStyle w:val="ListParagraph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Obecný úrad : bez zamestnancov</w:t>
      </w:r>
    </w:p>
    <w:p w:rsidR="004F3064" w:rsidRPr="00BC3C71" w:rsidRDefault="004F3064" w:rsidP="00E61DCC">
      <w:pPr>
        <w:pStyle w:val="ListParagraph"/>
        <w:spacing w:before="120" w:line="240" w:lineRule="auto"/>
        <w:rPr>
          <w:sz w:val="24"/>
          <w:szCs w:val="24"/>
        </w:rPr>
      </w:pPr>
    </w:p>
    <w:p w:rsidR="004F3064" w:rsidRPr="00BC3C71" w:rsidRDefault="004F3064" w:rsidP="00E61DCC">
      <w:pPr>
        <w:pStyle w:val="ListParagraph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Poslanie, vízie, ciele</w:t>
      </w:r>
    </w:p>
    <w:p w:rsidR="004F3064" w:rsidRDefault="004F3064" w:rsidP="00E61DCC">
      <w:pPr>
        <w:pStyle w:val="ListParagraph"/>
        <w:spacing w:before="120" w:line="240" w:lineRule="auto"/>
      </w:pPr>
      <w:r w:rsidRPr="00BC3C71">
        <w:rPr>
          <w:sz w:val="24"/>
          <w:szCs w:val="24"/>
        </w:rPr>
        <w:t>Základnou úlohou obce pri výkone samosprávy je starostlivosť o všestranný rozvoj jej územia a o potreby jej obyvateľov. Obec financuje svoje potreby hlavne z podielových daní, vlastných príjmov, z prenájmu a mala by aj z dotácii zo štátneho rozpočtu, čo sa však stalo iba raz, ostatné naše žiadosti boli vždy zamietnuté.</w:t>
      </w:r>
      <w:r>
        <w:rPr>
          <w:sz w:val="24"/>
          <w:szCs w:val="24"/>
        </w:rPr>
        <w:t xml:space="preserve"> Na plnenie svojich úloh môže použiť návratné zdroje financovania, mimorozpočtové zdroje.</w:t>
      </w:r>
    </w:p>
    <w:p w:rsidR="004F3064" w:rsidRDefault="004F3064">
      <w:pPr>
        <w:spacing w:after="248"/>
        <w:ind w:left="-5" w:hanging="10"/>
        <w:jc w:val="both"/>
      </w:pPr>
      <w:r>
        <w:rPr>
          <w:sz w:val="24"/>
          <w:szCs w:val="24"/>
        </w:rPr>
        <w:t xml:space="preserve">     Majetkom obce sú veci vo vlastníctve obce a majetkové práva obce. Majetok obce slúži na plnenie úloh obce, má sa zveľaďovať a zhodnocovať. Neprípustné  je darovanie nehnuteľného majetku obce. Majetok obce možno použiť na verejné účely, na podnikateľskú činnosť a na výkon samosprávy obce. Zásady hospodárenia s majetkom obce určuje obecné zastupiteľstvo. </w:t>
      </w:r>
    </w:p>
    <w:p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 xml:space="preserve">     Podiely na daniach v správe štátu upravuje zákon č. 564/2004 Z.z.  o rozpočtovom určení výnosu dane z príjmov územnej samospráve a o zmene a doplnení niektorých zákonov. </w:t>
      </w:r>
    </w:p>
    <w:p w:rsidR="004F3064" w:rsidRDefault="004F3064">
      <w:pPr>
        <w:spacing w:after="1" w:line="226" w:lineRule="auto"/>
        <w:ind w:left="-5" w:hanging="10"/>
      </w:pPr>
      <w:r>
        <w:rPr>
          <w:sz w:val="24"/>
          <w:szCs w:val="24"/>
        </w:rPr>
        <w:t xml:space="preserve">   Dotácie na úhradu nákladov preneseného výkonu štátnej správy sa zabezpečujú prostredníctvom správcu kapitoly štátneho rozpočtu, do ktorého vecnej pôsobnosti patrí výkon štátnej správy, ktorý sa preniesol na obec.  </w:t>
      </w:r>
    </w:p>
    <w:p w:rsidR="004F3064" w:rsidRDefault="004F3064">
      <w:pPr>
        <w:spacing w:after="1" w:line="226" w:lineRule="auto"/>
        <w:ind w:left="-5" w:hanging="10"/>
      </w:pPr>
      <w:r>
        <w:rPr>
          <w:sz w:val="24"/>
          <w:szCs w:val="24"/>
        </w:rPr>
        <w:t xml:space="preserve">    Ďalšie dotácie v súlade so zákonom o štátnom rozpočte na príslušný rozpočtový rok sa zabezpečujú prostredníctvom Ministerstva financií SR alebo správcu rozpočtovej kapitoly ŠR, do ktorého vecnej pôsobnosti patrí činnosť, ktorá sa má financovať. </w:t>
      </w:r>
    </w:p>
    <w:p w:rsidR="004F3064" w:rsidRDefault="004F3064">
      <w:pPr>
        <w:spacing w:after="1" w:line="226" w:lineRule="auto"/>
        <w:ind w:left="-5" w:hanging="10"/>
      </w:pPr>
      <w:r>
        <w:rPr>
          <w:sz w:val="24"/>
          <w:szCs w:val="24"/>
        </w:rPr>
        <w:t xml:space="preserve">     Obec, ako subjekt verejnej správy zadefinovaný v § 3 zákona č. 523/2004 Z.z. o rozpočtových pravidlách verejnej správy v znení neskorších predpisov, je právnickou osobou zapísanou v registri organizácií vedenom Štatistickým úradom SR podľa zákona č. 540/2001 Z.z. o štátnej štatistike.       Všeobecnou legislatívnou normou upravujúcou účtovníctvo vrátane účtovnej závierky rozpočtových organizácií a obcí je zákon o účtovníctve v znení neskorších predpisov. V zmysle tohto zákona účtujú obce v sústave podvojného účtovníctva. </w:t>
      </w:r>
    </w:p>
    <w:p w:rsidR="004F3064" w:rsidRDefault="004F3064">
      <w:pPr>
        <w:spacing w:after="1" w:line="226" w:lineRule="auto"/>
        <w:ind w:left="-5" w:hanging="10"/>
      </w:pPr>
      <w:r>
        <w:rPr>
          <w:sz w:val="24"/>
          <w:szCs w:val="24"/>
        </w:rPr>
        <w:t xml:space="preserve">Obec ako samostatný územný samosprávny celok sa riadi zákonom č. 369/1990 Zb. o obecnom zriadení v znení neskorších zmien a doplnkov a Ústavou Slovenskej republiky. Základnými dokumentmi strategického plánovania Obce Porúbka, je Program sociálneho a hospodárskeho rozvoja Obce Porúbka ako strednodobý strategický dokument, ktorý určuje smerovanie samosprávy. </w:t>
      </w:r>
    </w:p>
    <w:p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415"/>
        <w:ind w:left="-5" w:hanging="10"/>
        <w:jc w:val="both"/>
        <w:rPr>
          <w:sz w:val="24"/>
          <w:szCs w:val="24"/>
        </w:rPr>
      </w:pPr>
    </w:p>
    <w:p w:rsidR="004F3064" w:rsidRDefault="004F3064">
      <w:pPr>
        <w:spacing w:after="415"/>
        <w:ind w:left="-5" w:hanging="10"/>
        <w:jc w:val="both"/>
        <w:rPr>
          <w:sz w:val="24"/>
          <w:szCs w:val="24"/>
        </w:rPr>
      </w:pPr>
    </w:p>
    <w:p w:rsidR="004F3064" w:rsidRDefault="004F3064">
      <w:pPr>
        <w:spacing w:after="415"/>
        <w:ind w:left="-5" w:hanging="10"/>
        <w:jc w:val="both"/>
      </w:pPr>
      <w:r>
        <w:rPr>
          <w:sz w:val="24"/>
          <w:szCs w:val="24"/>
        </w:rPr>
        <w:t xml:space="preserve">Vízie obce: </w:t>
      </w:r>
    </w:p>
    <w:p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Formovať obec ako vidiecke centrum, ktoré využíva svoje ľudské, materiálne, prírodné a ekonomické zdroje na zvýšenie kvality života  občanov obce,  </w:t>
      </w:r>
    </w:p>
    <w:p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Uplatňovať otvorenosť, individuálny a profesionálny prístup voči občanom, dodávateľom a ostatným subjektom. </w:t>
      </w:r>
    </w:p>
    <w:p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Individuálnym prístupom starostu obce a poslancov OZ zvyšovať záujem a zapojenie občanov do riešenia vecí verejných </w:t>
      </w:r>
    </w:p>
    <w:p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Vytvoriť v obci podmienky pre podnikateľskú činnosť a živnosti, občanov obce. </w:t>
      </w:r>
    </w:p>
    <w:p w:rsidR="004F3064" w:rsidRDefault="004F3064">
      <w:pPr>
        <w:numPr>
          <w:ilvl w:val="0"/>
          <w:numId w:val="4"/>
        </w:numPr>
        <w:spacing w:after="239"/>
        <w:ind w:hanging="360"/>
        <w:jc w:val="both"/>
      </w:pPr>
      <w:r>
        <w:rPr>
          <w:sz w:val="24"/>
          <w:szCs w:val="24"/>
        </w:rPr>
        <w:t xml:space="preserve">Posilniť služby, podporiť rozvoj hospodárskeho života , poľnohospodárskej výroby. </w:t>
      </w:r>
    </w:p>
    <w:p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 xml:space="preserve">Ciele obce: </w:t>
      </w:r>
    </w:p>
    <w:p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 xml:space="preserve">Cieľom obce je budovať infraštruktúru v obci tak, aby plnila úlohu pre sídelnú, ekonomickú ,kultúrnu a podnikateľskú činnosť v obci .  </w:t>
      </w:r>
    </w:p>
    <w:p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Pre dosiahnutie cieľov a plnenie poslania uplatňuje Obec Porúbka nasledovné zásady: </w:t>
      </w:r>
    </w:p>
    <w:p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plnenie právnych a ostatných požiadaviek, </w:t>
      </w:r>
    </w:p>
    <w:p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zvyšovanie kvality služieb poskytovaných obyvateľom, </w:t>
      </w:r>
    </w:p>
    <w:p w:rsidR="004F3064" w:rsidRDefault="004F3064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  <w:szCs w:val="24"/>
        </w:rPr>
        <w:t xml:space="preserve">zameranie sa na prevenciu ochrany životného prostredia a zvyšovanie environmentálneho povedomia a kvality života, </w:t>
      </w:r>
    </w:p>
    <w:p w:rsidR="004F3064" w:rsidRDefault="004F3064">
      <w:pPr>
        <w:numPr>
          <w:ilvl w:val="0"/>
          <w:numId w:val="4"/>
        </w:numPr>
        <w:spacing w:after="242"/>
        <w:ind w:hanging="360"/>
        <w:jc w:val="both"/>
      </w:pPr>
      <w:r>
        <w:rPr>
          <w:sz w:val="24"/>
          <w:szCs w:val="24"/>
        </w:rPr>
        <w:t xml:space="preserve">rozšírenie ÚP obce za účelom ďalšej výstavby </w:t>
      </w:r>
    </w:p>
    <w:p w:rsidR="004F3064" w:rsidRDefault="004F3064">
      <w:pPr>
        <w:spacing w:after="302"/>
        <w:ind w:left="787"/>
      </w:pPr>
      <w:r>
        <w:rPr>
          <w:sz w:val="24"/>
          <w:szCs w:val="24"/>
        </w:rPr>
        <w:t xml:space="preserve"> </w:t>
      </w:r>
    </w:p>
    <w:p w:rsidR="004F3064" w:rsidRDefault="004F3064">
      <w:pPr>
        <w:pStyle w:val="Heading1"/>
        <w:spacing w:after="77"/>
        <w:ind w:left="1090"/>
      </w:pPr>
      <w:r>
        <w:t xml:space="preserve">5. Základná charakteristika obce </w:t>
      </w:r>
    </w:p>
    <w:p w:rsidR="004F3064" w:rsidRDefault="004F3064">
      <w:pPr>
        <w:spacing w:after="1" w:line="226" w:lineRule="auto"/>
        <w:ind w:left="-5" w:hanging="10"/>
      </w:pPr>
      <w:r>
        <w:t xml:space="preserve">     </w:t>
      </w:r>
      <w:r>
        <w:rPr>
          <w:sz w:val="24"/>
          <w:szCs w:val="24"/>
        </w:rPr>
        <w:t xml:space="preserve"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 </w:t>
      </w:r>
    </w:p>
    <w:p w:rsidR="004F3064" w:rsidRDefault="004F3064">
      <w:pPr>
        <w:spacing w:after="115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11" w:line="248" w:lineRule="auto"/>
        <w:ind w:left="437" w:hanging="10"/>
      </w:pPr>
      <w:r>
        <w:rPr>
          <w:sz w:val="24"/>
          <w:szCs w:val="24"/>
        </w:rPr>
        <w:t xml:space="preserve">5.1 Geografické údaje </w:t>
      </w:r>
    </w:p>
    <w:tbl>
      <w:tblPr>
        <w:tblW w:w="5753" w:type="dxa"/>
        <w:tblInd w:w="2" w:type="dxa"/>
        <w:tblCellMar>
          <w:left w:w="0" w:type="dxa"/>
          <w:right w:w="0" w:type="dxa"/>
        </w:tblCellMar>
        <w:tblLook w:val="00A0"/>
      </w:tblPr>
      <w:tblGrid>
        <w:gridCol w:w="2832"/>
        <w:gridCol w:w="2921"/>
      </w:tblGrid>
      <w:tr w:rsidR="004F3064">
        <w:trPr>
          <w:trHeight w:val="342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Geografická poloha obce :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4F3064" w:rsidRDefault="004F3064" w:rsidP="00E722A5">
            <w:pPr>
              <w:spacing w:after="0" w:line="240" w:lineRule="auto"/>
              <w:jc w:val="both"/>
            </w:pPr>
            <w:r w:rsidRPr="00E722A5">
              <w:rPr>
                <w:sz w:val="24"/>
                <w:szCs w:val="24"/>
              </w:rPr>
              <w:t xml:space="preserve">Ondavská vrchovina, na rieke Topľa medzi mestami Bardejov a Giraltovce </w:t>
            </w:r>
          </w:p>
        </w:tc>
      </w:tr>
      <w:tr w:rsidR="004F3064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Susedné mestá a obce : 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4F3064" w:rsidRDefault="004F3064" w:rsidP="00E722A5">
            <w:pPr>
              <w:spacing w:after="0" w:line="240" w:lineRule="auto"/>
              <w:jc w:val="both"/>
            </w:pPr>
            <w:r w:rsidRPr="00E722A5">
              <w:rPr>
                <w:sz w:val="24"/>
                <w:szCs w:val="24"/>
              </w:rPr>
              <w:t xml:space="preserve">Nemcovce, Harhaj, Hankovce </w:t>
            </w:r>
          </w:p>
        </w:tc>
      </w:tr>
      <w:tr w:rsidR="004F3064">
        <w:trPr>
          <w:trHeight w:val="414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Celková rozloha obce :  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297 ha </w:t>
            </w:r>
          </w:p>
        </w:tc>
      </w:tr>
      <w:tr w:rsidR="004F3064">
        <w:trPr>
          <w:trHeight w:val="34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4F3064" w:rsidRDefault="004F3064" w:rsidP="00E722A5">
            <w:pPr>
              <w:tabs>
                <w:tab w:val="center" w:pos="2124"/>
              </w:tabs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Nadmorská výška :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200 m.n.m. </w:t>
            </w:r>
          </w:p>
        </w:tc>
      </w:tr>
    </w:tbl>
    <w:p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112" w:line="248" w:lineRule="auto"/>
        <w:ind w:left="437" w:hanging="10"/>
      </w:pPr>
      <w:r>
        <w:rPr>
          <w:sz w:val="24"/>
          <w:szCs w:val="24"/>
        </w:rPr>
        <w:t xml:space="preserve">5.2. Demografické údaje  </w:t>
      </w:r>
    </w:p>
    <w:p w:rsidR="004F3064" w:rsidRDefault="004F3064">
      <w:pPr>
        <w:tabs>
          <w:tab w:val="center" w:pos="5004"/>
        </w:tabs>
        <w:spacing w:after="112" w:line="248" w:lineRule="auto"/>
        <w:ind w:left="-15"/>
      </w:pPr>
      <w:r>
        <w:rPr>
          <w:sz w:val="24"/>
          <w:szCs w:val="24"/>
        </w:rPr>
        <w:t xml:space="preserve">Hustota  a počet obyvateľov :  </w:t>
      </w:r>
      <w:r>
        <w:rPr>
          <w:sz w:val="24"/>
          <w:szCs w:val="24"/>
        </w:rPr>
        <w:tab/>
        <w:t xml:space="preserve">123 obyvateľov na km 2, počet obyvateľov 221 </w:t>
      </w:r>
    </w:p>
    <w:p w:rsidR="004F3064" w:rsidRDefault="004F3064">
      <w:pPr>
        <w:tabs>
          <w:tab w:val="center" w:pos="3310"/>
        </w:tabs>
        <w:spacing w:after="106"/>
        <w:ind w:left="-15"/>
      </w:pPr>
      <w:r>
        <w:rPr>
          <w:sz w:val="24"/>
          <w:szCs w:val="24"/>
        </w:rPr>
        <w:t xml:space="preserve">Národnostná štruktúra : </w:t>
      </w:r>
      <w:r>
        <w:rPr>
          <w:sz w:val="24"/>
          <w:szCs w:val="24"/>
        </w:rPr>
        <w:tab/>
        <w:t xml:space="preserve">slovenská </w:t>
      </w:r>
    </w:p>
    <w:p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>Štruktúra obyvateľstva podľa náboženského významu : rímsko-katolícke vyznanie       46%,evanjelické a.v. 48%, cirkev bratská 6%</w:t>
      </w:r>
    </w:p>
    <w:tbl>
      <w:tblPr>
        <w:tblW w:w="6168" w:type="dxa"/>
        <w:tblInd w:w="2" w:type="dxa"/>
        <w:tblCellMar>
          <w:left w:w="0" w:type="dxa"/>
          <w:right w:w="0" w:type="dxa"/>
        </w:tblCellMar>
        <w:tblLook w:val="00A0"/>
      </w:tblPr>
      <w:tblGrid>
        <w:gridCol w:w="2832"/>
        <w:gridCol w:w="3336"/>
      </w:tblGrid>
      <w:tr w:rsidR="004F3064" w:rsidRPr="008F13AE">
        <w:trPr>
          <w:trHeight w:val="117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4F3064" w:rsidRPr="008F13AE" w:rsidRDefault="004F3064" w:rsidP="00E722A5">
            <w:pPr>
              <w:spacing w:after="96" w:line="240" w:lineRule="auto"/>
            </w:pPr>
            <w:r w:rsidRPr="00E722A5">
              <w:rPr>
                <w:sz w:val="24"/>
                <w:szCs w:val="24"/>
              </w:rPr>
              <w:t xml:space="preserve">Vývoj počtu obyvateľov :  </w:t>
            </w:r>
          </w:p>
          <w:p w:rsidR="004F3064" w:rsidRPr="008F13AE" w:rsidRDefault="004F3064" w:rsidP="00E722A5">
            <w:pPr>
              <w:spacing w:after="99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  <w:p w:rsidR="004F3064" w:rsidRPr="008F13AE" w:rsidRDefault="004F3064" w:rsidP="00E722A5">
            <w:pPr>
              <w:spacing w:after="0" w:line="240" w:lineRule="auto"/>
              <w:ind w:left="82"/>
              <w:jc w:val="center"/>
            </w:pPr>
            <w:r w:rsidRPr="00E722A5">
              <w:rPr>
                <w:sz w:val="24"/>
                <w:szCs w:val="24"/>
              </w:rPr>
              <w:t xml:space="preserve">5.3 Ekonomické údaje 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4F3064" w:rsidRPr="008F13AE" w:rsidRDefault="004F3064" w:rsidP="00E722A5">
            <w:pPr>
              <w:spacing w:after="0" w:line="240" w:lineRule="auto"/>
              <w:jc w:val="both"/>
            </w:pPr>
            <w:r w:rsidRPr="00E722A5">
              <w:rPr>
                <w:sz w:val="24"/>
                <w:szCs w:val="24"/>
              </w:rPr>
              <w:t>v roku 201</w:t>
            </w:r>
            <w:r>
              <w:rPr>
                <w:sz w:val="24"/>
                <w:szCs w:val="24"/>
              </w:rPr>
              <w:t>8</w:t>
            </w:r>
            <w:r w:rsidRPr="00E722A5">
              <w:rPr>
                <w:sz w:val="24"/>
                <w:szCs w:val="24"/>
              </w:rPr>
              <w:t xml:space="preserve"> nárast o </w:t>
            </w:r>
            <w:r>
              <w:rPr>
                <w:sz w:val="24"/>
                <w:szCs w:val="24"/>
              </w:rPr>
              <w:t>1</w:t>
            </w:r>
            <w:r w:rsidRPr="00E722A5">
              <w:rPr>
                <w:sz w:val="24"/>
                <w:szCs w:val="24"/>
              </w:rPr>
              <w:t xml:space="preserve"> obyvateľ</w:t>
            </w:r>
            <w:r>
              <w:rPr>
                <w:sz w:val="24"/>
                <w:szCs w:val="24"/>
              </w:rPr>
              <w:t>a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 w:rsidRPr="008F13AE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Nezamestnanosť v obci :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21,20 % </w:t>
            </w:r>
          </w:p>
        </w:tc>
      </w:tr>
      <w:tr w:rsidR="004F3064" w:rsidRPr="008F13AE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Nezamestnanosť v okrese : 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18,91 % </w:t>
            </w:r>
          </w:p>
        </w:tc>
      </w:tr>
      <w:tr w:rsidR="004F3064" w:rsidRPr="008F13AE">
        <w:trPr>
          <w:trHeight w:val="1238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4F3064" w:rsidRPr="008F13AE" w:rsidRDefault="004F3064" w:rsidP="00E722A5">
            <w:pPr>
              <w:spacing w:after="96" w:line="240" w:lineRule="auto"/>
            </w:pPr>
            <w:r w:rsidRPr="00E722A5">
              <w:rPr>
                <w:sz w:val="24"/>
                <w:szCs w:val="24"/>
              </w:rPr>
              <w:t xml:space="preserve">Vývoj nezamestnanosti :  </w:t>
            </w:r>
          </w:p>
          <w:p w:rsidR="004F3064" w:rsidRPr="008F13AE" w:rsidRDefault="004F3064" w:rsidP="00E722A5">
            <w:pPr>
              <w:spacing w:after="115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  <w:p w:rsidR="004F3064" w:rsidRPr="008F13AE" w:rsidRDefault="004F3064" w:rsidP="00E722A5">
            <w:pPr>
              <w:spacing w:after="0" w:line="240" w:lineRule="auto"/>
              <w:ind w:left="427"/>
            </w:pPr>
            <w:r w:rsidRPr="00E722A5">
              <w:rPr>
                <w:sz w:val="24"/>
                <w:szCs w:val="24"/>
              </w:rPr>
              <w:t xml:space="preserve">5.4 Symboly obce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klesajúci trend </w:t>
            </w:r>
          </w:p>
        </w:tc>
      </w:tr>
      <w:tr w:rsidR="004F3064" w:rsidRPr="008F13AE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4F3064" w:rsidRPr="008F13AE" w:rsidRDefault="004F3064" w:rsidP="00E722A5">
            <w:pPr>
              <w:tabs>
                <w:tab w:val="center" w:pos="1416"/>
                <w:tab w:val="center" w:pos="2124"/>
              </w:tabs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Erb obce : 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áno </w:t>
            </w:r>
          </w:p>
        </w:tc>
      </w:tr>
      <w:tr w:rsidR="004F3064" w:rsidRPr="008F13AE">
        <w:trPr>
          <w:trHeight w:val="414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4F3064" w:rsidRPr="008F13AE" w:rsidRDefault="004F3064" w:rsidP="00E722A5">
            <w:pPr>
              <w:tabs>
                <w:tab w:val="center" w:pos="1416"/>
                <w:tab w:val="center" w:pos="2124"/>
              </w:tabs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Vlajka obce : 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áno </w:t>
            </w:r>
          </w:p>
        </w:tc>
      </w:tr>
      <w:tr w:rsidR="004F3064" w:rsidRPr="008F13AE">
        <w:trPr>
          <w:trHeight w:val="34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4F3064" w:rsidRPr="008F13AE" w:rsidRDefault="004F3064" w:rsidP="00E722A5">
            <w:pPr>
              <w:tabs>
                <w:tab w:val="center" w:pos="1416"/>
                <w:tab w:val="center" w:pos="2124"/>
              </w:tabs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Pečať obce : 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  <w:r w:rsidRPr="00E722A5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4F3064" w:rsidRPr="008F13AE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áno </w:t>
            </w:r>
          </w:p>
        </w:tc>
      </w:tr>
    </w:tbl>
    <w:p w:rsidR="004F3064" w:rsidRPr="008F13AE" w:rsidRDefault="004F3064">
      <w:pPr>
        <w:spacing w:after="119"/>
      </w:pPr>
      <w:r w:rsidRPr="008F13AE">
        <w:rPr>
          <w:sz w:val="24"/>
          <w:szCs w:val="24"/>
        </w:rPr>
        <w:t xml:space="preserve"> </w:t>
      </w:r>
    </w:p>
    <w:p w:rsidR="004F3064" w:rsidRDefault="004F3064" w:rsidP="00CA0C7C">
      <w:pPr>
        <w:spacing w:after="112" w:line="248" w:lineRule="auto"/>
        <w:ind w:left="-5" w:hanging="10"/>
        <w:rPr>
          <w:sz w:val="24"/>
          <w:szCs w:val="24"/>
        </w:rPr>
      </w:pPr>
      <w:r>
        <w:rPr>
          <w:sz w:val="24"/>
          <w:szCs w:val="24"/>
        </w:rPr>
        <w:t>5.5.       Logo obce – v striebornom štíte z modrej oblej pažite vyrastá päť modrých zlatostredých kvetov ľanu na zelených listnatých stopkách.</w:t>
      </w:r>
    </w:p>
    <w:p w:rsidR="004F3064" w:rsidRDefault="004F3064" w:rsidP="00CA0C7C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6 </w:t>
      </w:r>
      <w:r>
        <w:rPr>
          <w:sz w:val="24"/>
          <w:szCs w:val="24"/>
        </w:rPr>
        <w:tab/>
        <w:t xml:space="preserve">História obce  vznik obce v roku 1427 </w:t>
      </w:r>
    </w:p>
    <w:p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>5.7      Pamiatky :  nemáme, v obci je vybudovaný Ekumenický kostol s domom nádeje, ktorý je určený pre všetky cirkvi v obci .</w:t>
      </w:r>
    </w:p>
    <w:p w:rsidR="004F3064" w:rsidRDefault="004F3064">
      <w:pPr>
        <w:spacing w:after="134"/>
      </w:pPr>
      <w:r>
        <w:rPr>
          <w:sz w:val="24"/>
          <w:szCs w:val="24"/>
        </w:rPr>
        <w:t xml:space="preserve"> </w:t>
      </w:r>
    </w:p>
    <w:p w:rsidR="004F3064" w:rsidRDefault="004F3064">
      <w:pPr>
        <w:pStyle w:val="Heading1"/>
        <w:spacing w:after="96"/>
        <w:ind w:left="1090"/>
      </w:pPr>
      <w:r>
        <w:rPr>
          <w:sz w:val="24"/>
          <w:szCs w:val="24"/>
        </w:rPr>
        <w:t xml:space="preserve">6. </w:t>
      </w:r>
      <w:r>
        <w:t>Plnenie funkcií  obce (prenesené kompetencie)</w:t>
      </w:r>
      <w:r>
        <w:rPr>
          <w:sz w:val="24"/>
          <w:szCs w:val="24"/>
        </w:rPr>
        <w:t xml:space="preserve"> </w:t>
      </w:r>
    </w:p>
    <w:p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6.1  Výchova a vzdelávanie  </w:t>
      </w:r>
    </w:p>
    <w:p w:rsidR="004F3064" w:rsidRDefault="004F3064">
      <w:pPr>
        <w:spacing w:after="117"/>
        <w:ind w:left="444" w:hanging="10"/>
        <w:jc w:val="both"/>
      </w:pPr>
      <w:r>
        <w:rPr>
          <w:sz w:val="24"/>
          <w:szCs w:val="24"/>
        </w:rPr>
        <w:t xml:space="preserve">V súčasnosti výchovu a vzdelávanie detí v obci poskytuje: </w:t>
      </w:r>
    </w:p>
    <w:p w:rsidR="004F3064" w:rsidRPr="008525D2" w:rsidRDefault="004F3064">
      <w:pPr>
        <w:numPr>
          <w:ilvl w:val="0"/>
          <w:numId w:val="5"/>
        </w:numPr>
        <w:spacing w:after="138" w:line="248" w:lineRule="auto"/>
        <w:ind w:hanging="360"/>
      </w:pPr>
      <w:r>
        <w:rPr>
          <w:sz w:val="24"/>
          <w:szCs w:val="24"/>
        </w:rPr>
        <w:t>Základná škola v Marhani, resp. v Kurime</w:t>
      </w:r>
    </w:p>
    <w:p w:rsidR="004F3064" w:rsidRDefault="004F3064">
      <w:pPr>
        <w:numPr>
          <w:ilvl w:val="0"/>
          <w:numId w:val="5"/>
        </w:numPr>
        <w:spacing w:after="112" w:line="248" w:lineRule="auto"/>
        <w:ind w:hanging="360"/>
      </w:pPr>
      <w:r>
        <w:rPr>
          <w:sz w:val="24"/>
          <w:szCs w:val="24"/>
        </w:rPr>
        <w:t xml:space="preserve">Materská škola  Marhaň, Lascov </w:t>
      </w:r>
    </w:p>
    <w:p w:rsidR="004F3064" w:rsidRDefault="004F3064">
      <w:pPr>
        <w:spacing w:after="117"/>
        <w:ind w:left="444" w:hanging="10"/>
        <w:jc w:val="both"/>
      </w:pPr>
      <w:r>
        <w:rPr>
          <w:sz w:val="24"/>
          <w:szCs w:val="24"/>
        </w:rPr>
        <w:t xml:space="preserve">Na mimoškolské aktivity je zriadená: </w:t>
      </w:r>
    </w:p>
    <w:p w:rsidR="004F3064" w:rsidRDefault="004F3064">
      <w:pPr>
        <w:numPr>
          <w:ilvl w:val="0"/>
          <w:numId w:val="5"/>
        </w:numPr>
        <w:spacing w:after="112" w:line="248" w:lineRule="auto"/>
        <w:ind w:hanging="360"/>
      </w:pPr>
      <w:r>
        <w:rPr>
          <w:sz w:val="24"/>
          <w:szCs w:val="24"/>
        </w:rPr>
        <w:t xml:space="preserve">Športový areál Porúbka, centrum voľného času   pri ZŠ Marhaň,  </w:t>
      </w:r>
    </w:p>
    <w:p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6.2 Zdravotníctvo </w:t>
      </w:r>
    </w:p>
    <w:p w:rsidR="004F3064" w:rsidRDefault="004F3064">
      <w:pPr>
        <w:spacing w:after="117"/>
        <w:ind w:left="444" w:hanging="10"/>
        <w:jc w:val="both"/>
      </w:pPr>
      <w:r>
        <w:rPr>
          <w:sz w:val="24"/>
          <w:szCs w:val="24"/>
        </w:rPr>
        <w:t xml:space="preserve"> Zdravotnú starostlivosť v obci poskytuje: </w:t>
      </w:r>
    </w:p>
    <w:p w:rsidR="004F3064" w:rsidRDefault="004F3064">
      <w:pPr>
        <w:numPr>
          <w:ilvl w:val="0"/>
          <w:numId w:val="5"/>
        </w:numPr>
        <w:spacing w:after="134" w:line="248" w:lineRule="auto"/>
        <w:ind w:hanging="360"/>
      </w:pPr>
      <w:r>
        <w:rPr>
          <w:sz w:val="24"/>
          <w:szCs w:val="24"/>
        </w:rPr>
        <w:t xml:space="preserve">Nemocnica s poliklinikou v Bardejove </w:t>
      </w:r>
    </w:p>
    <w:p w:rsidR="004F3064" w:rsidRDefault="004F3064">
      <w:pPr>
        <w:numPr>
          <w:ilvl w:val="0"/>
          <w:numId w:val="5"/>
        </w:numPr>
        <w:spacing w:after="0" w:line="248" w:lineRule="auto"/>
        <w:ind w:hanging="360"/>
      </w:pPr>
      <w:r>
        <w:rPr>
          <w:sz w:val="24"/>
          <w:szCs w:val="24"/>
        </w:rPr>
        <w:t xml:space="preserve">Lekár pre obec vo väčšej miere MUDr. Michal Semrič, časť občanov má ošetrujúceho lekára podľa vlastného výberu . </w:t>
      </w:r>
    </w:p>
    <w:p w:rsidR="004F3064" w:rsidRDefault="004F3064">
      <w:pPr>
        <w:spacing w:after="0"/>
        <w:ind w:left="794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3" w:line="338" w:lineRule="auto"/>
        <w:ind w:left="-5" w:hanging="10"/>
        <w:jc w:val="both"/>
      </w:pPr>
      <w:r>
        <w:rPr>
          <w:sz w:val="24"/>
          <w:szCs w:val="24"/>
        </w:rPr>
        <w:t xml:space="preserve">      Na základe analýzy doterajšieho vývoja možno očakávať, že rozvoj sociálnych služieb sa bude          orientovať na zvyšovanie kvality poskytovania zdravotnej starostlivosti občanom obce. </w:t>
      </w:r>
    </w:p>
    <w:p w:rsidR="004F3064" w:rsidRDefault="004F3064">
      <w:pPr>
        <w:spacing w:after="118"/>
        <w:ind w:left="794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6.3 Sociálne zabezpečenie </w:t>
      </w:r>
    </w:p>
    <w:p w:rsidR="004F3064" w:rsidRDefault="004F3064">
      <w:pPr>
        <w:spacing w:after="116"/>
        <w:ind w:left="444" w:hanging="10"/>
        <w:jc w:val="both"/>
      </w:pPr>
      <w:r>
        <w:rPr>
          <w:sz w:val="24"/>
          <w:szCs w:val="24"/>
        </w:rPr>
        <w:t xml:space="preserve"> Sociálne služby v obci zatiaľ nezabezpečujeme </w:t>
      </w:r>
    </w:p>
    <w:p w:rsidR="004F3064" w:rsidRDefault="004F3064">
      <w:pPr>
        <w:spacing w:after="3" w:line="338" w:lineRule="auto"/>
        <w:ind w:left="-5" w:hanging="10"/>
        <w:jc w:val="both"/>
      </w:pPr>
      <w:r>
        <w:rPr>
          <w:sz w:val="24"/>
          <w:szCs w:val="24"/>
        </w:rPr>
        <w:t xml:space="preserve">      Na základe analýzy doterajšieho vývoja možno očakávať, že rozvoj sociálnych služieb sa bude orientovať na poskytovanie opatrovateľskej služby občanom, ktorí požiadajú o službu, posúdením zdravotného stavu  zmluvným lekárom, vydanie rozhodnutia na poskytovanie opatrovateľskej služby. </w:t>
      </w:r>
    </w:p>
    <w:p w:rsidR="004F3064" w:rsidRDefault="004F3064">
      <w:pPr>
        <w:spacing w:after="115"/>
      </w:pPr>
      <w:r>
        <w:rPr>
          <w:sz w:val="24"/>
          <w:szCs w:val="24"/>
        </w:rPr>
        <w:t xml:space="preserve"> </w:t>
      </w:r>
    </w:p>
    <w:p w:rsidR="004F3064" w:rsidRDefault="004F3064">
      <w:pPr>
        <w:numPr>
          <w:ilvl w:val="1"/>
          <w:numId w:val="6"/>
        </w:numPr>
        <w:spacing w:after="112" w:line="248" w:lineRule="auto"/>
        <w:ind w:hanging="427"/>
      </w:pPr>
      <w:r>
        <w:rPr>
          <w:sz w:val="24"/>
          <w:szCs w:val="24"/>
        </w:rPr>
        <w:t xml:space="preserve">Kultúra </w:t>
      </w:r>
    </w:p>
    <w:p w:rsidR="004F3064" w:rsidRDefault="004F3064" w:rsidP="00F47EC4">
      <w:pPr>
        <w:spacing w:after="3" w:line="338" w:lineRule="auto"/>
        <w:ind w:left="444" w:hanging="10"/>
      </w:pPr>
      <w:r>
        <w:rPr>
          <w:sz w:val="24"/>
          <w:szCs w:val="24"/>
        </w:rPr>
        <w:t>Spoločenský a kultúrny život v obci zabezpečuje Obec Porúbka konaním kultúrnych a spoločenských akcií- - hromničná zabíjačka, Porúbska 11 – beh na 11 km s regionálnym zastúpením, športový deň obce , volejbalový turnaj regionálneho charakteru, deň matiek, mesiac úcty k starším – posedenie s dôchodcami, okresná súťaž futbalového mužstva – 1. trieda. O kultúrny život v obci sa starajú aj podnikateľské subjekty v obci.</w:t>
      </w:r>
    </w:p>
    <w:p w:rsidR="004F3064" w:rsidRDefault="004F3064" w:rsidP="00F47EC4">
      <w:pPr>
        <w:spacing w:after="3" w:line="339" w:lineRule="auto"/>
        <w:ind w:left="-5" w:hanging="10"/>
      </w:pPr>
      <w:r>
        <w:rPr>
          <w:sz w:val="24"/>
          <w:szCs w:val="24"/>
        </w:rPr>
        <w:t>Na základe analýzy doterajšieho vývoja možno očakávať, že kultúrny a spoločenský život v obci bude orientovaný na usporadúvanie kultúrnych akcií za účelom stretávania sa občanov, kultúrne vyžitie detí a mládeže.</w:t>
      </w:r>
    </w:p>
    <w:p w:rsidR="004F3064" w:rsidRDefault="004F3064">
      <w:pPr>
        <w:numPr>
          <w:ilvl w:val="1"/>
          <w:numId w:val="6"/>
        </w:numPr>
        <w:spacing w:after="112" w:line="248" w:lineRule="auto"/>
        <w:ind w:hanging="427"/>
      </w:pPr>
      <w:r>
        <w:rPr>
          <w:sz w:val="24"/>
          <w:szCs w:val="24"/>
        </w:rPr>
        <w:t xml:space="preserve">Hospodárstvo  </w:t>
      </w:r>
    </w:p>
    <w:p w:rsidR="004F3064" w:rsidRDefault="004F3064">
      <w:pPr>
        <w:spacing w:after="117"/>
        <w:ind w:left="444" w:hanging="10"/>
        <w:jc w:val="both"/>
      </w:pPr>
      <w:r>
        <w:rPr>
          <w:sz w:val="24"/>
          <w:szCs w:val="24"/>
        </w:rPr>
        <w:t xml:space="preserve">Najvýznamnejší poskytovatelia služieb v obci : </w:t>
      </w:r>
    </w:p>
    <w:p w:rsidR="004F3064" w:rsidRDefault="004F3064">
      <w:pPr>
        <w:numPr>
          <w:ilvl w:val="0"/>
          <w:numId w:val="5"/>
        </w:numPr>
        <w:spacing w:after="139" w:line="248" w:lineRule="auto"/>
        <w:ind w:hanging="360"/>
      </w:pPr>
      <w:r>
        <w:rPr>
          <w:sz w:val="24"/>
          <w:szCs w:val="24"/>
        </w:rPr>
        <w:t xml:space="preserve">Potraviny Švec Andrej  </w:t>
      </w:r>
    </w:p>
    <w:p w:rsidR="004F3064" w:rsidRPr="0082076C" w:rsidRDefault="004F3064">
      <w:pPr>
        <w:numPr>
          <w:ilvl w:val="0"/>
          <w:numId w:val="5"/>
        </w:numPr>
        <w:spacing w:after="138" w:line="248" w:lineRule="auto"/>
        <w:ind w:hanging="360"/>
      </w:pPr>
      <w:r>
        <w:rPr>
          <w:sz w:val="24"/>
          <w:szCs w:val="24"/>
        </w:rPr>
        <w:t xml:space="preserve">Pohostinstvo U Džingiho  </w:t>
      </w:r>
    </w:p>
    <w:p w:rsidR="004F3064" w:rsidRDefault="004F3064" w:rsidP="00941A65">
      <w:pPr>
        <w:numPr>
          <w:ilvl w:val="0"/>
          <w:numId w:val="5"/>
        </w:numPr>
        <w:spacing w:after="112" w:line="248" w:lineRule="auto"/>
        <w:ind w:hanging="360"/>
      </w:pPr>
      <w:r w:rsidRPr="0082076C">
        <w:rPr>
          <w:sz w:val="24"/>
          <w:szCs w:val="24"/>
        </w:rPr>
        <w:t xml:space="preserve">VK s.r.o. Bardejov </w:t>
      </w:r>
    </w:p>
    <w:p w:rsidR="004F3064" w:rsidRDefault="004F3064">
      <w:pPr>
        <w:spacing w:after="116"/>
        <w:ind w:left="444" w:hanging="10"/>
        <w:jc w:val="both"/>
      </w:pPr>
      <w:r>
        <w:rPr>
          <w:sz w:val="24"/>
          <w:szCs w:val="24"/>
        </w:rPr>
        <w:t xml:space="preserve">Najvýznamnejšia poľnohospodárska výroba v obci : </w:t>
      </w:r>
    </w:p>
    <w:p w:rsidR="004F3064" w:rsidRDefault="004F3064" w:rsidP="00941A65">
      <w:pPr>
        <w:numPr>
          <w:ilvl w:val="0"/>
          <w:numId w:val="5"/>
        </w:numPr>
        <w:spacing w:after="112" w:line="248" w:lineRule="auto"/>
        <w:ind w:hanging="360"/>
      </w:pPr>
      <w:r w:rsidRPr="0082076C">
        <w:rPr>
          <w:sz w:val="24"/>
          <w:szCs w:val="24"/>
        </w:rPr>
        <w:t xml:space="preserve">SHR – Anna Havírová, Andrej Sabol </w:t>
      </w:r>
    </w:p>
    <w:p w:rsidR="004F3064" w:rsidRDefault="004F3064">
      <w:pPr>
        <w:spacing w:after="3" w:line="338" w:lineRule="auto"/>
        <w:ind w:left="-5" w:hanging="10"/>
        <w:jc w:val="both"/>
      </w:pPr>
      <w:r>
        <w:rPr>
          <w:sz w:val="24"/>
          <w:szCs w:val="24"/>
        </w:rPr>
        <w:t xml:space="preserve">      Na základe analýzy doterajšieho vývoja možno očakávať, že hospodársky život v obci sa bude orientovať na poľnohospodársku výrobu, výroba a predaj živočíšnych, rastlinných produktov.   </w:t>
      </w:r>
    </w:p>
    <w:p w:rsidR="004F3064" w:rsidRDefault="004F3064">
      <w:pPr>
        <w:spacing w:after="24"/>
      </w:pPr>
      <w:r>
        <w:rPr>
          <w:sz w:val="24"/>
          <w:szCs w:val="24"/>
        </w:rPr>
        <w:t xml:space="preserve"> </w:t>
      </w:r>
    </w:p>
    <w:p w:rsidR="004F3064" w:rsidRDefault="004F3064">
      <w:pPr>
        <w:pStyle w:val="Heading1"/>
        <w:spacing w:after="77"/>
        <w:ind w:left="1090"/>
      </w:pPr>
      <w:r>
        <w:t xml:space="preserve">7. Informácia o vývoji obce z pohľadu rozpočtovníctva </w:t>
      </w:r>
    </w:p>
    <w:p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3"/>
        <w:ind w:left="-5" w:hanging="10"/>
        <w:jc w:val="both"/>
      </w:pPr>
      <w:r>
        <w:t xml:space="preserve">    </w:t>
      </w:r>
      <w:r>
        <w:rPr>
          <w:sz w:val="24"/>
          <w:szCs w:val="24"/>
        </w:rPr>
        <w:t xml:space="preserve">Základným   nástrojom  finančného  hospodárenia  obce  bol   rozpočet   obce   na  rok   2018. Obec v roku 2018 zostavila rozpočet podľa ustanovenia § 10 odsek 7) zákona č.583/2004 Z.z. o rozpočtových pravidlách územnej samosprávy a o zmene a doplnení niektorých zákonov v znení neskorších predpisov.  </w:t>
      </w:r>
    </w:p>
    <w:p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 xml:space="preserve">Rozpočet obce na rok 2018 bol zostavený ako vyrovnaný.  </w:t>
      </w:r>
    </w:p>
    <w:p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 xml:space="preserve">Hospodárenie obce sa riadilo podľa schváleného rozpočtu na rok 2018.  </w:t>
      </w:r>
    </w:p>
    <w:p w:rsidR="004F3064" w:rsidRDefault="004F3064">
      <w:pPr>
        <w:spacing w:after="3" w:line="338" w:lineRule="auto"/>
        <w:ind w:left="-5" w:hanging="10"/>
        <w:jc w:val="both"/>
      </w:pPr>
      <w:r>
        <w:rPr>
          <w:sz w:val="24"/>
          <w:szCs w:val="24"/>
        </w:rPr>
        <w:t xml:space="preserve">Rozpočet obce bol schválený obecným zastupiteľstvom dňa 14.12.2017 uznesením č. 5/2017. Rozpočet bol zmenený  jeden krát: </w:t>
      </w:r>
    </w:p>
    <w:p w:rsidR="004F3064" w:rsidRDefault="004F3064">
      <w:pPr>
        <w:numPr>
          <w:ilvl w:val="0"/>
          <w:numId w:val="7"/>
        </w:numPr>
        <w:spacing w:after="11" w:line="248" w:lineRule="auto"/>
        <w:ind w:hanging="360"/>
      </w:pPr>
      <w:r>
        <w:rPr>
          <w:sz w:val="24"/>
          <w:szCs w:val="24"/>
        </w:rPr>
        <w:t xml:space="preserve"> zmena  schválená dňa 13.12.2018  uznesením č. 4/2018</w:t>
      </w:r>
    </w:p>
    <w:p w:rsidR="004F3064" w:rsidRDefault="004F3064">
      <w:pPr>
        <w:spacing w:after="0"/>
      </w:pPr>
    </w:p>
    <w:p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:rsidR="004F3064" w:rsidRDefault="004F3064">
      <w:pPr>
        <w:pStyle w:val="Heading2"/>
        <w:tabs>
          <w:tab w:val="center" w:pos="3267"/>
          <w:tab w:val="center" w:pos="6370"/>
          <w:tab w:val="center" w:pos="7078"/>
        </w:tabs>
        <w:ind w:left="0" w:firstLine="0"/>
      </w:pPr>
      <w:r>
        <w:rPr>
          <w:sz w:val="22"/>
          <w:szCs w:val="22"/>
        </w:rPr>
        <w:tab/>
      </w:r>
      <w:r>
        <w:t>7.1 Plnenie príjmov a čerpanie výdavkov za rok 2018</w:t>
      </w:r>
      <w:r>
        <w:tab/>
        <w:t xml:space="preserve"> </w:t>
      </w:r>
      <w:r>
        <w:tab/>
        <w:t xml:space="preserve"> </w:t>
      </w:r>
    </w:p>
    <w:tbl>
      <w:tblPr>
        <w:tblW w:w="9308" w:type="dxa"/>
        <w:tblInd w:w="-97" w:type="dxa"/>
        <w:tblCellMar>
          <w:top w:w="1" w:type="dxa"/>
          <w:left w:w="106" w:type="dxa"/>
          <w:right w:w="92" w:type="dxa"/>
        </w:tblCellMar>
        <w:tblLook w:val="00A0"/>
      </w:tblPr>
      <w:tblGrid>
        <w:gridCol w:w="2409"/>
        <w:gridCol w:w="1416"/>
        <w:gridCol w:w="1702"/>
        <w:gridCol w:w="2053"/>
        <w:gridCol w:w="1728"/>
      </w:tblGrid>
      <w:tr w:rsidR="004F3064">
        <w:trPr>
          <w:trHeight w:val="92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left="32"/>
              <w:jc w:val="center"/>
            </w:pPr>
            <w:r w:rsidRPr="00E722A5">
              <w:rPr>
                <w:sz w:val="20"/>
                <w:szCs w:val="20"/>
              </w:rPr>
              <w:t xml:space="preserve"> </w:t>
            </w:r>
          </w:p>
          <w:p w:rsidR="004F3064" w:rsidRDefault="004F3064" w:rsidP="00E722A5">
            <w:pPr>
              <w:spacing w:after="0" w:line="240" w:lineRule="auto"/>
              <w:ind w:right="13"/>
              <w:jc w:val="center"/>
            </w:pPr>
            <w:r w:rsidRPr="00E722A5">
              <w:rPr>
                <w:sz w:val="20"/>
                <w:szCs w:val="20"/>
              </w:rPr>
              <w:t xml:space="preserve">Rozpočet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left="35"/>
              <w:jc w:val="center"/>
            </w:pPr>
            <w:r w:rsidRPr="00E722A5">
              <w:rPr>
                <w:sz w:val="20"/>
                <w:szCs w:val="20"/>
              </w:rPr>
              <w:t xml:space="preserve"> </w:t>
            </w:r>
          </w:p>
          <w:p w:rsidR="004F3064" w:rsidRDefault="004F3064" w:rsidP="00E722A5">
            <w:pPr>
              <w:spacing w:after="0" w:line="240" w:lineRule="auto"/>
              <w:ind w:left="271" w:right="196"/>
              <w:jc w:val="center"/>
            </w:pPr>
            <w:r w:rsidRPr="00E722A5">
              <w:rPr>
                <w:sz w:val="20"/>
                <w:szCs w:val="20"/>
              </w:rPr>
              <w:t xml:space="preserve">Rozpočet  po zmenách 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27" w:lineRule="auto"/>
              <w:ind w:left="262" w:right="187"/>
              <w:jc w:val="center"/>
            </w:pPr>
            <w:r w:rsidRPr="00E722A5">
              <w:rPr>
                <w:sz w:val="20"/>
                <w:szCs w:val="20"/>
              </w:rPr>
              <w:t xml:space="preserve">Skutočné  plnenie príjmov/ </w:t>
            </w:r>
          </w:p>
          <w:p w:rsidR="004F3064" w:rsidRDefault="004F3064" w:rsidP="00E722A5">
            <w:pPr>
              <w:spacing w:after="0" w:line="240" w:lineRule="auto"/>
              <w:ind w:left="139" w:right="110"/>
              <w:jc w:val="center"/>
            </w:pPr>
            <w:r w:rsidRPr="00E722A5">
              <w:rPr>
                <w:sz w:val="20"/>
                <w:szCs w:val="20"/>
              </w:rPr>
              <w:t>čerpanie výdavkov k 31.12.201</w:t>
            </w:r>
            <w:r>
              <w:rPr>
                <w:sz w:val="20"/>
                <w:szCs w:val="20"/>
              </w:rPr>
              <w:t>7</w:t>
            </w:r>
            <w:r w:rsidRPr="00E722A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left="35"/>
            </w:pPr>
            <w:r w:rsidRPr="00E722A5">
              <w:rPr>
                <w:sz w:val="20"/>
                <w:szCs w:val="20"/>
              </w:rPr>
              <w:t xml:space="preserve">% plnenia príjmov/ </w:t>
            </w:r>
          </w:p>
          <w:p w:rsidR="004F3064" w:rsidRDefault="004F3064" w:rsidP="00E722A5">
            <w:pPr>
              <w:spacing w:after="0" w:line="240" w:lineRule="auto"/>
              <w:jc w:val="center"/>
            </w:pPr>
            <w:r w:rsidRPr="00E722A5">
              <w:rPr>
                <w:sz w:val="20"/>
                <w:szCs w:val="20"/>
              </w:rPr>
              <w:t xml:space="preserve">% čerpania výdavkov  </w:t>
            </w:r>
          </w:p>
        </w:tc>
      </w:tr>
      <w:tr w:rsidR="004F3064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Príjmy celkom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91"/>
            </w:pPr>
            <w:r>
              <w:t>80481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13"/>
              <w:jc w:val="center"/>
            </w:pPr>
            <w:r>
              <w:t>97042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14"/>
              <w:jc w:val="center"/>
            </w:pPr>
            <w:r>
              <w:rPr>
                <w:sz w:val="24"/>
                <w:szCs w:val="24"/>
              </w:rPr>
              <w:t>97042,19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11"/>
            </w:pPr>
            <w:r>
              <w:t xml:space="preserve">           120</w:t>
            </w:r>
          </w:p>
        </w:tc>
      </w:tr>
      <w:tr w:rsidR="004F3064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 toho 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4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Bežné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91"/>
            </w:pPr>
            <w:r>
              <w:rPr>
                <w:sz w:val="24"/>
                <w:szCs w:val="24"/>
              </w:rPr>
              <w:t>80481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13"/>
              <w:jc w:val="center"/>
            </w:pPr>
            <w:r>
              <w:rPr>
                <w:sz w:val="24"/>
                <w:szCs w:val="24"/>
              </w:rPr>
              <w:t>88193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14"/>
              <w:jc w:val="center"/>
            </w:pPr>
            <w:r>
              <w:rPr>
                <w:sz w:val="24"/>
                <w:szCs w:val="24"/>
              </w:rPr>
              <w:t>88193,50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11"/>
              <w:jc w:val="center"/>
            </w:pPr>
            <w:r>
              <w:t>109</w:t>
            </w:r>
          </w:p>
        </w:tc>
      </w:tr>
      <w:tr w:rsidR="004F3064">
        <w:trPr>
          <w:trHeight w:val="353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Kapitálové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13"/>
              <w:jc w:val="center"/>
            </w:pPr>
            <w:r w:rsidRPr="00E722A5">
              <w:rPr>
                <w:sz w:val="24"/>
                <w:szCs w:val="24"/>
              </w:rPr>
              <w:t xml:space="preserve">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11"/>
              <w:jc w:val="center"/>
            </w:pPr>
            <w:r w:rsidRPr="00E722A5">
              <w:rPr>
                <w:sz w:val="24"/>
                <w:szCs w:val="24"/>
              </w:rPr>
              <w:t xml:space="preserve">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38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44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Finančné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13"/>
              <w:jc w:val="center"/>
            </w:pPr>
            <w:r w:rsidRPr="00E722A5">
              <w:rPr>
                <w:sz w:val="24"/>
                <w:szCs w:val="24"/>
              </w:rPr>
              <w:t xml:space="preserve">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11"/>
              <w:jc w:val="center"/>
            </w:pPr>
            <w:r>
              <w:rPr>
                <w:sz w:val="24"/>
                <w:szCs w:val="24"/>
              </w:rPr>
              <w:t>8849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4"/>
                <w:szCs w:val="24"/>
              </w:rPr>
              <w:t xml:space="preserve">        </w:t>
            </w:r>
            <w:r>
              <w:rPr>
                <w:sz w:val="24"/>
                <w:szCs w:val="24"/>
              </w:rPr>
              <w:t>8848,69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11"/>
              <w:jc w:val="center"/>
            </w:pPr>
            <w:r>
              <w:t>0</w:t>
            </w:r>
          </w:p>
        </w:tc>
      </w:tr>
      <w:tr w:rsidR="004F3064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color w:val="0000FF"/>
                <w:sz w:val="24"/>
                <w:szCs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47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49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38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44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>
        <w:trPr>
          <w:trHeight w:val="283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Výdavky celkom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91"/>
            </w:pPr>
            <w:r>
              <w:rPr>
                <w:sz w:val="24"/>
                <w:szCs w:val="24"/>
              </w:rPr>
              <w:t>80481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13"/>
              <w:jc w:val="center"/>
            </w:pPr>
            <w:r>
              <w:rPr>
                <w:sz w:val="24"/>
                <w:szCs w:val="24"/>
              </w:rPr>
              <w:t>85276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14"/>
              <w:jc w:val="center"/>
            </w:pPr>
            <w:r>
              <w:rPr>
                <w:sz w:val="24"/>
                <w:szCs w:val="24"/>
              </w:rPr>
              <w:t>85275,51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11"/>
              <w:jc w:val="center"/>
            </w:pPr>
            <w:r>
              <w:t>106</w:t>
            </w:r>
          </w:p>
        </w:tc>
      </w:tr>
      <w:tr w:rsidR="004F3064">
        <w:trPr>
          <w:trHeight w:val="289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 toho 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47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49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38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44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Bežné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91"/>
            </w:pPr>
            <w:r>
              <w:rPr>
                <w:sz w:val="24"/>
                <w:szCs w:val="24"/>
              </w:rPr>
              <w:t>79530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13"/>
              <w:jc w:val="center"/>
            </w:pPr>
            <w:r>
              <w:rPr>
                <w:sz w:val="24"/>
                <w:szCs w:val="24"/>
              </w:rPr>
              <w:t>84325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14"/>
              <w:jc w:val="center"/>
            </w:pPr>
            <w:r>
              <w:rPr>
                <w:sz w:val="24"/>
                <w:szCs w:val="24"/>
              </w:rPr>
              <w:t>84324,78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11"/>
              <w:jc w:val="center"/>
            </w:pPr>
            <w:r>
              <w:t>106</w:t>
            </w:r>
          </w:p>
        </w:tc>
      </w:tr>
      <w:tr w:rsidR="004F3064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Kapitálové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13"/>
              <w:jc w:val="center"/>
            </w:pPr>
            <w:r>
              <w:rPr>
                <w:sz w:val="24"/>
                <w:szCs w:val="24"/>
              </w:rPr>
              <w:t>0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11"/>
              <w:jc w:val="center"/>
            </w:pPr>
            <w:r>
              <w:rPr>
                <w:sz w:val="24"/>
                <w:szCs w:val="24"/>
              </w:rPr>
              <w:t>0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17"/>
              <w:jc w:val="center"/>
            </w:pPr>
            <w:r w:rsidRPr="00E722A5">
              <w:rPr>
                <w:sz w:val="24"/>
                <w:szCs w:val="24"/>
              </w:rPr>
              <w:t xml:space="preserve">0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B15E26">
            <w:pPr>
              <w:spacing w:after="0" w:line="240" w:lineRule="auto"/>
              <w:ind w:left="4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</w:tr>
      <w:tr w:rsidR="004F3064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Finančné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13"/>
              <w:jc w:val="center"/>
            </w:pPr>
            <w:r>
              <w:rPr>
                <w:sz w:val="24"/>
                <w:szCs w:val="24"/>
              </w:rPr>
              <w:t>951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13"/>
              <w:jc w:val="center"/>
            </w:pPr>
            <w:r w:rsidRPr="00E722A5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951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17"/>
              <w:jc w:val="center"/>
            </w:pPr>
            <w:r>
              <w:rPr>
                <w:sz w:val="24"/>
                <w:szCs w:val="24"/>
              </w:rPr>
              <w:t>950,73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11"/>
              <w:jc w:val="center"/>
            </w:pPr>
            <w:r w:rsidRPr="00E722A5">
              <w:rPr>
                <w:sz w:val="24"/>
                <w:szCs w:val="24"/>
              </w:rPr>
              <w:t xml:space="preserve">100 </w:t>
            </w:r>
          </w:p>
        </w:tc>
      </w:tr>
      <w:tr w:rsidR="004F3064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color w:val="0000FF"/>
                <w:sz w:val="24"/>
                <w:szCs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47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49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38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44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Rozpočet obce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16"/>
              <w:jc w:val="center"/>
            </w:pPr>
            <w:r w:rsidRPr="00E722A5">
              <w:rPr>
                <w:sz w:val="24"/>
                <w:szCs w:val="24"/>
              </w:rPr>
              <w:t xml:space="preserve">0,00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13"/>
              <w:jc w:val="center"/>
            </w:pPr>
            <w:r>
              <w:rPr>
                <w:sz w:val="24"/>
                <w:szCs w:val="24"/>
              </w:rPr>
              <w:t>11766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14"/>
              <w:jc w:val="center"/>
            </w:pPr>
            <w:r>
              <w:rPr>
                <w:sz w:val="24"/>
                <w:szCs w:val="24"/>
              </w:rPr>
              <w:t>11766,68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11"/>
              <w:jc w:val="center"/>
            </w:pPr>
            <w:r w:rsidRPr="00E722A5">
              <w:rPr>
                <w:sz w:val="24"/>
                <w:szCs w:val="24"/>
              </w:rPr>
              <w:t xml:space="preserve">100 </w:t>
            </w:r>
          </w:p>
        </w:tc>
      </w:tr>
    </w:tbl>
    <w:p w:rsidR="004F3064" w:rsidRDefault="004F3064">
      <w:pPr>
        <w:spacing w:after="159"/>
      </w:pPr>
      <w:r>
        <w:rPr>
          <w:color w:val="FF0000"/>
          <w:sz w:val="24"/>
          <w:szCs w:val="24"/>
        </w:rPr>
        <w:t xml:space="preserve"> </w:t>
      </w:r>
    </w:p>
    <w:p w:rsidR="004F3064" w:rsidRDefault="004F3064">
      <w:pPr>
        <w:tabs>
          <w:tab w:val="center" w:pos="3823"/>
          <w:tab w:val="center" w:pos="7788"/>
          <w:tab w:val="center" w:pos="8496"/>
        </w:tabs>
        <w:spacing w:after="0"/>
      </w:pPr>
      <w:r>
        <w:tab/>
      </w:r>
      <w:r>
        <w:rPr>
          <w:sz w:val="28"/>
          <w:szCs w:val="28"/>
        </w:rPr>
        <w:t xml:space="preserve">7.2 Prebytok/schodok rozpočtového hospodárenia za rok 2017 </w:t>
      </w:r>
      <w:r>
        <w:rPr>
          <w:sz w:val="28"/>
          <w:szCs w:val="28"/>
        </w:rPr>
        <w:tab/>
        <w:t xml:space="preserve"> </w:t>
      </w:r>
      <w:r>
        <w:rPr>
          <w:sz w:val="28"/>
          <w:szCs w:val="28"/>
        </w:rPr>
        <w:tab/>
        <w:t xml:space="preserve"> </w:t>
      </w:r>
    </w:p>
    <w:tbl>
      <w:tblPr>
        <w:tblW w:w="9086" w:type="dxa"/>
        <w:tblInd w:w="-8" w:type="dxa"/>
        <w:tblCellMar>
          <w:top w:w="6" w:type="dxa"/>
          <w:left w:w="21" w:type="dxa"/>
          <w:right w:w="0" w:type="dxa"/>
        </w:tblCellMar>
        <w:tblLook w:val="00A0"/>
      </w:tblPr>
      <w:tblGrid>
        <w:gridCol w:w="5692"/>
        <w:gridCol w:w="3394"/>
      </w:tblGrid>
      <w:tr w:rsidR="004F3064">
        <w:trPr>
          <w:trHeight w:val="501"/>
        </w:trPr>
        <w:tc>
          <w:tcPr>
            <w:tcW w:w="5692" w:type="dxa"/>
            <w:tcBorders>
              <w:top w:val="double" w:sz="6" w:space="0" w:color="000000"/>
              <w:left w:val="double" w:sz="6" w:space="0" w:color="000000"/>
              <w:bottom w:val="single" w:sz="18" w:space="0" w:color="D9D9D9"/>
              <w:right w:val="single" w:sz="8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40" w:line="240" w:lineRule="auto"/>
              <w:ind w:left="34"/>
              <w:jc w:val="center"/>
            </w:pPr>
            <w:r w:rsidRPr="00E722A5">
              <w:rPr>
                <w:sz w:val="20"/>
                <w:szCs w:val="20"/>
              </w:rPr>
              <w:t xml:space="preserve"> </w:t>
            </w:r>
          </w:p>
          <w:p w:rsidR="004F3064" w:rsidRDefault="004F3064" w:rsidP="00E722A5">
            <w:pPr>
              <w:spacing w:after="0" w:line="240" w:lineRule="auto"/>
              <w:ind w:right="10"/>
              <w:jc w:val="center"/>
            </w:pPr>
            <w:r w:rsidRPr="00E722A5">
              <w:rPr>
                <w:sz w:val="20"/>
                <w:szCs w:val="20"/>
              </w:rPr>
              <w:t>Hospodárenie obce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19"/>
              <w:jc w:val="center"/>
            </w:pPr>
            <w:r w:rsidRPr="00E722A5">
              <w:rPr>
                <w:sz w:val="20"/>
                <w:szCs w:val="20"/>
              </w:rPr>
              <w:t xml:space="preserve"> </w:t>
            </w:r>
          </w:p>
          <w:p w:rsidR="004F3064" w:rsidRDefault="004F3064" w:rsidP="00E722A5">
            <w:pPr>
              <w:spacing w:after="4" w:line="240" w:lineRule="auto"/>
              <w:ind w:right="24"/>
              <w:jc w:val="center"/>
            </w:pPr>
            <w:r w:rsidRPr="00E722A5">
              <w:rPr>
                <w:sz w:val="20"/>
                <w:szCs w:val="20"/>
              </w:rPr>
              <w:t>Skutočnosť k 31.12.201</w:t>
            </w:r>
            <w:r>
              <w:rPr>
                <w:sz w:val="20"/>
                <w:szCs w:val="20"/>
              </w:rPr>
              <w:t>7</w:t>
            </w:r>
          </w:p>
          <w:p w:rsidR="004F3064" w:rsidRDefault="004F3064" w:rsidP="00E722A5">
            <w:pPr>
              <w:spacing w:after="0" w:line="240" w:lineRule="auto"/>
              <w:ind w:left="29"/>
              <w:jc w:val="center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>
        <w:trPr>
          <w:trHeight w:val="332"/>
        </w:trPr>
        <w:tc>
          <w:tcPr>
            <w:tcW w:w="5692" w:type="dxa"/>
            <w:tcBorders>
              <w:top w:val="single" w:sz="18" w:space="0" w:color="D9D9D9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bottom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</w:p>
        </w:tc>
      </w:tr>
      <w:tr w:rsidR="004F3064">
        <w:trPr>
          <w:trHeight w:val="318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Bežné  príjmy spolu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25"/>
              <w:jc w:val="right"/>
            </w:pPr>
            <w:r>
              <w:rPr>
                <w:sz w:val="24"/>
                <w:szCs w:val="24"/>
              </w:rPr>
              <w:t>97042,19</w:t>
            </w:r>
          </w:p>
        </w:tc>
      </w:tr>
      <w:tr w:rsidR="004F3064">
        <w:trPr>
          <w:trHeight w:val="32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z toho : bežné príjmy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F3064" w:rsidRDefault="004F3064" w:rsidP="00B15E26">
            <w:pPr>
              <w:tabs>
                <w:tab w:val="left" w:pos="2580"/>
              </w:tabs>
              <w:spacing w:after="0" w:line="240" w:lineRule="auto"/>
              <w:ind w:right="22"/>
              <w:jc w:val="right"/>
            </w:pPr>
            <w:r>
              <w:t>88193,50</w:t>
            </w:r>
          </w:p>
        </w:tc>
      </w:tr>
      <w:tr w:rsidR="004F3064">
        <w:trPr>
          <w:trHeight w:val="31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Bežné výdavky spolu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F3064" w:rsidRDefault="004F3064" w:rsidP="00B15E26">
            <w:pPr>
              <w:spacing w:after="0" w:line="240" w:lineRule="auto"/>
              <w:ind w:right="25"/>
              <w:jc w:val="right"/>
            </w:pPr>
            <w:r>
              <w:t>85275,51</w:t>
            </w:r>
          </w:p>
        </w:tc>
      </w:tr>
      <w:tr w:rsidR="004F3064">
        <w:trPr>
          <w:trHeight w:val="326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z toho : bežné výdavky 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F3064" w:rsidRDefault="004F3064" w:rsidP="00B15E26">
            <w:pPr>
              <w:spacing w:after="0" w:line="240" w:lineRule="auto"/>
              <w:ind w:right="22"/>
              <w:jc w:val="right"/>
            </w:pPr>
            <w:r>
              <w:t xml:space="preserve">84324,78  </w:t>
            </w:r>
          </w:p>
        </w:tc>
      </w:tr>
      <w:tr w:rsidR="004F3064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Bežný rozpočet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4F3064" w:rsidRDefault="004F3064" w:rsidP="00B15E26">
            <w:pPr>
              <w:spacing w:after="0" w:line="240" w:lineRule="auto"/>
              <w:ind w:right="25"/>
              <w:jc w:val="right"/>
            </w:pPr>
            <w:r>
              <w:t>11766,68</w:t>
            </w:r>
          </w:p>
        </w:tc>
      </w:tr>
      <w:tr w:rsidR="004F3064">
        <w:trPr>
          <w:trHeight w:val="317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Kapitálové  príjmy spolu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25"/>
              <w:jc w:val="right"/>
            </w:pPr>
            <w:r>
              <w:t>0</w:t>
            </w:r>
          </w:p>
        </w:tc>
      </w:tr>
      <w:tr w:rsidR="004F3064">
        <w:trPr>
          <w:trHeight w:val="325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z toho : kapitálové  príjmy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25"/>
              <w:jc w:val="right"/>
            </w:pPr>
            <w:r>
              <w:t>0</w:t>
            </w:r>
          </w:p>
        </w:tc>
      </w:tr>
      <w:tr w:rsidR="004F3064">
        <w:trPr>
          <w:trHeight w:val="316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Kapitálové  výdavky spolu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25"/>
              <w:jc w:val="right"/>
            </w:pPr>
            <w:r>
              <w:t>0</w:t>
            </w:r>
          </w:p>
        </w:tc>
      </w:tr>
      <w:tr w:rsidR="004F3064">
        <w:trPr>
          <w:trHeight w:val="32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z toho : kapitálové  výdavky 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22"/>
              <w:jc w:val="right"/>
            </w:pPr>
            <w:r>
              <w:t>0</w:t>
            </w:r>
          </w:p>
        </w:tc>
      </w:tr>
      <w:tr w:rsidR="004F3064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Kapitálový rozpočet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25"/>
              <w:jc w:val="right"/>
            </w:pPr>
            <w:r>
              <w:t>0</w:t>
            </w:r>
          </w:p>
        </w:tc>
      </w:tr>
      <w:tr w:rsidR="004F3064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Prebytok/schodok bežného a kapitálového rozpočtu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right="25"/>
              <w:jc w:val="right"/>
            </w:pPr>
            <w:r>
              <w:t>11766,68</w:t>
            </w:r>
          </w:p>
        </w:tc>
      </w:tr>
      <w:tr w:rsidR="004F3064">
        <w:trPr>
          <w:trHeight w:val="311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Vylúčenie z prebytku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25"/>
              <w:jc w:val="right"/>
            </w:pPr>
          </w:p>
        </w:tc>
      </w:tr>
      <w:tr w:rsidR="004F3064">
        <w:trPr>
          <w:trHeight w:val="299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Upravený prebytok/schodok bežného a kapitálového rozpočtu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right="25"/>
              <w:jc w:val="right"/>
            </w:pPr>
          </w:p>
        </w:tc>
      </w:tr>
      <w:tr w:rsidR="004F3064">
        <w:trPr>
          <w:trHeight w:val="323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Príjmy z finančných operácií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double" w:sz="6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22"/>
              <w:jc w:val="right"/>
            </w:pPr>
            <w:r>
              <w:t>8848,69</w:t>
            </w:r>
          </w:p>
        </w:tc>
      </w:tr>
      <w:tr w:rsidR="004F3064">
        <w:trPr>
          <w:trHeight w:val="32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 xml:space="preserve">Výdavky z finančných operácií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8" w:space="0" w:color="000000"/>
              <w:bottom w:val="single" w:sz="4" w:space="0" w:color="D9D9D9"/>
              <w:right w:val="double" w:sz="6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22"/>
              <w:jc w:val="right"/>
            </w:pPr>
            <w:r>
              <w:t>950,73</w:t>
            </w:r>
          </w:p>
        </w:tc>
      </w:tr>
      <w:tr w:rsidR="004F3064">
        <w:trPr>
          <w:trHeight w:val="301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0"/>
                <w:szCs w:val="20"/>
              </w:rPr>
              <w:t>Rozdiel finančných operácií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4" w:space="0" w:color="D9D9D9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4F3064" w:rsidRDefault="004F3064" w:rsidP="00B15E26">
            <w:pPr>
              <w:spacing w:after="0" w:line="240" w:lineRule="auto"/>
              <w:ind w:right="25"/>
              <w:jc w:val="right"/>
            </w:pPr>
            <w:r>
              <w:t>7897,96</w:t>
            </w:r>
          </w:p>
        </w:tc>
      </w:tr>
      <w:tr w:rsidR="004F3064">
        <w:trPr>
          <w:trHeight w:val="319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0"/>
                <w:szCs w:val="20"/>
              </w:rPr>
              <w:t xml:space="preserve">PRÍJMY SPOLU  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-7"/>
              <w:jc w:val="right"/>
            </w:pPr>
            <w:r>
              <w:t>97042,19</w:t>
            </w:r>
          </w:p>
        </w:tc>
      </w:tr>
      <w:tr w:rsidR="004F3064">
        <w:trPr>
          <w:trHeight w:val="319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0"/>
                <w:szCs w:val="20"/>
              </w:rPr>
              <w:t>VÝDAVKY SPOLU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-7"/>
              <w:jc w:val="right"/>
            </w:pPr>
            <w:r>
              <w:t>85275,51</w:t>
            </w:r>
          </w:p>
        </w:tc>
      </w:tr>
      <w:tr w:rsidR="004F3064">
        <w:trPr>
          <w:trHeight w:val="296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0"/>
                <w:szCs w:val="20"/>
              </w:rPr>
              <w:t xml:space="preserve">Hospodárenie obce 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right="-7"/>
              <w:jc w:val="right"/>
            </w:pPr>
            <w:r>
              <w:t>11766,68</w:t>
            </w:r>
          </w:p>
        </w:tc>
      </w:tr>
      <w:tr w:rsidR="004F3064">
        <w:trPr>
          <w:trHeight w:val="318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0"/>
                <w:szCs w:val="20"/>
              </w:rPr>
              <w:t>Vylúčenie z prebytku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-7"/>
              <w:jc w:val="right"/>
            </w:pPr>
          </w:p>
        </w:tc>
      </w:tr>
      <w:tr w:rsidR="004F3064">
        <w:trPr>
          <w:trHeight w:val="312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2"/>
            </w:pPr>
            <w:r w:rsidRPr="00E722A5">
              <w:rPr>
                <w:sz w:val="20"/>
                <w:szCs w:val="20"/>
              </w:rPr>
              <w:t>Upravené hospodárenie obce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-7"/>
              <w:jc w:val="right"/>
            </w:pPr>
            <w:r>
              <w:t>0</w:t>
            </w:r>
          </w:p>
        </w:tc>
      </w:tr>
    </w:tbl>
    <w:p w:rsidR="004F3064" w:rsidRDefault="004F3064">
      <w:pPr>
        <w:spacing w:after="0"/>
      </w:pPr>
      <w:r>
        <w:rPr>
          <w:color w:val="FF0000"/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ab/>
        <w:t xml:space="preserve"> </w:t>
      </w:r>
    </w:p>
    <w:p w:rsidR="004F3064" w:rsidRDefault="004F3064">
      <w:pPr>
        <w:tabs>
          <w:tab w:val="center" w:pos="400"/>
          <w:tab w:val="center" w:pos="1816"/>
          <w:tab w:val="center" w:pos="5580"/>
        </w:tabs>
        <w:spacing w:after="3"/>
      </w:pPr>
      <w:r>
        <w:rPr>
          <w:sz w:val="24"/>
          <w:szCs w:val="24"/>
        </w:rPr>
        <w:tab/>
        <w:t xml:space="preserve">  </w:t>
      </w:r>
    </w:p>
    <w:p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24"/>
        <w:ind w:left="540"/>
      </w:pPr>
    </w:p>
    <w:p w:rsidR="004F3064" w:rsidRDefault="004F3064">
      <w:pPr>
        <w:pStyle w:val="Heading2"/>
        <w:tabs>
          <w:tab w:val="center" w:pos="4247"/>
          <w:tab w:val="center" w:pos="4955"/>
          <w:tab w:val="center" w:pos="5663"/>
          <w:tab w:val="center" w:pos="6371"/>
          <w:tab w:val="center" w:pos="7079"/>
        </w:tabs>
        <w:ind w:left="-15" w:firstLine="0"/>
      </w:pPr>
      <w:r>
        <w:t>7.3 Rozpočet na roky 2019 - 2021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tbl>
      <w:tblPr>
        <w:tblW w:w="9232" w:type="dxa"/>
        <w:tblInd w:w="-75" w:type="dxa"/>
        <w:tblCellMar>
          <w:top w:w="3" w:type="dxa"/>
          <w:left w:w="106" w:type="dxa"/>
          <w:right w:w="49" w:type="dxa"/>
        </w:tblCellMar>
        <w:tblLook w:val="00A0"/>
      </w:tblPr>
      <w:tblGrid>
        <w:gridCol w:w="2136"/>
        <w:gridCol w:w="1643"/>
        <w:gridCol w:w="1890"/>
        <w:gridCol w:w="1843"/>
        <w:gridCol w:w="1720"/>
      </w:tblGrid>
      <w:tr w:rsidR="004F3064">
        <w:trPr>
          <w:trHeight w:val="559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left="108" w:right="113"/>
              <w:jc w:val="center"/>
            </w:pPr>
            <w:r w:rsidRPr="00E722A5">
              <w:rPr>
                <w:sz w:val="24"/>
                <w:szCs w:val="24"/>
              </w:rPr>
              <w:t>Skutočnosť k 31.12.201</w:t>
            </w:r>
            <w:r>
              <w:rPr>
                <w:sz w:val="24"/>
                <w:szCs w:val="24"/>
              </w:rPr>
              <w:t>8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jc w:val="center"/>
            </w:pPr>
            <w:r w:rsidRPr="00E722A5">
              <w:rPr>
                <w:sz w:val="24"/>
                <w:szCs w:val="24"/>
              </w:rPr>
              <w:t>Rozpočet  na rok 201</w:t>
            </w:r>
            <w:r>
              <w:rPr>
                <w:sz w:val="24"/>
                <w:szCs w:val="24"/>
              </w:rPr>
              <w:t>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left="247" w:right="145" w:firstLine="125"/>
            </w:pPr>
            <w:r w:rsidRPr="00E722A5">
              <w:rPr>
                <w:sz w:val="24"/>
                <w:szCs w:val="24"/>
              </w:rPr>
              <w:t>Rozpočet  na rok 20</w:t>
            </w:r>
            <w:r>
              <w:rPr>
                <w:sz w:val="24"/>
                <w:szCs w:val="24"/>
              </w:rPr>
              <w:t>20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left="187" w:right="82" w:firstLine="125"/>
            </w:pPr>
            <w:r w:rsidRPr="00E722A5">
              <w:rPr>
                <w:sz w:val="24"/>
                <w:szCs w:val="24"/>
              </w:rPr>
              <w:t>Rozpočet  na rok 20</w:t>
            </w:r>
            <w:r>
              <w:rPr>
                <w:sz w:val="24"/>
                <w:szCs w:val="24"/>
              </w:rPr>
              <w:t>21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>
        <w:trPr>
          <w:trHeight w:val="28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Príjmy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58"/>
              <w:jc w:val="right"/>
            </w:pPr>
            <w:r>
              <w:t>97042,19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59"/>
              <w:jc w:val="right"/>
            </w:pPr>
            <w:r>
              <w:t>78200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56"/>
              <w:jc w:val="right"/>
            </w:pPr>
            <w:r>
              <w:t>78200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78200</w:t>
            </w:r>
          </w:p>
        </w:tc>
      </w:tr>
      <w:tr w:rsidR="004F3064">
        <w:trPr>
          <w:trHeight w:val="287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"/>
              <w:jc w:val="right"/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6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Bežné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8"/>
              <w:jc w:val="right"/>
            </w:pPr>
            <w:r>
              <w:t>88193,50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9"/>
              <w:jc w:val="right"/>
            </w:pPr>
            <w:r>
              <w:t>78200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6"/>
              <w:jc w:val="right"/>
            </w:pPr>
            <w:r>
              <w:t>78200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78200</w:t>
            </w:r>
          </w:p>
        </w:tc>
      </w:tr>
      <w:tr w:rsidR="004F3064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Kapitálové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60"/>
              <w:jc w:val="right"/>
            </w:pPr>
            <w:r>
              <w:t>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61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9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5"/>
              <w:jc w:val="right"/>
            </w:pPr>
          </w:p>
        </w:tc>
      </w:tr>
      <w:tr w:rsidR="004F3064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Finančné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8"/>
              <w:jc w:val="right"/>
            </w:pPr>
            <w:r>
              <w:t>8848,69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9"/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6"/>
              <w:jc w:val="right"/>
            </w:pPr>
            <w:r>
              <w:t>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  <w:tr w:rsidR="004F3064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color w:val="0000FF"/>
                <w:sz w:val="20"/>
                <w:szCs w:val="20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"/>
              <w:jc w:val="right"/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6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jc w:val="right"/>
            </w:pPr>
          </w:p>
        </w:tc>
      </w:tr>
    </w:tbl>
    <w:p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tbl>
      <w:tblPr>
        <w:tblW w:w="9232" w:type="dxa"/>
        <w:tblInd w:w="-75" w:type="dxa"/>
        <w:tblCellMar>
          <w:top w:w="1" w:type="dxa"/>
          <w:left w:w="106" w:type="dxa"/>
          <w:right w:w="49" w:type="dxa"/>
        </w:tblCellMar>
        <w:tblLook w:val="00A0"/>
      </w:tblPr>
      <w:tblGrid>
        <w:gridCol w:w="2136"/>
        <w:gridCol w:w="1643"/>
        <w:gridCol w:w="1717"/>
        <w:gridCol w:w="1870"/>
        <w:gridCol w:w="1866"/>
      </w:tblGrid>
      <w:tr w:rsidR="004F3064">
        <w:trPr>
          <w:trHeight w:val="71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left="108" w:right="113"/>
              <w:jc w:val="center"/>
            </w:pPr>
            <w:r w:rsidRPr="00E722A5">
              <w:rPr>
                <w:sz w:val="24"/>
                <w:szCs w:val="24"/>
              </w:rPr>
              <w:t>Skutočnosť k 31.12.201</w:t>
            </w:r>
            <w:r>
              <w:rPr>
                <w:sz w:val="24"/>
                <w:szCs w:val="24"/>
              </w:rPr>
              <w:t>8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left="352" w:hanging="214"/>
              <w:jc w:val="both"/>
            </w:pPr>
            <w:r w:rsidRPr="00E722A5">
              <w:rPr>
                <w:sz w:val="24"/>
                <w:szCs w:val="24"/>
              </w:rPr>
              <w:t>Rozpočet  na rok 201</w:t>
            </w:r>
            <w:r>
              <w:rPr>
                <w:sz w:val="24"/>
                <w:szCs w:val="24"/>
              </w:rPr>
              <w:t>9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left="259" w:right="157" w:firstLine="127"/>
            </w:pPr>
            <w:r w:rsidRPr="00E722A5">
              <w:rPr>
                <w:sz w:val="24"/>
                <w:szCs w:val="24"/>
              </w:rPr>
              <w:t>Rozpočet  na rok 20</w:t>
            </w:r>
            <w:r>
              <w:rPr>
                <w:sz w:val="24"/>
                <w:szCs w:val="24"/>
              </w:rPr>
              <w:t>20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left="259" w:right="154" w:firstLine="127"/>
            </w:pPr>
            <w:r w:rsidRPr="00E722A5">
              <w:rPr>
                <w:sz w:val="24"/>
                <w:szCs w:val="24"/>
              </w:rPr>
              <w:t>Rozpočet  na rok 20</w:t>
            </w:r>
            <w:r>
              <w:rPr>
                <w:sz w:val="24"/>
                <w:szCs w:val="24"/>
              </w:rPr>
              <w:t>21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>
        <w:trPr>
          <w:trHeight w:val="28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Výdavky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58"/>
              <w:jc w:val="right"/>
            </w:pPr>
            <w:r>
              <w:t>85275,51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59"/>
              <w:jc w:val="right"/>
            </w:pPr>
            <w:r>
              <w:t>78200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56"/>
              <w:jc w:val="right"/>
            </w:pPr>
            <w:r>
              <w:t>78200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78200</w:t>
            </w:r>
          </w:p>
        </w:tc>
      </w:tr>
      <w:tr w:rsidR="004F3064">
        <w:trPr>
          <w:trHeight w:val="287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6"/>
              <w:jc w:val="right"/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"/>
              <w:jc w:val="right"/>
            </w:pP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>
        <w:trPr>
          <w:trHeight w:val="283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Bežné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8"/>
              <w:jc w:val="right"/>
            </w:pPr>
            <w:r>
              <w:t>84324,78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9"/>
              <w:jc w:val="right"/>
            </w:pPr>
            <w:r>
              <w:t>78200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6"/>
              <w:jc w:val="right"/>
            </w:pPr>
            <w:r>
              <w:t>78200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78200</w:t>
            </w:r>
          </w:p>
        </w:tc>
      </w:tr>
      <w:tr w:rsidR="004F3064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Kapitálové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8"/>
              <w:jc w:val="right"/>
            </w:pPr>
            <w:r>
              <w:t>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9"/>
              <w:jc w:val="right"/>
            </w:pPr>
            <w:r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6"/>
              <w:jc w:val="right"/>
            </w:pPr>
            <w:r>
              <w:t>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  <w:tr w:rsidR="004F3064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Finančné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8"/>
              <w:jc w:val="right"/>
            </w:pPr>
            <w:r>
              <w:t>950,73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9"/>
              <w:jc w:val="right"/>
            </w:pPr>
            <w:r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9"/>
              <w:jc w:val="right"/>
            </w:pPr>
            <w:r>
              <w:t>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5"/>
              <w:jc w:val="right"/>
            </w:pPr>
            <w:r>
              <w:t>0</w:t>
            </w:r>
          </w:p>
        </w:tc>
      </w:tr>
      <w:tr w:rsidR="004F3064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color w:val="0000FF"/>
                <w:sz w:val="20"/>
                <w:szCs w:val="20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"/>
              <w:jc w:val="right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6"/>
              <w:jc w:val="right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"/>
              <w:jc w:val="right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jc w:val="right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</w:tbl>
    <w:p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0"/>
      </w:pPr>
      <w:r>
        <w:rPr>
          <w:sz w:val="28"/>
          <w:szCs w:val="28"/>
        </w:rPr>
        <w:t xml:space="preserve"> </w:t>
      </w:r>
    </w:p>
    <w:p w:rsidR="004F3064" w:rsidRDefault="004F3064">
      <w:pPr>
        <w:spacing w:after="112"/>
      </w:pPr>
      <w:r>
        <w:rPr>
          <w:sz w:val="28"/>
          <w:szCs w:val="28"/>
        </w:rPr>
        <w:t xml:space="preserve"> </w:t>
      </w:r>
    </w:p>
    <w:p w:rsidR="004F3064" w:rsidRDefault="004F3064">
      <w:pPr>
        <w:pStyle w:val="Heading1"/>
        <w:spacing w:after="95"/>
        <w:ind w:left="293"/>
      </w:pPr>
      <w:r>
        <w:t xml:space="preserve">8. Informácia o vývoji obce z pohľadu účtovníctva </w:t>
      </w:r>
    </w:p>
    <w:p w:rsidR="004F3064" w:rsidRDefault="004F3064">
      <w:pPr>
        <w:spacing w:after="11" w:line="248" w:lineRule="auto"/>
        <w:ind w:left="437" w:hanging="10"/>
      </w:pPr>
      <w:r>
        <w:rPr>
          <w:sz w:val="24"/>
          <w:szCs w:val="24"/>
        </w:rPr>
        <w:t xml:space="preserve">8.1 Majetok  </w:t>
      </w:r>
    </w:p>
    <w:tbl>
      <w:tblPr>
        <w:tblW w:w="9536" w:type="dxa"/>
        <w:tblInd w:w="-40" w:type="dxa"/>
        <w:tblCellMar>
          <w:top w:w="5" w:type="dxa"/>
          <w:left w:w="70" w:type="dxa"/>
          <w:right w:w="15" w:type="dxa"/>
        </w:tblCellMar>
        <w:tblLook w:val="00A0"/>
      </w:tblPr>
      <w:tblGrid>
        <w:gridCol w:w="3683"/>
        <w:gridCol w:w="1535"/>
        <w:gridCol w:w="1440"/>
        <w:gridCol w:w="1440"/>
        <w:gridCol w:w="1438"/>
      </w:tblGrid>
      <w:tr w:rsidR="004F3064">
        <w:trPr>
          <w:trHeight w:val="51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right="52"/>
              <w:jc w:val="center"/>
            </w:pPr>
            <w:r>
              <w:t xml:space="preserve">Názov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left="142" w:right="149"/>
              <w:jc w:val="center"/>
            </w:pPr>
            <w:r>
              <w:t xml:space="preserve">Skutočnosť k 31.12.2018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left="97" w:right="98"/>
              <w:jc w:val="center"/>
            </w:pPr>
            <w:r>
              <w:t xml:space="preserve">Skutočnosť k 31.12.2017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left="54" w:right="58"/>
              <w:jc w:val="center"/>
            </w:pPr>
            <w:r>
              <w:t xml:space="preserve">Predpoklad na rok 2019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left="54" w:right="55"/>
              <w:jc w:val="center"/>
            </w:pPr>
            <w:r>
              <w:t xml:space="preserve">Predpoklad na  rok 2020 </w:t>
            </w:r>
          </w:p>
        </w:tc>
      </w:tr>
      <w:tr w:rsidR="004F3064">
        <w:trPr>
          <w:trHeight w:val="424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>Majetok spolu</w:t>
            </w:r>
            <w:r>
              <w:t xml:space="preserve">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106813,01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108803,19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97049,27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101777,73</w:t>
            </w:r>
          </w:p>
        </w:tc>
      </w:tr>
      <w:tr w:rsidR="004F3064">
        <w:trPr>
          <w:trHeight w:val="390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Neobežný majetok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95076,48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99954,50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95000,00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99236,45</w:t>
            </w:r>
          </w:p>
        </w:tc>
      </w:tr>
      <w:tr w:rsidR="004F3064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Dlhodobý nehmotný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</w:tr>
      <w:tr w:rsidR="004F3064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Dlhodobý hmotný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95076,48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99954,50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95000,00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99236,45</w:t>
            </w:r>
          </w:p>
        </w:tc>
      </w:tr>
      <w:tr w:rsidR="004F3064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Dlhodobý finančný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  <w:tr w:rsidR="004F3064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Obežný majetok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11736,53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8848,69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2049,27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2541,28</w:t>
            </w:r>
          </w:p>
        </w:tc>
      </w:tr>
      <w:tr w:rsidR="004F3064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Zásoby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Zúčtovanie medzi subjektami VS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Dlhodobé pohľadávky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  <w:tr w:rsidR="004F3064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Krátkodobé pohľadávky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  <w:tr w:rsidR="004F3064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Finančné účty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11736,53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8848,69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2049,27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2541,28</w:t>
            </w:r>
          </w:p>
        </w:tc>
      </w:tr>
      <w:tr w:rsidR="004F3064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Poskytnuté návratné fin. výpomoci dlh.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Poskytnuté návratné fin. výpomoci krát.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 xml:space="preserve">0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 xml:space="preserve">0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 xml:space="preserve">0 </w:t>
            </w:r>
          </w:p>
        </w:tc>
      </w:tr>
      <w:tr w:rsidR="004F3064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Časové rozlíšenie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</w:tbl>
    <w:p w:rsidR="004F3064" w:rsidRDefault="004F3064">
      <w:pPr>
        <w:spacing w:after="126"/>
      </w:pPr>
      <w:r>
        <w:t xml:space="preserve"> </w:t>
      </w:r>
    </w:p>
    <w:p w:rsidR="004F3064" w:rsidRDefault="004F3064">
      <w:pPr>
        <w:spacing w:after="11" w:line="248" w:lineRule="auto"/>
        <w:ind w:left="-5" w:hanging="10"/>
      </w:pPr>
      <w:r>
        <w:rPr>
          <w:sz w:val="24"/>
          <w:szCs w:val="24"/>
        </w:rPr>
        <w:t xml:space="preserve">8.2 Zdroje krytia  </w:t>
      </w:r>
    </w:p>
    <w:tbl>
      <w:tblPr>
        <w:tblW w:w="9536" w:type="dxa"/>
        <w:tblInd w:w="-40" w:type="dxa"/>
        <w:tblCellMar>
          <w:top w:w="5" w:type="dxa"/>
          <w:left w:w="70" w:type="dxa"/>
          <w:right w:w="15" w:type="dxa"/>
        </w:tblCellMar>
        <w:tblLook w:val="00A0"/>
      </w:tblPr>
      <w:tblGrid>
        <w:gridCol w:w="3683"/>
        <w:gridCol w:w="1535"/>
        <w:gridCol w:w="1440"/>
        <w:gridCol w:w="1440"/>
        <w:gridCol w:w="1438"/>
      </w:tblGrid>
      <w:tr w:rsidR="004F3064">
        <w:trPr>
          <w:trHeight w:val="512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right="52"/>
              <w:jc w:val="center"/>
            </w:pPr>
            <w:r>
              <w:t xml:space="preserve">Názov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left="142" w:right="149"/>
              <w:jc w:val="center"/>
            </w:pPr>
            <w:r>
              <w:t xml:space="preserve">Skutočnosť k 31.12.2018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left="97" w:right="98"/>
              <w:jc w:val="center"/>
            </w:pPr>
            <w:r>
              <w:t xml:space="preserve">Skutočnosť k  31.12.2017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left="54" w:right="58"/>
              <w:jc w:val="center"/>
            </w:pPr>
            <w:r>
              <w:t xml:space="preserve">Predpoklad na rok 2019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left="54" w:right="55"/>
              <w:jc w:val="center"/>
            </w:pPr>
            <w:r>
              <w:t xml:space="preserve">Predpoklad na  rok 2020 </w:t>
            </w:r>
          </w:p>
        </w:tc>
      </w:tr>
      <w:tr w:rsidR="004F3064">
        <w:trPr>
          <w:trHeight w:val="421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Vlastné imanie a záväzky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106813,01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108803,19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97049,27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101777,73</w:t>
            </w:r>
          </w:p>
        </w:tc>
      </w:tr>
      <w:tr w:rsidR="004F3064">
        <w:trPr>
          <w:trHeight w:val="390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Vlastné imanie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101175,10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370396">
            <w:pPr>
              <w:jc w:val="right"/>
            </w:pPr>
            <w:r>
              <w:t>103931,87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94605,95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99334,41</w:t>
            </w:r>
          </w:p>
        </w:tc>
      </w:tr>
      <w:tr w:rsidR="004F3064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370396">
            <w:pPr>
              <w:spacing w:after="0" w:line="240" w:lineRule="auto"/>
              <w:ind w:right="5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/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Oceňovacie rozdiely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5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Fondy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5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Výsledok hospodárenia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101175,10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103931,87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94605,95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99334,41</w:t>
            </w:r>
          </w:p>
        </w:tc>
      </w:tr>
      <w:tr w:rsidR="004F3064">
        <w:trPr>
          <w:trHeight w:val="463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5637,91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4871,32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2443,32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2443,32</w:t>
            </w:r>
          </w:p>
        </w:tc>
      </w:tr>
      <w:tr w:rsidR="004F3064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jc w:val="right"/>
            </w:pPr>
          </w:p>
        </w:tc>
      </w:tr>
      <w:tr w:rsidR="004F3064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Rezervy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</w:tr>
      <w:tr w:rsidR="004F3064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Zúčtovanie medzi subjektami VS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2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>
        <w:trPr>
          <w:trHeight w:val="386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Dlhodobé 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</w:tr>
      <w:tr w:rsidR="004F3064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Krátkodobé 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5637,91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3920,59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2443,32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2443,32</w:t>
            </w:r>
          </w:p>
        </w:tc>
      </w:tr>
      <w:tr w:rsidR="004F3064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Bankové úvery a výpomoci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4F3064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 xml:space="preserve">Časové rozlíšenie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</w:tbl>
    <w:p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0"/>
      </w:pPr>
    </w:p>
    <w:p w:rsidR="004F3064" w:rsidRDefault="004F3064">
      <w:pPr>
        <w:spacing w:after="0"/>
      </w:pPr>
    </w:p>
    <w:p w:rsidR="004F3064" w:rsidRDefault="004F3064">
      <w:pPr>
        <w:numPr>
          <w:ilvl w:val="1"/>
          <w:numId w:val="9"/>
        </w:numPr>
        <w:spacing w:after="11" w:line="248" w:lineRule="auto"/>
        <w:ind w:hanging="427"/>
      </w:pPr>
      <w:r>
        <w:rPr>
          <w:sz w:val="24"/>
          <w:szCs w:val="24"/>
        </w:rPr>
        <w:t xml:space="preserve">Pohľadávky  </w:t>
      </w:r>
    </w:p>
    <w:tbl>
      <w:tblPr>
        <w:tblW w:w="8214" w:type="dxa"/>
        <w:tblInd w:w="-77" w:type="dxa"/>
        <w:tblCellMar>
          <w:top w:w="4" w:type="dxa"/>
          <w:left w:w="106" w:type="dxa"/>
          <w:right w:w="52" w:type="dxa"/>
        </w:tblCellMar>
        <w:tblLook w:val="00A0"/>
      </w:tblPr>
      <w:tblGrid>
        <w:gridCol w:w="5103"/>
        <w:gridCol w:w="1556"/>
        <w:gridCol w:w="1555"/>
      </w:tblGrid>
      <w:tr w:rsidR="004F3064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Pohľadávky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jc w:val="center"/>
            </w:pPr>
            <w:r w:rsidRPr="00E722A5">
              <w:rPr>
                <w:sz w:val="20"/>
                <w:szCs w:val="20"/>
              </w:rPr>
              <w:t>Zostatok k 31.12 201</w:t>
            </w:r>
            <w:r>
              <w:rPr>
                <w:sz w:val="20"/>
                <w:szCs w:val="20"/>
              </w:rPr>
              <w:t>7</w:t>
            </w:r>
            <w:r w:rsidRPr="00E722A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jc w:val="center"/>
            </w:pPr>
            <w:r w:rsidRPr="00E722A5">
              <w:rPr>
                <w:sz w:val="20"/>
                <w:szCs w:val="20"/>
              </w:rPr>
              <w:t>Zostatok k 31.12 201</w:t>
            </w:r>
            <w:r>
              <w:rPr>
                <w:sz w:val="20"/>
                <w:szCs w:val="20"/>
              </w:rPr>
              <w:t>8</w:t>
            </w:r>
            <w:r w:rsidRPr="00E722A5">
              <w:rPr>
                <w:sz w:val="24"/>
                <w:szCs w:val="24"/>
              </w:rPr>
              <w:t xml:space="preserve"> </w:t>
            </w:r>
          </w:p>
        </w:tc>
      </w:tr>
      <w:tr w:rsidR="004F3064">
        <w:trPr>
          <w:trHeight w:val="424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Pohľadávky do lehoty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  <w:tr w:rsidR="004F3064">
        <w:trPr>
          <w:trHeight w:val="422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Pohľadávky po lehote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</w:tbl>
    <w:p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:rsidR="004F3064" w:rsidRDefault="004F3064">
      <w:pPr>
        <w:numPr>
          <w:ilvl w:val="1"/>
          <w:numId w:val="9"/>
        </w:numPr>
        <w:spacing w:after="11" w:line="248" w:lineRule="auto"/>
        <w:ind w:hanging="427"/>
      </w:pPr>
      <w:r>
        <w:rPr>
          <w:sz w:val="24"/>
          <w:szCs w:val="24"/>
        </w:rPr>
        <w:t xml:space="preserve">Záväzky </w:t>
      </w:r>
    </w:p>
    <w:tbl>
      <w:tblPr>
        <w:tblW w:w="8214" w:type="dxa"/>
        <w:tblInd w:w="-77" w:type="dxa"/>
        <w:tblCellMar>
          <w:top w:w="4" w:type="dxa"/>
          <w:left w:w="106" w:type="dxa"/>
          <w:right w:w="52" w:type="dxa"/>
        </w:tblCellMar>
        <w:tblLook w:val="00A0"/>
      </w:tblPr>
      <w:tblGrid>
        <w:gridCol w:w="6"/>
        <w:gridCol w:w="5099"/>
        <w:gridCol w:w="1555"/>
        <w:gridCol w:w="1554"/>
      </w:tblGrid>
      <w:tr w:rsidR="004F3064">
        <w:trPr>
          <w:trHeight w:val="468"/>
        </w:trPr>
        <w:tc>
          <w:tcPr>
            <w:tcW w:w="51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Záväzky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jc w:val="center"/>
            </w:pPr>
            <w:r w:rsidRPr="00E722A5">
              <w:rPr>
                <w:sz w:val="20"/>
                <w:szCs w:val="20"/>
              </w:rPr>
              <w:t>Zostatok k 31.12 201</w:t>
            </w:r>
            <w:r>
              <w:rPr>
                <w:sz w:val="20"/>
                <w:szCs w:val="20"/>
              </w:rPr>
              <w:t>7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jc w:val="center"/>
            </w:pPr>
            <w:r w:rsidRPr="00E722A5">
              <w:rPr>
                <w:sz w:val="20"/>
                <w:szCs w:val="20"/>
              </w:rPr>
              <w:t>Zostatok k 31.12 201</w:t>
            </w:r>
            <w:r>
              <w:rPr>
                <w:sz w:val="20"/>
                <w:szCs w:val="20"/>
              </w:rPr>
              <w:t>8</w:t>
            </w:r>
          </w:p>
        </w:tc>
      </w:tr>
      <w:tr w:rsidR="004F3064">
        <w:trPr>
          <w:gridBefore w:val="1"/>
          <w:trHeight w:val="424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Záväzky do lehoty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  <w:tr w:rsidR="004F3064">
        <w:trPr>
          <w:gridBefore w:val="1"/>
          <w:trHeight w:val="422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Záväzky po lehote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5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</w:tbl>
    <w:p w:rsidR="004F3064" w:rsidRDefault="004F3064">
      <w:pPr>
        <w:spacing w:after="0"/>
      </w:pPr>
      <w:r>
        <w:rPr>
          <w:color w:val="0000FF"/>
          <w:sz w:val="24"/>
          <w:szCs w:val="24"/>
        </w:rPr>
        <w:t xml:space="preserve"> </w:t>
      </w:r>
    </w:p>
    <w:p w:rsidR="004F3064" w:rsidRDefault="004F3064">
      <w:pPr>
        <w:pStyle w:val="Heading1"/>
        <w:ind w:left="293"/>
      </w:pPr>
    </w:p>
    <w:p w:rsidR="004F3064" w:rsidRDefault="004F3064">
      <w:pPr>
        <w:pStyle w:val="Heading1"/>
        <w:ind w:left="293"/>
      </w:pPr>
    </w:p>
    <w:p w:rsidR="004F3064" w:rsidRDefault="004F3064">
      <w:pPr>
        <w:pStyle w:val="Heading1"/>
        <w:ind w:left="293"/>
      </w:pPr>
      <w:r>
        <w:t xml:space="preserve">9.Hospodársky výsledok  za 2018 - vývoj nákladov a výnosov </w:t>
      </w:r>
    </w:p>
    <w:tbl>
      <w:tblPr>
        <w:tblW w:w="9356" w:type="dxa"/>
        <w:tblInd w:w="-107" w:type="dxa"/>
        <w:tblCellMar>
          <w:top w:w="1" w:type="dxa"/>
          <w:left w:w="106" w:type="dxa"/>
          <w:right w:w="112" w:type="dxa"/>
        </w:tblCellMar>
        <w:tblLook w:val="00A0"/>
      </w:tblPr>
      <w:tblGrid>
        <w:gridCol w:w="6"/>
        <w:gridCol w:w="3236"/>
        <w:gridCol w:w="1548"/>
        <w:gridCol w:w="1492"/>
        <w:gridCol w:w="1581"/>
        <w:gridCol w:w="1493"/>
      </w:tblGrid>
      <w:tr w:rsidR="004F3064">
        <w:trPr>
          <w:trHeight w:val="512"/>
        </w:trPr>
        <w:tc>
          <w:tcPr>
            <w:tcW w:w="3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left="60"/>
              <w:jc w:val="center"/>
            </w:pPr>
            <w:r w:rsidRPr="00E722A5">
              <w:rPr>
                <w:sz w:val="24"/>
                <w:szCs w:val="24"/>
              </w:rPr>
              <w:t xml:space="preserve">Názov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left="112" w:right="4"/>
              <w:jc w:val="center"/>
            </w:pPr>
            <w:r>
              <w:t xml:space="preserve">Skutočnosť k 31.12. 2017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left="86"/>
              <w:jc w:val="center"/>
            </w:pPr>
            <w:r>
              <w:t xml:space="preserve">Skutočnosť k 31.12.2018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left="52"/>
              <w:jc w:val="center"/>
            </w:pPr>
            <w:r>
              <w:t xml:space="preserve">Predpoklad rok 2019 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F3064" w:rsidRDefault="004F3064" w:rsidP="00E722A5">
            <w:pPr>
              <w:spacing w:after="0" w:line="240" w:lineRule="auto"/>
              <w:ind w:left="11"/>
              <w:jc w:val="center"/>
            </w:pPr>
            <w:r>
              <w:t>Predpoklad rok 2020</w:t>
            </w:r>
          </w:p>
        </w:tc>
      </w:tr>
      <w:tr w:rsidR="004F3064">
        <w:trPr>
          <w:trHeight w:val="424"/>
        </w:trPr>
        <w:tc>
          <w:tcPr>
            <w:tcW w:w="3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1"/>
            </w:pPr>
            <w:r>
              <w:t>67730,25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90950,27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54100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55950</w:t>
            </w:r>
          </w:p>
        </w:tc>
      </w:tr>
      <w:tr w:rsidR="004F3064">
        <w:trPr>
          <w:gridBefore w:val="1"/>
          <w:trHeight w:val="4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50 – Spotrebované nákupy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9876,68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15560,79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4650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4750</w:t>
            </w:r>
          </w:p>
        </w:tc>
      </w:tr>
      <w:tr w:rsidR="004F3064">
        <w:trPr>
          <w:gridBefore w:val="1"/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51 – Služby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12670,25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22866,34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9250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10350</w:t>
            </w:r>
          </w:p>
        </w:tc>
      </w:tr>
      <w:tr w:rsidR="004F3064">
        <w:trPr>
          <w:gridBefore w:val="1"/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52 – Osobné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39578,02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46455,39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31500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32000</w:t>
            </w:r>
          </w:p>
        </w:tc>
      </w:tr>
      <w:tr w:rsidR="004F3064">
        <w:trPr>
          <w:gridBefore w:val="1"/>
          <w:trHeight w:val="425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53 – Dane a  poplatky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>
        <w:trPr>
          <w:gridBefore w:val="1"/>
          <w:trHeight w:val="559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54 – Ostatné náklady na prevádzkovú činnosť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255,46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478,81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100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150</w:t>
            </w:r>
          </w:p>
        </w:tc>
      </w:tr>
      <w:tr w:rsidR="004F3064">
        <w:trPr>
          <w:gridBefore w:val="1"/>
          <w:trHeight w:val="1111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236"/>
            </w:pPr>
            <w:r w:rsidRPr="00E722A5">
              <w:rPr>
                <w:sz w:val="24"/>
                <w:szCs w:val="24"/>
              </w:rPr>
              <w:t xml:space="preserve">55 – Odpisy, rezervy a OP z prevádzkovej a finančnej činnosti a zúčtovanie časového rozlíšenia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4791,95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4878,02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5500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5500</w:t>
            </w:r>
          </w:p>
        </w:tc>
      </w:tr>
      <w:tr w:rsidR="004F3064">
        <w:trPr>
          <w:gridBefore w:val="1"/>
          <w:trHeight w:val="425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56 – Finančné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557,89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710,92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3100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3200</w:t>
            </w:r>
          </w:p>
        </w:tc>
      </w:tr>
      <w:tr w:rsidR="004F3064">
        <w:trPr>
          <w:gridBefore w:val="1"/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57 – Mimoriadne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>
        <w:trPr>
          <w:gridBefore w:val="1"/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471"/>
              <w:jc w:val="both"/>
            </w:pPr>
            <w:r w:rsidRPr="00E722A5">
              <w:rPr>
                <w:sz w:val="24"/>
                <w:szCs w:val="24"/>
              </w:rPr>
              <w:t xml:space="preserve">58 – Náklady na transfery a náklady z odvodov príjmov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>
        <w:trPr>
          <w:gridBefore w:val="1"/>
          <w:trHeight w:val="4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59 – Dane z príjmov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>
        <w:trPr>
          <w:gridBefore w:val="1"/>
          <w:trHeight w:val="420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68991,37</w:t>
            </w:r>
          </w:p>
          <w:p w:rsidR="004F3064" w:rsidRDefault="004F3064" w:rsidP="00E722A5">
            <w:pPr>
              <w:spacing w:after="0" w:line="240" w:lineRule="auto"/>
              <w:ind w:left="2"/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88193,50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58900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60000</w:t>
            </w:r>
          </w:p>
        </w:tc>
      </w:tr>
      <w:tr w:rsidR="004F3064">
        <w:trPr>
          <w:gridBefore w:val="1"/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60 – Tržby za vlastné výkony a tovar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8931,68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8801,70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>
        <w:trPr>
          <w:gridBefore w:val="1"/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jc w:val="both"/>
            </w:pPr>
            <w:r w:rsidRPr="00E722A5">
              <w:rPr>
                <w:sz w:val="24"/>
                <w:szCs w:val="24"/>
              </w:rPr>
              <w:t xml:space="preserve">61 – Zmena stavu vnútroorganizačných služieb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1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>
        <w:trPr>
          <w:gridBefore w:val="1"/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62 – Aktivácia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1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>
        <w:trPr>
          <w:gridBefore w:val="1"/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384"/>
            </w:pPr>
            <w:r w:rsidRPr="00E722A5">
              <w:rPr>
                <w:sz w:val="24"/>
                <w:szCs w:val="24"/>
              </w:rPr>
              <w:t xml:space="preserve">63 – Daňové a colné výnosy a výnosy z poplatkov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45162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56699,47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49000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50000</w:t>
            </w:r>
          </w:p>
        </w:tc>
      </w:tr>
      <w:tr w:rsidR="004F3064">
        <w:trPr>
          <w:gridBefore w:val="1"/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64 – Ostatné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1901,70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1723,39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>
        <w:trPr>
          <w:gridBefore w:val="1"/>
          <w:trHeight w:val="12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right="293"/>
            </w:pPr>
            <w:r w:rsidRPr="00E722A5">
              <w:rPr>
                <w:sz w:val="24"/>
                <w:szCs w:val="24"/>
              </w:rPr>
              <w:t xml:space="preserve">65 – Zúčtovanie rezerv a OP z prevádzkovej a finančnej činnosti a zúčtovanie časového rozlíšenia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>
        <w:trPr>
          <w:gridBefore w:val="1"/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66 – Finančné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293,25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370396">
            <w:pPr>
              <w:spacing w:after="0" w:line="240" w:lineRule="auto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>
        <w:trPr>
          <w:gridBefore w:val="1"/>
          <w:trHeight w:val="425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67 – Mimoriadne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4F3064">
        <w:trPr>
          <w:gridBefore w:val="1"/>
          <w:trHeight w:val="111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69 – Výnosy z transferov </w:t>
            </w:r>
          </w:p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a rozpočtových príjmov v obciach, VÚC a v RO a PO zriadených obcou alebo VÚC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12702,74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20968,94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9900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10000</w:t>
            </w:r>
          </w:p>
        </w:tc>
      </w:tr>
      <w:tr w:rsidR="004F3064">
        <w:trPr>
          <w:gridBefore w:val="1"/>
          <w:trHeight w:val="558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Hospodársky výsledok </w:t>
            </w:r>
          </w:p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/+ kladný HV, - záporný HV/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1261,12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-2756,77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4800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2"/>
            </w:pPr>
            <w:r>
              <w:t>4050</w:t>
            </w:r>
          </w:p>
        </w:tc>
      </w:tr>
    </w:tbl>
    <w:p w:rsidR="004F3064" w:rsidRDefault="004F3064">
      <w:pPr>
        <w:spacing w:after="80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1" w:line="225" w:lineRule="auto"/>
        <w:ind w:left="-5" w:right="29" w:hanging="10"/>
      </w:pPr>
      <w:r>
        <w:t xml:space="preserve">Hospodársky výsledok  v sume -2756,77 EUR bol zúčtovaný na účet 428 – Nevysporiadaný výsledok hospodárenia minulých rokov. </w:t>
      </w:r>
    </w:p>
    <w:p w:rsidR="004F3064" w:rsidRDefault="004F3064">
      <w:pPr>
        <w:spacing w:after="0"/>
      </w:pPr>
      <w:r>
        <w:t xml:space="preserve"> </w:t>
      </w:r>
    </w:p>
    <w:p w:rsidR="004F3064" w:rsidRDefault="004F3064">
      <w:pPr>
        <w:spacing w:after="32" w:line="225" w:lineRule="auto"/>
        <w:ind w:left="-5" w:right="29" w:hanging="10"/>
      </w:pPr>
      <w:r>
        <w:t xml:space="preserve">Analýza nákladov a výnosov v porovnaní s minulým rokom a s vysvetlením významných rozdielov  : </w:t>
      </w:r>
    </w:p>
    <w:p w:rsidR="004F3064" w:rsidRDefault="004F3064">
      <w:pPr>
        <w:spacing w:after="0"/>
      </w:pPr>
      <w:r>
        <w:t xml:space="preserve"> </w:t>
      </w:r>
    </w:p>
    <w:p w:rsidR="004F3064" w:rsidRDefault="004F3064">
      <w:pPr>
        <w:spacing w:after="1" w:line="225" w:lineRule="auto"/>
        <w:ind w:left="-5" w:right="29" w:hanging="10"/>
      </w:pPr>
      <w:r>
        <w:t xml:space="preserve">Nárast nákladov za rok 2018 oproti roku 2017 bol hlavne v nákladovom účte triedy 52 - Osobné náklady o 6877,37 EUR, nárast  v dôsledku úpravy mzdy starostu obce a preplácanie časti mzdy pracovníka chránenej dielne.   </w:t>
      </w:r>
    </w:p>
    <w:p w:rsidR="004F3064" w:rsidRDefault="004F3064">
      <w:pPr>
        <w:spacing w:after="0"/>
      </w:pPr>
      <w:r>
        <w:rPr>
          <w:sz w:val="24"/>
          <w:szCs w:val="24"/>
        </w:rPr>
        <w:t xml:space="preserve"> </w:t>
      </w:r>
    </w:p>
    <w:p w:rsidR="004F3064" w:rsidRDefault="004F3064">
      <w:pPr>
        <w:pStyle w:val="Heading1"/>
        <w:spacing w:after="76"/>
        <w:ind w:left="797"/>
      </w:pPr>
      <w:r>
        <w:t xml:space="preserve">10.Ostatné  dôležité informácie  </w:t>
      </w:r>
    </w:p>
    <w:p w:rsidR="004F3064" w:rsidRDefault="004F3064">
      <w:pPr>
        <w:spacing w:after="115"/>
        <w:ind w:left="566"/>
      </w:pPr>
      <w:r>
        <w:rPr>
          <w:sz w:val="24"/>
          <w:szCs w:val="24"/>
        </w:rPr>
        <w:t xml:space="preserve"> </w:t>
      </w:r>
    </w:p>
    <w:p w:rsidR="004F3064" w:rsidRDefault="004F3064">
      <w:pPr>
        <w:tabs>
          <w:tab w:val="center" w:pos="760"/>
          <w:tab w:val="center" w:pos="2577"/>
        </w:tabs>
        <w:spacing w:after="112" w:line="248" w:lineRule="auto"/>
      </w:pPr>
      <w:r>
        <w:tab/>
      </w:r>
      <w:r>
        <w:rPr>
          <w:sz w:val="24"/>
          <w:szCs w:val="24"/>
        </w:rPr>
        <w:t xml:space="preserve">10.1 </w:t>
      </w:r>
      <w:r>
        <w:rPr>
          <w:sz w:val="24"/>
          <w:szCs w:val="24"/>
        </w:rPr>
        <w:tab/>
        <w:t xml:space="preserve">Prijaté granty a transfery  </w:t>
      </w:r>
    </w:p>
    <w:p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 xml:space="preserve">V roku 2018 obec prijala nasledovné granty a transfery: </w:t>
      </w:r>
    </w:p>
    <w:tbl>
      <w:tblPr>
        <w:tblW w:w="8816" w:type="dxa"/>
        <w:tblInd w:w="2" w:type="dxa"/>
        <w:tblCellMar>
          <w:top w:w="1" w:type="dxa"/>
          <w:left w:w="106" w:type="dxa"/>
          <w:right w:w="115" w:type="dxa"/>
        </w:tblCellMar>
        <w:tblLook w:val="00A0"/>
      </w:tblPr>
      <w:tblGrid>
        <w:gridCol w:w="1619"/>
        <w:gridCol w:w="4859"/>
        <w:gridCol w:w="2338"/>
      </w:tblGrid>
      <w:tr w:rsidR="004F3064">
        <w:trPr>
          <w:trHeight w:val="557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Poskytovateľ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10"/>
              <w:jc w:val="center"/>
            </w:pPr>
            <w:r w:rsidRPr="00E722A5">
              <w:rPr>
                <w:sz w:val="24"/>
                <w:szCs w:val="24"/>
              </w:rPr>
              <w:t xml:space="preserve">Účelové určenie grantov a transferov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jc w:val="center"/>
            </w:pPr>
            <w:r w:rsidRPr="00E722A5">
              <w:rPr>
                <w:sz w:val="24"/>
                <w:szCs w:val="24"/>
              </w:rPr>
              <w:t xml:space="preserve">Suma prijatých prostriedkov v EUR  </w:t>
            </w:r>
          </w:p>
        </w:tc>
      </w:tr>
      <w:tr w:rsidR="004F3064">
        <w:trPr>
          <w:trHeight w:val="426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>ÚPSRaR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1"/>
            </w:pPr>
            <w:r w:rsidRPr="00E722A5">
              <w:rPr>
                <w:sz w:val="24"/>
                <w:szCs w:val="24"/>
              </w:rPr>
              <w:t>Osobitný príjemca RP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1"/>
            </w:pPr>
            <w:r>
              <w:t>0</w:t>
            </w:r>
          </w:p>
        </w:tc>
      </w:tr>
      <w:tr w:rsidR="004F3064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MV SR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1"/>
            </w:pPr>
            <w:r w:rsidRPr="00E722A5">
              <w:rPr>
                <w:sz w:val="24"/>
                <w:szCs w:val="24"/>
              </w:rPr>
              <w:t xml:space="preserve">Bežné výdavky REGOB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1"/>
            </w:pPr>
            <w:r>
              <w:t>94,51</w:t>
            </w:r>
          </w:p>
        </w:tc>
      </w:tr>
      <w:tr w:rsidR="004F3064">
        <w:trPr>
          <w:trHeight w:val="838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96" w:line="240" w:lineRule="auto"/>
            </w:pPr>
            <w:r w:rsidRPr="00E722A5">
              <w:rPr>
                <w:sz w:val="24"/>
                <w:szCs w:val="24"/>
              </w:rPr>
              <w:t xml:space="preserve">MVa MŽP </w:t>
            </w:r>
          </w:p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SR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 w:rsidRPr="00E722A5">
              <w:rPr>
                <w:sz w:val="24"/>
                <w:szCs w:val="24"/>
              </w:rPr>
              <w:t xml:space="preserve">Bežné výdavky- ŽP </w:t>
            </w:r>
          </w:p>
          <w:p w:rsidR="004F3064" w:rsidRDefault="004F3064" w:rsidP="00E001B8">
            <w:pPr>
              <w:spacing w:after="0" w:line="240" w:lineRule="auto"/>
            </w:pPr>
            <w:r>
              <w:rPr>
                <w:sz w:val="24"/>
                <w:szCs w:val="24"/>
              </w:rPr>
              <w:t>Doprava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1"/>
            </w:pPr>
            <w:r>
              <w:t>20,37</w:t>
            </w:r>
          </w:p>
          <w:p w:rsidR="004F3064" w:rsidRDefault="004F3064" w:rsidP="00E722A5">
            <w:pPr>
              <w:spacing w:after="0" w:line="240" w:lineRule="auto"/>
              <w:ind w:left="1"/>
            </w:pPr>
            <w:r>
              <w:t>9,81</w:t>
            </w:r>
          </w:p>
        </w:tc>
      </w:tr>
      <w:tr w:rsidR="004F3064">
        <w:trPr>
          <w:trHeight w:val="42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MV SR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1"/>
            </w:pPr>
            <w:r w:rsidRPr="00E722A5">
              <w:rPr>
                <w:sz w:val="24"/>
                <w:szCs w:val="24"/>
              </w:rPr>
              <w:t xml:space="preserve">Bežné výdavky-stavebný úrad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1"/>
            </w:pPr>
            <w:r>
              <w:t>251,97</w:t>
            </w:r>
          </w:p>
        </w:tc>
      </w:tr>
      <w:tr w:rsidR="004F3064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Pr="00E722A5" w:rsidRDefault="004F3064" w:rsidP="00E722A5">
            <w:pPr>
              <w:spacing w:after="0" w:line="240" w:lineRule="auto"/>
              <w:rPr>
                <w:sz w:val="24"/>
                <w:szCs w:val="24"/>
              </w:rPr>
            </w:pPr>
            <w:r w:rsidRPr="00E722A5">
              <w:rPr>
                <w:sz w:val="24"/>
                <w:szCs w:val="24"/>
              </w:rPr>
              <w:t xml:space="preserve">UPSVaR </w:t>
            </w:r>
          </w:p>
          <w:p w:rsidR="004F3064" w:rsidRPr="00E722A5" w:rsidRDefault="004F3064" w:rsidP="00E722A5">
            <w:pPr>
              <w:spacing w:after="0" w:line="240" w:lineRule="auto"/>
              <w:rPr>
                <w:sz w:val="24"/>
                <w:szCs w:val="24"/>
              </w:rPr>
            </w:pPr>
            <w:r w:rsidRPr="00E722A5">
              <w:rPr>
                <w:sz w:val="24"/>
                <w:szCs w:val="24"/>
              </w:rPr>
              <w:t>ÚPSVaR</w:t>
            </w:r>
          </w:p>
          <w:p w:rsidR="004F3064" w:rsidRPr="00E722A5" w:rsidRDefault="004F3064" w:rsidP="00E722A5">
            <w:pPr>
              <w:spacing w:after="0" w:line="240" w:lineRule="auto"/>
              <w:rPr>
                <w:sz w:val="24"/>
                <w:szCs w:val="24"/>
              </w:rPr>
            </w:pPr>
            <w:r w:rsidRPr="00E722A5">
              <w:rPr>
                <w:sz w:val="24"/>
                <w:szCs w:val="24"/>
              </w:rPr>
              <w:t>MV SR</w:t>
            </w:r>
          </w:p>
          <w:p w:rsidR="004F3064" w:rsidRDefault="004F3064" w:rsidP="00E722A5">
            <w:pPr>
              <w:spacing w:after="0" w:line="240" w:lineRule="auto"/>
            </w:pP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Pr="00E722A5" w:rsidRDefault="004F3064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 w:rsidRPr="00E722A5">
              <w:rPr>
                <w:sz w:val="24"/>
                <w:szCs w:val="24"/>
              </w:rPr>
              <w:t xml:space="preserve">Bežné výdavky –chránené dielne </w:t>
            </w:r>
          </w:p>
          <w:p w:rsidR="004F3064" w:rsidRPr="00E722A5" w:rsidRDefault="004F3064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Opatrovateľská</w:t>
            </w:r>
            <w:r w:rsidRPr="00E722A5">
              <w:rPr>
                <w:sz w:val="24"/>
                <w:szCs w:val="24"/>
              </w:rPr>
              <w:t xml:space="preserve"> služba</w:t>
            </w:r>
          </w:p>
          <w:p w:rsidR="004F3064" w:rsidRDefault="004F3064" w:rsidP="00E722A5">
            <w:pPr>
              <w:spacing w:after="0" w:line="240" w:lineRule="auto"/>
              <w:ind w:left="1"/>
            </w:pPr>
            <w:r>
              <w:rPr>
                <w:sz w:val="24"/>
                <w:szCs w:val="24"/>
              </w:rPr>
              <w:t xml:space="preserve">Komunálne voľby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Pr="00E722A5" w:rsidRDefault="004F3064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9280</w:t>
            </w:r>
            <w:r w:rsidRPr="00E722A5">
              <w:rPr>
                <w:sz w:val="24"/>
                <w:szCs w:val="24"/>
              </w:rPr>
              <w:t>,4</w:t>
            </w:r>
            <w:r>
              <w:rPr>
                <w:sz w:val="24"/>
                <w:szCs w:val="24"/>
              </w:rPr>
              <w:t>8</w:t>
            </w:r>
          </w:p>
          <w:p w:rsidR="004F3064" w:rsidRPr="00E722A5" w:rsidRDefault="004F3064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5584,94</w:t>
            </w:r>
          </w:p>
          <w:p w:rsidR="004F3064" w:rsidRPr="00E722A5" w:rsidRDefault="004F3064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526,86</w:t>
            </w:r>
          </w:p>
          <w:p w:rsidR="004F3064" w:rsidRPr="00E722A5" w:rsidRDefault="004F3064" w:rsidP="00E722A5">
            <w:pPr>
              <w:spacing w:after="0" w:line="240" w:lineRule="auto"/>
              <w:ind w:left="1"/>
              <w:rPr>
                <w:sz w:val="24"/>
                <w:szCs w:val="24"/>
              </w:rPr>
            </w:pPr>
          </w:p>
          <w:p w:rsidR="004F3064" w:rsidRDefault="004F3064" w:rsidP="00E722A5">
            <w:pPr>
              <w:spacing w:after="0" w:line="240" w:lineRule="auto"/>
              <w:ind w:left="1"/>
            </w:pPr>
            <w:r w:rsidRPr="00E722A5">
              <w:rPr>
                <w:sz w:val="24"/>
                <w:szCs w:val="24"/>
              </w:rPr>
              <w:t xml:space="preserve">  </w:t>
            </w:r>
          </w:p>
        </w:tc>
      </w:tr>
    </w:tbl>
    <w:p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96"/>
        <w:ind w:left="-5" w:hanging="10"/>
        <w:jc w:val="both"/>
      </w:pPr>
      <w:r>
        <w:rPr>
          <w:sz w:val="24"/>
          <w:szCs w:val="24"/>
        </w:rPr>
        <w:t xml:space="preserve">Popis najvýznamnejších prijatých grantov a transferov:  </w:t>
      </w:r>
    </w:p>
    <w:p w:rsidR="004F3064" w:rsidRDefault="004F3064">
      <w:pPr>
        <w:spacing w:after="3" w:line="340" w:lineRule="auto"/>
        <w:ind w:left="-5" w:hanging="10"/>
        <w:jc w:val="both"/>
      </w:pPr>
      <w:r>
        <w:rPr>
          <w:sz w:val="24"/>
          <w:szCs w:val="24"/>
        </w:rPr>
        <w:t xml:space="preserve">V roku 2018 boli prijaté bežné transfery na výkon prenesených  kompetencií, kapitálové transfery neboli prijaté žiadne.  </w:t>
      </w:r>
    </w:p>
    <w:p w:rsidR="004F3064" w:rsidRDefault="004F3064">
      <w:pPr>
        <w:spacing w:after="115"/>
      </w:pPr>
      <w:r>
        <w:rPr>
          <w:sz w:val="24"/>
          <w:szCs w:val="24"/>
        </w:rPr>
        <w:t xml:space="preserve"> </w:t>
      </w:r>
    </w:p>
    <w:p w:rsidR="004F3064" w:rsidRDefault="004F3064">
      <w:pPr>
        <w:tabs>
          <w:tab w:val="center" w:pos="760"/>
          <w:tab w:val="center" w:pos="2320"/>
        </w:tabs>
        <w:spacing w:after="112" w:line="248" w:lineRule="auto"/>
      </w:pPr>
      <w:r>
        <w:tab/>
      </w:r>
      <w:r>
        <w:rPr>
          <w:sz w:val="24"/>
          <w:szCs w:val="24"/>
        </w:rPr>
        <w:t xml:space="preserve">10.2 </w:t>
      </w:r>
      <w:r>
        <w:rPr>
          <w:sz w:val="24"/>
          <w:szCs w:val="24"/>
        </w:rPr>
        <w:tab/>
        <w:t xml:space="preserve">Poskytnuté dotácie  </w:t>
      </w:r>
    </w:p>
    <w:p w:rsidR="004F3064" w:rsidRDefault="004F3064">
      <w:pPr>
        <w:spacing w:after="3"/>
        <w:ind w:left="-5" w:hanging="10"/>
        <w:jc w:val="both"/>
      </w:pPr>
      <w:r>
        <w:rPr>
          <w:sz w:val="24"/>
          <w:szCs w:val="24"/>
        </w:rPr>
        <w:t xml:space="preserve">V roku 2018 obec poskytla zo svojho rozpočtu dotácie v zmysle VZN č.1/2012 o poskytovaní dotácií z rozpočtu obce:  </w:t>
      </w:r>
    </w:p>
    <w:tbl>
      <w:tblPr>
        <w:tblW w:w="8816" w:type="dxa"/>
        <w:tblInd w:w="2" w:type="dxa"/>
        <w:tblCellMar>
          <w:top w:w="7" w:type="dxa"/>
          <w:left w:w="106" w:type="dxa"/>
          <w:right w:w="115" w:type="dxa"/>
        </w:tblCellMar>
        <w:tblLook w:val="00A0"/>
      </w:tblPr>
      <w:tblGrid>
        <w:gridCol w:w="1619"/>
        <w:gridCol w:w="4859"/>
        <w:gridCol w:w="2338"/>
      </w:tblGrid>
      <w:tr w:rsidR="004F3064">
        <w:trPr>
          <w:trHeight w:val="514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jc w:val="center"/>
            </w:pPr>
            <w:r>
              <w:t xml:space="preserve">Prijímateľ dotácie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11"/>
              <w:jc w:val="center"/>
            </w:pPr>
            <w:r>
              <w:t xml:space="preserve">Účelové určenie dotácie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064" w:rsidRDefault="004F3064" w:rsidP="00E722A5">
            <w:pPr>
              <w:spacing w:after="0" w:line="240" w:lineRule="auto"/>
              <w:ind w:left="200" w:firstLine="5"/>
            </w:pPr>
            <w:r>
              <w:t xml:space="preserve">Suma poskytnutých  prostriedkov v EUR </w:t>
            </w:r>
          </w:p>
        </w:tc>
      </w:tr>
      <w:tr w:rsidR="004F3064">
        <w:trPr>
          <w:trHeight w:val="424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TJ Porúbka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1"/>
            </w:pPr>
            <w:r w:rsidRPr="00E722A5">
              <w:rPr>
                <w:sz w:val="24"/>
                <w:szCs w:val="24"/>
              </w:rPr>
              <w:t>Na činnosť v roku 201</w:t>
            </w:r>
            <w:r>
              <w:rPr>
                <w:sz w:val="24"/>
                <w:szCs w:val="24"/>
              </w:rPr>
              <w:t>8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>
              <w:t>0</w:t>
            </w:r>
          </w:p>
        </w:tc>
      </w:tr>
      <w:tr w:rsidR="004F3064">
        <w:trPr>
          <w:trHeight w:val="42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1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064" w:rsidRDefault="004F3064" w:rsidP="00E722A5">
            <w:pPr>
              <w:spacing w:after="0" w:line="240" w:lineRule="auto"/>
              <w:ind w:left="1"/>
            </w:pPr>
            <w:r w:rsidRPr="00E722A5">
              <w:rPr>
                <w:sz w:val="24"/>
                <w:szCs w:val="24"/>
              </w:rPr>
              <w:t xml:space="preserve"> </w:t>
            </w:r>
          </w:p>
        </w:tc>
      </w:tr>
    </w:tbl>
    <w:p w:rsidR="004F3064" w:rsidRDefault="004F3064">
      <w:pPr>
        <w:spacing w:after="116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10.3 Významné investičné akcie v roku 2018 </w:t>
      </w:r>
    </w:p>
    <w:p w:rsidR="004F3064" w:rsidRDefault="004F3064">
      <w:pPr>
        <w:spacing w:after="118"/>
        <w:ind w:left="-5" w:hanging="10"/>
        <w:jc w:val="both"/>
      </w:pPr>
      <w:r>
        <w:rPr>
          <w:sz w:val="24"/>
          <w:szCs w:val="24"/>
        </w:rPr>
        <w:t xml:space="preserve">Najvýznamnejšie investičné akcie realizované v roku 2018: </w:t>
      </w:r>
    </w:p>
    <w:p w:rsidR="004F3064" w:rsidRDefault="004F3064" w:rsidP="00FC1613">
      <w:pPr>
        <w:spacing w:after="3" w:line="364" w:lineRule="auto"/>
        <w:ind w:left="444" w:right="2492" w:hanging="1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sz w:val="24"/>
          <w:szCs w:val="24"/>
        </w:rPr>
        <w:tab/>
        <w:t>Oprava chodníka a prístupovej cesty k budove OÚ.</w:t>
      </w:r>
    </w:p>
    <w:p w:rsidR="004F3064" w:rsidRDefault="004F3064" w:rsidP="00FC1613">
      <w:pPr>
        <w:spacing w:after="3" w:line="364" w:lineRule="auto"/>
        <w:ind w:left="444" w:right="2492" w:hanging="10"/>
        <w:jc w:val="both"/>
        <w:rPr>
          <w:sz w:val="24"/>
          <w:szCs w:val="24"/>
        </w:rPr>
      </w:pPr>
      <w:r>
        <w:rPr>
          <w:sz w:val="24"/>
          <w:szCs w:val="24"/>
        </w:rPr>
        <w:t>- otvorená prístavba ku kostolu</w:t>
      </w:r>
    </w:p>
    <w:p w:rsidR="004F3064" w:rsidRDefault="004F3064" w:rsidP="00FC1613">
      <w:pPr>
        <w:spacing w:after="3" w:line="364" w:lineRule="auto"/>
        <w:ind w:left="444" w:right="2492" w:hanging="10"/>
        <w:jc w:val="both"/>
        <w:rPr>
          <w:sz w:val="24"/>
          <w:szCs w:val="24"/>
        </w:rPr>
      </w:pPr>
    </w:p>
    <w:p w:rsidR="004F3064" w:rsidRDefault="004F3064" w:rsidP="00FC1613">
      <w:pPr>
        <w:spacing w:after="3" w:line="364" w:lineRule="auto"/>
        <w:ind w:left="444" w:right="2492" w:hanging="10"/>
        <w:jc w:val="both"/>
      </w:pPr>
      <w:r>
        <w:rPr>
          <w:sz w:val="24"/>
          <w:szCs w:val="24"/>
        </w:rPr>
        <w:t xml:space="preserve"> Predpokladaný budúci vývoj činnosti  </w:t>
      </w:r>
    </w:p>
    <w:p w:rsidR="004F3064" w:rsidRDefault="004F3064">
      <w:pPr>
        <w:spacing w:after="119"/>
        <w:ind w:left="-5" w:hanging="10"/>
        <w:jc w:val="both"/>
      </w:pPr>
      <w:r>
        <w:rPr>
          <w:sz w:val="24"/>
          <w:szCs w:val="24"/>
        </w:rPr>
        <w:t xml:space="preserve">Predpokladané investičné akcie realizované v budúcich rokoch: </w:t>
      </w:r>
    </w:p>
    <w:p w:rsidR="004F3064" w:rsidRDefault="004F3064">
      <w:pPr>
        <w:numPr>
          <w:ilvl w:val="1"/>
          <w:numId w:val="10"/>
        </w:numPr>
        <w:spacing w:after="128"/>
        <w:ind w:hanging="360"/>
        <w:jc w:val="both"/>
      </w:pPr>
      <w:r>
        <w:rPr>
          <w:sz w:val="24"/>
          <w:szCs w:val="24"/>
        </w:rPr>
        <w:t>Vybudovanie chodníka v obci a premiestnenie autobusových zastávok</w:t>
      </w:r>
    </w:p>
    <w:p w:rsidR="004F3064" w:rsidRDefault="004F3064">
      <w:pPr>
        <w:numPr>
          <w:ilvl w:val="1"/>
          <w:numId w:val="10"/>
        </w:numPr>
        <w:spacing w:after="130"/>
        <w:ind w:hanging="360"/>
        <w:jc w:val="both"/>
      </w:pPr>
      <w:r>
        <w:rPr>
          <w:sz w:val="24"/>
          <w:szCs w:val="24"/>
        </w:rPr>
        <w:t xml:space="preserve">Rekonštrukcia kancelárskych priestorov starostu obce, rekonštrukcia priestorov knižnice </w:t>
      </w:r>
    </w:p>
    <w:p w:rsidR="004F3064" w:rsidRDefault="004F3064">
      <w:pPr>
        <w:numPr>
          <w:ilvl w:val="1"/>
          <w:numId w:val="10"/>
        </w:numPr>
        <w:spacing w:after="3"/>
        <w:ind w:hanging="360"/>
        <w:jc w:val="both"/>
      </w:pPr>
      <w:r>
        <w:rPr>
          <w:sz w:val="24"/>
          <w:szCs w:val="24"/>
        </w:rPr>
        <w:t xml:space="preserve">Oprava a údržba miestnych komunikácií </w:t>
      </w:r>
    </w:p>
    <w:p w:rsidR="004F3064" w:rsidRDefault="004F3064">
      <w:pPr>
        <w:spacing w:after="118"/>
        <w:ind w:left="794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112" w:line="248" w:lineRule="auto"/>
        <w:ind w:left="-5" w:hanging="10"/>
      </w:pPr>
      <w:r>
        <w:rPr>
          <w:sz w:val="24"/>
          <w:szCs w:val="24"/>
        </w:rPr>
        <w:t xml:space="preserve">10.5 Udalosti osobitného významu po skončení účtovného obdobia  </w:t>
      </w:r>
    </w:p>
    <w:p w:rsidR="004F3064" w:rsidRDefault="004F3064">
      <w:pPr>
        <w:spacing w:after="96"/>
        <w:ind w:left="-5" w:hanging="10"/>
        <w:jc w:val="both"/>
      </w:pPr>
      <w:r>
        <w:rPr>
          <w:sz w:val="24"/>
          <w:szCs w:val="24"/>
        </w:rPr>
        <w:t xml:space="preserve">Obec nezaznamenala žiadnu udalosť osobitného významu po skončení účtovného obdobia.  </w:t>
      </w:r>
    </w:p>
    <w:p w:rsidR="004F3064" w:rsidRDefault="004F3064">
      <w:pPr>
        <w:spacing w:after="116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0" w:line="339" w:lineRule="auto"/>
        <w:ind w:left="-5" w:right="1831" w:hanging="10"/>
      </w:pPr>
      <w:r>
        <w:rPr>
          <w:sz w:val="24"/>
          <w:szCs w:val="24"/>
        </w:rPr>
        <w:t xml:space="preserve">10.6 Významné riziká a neistoty, ktorým je účtovná jednotka vystavená   Obec nevedie žiadny súdny spor . </w:t>
      </w:r>
    </w:p>
    <w:p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97"/>
        <w:ind w:left="-5" w:hanging="10"/>
        <w:jc w:val="both"/>
        <w:rPr>
          <w:sz w:val="24"/>
          <w:szCs w:val="24"/>
        </w:rPr>
      </w:pPr>
    </w:p>
    <w:p w:rsidR="004F3064" w:rsidRDefault="004F3064">
      <w:pPr>
        <w:spacing w:after="97"/>
        <w:ind w:left="-5" w:hanging="10"/>
        <w:jc w:val="both"/>
        <w:rPr>
          <w:sz w:val="24"/>
          <w:szCs w:val="24"/>
        </w:rPr>
      </w:pPr>
    </w:p>
    <w:p w:rsidR="004F3064" w:rsidRDefault="004F3064">
      <w:pPr>
        <w:spacing w:after="97"/>
        <w:ind w:left="-5" w:hanging="10"/>
        <w:jc w:val="both"/>
        <w:rPr>
          <w:sz w:val="24"/>
          <w:szCs w:val="24"/>
        </w:rPr>
      </w:pPr>
    </w:p>
    <w:p w:rsidR="004F3064" w:rsidRDefault="004F3064">
      <w:pPr>
        <w:spacing w:after="97"/>
        <w:ind w:left="-5" w:hanging="10"/>
        <w:jc w:val="both"/>
        <w:rPr>
          <w:sz w:val="24"/>
          <w:szCs w:val="24"/>
        </w:rPr>
      </w:pPr>
    </w:p>
    <w:p w:rsidR="004F3064" w:rsidRDefault="004F3064">
      <w:pPr>
        <w:spacing w:after="97"/>
        <w:ind w:left="-5" w:hanging="10"/>
        <w:jc w:val="both"/>
      </w:pPr>
      <w:bookmarkStart w:id="0" w:name="_GoBack"/>
      <w:bookmarkEnd w:id="0"/>
      <w:r>
        <w:rPr>
          <w:sz w:val="24"/>
          <w:szCs w:val="24"/>
        </w:rPr>
        <w:t xml:space="preserve">Vypracoval:   Ing. Milan Staš                                                                                 </w:t>
      </w:r>
    </w:p>
    <w:p w:rsidR="004F3064" w:rsidRDefault="004F3064">
      <w:pPr>
        <w:spacing w:after="112" w:line="248" w:lineRule="auto"/>
        <w:ind w:left="4258" w:hanging="10"/>
      </w:pPr>
      <w:r>
        <w:rPr>
          <w:sz w:val="24"/>
          <w:szCs w:val="24"/>
        </w:rPr>
        <w:t xml:space="preserve">  Schválil: Ing. Milan Staš </w:t>
      </w:r>
    </w:p>
    <w:p w:rsidR="004F3064" w:rsidRDefault="004F3064">
      <w:pPr>
        <w:tabs>
          <w:tab w:val="center" w:pos="4248"/>
          <w:tab w:val="center" w:pos="5750"/>
          <w:tab w:val="center" w:pos="7080"/>
        </w:tabs>
        <w:spacing w:after="107"/>
      </w:pPr>
      <w:r>
        <w:tab/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    Starosta obce </w:t>
      </w:r>
      <w:r>
        <w:rPr>
          <w:sz w:val="24"/>
          <w:szCs w:val="24"/>
        </w:rPr>
        <w:tab/>
        <w:t xml:space="preserve"> </w:t>
      </w:r>
    </w:p>
    <w:p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96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96"/>
        <w:ind w:left="-5" w:hanging="10"/>
        <w:jc w:val="both"/>
      </w:pPr>
      <w:r>
        <w:rPr>
          <w:sz w:val="24"/>
          <w:szCs w:val="24"/>
        </w:rPr>
        <w:t xml:space="preserve">V Porúbke  15.03.2019 </w:t>
      </w:r>
    </w:p>
    <w:p w:rsidR="004F3064" w:rsidRDefault="004F3064">
      <w:pPr>
        <w:spacing w:after="94"/>
      </w:pPr>
      <w:r>
        <w:rPr>
          <w:sz w:val="24"/>
          <w:szCs w:val="24"/>
        </w:rPr>
        <w:t xml:space="preserve"> </w:t>
      </w:r>
    </w:p>
    <w:p w:rsidR="004F3064" w:rsidRDefault="004F3064">
      <w:pPr>
        <w:spacing w:after="0"/>
      </w:pPr>
      <w:r>
        <w:rPr>
          <w:color w:val="FF0000"/>
          <w:sz w:val="24"/>
          <w:szCs w:val="24"/>
        </w:rPr>
        <w:t xml:space="preserve">Prílohy: </w:t>
      </w:r>
    </w:p>
    <w:p w:rsidR="004F3064" w:rsidRDefault="004F3064" w:rsidP="00570B0F">
      <w:pPr>
        <w:pStyle w:val="ListParagraph"/>
        <w:spacing w:after="0"/>
      </w:pPr>
    </w:p>
    <w:p w:rsidR="004F3064" w:rsidRDefault="004F3064" w:rsidP="00570B0F">
      <w:pPr>
        <w:pStyle w:val="ListParagraph"/>
        <w:numPr>
          <w:ilvl w:val="0"/>
          <w:numId w:val="13"/>
        </w:numPr>
        <w:spacing w:after="3"/>
      </w:pPr>
      <w:r w:rsidRPr="00570B0F">
        <w:rPr>
          <w:color w:val="FF0000"/>
          <w:sz w:val="24"/>
          <w:szCs w:val="24"/>
        </w:rPr>
        <w:t xml:space="preserve">Individuálna účtovná závierka: Súvaha, Výkaz ziskov a strát, Poznámky </w:t>
      </w:r>
    </w:p>
    <w:p w:rsidR="004F3064" w:rsidRPr="006B2420" w:rsidRDefault="004F3064" w:rsidP="00570B0F">
      <w:pPr>
        <w:numPr>
          <w:ilvl w:val="0"/>
          <w:numId w:val="13"/>
        </w:numPr>
        <w:spacing w:after="3"/>
      </w:pPr>
      <w:r>
        <w:rPr>
          <w:color w:val="FF0000"/>
          <w:sz w:val="24"/>
          <w:szCs w:val="24"/>
        </w:rPr>
        <w:t xml:space="preserve">Výrok starostu k individuálnej účtovnej závierke  - </w:t>
      </w:r>
    </w:p>
    <w:p w:rsidR="004F3064" w:rsidRPr="00570B0F" w:rsidRDefault="004F3064" w:rsidP="00570B0F">
      <w:pPr>
        <w:pStyle w:val="ListParagraph"/>
        <w:numPr>
          <w:ilvl w:val="0"/>
          <w:numId w:val="13"/>
        </w:numPr>
        <w:spacing w:after="3"/>
        <w:rPr>
          <w:color w:val="000000"/>
          <w:sz w:val="24"/>
          <w:szCs w:val="24"/>
        </w:rPr>
      </w:pPr>
      <w:r w:rsidRPr="00570B0F">
        <w:rPr>
          <w:color w:val="FF0000"/>
          <w:sz w:val="24"/>
          <w:szCs w:val="24"/>
        </w:rPr>
        <w:t>Správa nezávislého audítora za r. 201</w:t>
      </w:r>
      <w:r>
        <w:rPr>
          <w:color w:val="FF0000"/>
          <w:sz w:val="24"/>
          <w:szCs w:val="24"/>
        </w:rPr>
        <w:t>8</w:t>
      </w:r>
    </w:p>
    <w:p w:rsidR="004F3064" w:rsidRPr="00BC52B8" w:rsidRDefault="004F3064" w:rsidP="00BC52B8">
      <w:pPr>
        <w:spacing w:after="0"/>
        <w:jc w:val="center"/>
      </w:pPr>
    </w:p>
    <w:p w:rsidR="004F3064" w:rsidRPr="00BC52B8" w:rsidRDefault="004F3064" w:rsidP="00BC52B8">
      <w:pPr>
        <w:spacing w:after="0"/>
        <w:jc w:val="center"/>
      </w:pPr>
      <w:r w:rsidRPr="00BC52B8">
        <w:rPr>
          <w:sz w:val="40"/>
          <w:szCs w:val="40"/>
        </w:rPr>
        <w:t xml:space="preserve"> </w:t>
      </w:r>
    </w:p>
    <w:p w:rsidR="004F3064" w:rsidRPr="00BC52B8" w:rsidRDefault="004F3064" w:rsidP="00BC52B8">
      <w:pPr>
        <w:spacing w:after="0"/>
        <w:jc w:val="center"/>
      </w:pPr>
      <w:r w:rsidRPr="00BC52B8">
        <w:rPr>
          <w:rFonts w:ascii="Courier New" w:hAnsi="Courier New" w:cs="Courier New"/>
          <w:sz w:val="40"/>
          <w:szCs w:val="40"/>
        </w:rPr>
        <w:t xml:space="preserve"> </w:t>
      </w:r>
    </w:p>
    <w:p w:rsidR="004F3064" w:rsidRPr="00BC52B8" w:rsidRDefault="004F3064" w:rsidP="00BC52B8">
      <w:pPr>
        <w:spacing w:after="0"/>
        <w:jc w:val="center"/>
      </w:pPr>
      <w:r w:rsidRPr="00BC52B8">
        <w:rPr>
          <w:rFonts w:ascii="Courier New" w:hAnsi="Courier New" w:cs="Courier New"/>
          <w:sz w:val="40"/>
          <w:szCs w:val="40"/>
        </w:rPr>
        <w:t xml:space="preserve"> </w:t>
      </w:r>
    </w:p>
    <w:p w:rsidR="004F3064" w:rsidRPr="00BC52B8" w:rsidRDefault="004F3064" w:rsidP="00BC52B8">
      <w:pPr>
        <w:spacing w:after="0"/>
        <w:jc w:val="center"/>
      </w:pPr>
      <w:r w:rsidRPr="00BC52B8">
        <w:rPr>
          <w:rFonts w:ascii="Courier New" w:hAnsi="Courier New" w:cs="Courier New"/>
          <w:sz w:val="40"/>
          <w:szCs w:val="40"/>
        </w:rPr>
        <w:t xml:space="preserve"> </w:t>
      </w:r>
    </w:p>
    <w:p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:rsidR="004F3064" w:rsidRDefault="004F3064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  <w:szCs w:val="40"/>
        </w:rPr>
      </w:pPr>
    </w:p>
    <w:p w:rsidR="004F3064" w:rsidRPr="00BC52B8" w:rsidRDefault="004F3064" w:rsidP="00BC52B8">
      <w:pPr>
        <w:spacing w:after="108" w:line="243" w:lineRule="auto"/>
        <w:ind w:right="4514"/>
        <w:jc w:val="center"/>
      </w:pPr>
      <w:r w:rsidRPr="00BC52B8">
        <w:rPr>
          <w:rFonts w:ascii="Courier New" w:hAnsi="Courier New" w:cs="Courier New"/>
          <w:sz w:val="40"/>
          <w:szCs w:val="40"/>
        </w:rPr>
        <w:t xml:space="preserve">  </w:t>
      </w:r>
    </w:p>
    <w:sectPr w:rsidR="004F3064" w:rsidRPr="00BC52B8" w:rsidSect="00166D54">
      <w:footerReference w:type="default" r:id="rId8"/>
      <w:footerReference w:type="first" r:id="rId9"/>
      <w:pgSz w:w="11900" w:h="16840"/>
      <w:pgMar w:top="1387" w:right="1278" w:bottom="1427" w:left="1416" w:header="708" w:footer="708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3064" w:rsidRDefault="004F3064">
      <w:pPr>
        <w:spacing w:after="0" w:line="240" w:lineRule="auto"/>
      </w:pPr>
      <w:r>
        <w:separator/>
      </w:r>
    </w:p>
  </w:endnote>
  <w:endnote w:type="continuationSeparator" w:id="0">
    <w:p w:rsidR="004F3064" w:rsidRDefault="004F30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3064" w:rsidRDefault="004F3064">
    <w:pPr>
      <w:tabs>
        <w:tab w:val="right" w:pos="9206"/>
      </w:tabs>
      <w:spacing w:after="0"/>
    </w:pPr>
    <w:r>
      <w:rPr>
        <w:sz w:val="24"/>
        <w:szCs w:val="24"/>
      </w:rPr>
      <w:t xml:space="preserve">                                                                     </w:t>
    </w:r>
    <w:r>
      <w:rPr>
        <w:sz w:val="24"/>
        <w:szCs w:val="24"/>
      </w:rPr>
      <w:tab/>
    </w:r>
    <w:fldSimple w:instr=" PAGE   \* MERGEFORMAT ">
      <w:r w:rsidRPr="00C15625">
        <w:rPr>
          <w:noProof/>
          <w:sz w:val="24"/>
          <w:szCs w:val="24"/>
        </w:rPr>
        <w:t>15</w:t>
      </w:r>
    </w:fldSimple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3064" w:rsidRDefault="004F3064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3064" w:rsidRDefault="004F3064">
      <w:pPr>
        <w:spacing w:after="0" w:line="240" w:lineRule="auto"/>
      </w:pPr>
      <w:r>
        <w:separator/>
      </w:r>
    </w:p>
  </w:footnote>
  <w:footnote w:type="continuationSeparator" w:id="0">
    <w:p w:rsidR="004F3064" w:rsidRDefault="004F30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9E7E41"/>
    <w:multiLevelType w:val="hybridMultilevel"/>
    <w:tmpl w:val="BC1E41FA"/>
    <w:lvl w:ilvl="0" w:tplc="816C698E">
      <w:start w:val="1"/>
      <w:numFmt w:val="bullet"/>
      <w:lvlText w:val="-"/>
      <w:lvlJc w:val="left"/>
      <w:pPr>
        <w:ind w:left="7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 w:tplc="F9BE7CF4">
      <w:start w:val="1"/>
      <w:numFmt w:val="bullet"/>
      <w:lvlText w:val="o"/>
      <w:lvlJc w:val="left"/>
      <w:pPr>
        <w:ind w:left="14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 w:tplc="43CC7F58">
      <w:start w:val="1"/>
      <w:numFmt w:val="bullet"/>
      <w:lvlText w:val="▪"/>
      <w:lvlJc w:val="left"/>
      <w:pPr>
        <w:ind w:left="21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 w:tplc="C8202BEA">
      <w:start w:val="1"/>
      <w:numFmt w:val="bullet"/>
      <w:lvlText w:val="•"/>
      <w:lvlJc w:val="left"/>
      <w:pPr>
        <w:ind w:left="28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 w:tplc="F39A2684">
      <w:start w:val="1"/>
      <w:numFmt w:val="bullet"/>
      <w:lvlText w:val="o"/>
      <w:lvlJc w:val="left"/>
      <w:pPr>
        <w:ind w:left="36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 w:tplc="DBE680DA">
      <w:start w:val="1"/>
      <w:numFmt w:val="bullet"/>
      <w:lvlText w:val="▪"/>
      <w:lvlJc w:val="left"/>
      <w:pPr>
        <w:ind w:left="43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 w:tplc="C1F8E4CC">
      <w:start w:val="1"/>
      <w:numFmt w:val="bullet"/>
      <w:lvlText w:val="•"/>
      <w:lvlJc w:val="left"/>
      <w:pPr>
        <w:ind w:left="50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 w:tplc="278A4360">
      <w:start w:val="1"/>
      <w:numFmt w:val="bullet"/>
      <w:lvlText w:val="o"/>
      <w:lvlJc w:val="left"/>
      <w:pPr>
        <w:ind w:left="57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 w:tplc="2C90D64E">
      <w:start w:val="1"/>
      <w:numFmt w:val="bullet"/>
      <w:lvlText w:val="▪"/>
      <w:lvlJc w:val="left"/>
      <w:pPr>
        <w:ind w:left="64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1">
    <w:nsid w:val="0D5F26BF"/>
    <w:multiLevelType w:val="hybridMultilevel"/>
    <w:tmpl w:val="37A2D320"/>
    <w:lvl w:ilvl="0" w:tplc="140EDCAE">
      <w:start w:val="1"/>
      <w:numFmt w:val="bullet"/>
      <w:lvlText w:val="-"/>
      <w:lvlJc w:val="left"/>
      <w:pPr>
        <w:ind w:left="79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 w:tplc="A74CB6B0">
      <w:start w:val="1"/>
      <w:numFmt w:val="bullet"/>
      <w:lvlText w:val="o"/>
      <w:lvlJc w:val="left"/>
      <w:pPr>
        <w:ind w:left="151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 w:tplc="EFAE7A52">
      <w:start w:val="1"/>
      <w:numFmt w:val="bullet"/>
      <w:lvlText w:val="▪"/>
      <w:lvlJc w:val="left"/>
      <w:pPr>
        <w:ind w:left="223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 w:tplc="3B5C9BB2">
      <w:start w:val="1"/>
      <w:numFmt w:val="bullet"/>
      <w:lvlText w:val="•"/>
      <w:lvlJc w:val="left"/>
      <w:pPr>
        <w:ind w:left="295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 w:tplc="9DECDE08">
      <w:start w:val="1"/>
      <w:numFmt w:val="bullet"/>
      <w:lvlText w:val="o"/>
      <w:lvlJc w:val="left"/>
      <w:pPr>
        <w:ind w:left="367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 w:tplc="59323A36">
      <w:start w:val="1"/>
      <w:numFmt w:val="bullet"/>
      <w:lvlText w:val="▪"/>
      <w:lvlJc w:val="left"/>
      <w:pPr>
        <w:ind w:left="439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 w:tplc="963AA0B2">
      <w:start w:val="1"/>
      <w:numFmt w:val="bullet"/>
      <w:lvlText w:val="•"/>
      <w:lvlJc w:val="left"/>
      <w:pPr>
        <w:ind w:left="511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 w:tplc="6C965600">
      <w:start w:val="1"/>
      <w:numFmt w:val="bullet"/>
      <w:lvlText w:val="o"/>
      <w:lvlJc w:val="left"/>
      <w:pPr>
        <w:ind w:left="583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 w:tplc="AE686F00">
      <w:start w:val="1"/>
      <w:numFmt w:val="bullet"/>
      <w:lvlText w:val="▪"/>
      <w:lvlJc w:val="left"/>
      <w:pPr>
        <w:ind w:left="655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2">
    <w:nsid w:val="1F0D740B"/>
    <w:multiLevelType w:val="hybridMultilevel"/>
    <w:tmpl w:val="66261EE8"/>
    <w:lvl w:ilvl="0" w:tplc="335E0F70">
      <w:start w:val="1"/>
      <w:numFmt w:val="bullet"/>
      <w:lvlText w:val="•"/>
      <w:lvlJc w:val="left"/>
      <w:pPr>
        <w:ind w:left="69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1" w:tplc="99CA6854">
      <w:start w:val="1"/>
      <w:numFmt w:val="bullet"/>
      <w:lvlText w:val="o"/>
      <w:lvlJc w:val="left"/>
      <w:pPr>
        <w:ind w:left="14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2" w:tplc="C7AE10CE">
      <w:start w:val="1"/>
      <w:numFmt w:val="bullet"/>
      <w:lvlText w:val="▪"/>
      <w:lvlJc w:val="left"/>
      <w:pPr>
        <w:ind w:left="21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3" w:tplc="1194D3DA">
      <w:start w:val="1"/>
      <w:numFmt w:val="bullet"/>
      <w:lvlText w:val="•"/>
      <w:lvlJc w:val="left"/>
      <w:pPr>
        <w:ind w:left="28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4" w:tplc="F336F670">
      <w:start w:val="1"/>
      <w:numFmt w:val="bullet"/>
      <w:lvlText w:val="o"/>
      <w:lvlJc w:val="left"/>
      <w:pPr>
        <w:ind w:left="36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5" w:tplc="D3342A66">
      <w:start w:val="1"/>
      <w:numFmt w:val="bullet"/>
      <w:lvlText w:val="▪"/>
      <w:lvlJc w:val="left"/>
      <w:pPr>
        <w:ind w:left="43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6" w:tplc="FC1C6542">
      <w:start w:val="1"/>
      <w:numFmt w:val="bullet"/>
      <w:lvlText w:val="•"/>
      <w:lvlJc w:val="left"/>
      <w:pPr>
        <w:ind w:left="50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7" w:tplc="0B2E1FB6">
      <w:start w:val="1"/>
      <w:numFmt w:val="bullet"/>
      <w:lvlText w:val="o"/>
      <w:lvlJc w:val="left"/>
      <w:pPr>
        <w:ind w:left="57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8" w:tplc="E0DCE2C2">
      <w:start w:val="1"/>
      <w:numFmt w:val="bullet"/>
      <w:lvlText w:val="▪"/>
      <w:lvlJc w:val="left"/>
      <w:pPr>
        <w:ind w:left="64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</w:abstractNum>
  <w:abstractNum w:abstractNumId="3">
    <w:nsid w:val="2B4C2DDF"/>
    <w:multiLevelType w:val="multilevel"/>
    <w:tmpl w:val="15FA7E54"/>
    <w:lvl w:ilvl="0">
      <w:start w:val="7"/>
      <w:numFmt w:val="decimal"/>
      <w:lvlText w:val="%1"/>
      <w:lvlJc w:val="left"/>
      <w:pPr>
        <w:ind w:left="3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>
      <w:start w:val="1"/>
      <w:numFmt w:val="decimal"/>
      <w:lvlRestart w:val="0"/>
      <w:lvlText w:val="%1.%2."/>
      <w:lvlJc w:val="left"/>
      <w:pPr>
        <w:ind w:left="439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79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251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323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395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467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539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611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4">
    <w:nsid w:val="32D37BAC"/>
    <w:multiLevelType w:val="multilevel"/>
    <w:tmpl w:val="8020A968"/>
    <w:lvl w:ilvl="0">
      <w:start w:val="8"/>
      <w:numFmt w:val="decimal"/>
      <w:lvlText w:val="%1"/>
      <w:lvlJc w:val="left"/>
      <w:pPr>
        <w:ind w:left="3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>
      <w:start w:val="3"/>
      <w:numFmt w:val="decimal"/>
      <w:lvlRestart w:val="0"/>
      <w:lvlText w:val="%1.%2"/>
      <w:lvlJc w:val="left"/>
      <w:pPr>
        <w:ind w:left="1147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5">
    <w:nsid w:val="370E56C6"/>
    <w:multiLevelType w:val="hybridMultilevel"/>
    <w:tmpl w:val="781433E0"/>
    <w:lvl w:ilvl="0" w:tplc="6D62B8DA">
      <w:start w:val="1"/>
      <w:numFmt w:val="bullet"/>
      <w:lvlText w:val="•"/>
      <w:lvlJc w:val="left"/>
      <w:pPr>
        <w:ind w:left="7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 w:tplc="0756D624">
      <w:start w:val="1"/>
      <w:numFmt w:val="bullet"/>
      <w:lvlText w:val="o"/>
      <w:lvlJc w:val="left"/>
      <w:pPr>
        <w:ind w:left="147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 w:tplc="A7D663F0">
      <w:start w:val="1"/>
      <w:numFmt w:val="bullet"/>
      <w:lvlText w:val="▪"/>
      <w:lvlJc w:val="left"/>
      <w:pPr>
        <w:ind w:left="219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 w:tplc="70DC34E0">
      <w:start w:val="1"/>
      <w:numFmt w:val="bullet"/>
      <w:lvlText w:val="•"/>
      <w:lvlJc w:val="left"/>
      <w:pPr>
        <w:ind w:left="291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 w:tplc="D5F82264">
      <w:start w:val="1"/>
      <w:numFmt w:val="bullet"/>
      <w:lvlText w:val="o"/>
      <w:lvlJc w:val="left"/>
      <w:pPr>
        <w:ind w:left="363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 w:tplc="CE9E1AA8">
      <w:start w:val="1"/>
      <w:numFmt w:val="bullet"/>
      <w:lvlText w:val="▪"/>
      <w:lvlJc w:val="left"/>
      <w:pPr>
        <w:ind w:left="435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 w:tplc="FEEE9EFC">
      <w:start w:val="1"/>
      <w:numFmt w:val="bullet"/>
      <w:lvlText w:val="•"/>
      <w:lvlJc w:val="left"/>
      <w:pPr>
        <w:ind w:left="507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 w:tplc="C598D772">
      <w:start w:val="1"/>
      <w:numFmt w:val="bullet"/>
      <w:lvlText w:val="o"/>
      <w:lvlJc w:val="left"/>
      <w:pPr>
        <w:ind w:left="579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 w:tplc="D6202BF8">
      <w:start w:val="1"/>
      <w:numFmt w:val="bullet"/>
      <w:lvlText w:val="▪"/>
      <w:lvlJc w:val="left"/>
      <w:pPr>
        <w:ind w:left="651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6">
    <w:nsid w:val="3B5A353C"/>
    <w:multiLevelType w:val="hybridMultilevel"/>
    <w:tmpl w:val="D4623ACE"/>
    <w:lvl w:ilvl="0" w:tplc="7B3E8888">
      <w:start w:val="1"/>
      <w:numFmt w:val="bullet"/>
      <w:lvlText w:val="•"/>
      <w:lvlJc w:val="left"/>
      <w:pPr>
        <w:ind w:left="3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 w:tplc="4DF06180">
      <w:start w:val="1"/>
      <w:numFmt w:val="bullet"/>
      <w:lvlRestart w:val="0"/>
      <w:lvlText w:val="-"/>
      <w:lvlJc w:val="left"/>
      <w:pPr>
        <w:ind w:left="79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 w:tplc="BF6E6B3C">
      <w:start w:val="1"/>
      <w:numFmt w:val="bullet"/>
      <w:lvlText w:val="▪"/>
      <w:lvlJc w:val="left"/>
      <w:pPr>
        <w:ind w:left="151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 w:tplc="5BB8FE04">
      <w:start w:val="1"/>
      <w:numFmt w:val="bullet"/>
      <w:lvlText w:val="•"/>
      <w:lvlJc w:val="left"/>
      <w:pPr>
        <w:ind w:left="223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 w:tplc="9286A384">
      <w:start w:val="1"/>
      <w:numFmt w:val="bullet"/>
      <w:lvlText w:val="o"/>
      <w:lvlJc w:val="left"/>
      <w:pPr>
        <w:ind w:left="295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 w:tplc="A3FECCE2">
      <w:start w:val="1"/>
      <w:numFmt w:val="bullet"/>
      <w:lvlText w:val="▪"/>
      <w:lvlJc w:val="left"/>
      <w:pPr>
        <w:ind w:left="367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 w:tplc="6EC87188">
      <w:start w:val="1"/>
      <w:numFmt w:val="bullet"/>
      <w:lvlText w:val="•"/>
      <w:lvlJc w:val="left"/>
      <w:pPr>
        <w:ind w:left="439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 w:tplc="CDCCA716">
      <w:start w:val="1"/>
      <w:numFmt w:val="bullet"/>
      <w:lvlText w:val="o"/>
      <w:lvlJc w:val="left"/>
      <w:pPr>
        <w:ind w:left="511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 w:tplc="7E7A6EDA">
      <w:start w:val="1"/>
      <w:numFmt w:val="bullet"/>
      <w:lvlText w:val="▪"/>
      <w:lvlJc w:val="left"/>
      <w:pPr>
        <w:ind w:left="5834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7">
    <w:nsid w:val="5381536C"/>
    <w:multiLevelType w:val="multilevel"/>
    <w:tmpl w:val="42C634BC"/>
    <w:lvl w:ilvl="0">
      <w:start w:val="1"/>
      <w:numFmt w:val="decimal"/>
      <w:lvlText w:val="%1."/>
      <w:lvlJc w:val="left"/>
      <w:pPr>
        <w:ind w:left="34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>
      <w:start w:val="1"/>
      <w:numFmt w:val="decimal"/>
      <w:lvlText w:val="%1.%2."/>
      <w:lvlJc w:val="left"/>
      <w:pPr>
        <w:ind w:left="439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78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250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322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394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466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538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6108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8">
    <w:nsid w:val="5E8C73A9"/>
    <w:multiLevelType w:val="hybridMultilevel"/>
    <w:tmpl w:val="2A3EEF94"/>
    <w:lvl w:ilvl="0" w:tplc="335E0F70">
      <w:start w:val="1"/>
      <w:numFmt w:val="bullet"/>
      <w:lvlText w:val="•"/>
      <w:lvlJc w:val="left"/>
      <w:pPr>
        <w:ind w:left="720" w:hanging="3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FF0000"/>
        <w:sz w:val="24"/>
        <w:szCs w:val="24"/>
        <w:u w:val="none"/>
        <w:vertAlign w:val="baseline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>
    <w:nsid w:val="64684805"/>
    <w:multiLevelType w:val="multilevel"/>
    <w:tmpl w:val="5AEC8EDE"/>
    <w:lvl w:ilvl="0">
      <w:start w:val="8"/>
      <w:numFmt w:val="decimal"/>
      <w:lvlText w:val="%1."/>
      <w:lvlJc w:val="left"/>
      <w:pPr>
        <w:ind w:left="329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>
      <w:start w:val="1"/>
      <w:numFmt w:val="decimal"/>
      <w:lvlText w:val="%1.%2."/>
      <w:lvlJc w:val="left"/>
      <w:pPr>
        <w:ind w:left="55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84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256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328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400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472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544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6163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10">
    <w:nsid w:val="6531591F"/>
    <w:multiLevelType w:val="hybridMultilevel"/>
    <w:tmpl w:val="294CBB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83A3BAC"/>
    <w:multiLevelType w:val="multilevel"/>
    <w:tmpl w:val="E96C598E"/>
    <w:lvl w:ilvl="0">
      <w:start w:val="6"/>
      <w:numFmt w:val="decimal"/>
      <w:lvlText w:val="%1"/>
      <w:lvlJc w:val="left"/>
      <w:pPr>
        <w:ind w:left="3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>
      <w:start w:val="4"/>
      <w:numFmt w:val="decimal"/>
      <w:lvlRestart w:val="0"/>
      <w:lvlText w:val="%1.%2"/>
      <w:lvlJc w:val="left"/>
      <w:pPr>
        <w:ind w:left="1147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abstractNum w:abstractNumId="12">
    <w:nsid w:val="79FB5952"/>
    <w:multiLevelType w:val="hybridMultilevel"/>
    <w:tmpl w:val="DB2239B8"/>
    <w:lvl w:ilvl="0" w:tplc="C38A3B34">
      <w:start w:val="1"/>
      <w:numFmt w:val="bullet"/>
      <w:lvlText w:val="-"/>
      <w:lvlJc w:val="left"/>
      <w:pPr>
        <w:ind w:left="7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1" w:tplc="C1E86B24">
      <w:start w:val="1"/>
      <w:numFmt w:val="bullet"/>
      <w:lvlText w:val="o"/>
      <w:lvlJc w:val="left"/>
      <w:pPr>
        <w:ind w:left="14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2" w:tplc="C0949794">
      <w:start w:val="1"/>
      <w:numFmt w:val="bullet"/>
      <w:lvlText w:val="▪"/>
      <w:lvlJc w:val="left"/>
      <w:pPr>
        <w:ind w:left="21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3" w:tplc="90A69AAE">
      <w:start w:val="1"/>
      <w:numFmt w:val="bullet"/>
      <w:lvlText w:val="•"/>
      <w:lvlJc w:val="left"/>
      <w:pPr>
        <w:ind w:left="28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4" w:tplc="ABECF1BC">
      <w:start w:val="1"/>
      <w:numFmt w:val="bullet"/>
      <w:lvlText w:val="o"/>
      <w:lvlJc w:val="left"/>
      <w:pPr>
        <w:ind w:left="360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5" w:tplc="4B903D4A">
      <w:start w:val="1"/>
      <w:numFmt w:val="bullet"/>
      <w:lvlText w:val="▪"/>
      <w:lvlJc w:val="left"/>
      <w:pPr>
        <w:ind w:left="432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6" w:tplc="CCA089F8">
      <w:start w:val="1"/>
      <w:numFmt w:val="bullet"/>
      <w:lvlText w:val="•"/>
      <w:lvlJc w:val="left"/>
      <w:pPr>
        <w:ind w:left="504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7" w:tplc="89C02556">
      <w:start w:val="1"/>
      <w:numFmt w:val="bullet"/>
      <w:lvlText w:val="o"/>
      <w:lvlJc w:val="left"/>
      <w:pPr>
        <w:ind w:left="576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  <w:lvl w:ilvl="8" w:tplc="990CD350">
      <w:start w:val="1"/>
      <w:numFmt w:val="bullet"/>
      <w:lvlText w:val="▪"/>
      <w:lvlJc w:val="left"/>
      <w:pPr>
        <w:ind w:left="6480"/>
      </w:pPr>
      <w:rPr>
        <w:rFonts w:ascii="Calibri" w:eastAsia="Times New Roman" w:hAnsi="Calibri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/>
        <w:vertAlign w:val="baseline"/>
      </w:rPr>
    </w:lvl>
  </w:abstractNum>
  <w:num w:numId="1">
    <w:abstractNumId w:val="7"/>
  </w:num>
  <w:num w:numId="2">
    <w:abstractNumId w:val="3"/>
  </w:num>
  <w:num w:numId="3">
    <w:abstractNumId w:val="9"/>
  </w:num>
  <w:num w:numId="4">
    <w:abstractNumId w:val="5"/>
  </w:num>
  <w:num w:numId="5">
    <w:abstractNumId w:val="1"/>
  </w:num>
  <w:num w:numId="6">
    <w:abstractNumId w:val="11"/>
  </w:num>
  <w:num w:numId="7">
    <w:abstractNumId w:val="0"/>
  </w:num>
  <w:num w:numId="8">
    <w:abstractNumId w:val="12"/>
  </w:num>
  <w:num w:numId="9">
    <w:abstractNumId w:val="4"/>
  </w:num>
  <w:num w:numId="10">
    <w:abstractNumId w:val="6"/>
  </w:num>
  <w:num w:numId="11">
    <w:abstractNumId w:val="2"/>
  </w:num>
  <w:num w:numId="12">
    <w:abstractNumId w:val="10"/>
  </w:num>
  <w:num w:numId="1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D596B"/>
    <w:rsid w:val="00007464"/>
    <w:rsid w:val="000427C2"/>
    <w:rsid w:val="00070253"/>
    <w:rsid w:val="000723B3"/>
    <w:rsid w:val="00074B7F"/>
    <w:rsid w:val="000A0272"/>
    <w:rsid w:val="001251D2"/>
    <w:rsid w:val="00166D54"/>
    <w:rsid w:val="00193F09"/>
    <w:rsid w:val="001E39FB"/>
    <w:rsid w:val="001F13DF"/>
    <w:rsid w:val="00246F1E"/>
    <w:rsid w:val="00254762"/>
    <w:rsid w:val="00260A40"/>
    <w:rsid w:val="002912B3"/>
    <w:rsid w:val="002B2BD4"/>
    <w:rsid w:val="002F1963"/>
    <w:rsid w:val="00370396"/>
    <w:rsid w:val="00397C48"/>
    <w:rsid w:val="003A1C15"/>
    <w:rsid w:val="0040126C"/>
    <w:rsid w:val="00402EEB"/>
    <w:rsid w:val="00417450"/>
    <w:rsid w:val="004502B3"/>
    <w:rsid w:val="004564C8"/>
    <w:rsid w:val="00484F95"/>
    <w:rsid w:val="004F3064"/>
    <w:rsid w:val="005267AC"/>
    <w:rsid w:val="005411F5"/>
    <w:rsid w:val="00570B0F"/>
    <w:rsid w:val="00594509"/>
    <w:rsid w:val="005B592E"/>
    <w:rsid w:val="005C6537"/>
    <w:rsid w:val="005D596B"/>
    <w:rsid w:val="005E0221"/>
    <w:rsid w:val="00666E7B"/>
    <w:rsid w:val="00683B36"/>
    <w:rsid w:val="006B2420"/>
    <w:rsid w:val="006C62A9"/>
    <w:rsid w:val="00703619"/>
    <w:rsid w:val="007A534A"/>
    <w:rsid w:val="007B7EA6"/>
    <w:rsid w:val="00817331"/>
    <w:rsid w:val="0082076C"/>
    <w:rsid w:val="0082120C"/>
    <w:rsid w:val="008525D2"/>
    <w:rsid w:val="00856B8A"/>
    <w:rsid w:val="00867E00"/>
    <w:rsid w:val="00880E0B"/>
    <w:rsid w:val="00897539"/>
    <w:rsid w:val="008E3F87"/>
    <w:rsid w:val="008F13AE"/>
    <w:rsid w:val="00912904"/>
    <w:rsid w:val="00941A65"/>
    <w:rsid w:val="009B3E6A"/>
    <w:rsid w:val="009C1BD3"/>
    <w:rsid w:val="009F0371"/>
    <w:rsid w:val="00A270C9"/>
    <w:rsid w:val="00A83EED"/>
    <w:rsid w:val="00AD3293"/>
    <w:rsid w:val="00B15E26"/>
    <w:rsid w:val="00B30D9E"/>
    <w:rsid w:val="00B831E2"/>
    <w:rsid w:val="00B93C4D"/>
    <w:rsid w:val="00BB2FAC"/>
    <w:rsid w:val="00BC3C71"/>
    <w:rsid w:val="00BC52B8"/>
    <w:rsid w:val="00BF4C2C"/>
    <w:rsid w:val="00C15625"/>
    <w:rsid w:val="00CA0C7C"/>
    <w:rsid w:val="00D048A1"/>
    <w:rsid w:val="00D123D1"/>
    <w:rsid w:val="00D93AD0"/>
    <w:rsid w:val="00DA7346"/>
    <w:rsid w:val="00DF7589"/>
    <w:rsid w:val="00E001B8"/>
    <w:rsid w:val="00E161F4"/>
    <w:rsid w:val="00E57CA3"/>
    <w:rsid w:val="00E61DCC"/>
    <w:rsid w:val="00E722A5"/>
    <w:rsid w:val="00E73D2F"/>
    <w:rsid w:val="00EB6FAB"/>
    <w:rsid w:val="00EF2E38"/>
    <w:rsid w:val="00EF67DF"/>
    <w:rsid w:val="00F43821"/>
    <w:rsid w:val="00F44FE2"/>
    <w:rsid w:val="00F47EC4"/>
    <w:rsid w:val="00F97400"/>
    <w:rsid w:val="00FC1613"/>
    <w:rsid w:val="00FC298C"/>
    <w:rsid w:val="00FD28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6D54"/>
    <w:pPr>
      <w:spacing w:after="160" w:line="259" w:lineRule="auto"/>
    </w:pPr>
    <w:rPr>
      <w:rFonts w:cs="Calibri"/>
      <w:color w:val="00000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66D54"/>
    <w:pPr>
      <w:keepNext/>
      <w:keepLines/>
      <w:spacing w:after="0"/>
      <w:ind w:left="10" w:hanging="10"/>
      <w:outlineLvl w:val="0"/>
    </w:pPr>
    <w:rPr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66D54"/>
    <w:pPr>
      <w:keepNext/>
      <w:keepLines/>
      <w:spacing w:after="0"/>
      <w:ind w:left="10" w:hanging="10"/>
      <w:outlineLvl w:val="1"/>
    </w:pPr>
    <w:rPr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66D54"/>
    <w:rPr>
      <w:rFonts w:ascii="Calibri" w:hAnsi="Calibri" w:cs="Calibri"/>
      <w:color w:val="000000"/>
      <w:sz w:val="22"/>
      <w:szCs w:val="2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66D54"/>
    <w:rPr>
      <w:rFonts w:ascii="Calibri" w:hAnsi="Calibri" w:cs="Calibri"/>
      <w:color w:val="000000"/>
      <w:sz w:val="22"/>
      <w:szCs w:val="22"/>
    </w:rPr>
  </w:style>
  <w:style w:type="table" w:customStyle="1" w:styleId="TableGrid">
    <w:name w:val="TableGrid"/>
    <w:uiPriority w:val="99"/>
    <w:rsid w:val="00166D54"/>
    <w:rPr>
      <w:rFonts w:cs="Calibri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99"/>
    <w:qFormat/>
    <w:rsid w:val="00E61DCC"/>
    <w:pPr>
      <w:ind w:left="720"/>
    </w:pPr>
    <w:rPr>
      <w:color w:val="auto"/>
      <w:lang w:eastAsia="en-US"/>
    </w:rPr>
  </w:style>
  <w:style w:type="character" w:styleId="Hyperlink">
    <w:name w:val="Hyperlink"/>
    <w:basedOn w:val="DefaultParagraphFont"/>
    <w:uiPriority w:val="99"/>
    <w:rsid w:val="00E61DCC"/>
    <w:rPr>
      <w:color w:val="0563C1"/>
      <w:u w:val="single"/>
    </w:rPr>
  </w:style>
  <w:style w:type="table" w:customStyle="1" w:styleId="TableGrid1">
    <w:name w:val="TableGrid1"/>
    <w:uiPriority w:val="99"/>
    <w:rsid w:val="00BC52B8"/>
    <w:rPr>
      <w:rFonts w:cs="Calibri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DA73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A7346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obecporubka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15</Pages>
  <Words>2989</Words>
  <Characters>17040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Výročná správa obce rok 2014T_IUZ</dc:title>
  <dc:subject/>
  <dc:creator>PC-Brezany</dc:creator>
  <cp:keywords/>
  <dc:description/>
  <cp:lastModifiedBy>X</cp:lastModifiedBy>
  <cp:revision>2</cp:revision>
  <cp:lastPrinted>2017-08-14T09:27:00Z</cp:lastPrinted>
  <dcterms:created xsi:type="dcterms:W3CDTF">2019-03-15T09:25:00Z</dcterms:created>
  <dcterms:modified xsi:type="dcterms:W3CDTF">2019-03-15T09:25:00Z</dcterms:modified>
</cp:coreProperties>
</file>