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Nzov"/>
        <w:spacing w:before="0" w:beforeAutospacing="0" w:after="240"/>
        <w:jc w:val="both"/>
        <w:rPr>
          <w:b w:val="0"/>
        </w:rPr>
      </w:pPr>
    </w:p>
    <w:p w14:paraId="2DBB3B7F" w14:textId="77777777"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53C506C4"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94204">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6AC7607D" w:rsidR="008D428C" w:rsidRPr="002E10BE" w:rsidRDefault="006E727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5C9E4861" w:rsidR="008D428C" w:rsidRPr="002E10BE" w:rsidRDefault="00E77FF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32588</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3D3DE2B9" w:rsidR="008D428C" w:rsidRPr="002E10BE" w:rsidRDefault="006E727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33825</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4D239F1C" w:rsidR="008D428C" w:rsidRPr="002E10BE" w:rsidRDefault="00E77FF9"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37</w:t>
            </w:r>
            <w:r w:rsidR="0078556F">
              <w:rPr>
                <w:rFonts w:ascii="Arial" w:hAnsi="Arial" w:cs="Arial"/>
                <w:sz w:val="16"/>
                <w:szCs w:val="16"/>
                <w:lang w:val="sk-SK"/>
              </w:rPr>
              <w:t>004</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1594F95A" w:rsidR="008D428C" w:rsidRPr="002E10BE" w:rsidRDefault="006E727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38241</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79B442A0" w:rsidR="00AC3661" w:rsidRPr="002E10BE" w:rsidRDefault="008313B8"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49</w:t>
            </w:r>
            <w:r w:rsidR="004C2446">
              <w:rPr>
                <w:rFonts w:ascii="Arial" w:hAnsi="Arial" w:cs="Arial"/>
                <w:sz w:val="16"/>
                <w:szCs w:val="16"/>
                <w:lang w:val="sk-SK"/>
              </w:rPr>
              <w:t>3</w:t>
            </w:r>
            <w:r w:rsidR="005F5DD5">
              <w:rPr>
                <w:rFonts w:ascii="Arial" w:hAnsi="Arial" w:cs="Arial"/>
                <w:sz w:val="16"/>
                <w:szCs w:val="16"/>
                <w:lang w:val="sk-SK"/>
              </w:rPr>
              <w:t>5</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546A9D55" w:rsidR="00AC3661" w:rsidRPr="002E10BE" w:rsidRDefault="004C2446"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493</w:t>
            </w:r>
            <w:r w:rsidR="005F5DD5">
              <w:rPr>
                <w:rFonts w:ascii="Arial" w:hAnsi="Arial" w:cs="Arial"/>
                <w:sz w:val="16"/>
                <w:szCs w:val="16"/>
                <w:lang w:val="sk-SK"/>
              </w:rPr>
              <w:t>5</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72CC7B27" w:rsidR="00AC3661" w:rsidRPr="002E10BE" w:rsidRDefault="004C2446"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37945</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76489A8B"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33010</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19AD54E0"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34F52633" w14:textId="0081F334"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37945</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22CB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5B1E6338" w:rsidR="00425254" w:rsidRPr="002E10BE" w:rsidRDefault="005F5DD5"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418A4300" w14:textId="65E16CA5"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392958" w14:textId="16C287E8" w:rsidR="00425254" w:rsidRPr="002E10BE" w:rsidRDefault="00CF4B62" w:rsidP="00A555DC">
            <w:pPr>
              <w:spacing w:after="0"/>
              <w:ind w:right="178"/>
              <w:jc w:val="right"/>
              <w:rPr>
                <w:rFonts w:ascii="Arial" w:hAnsi="Arial" w:cs="Arial"/>
                <w:sz w:val="16"/>
                <w:szCs w:val="16"/>
                <w:lang w:val="sk-SK"/>
              </w:rPr>
            </w:pPr>
            <w:r>
              <w:rPr>
                <w:rFonts w:ascii="Arial" w:hAnsi="Arial" w:cs="Arial"/>
                <w:sz w:val="16"/>
                <w:szCs w:val="16"/>
                <w:lang w:val="sk-SK"/>
              </w:rPr>
              <w:t>-</w:t>
            </w:r>
            <w:r w:rsidR="00260D03">
              <w:rPr>
                <w:rFonts w:ascii="Arial" w:hAnsi="Arial" w:cs="Arial"/>
                <w:sz w:val="16"/>
                <w:szCs w:val="16"/>
                <w:lang w:val="sk-SK"/>
              </w:rPr>
              <w:t>3045</w:t>
            </w:r>
          </w:p>
        </w:tc>
        <w:tc>
          <w:tcPr>
            <w:tcW w:w="1241" w:type="dxa"/>
            <w:vAlign w:val="center"/>
          </w:tcPr>
          <w:p w14:paraId="5BF406B5" w14:textId="278CF6B6" w:rsidR="00425254" w:rsidRPr="002E10BE" w:rsidRDefault="005F5DD5" w:rsidP="00263DE8">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3BB243C4" w14:textId="199DEDBC" w:rsidR="00425254" w:rsidRPr="002E10BE" w:rsidRDefault="00260D03" w:rsidP="00A555DC">
            <w:pPr>
              <w:spacing w:after="0"/>
              <w:ind w:right="178"/>
              <w:jc w:val="right"/>
              <w:rPr>
                <w:rFonts w:ascii="Arial" w:hAnsi="Arial" w:cs="Arial"/>
                <w:sz w:val="16"/>
                <w:szCs w:val="16"/>
                <w:lang w:val="sk-SK"/>
              </w:rPr>
            </w:pPr>
            <w:r>
              <w:rPr>
                <w:rFonts w:ascii="Arial" w:hAnsi="Arial" w:cs="Arial"/>
                <w:sz w:val="16"/>
                <w:szCs w:val="16"/>
                <w:lang w:val="sk-SK"/>
              </w:rPr>
              <w:t>-3045</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6513B8B" w14:textId="77777777" w:rsidTr="00425254">
        <w:trPr>
          <w:trHeight w:hRule="exact" w:val="425"/>
        </w:trPr>
        <w:tc>
          <w:tcPr>
            <w:tcW w:w="3006" w:type="dxa"/>
            <w:vAlign w:val="center"/>
          </w:tcPr>
          <w:p w14:paraId="1FD8C34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1084CDC3" w:rsidR="00425254" w:rsidRPr="002E10BE" w:rsidRDefault="000D0E6B" w:rsidP="00A555DC">
            <w:pPr>
              <w:spacing w:after="0"/>
              <w:ind w:right="178"/>
              <w:jc w:val="right"/>
              <w:rPr>
                <w:rFonts w:ascii="Arial" w:hAnsi="Arial" w:cs="Arial"/>
                <w:sz w:val="16"/>
                <w:szCs w:val="16"/>
                <w:lang w:val="sk-SK"/>
              </w:rPr>
            </w:pPr>
            <w:r>
              <w:rPr>
                <w:rFonts w:ascii="Arial" w:hAnsi="Arial" w:cs="Arial"/>
                <w:sz w:val="16"/>
                <w:szCs w:val="16"/>
                <w:lang w:val="sk-SK"/>
              </w:rPr>
              <w:t>24894</w:t>
            </w:r>
          </w:p>
        </w:tc>
        <w:tc>
          <w:tcPr>
            <w:tcW w:w="1241" w:type="dxa"/>
            <w:vAlign w:val="center"/>
          </w:tcPr>
          <w:p w14:paraId="683D93F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D623C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89553" w14:textId="46B4164D" w:rsidR="00425254" w:rsidRPr="002E10BE" w:rsidRDefault="000D0E6B"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4A756FDD" w14:textId="390BA26C" w:rsidR="00425254" w:rsidRPr="002E10BE" w:rsidRDefault="000D0E6B" w:rsidP="00A555DC">
            <w:pPr>
              <w:spacing w:after="0"/>
              <w:ind w:right="178"/>
              <w:jc w:val="right"/>
              <w:rPr>
                <w:rFonts w:ascii="Arial" w:hAnsi="Arial" w:cs="Arial"/>
                <w:sz w:val="16"/>
                <w:szCs w:val="16"/>
                <w:lang w:val="sk-SK"/>
              </w:rPr>
            </w:pPr>
            <w:r>
              <w:rPr>
                <w:rFonts w:ascii="Arial" w:hAnsi="Arial" w:cs="Arial"/>
                <w:sz w:val="16"/>
                <w:szCs w:val="16"/>
                <w:lang w:val="sk-SK"/>
              </w:rPr>
              <w:t>33010</w:t>
            </w:r>
          </w:p>
        </w:tc>
      </w:tr>
      <w:tr w:rsidR="00425254" w:rsidRPr="002E10BE" w14:paraId="780DB706" w14:textId="77777777" w:rsidTr="00425254">
        <w:trPr>
          <w:trHeight w:hRule="exact" w:val="425"/>
        </w:trPr>
        <w:tc>
          <w:tcPr>
            <w:tcW w:w="3006" w:type="dxa"/>
            <w:vAlign w:val="center"/>
          </w:tcPr>
          <w:p w14:paraId="4565F73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D3890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3D87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73A5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D913E3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E144F2" w14:textId="77777777" w:rsidTr="00425254">
        <w:trPr>
          <w:trHeight w:hRule="exact" w:val="425"/>
        </w:trPr>
        <w:tc>
          <w:tcPr>
            <w:tcW w:w="3006" w:type="dxa"/>
            <w:vAlign w:val="center"/>
          </w:tcPr>
          <w:p w14:paraId="41334D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20340F7E" w:rsidR="00425254" w:rsidRPr="002E10BE" w:rsidRDefault="000D0E6B"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4F95098E" w14:textId="55BA9F1F" w:rsidR="00425254" w:rsidRPr="002E10BE" w:rsidRDefault="000D0E6B" w:rsidP="00A555DC">
            <w:pPr>
              <w:spacing w:after="0"/>
              <w:ind w:right="178"/>
              <w:jc w:val="right"/>
              <w:rPr>
                <w:rFonts w:ascii="Arial" w:hAnsi="Arial" w:cs="Arial"/>
                <w:sz w:val="16"/>
                <w:szCs w:val="16"/>
                <w:lang w:val="sk-SK"/>
              </w:rPr>
            </w:pPr>
            <w:r>
              <w:rPr>
                <w:rFonts w:ascii="Arial" w:hAnsi="Arial" w:cs="Arial"/>
                <w:sz w:val="16"/>
                <w:szCs w:val="16"/>
                <w:lang w:val="sk-SK"/>
              </w:rPr>
              <w:t>4935</w:t>
            </w:r>
          </w:p>
        </w:tc>
        <w:tc>
          <w:tcPr>
            <w:tcW w:w="1241" w:type="dxa"/>
            <w:vAlign w:val="center"/>
          </w:tcPr>
          <w:p w14:paraId="239C66E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223747E" w14:textId="175AA88E" w:rsidR="00425254" w:rsidRPr="002E10BE" w:rsidRDefault="000D0E6B"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6538ECCC" w14:textId="455854AF" w:rsidR="00425254" w:rsidRPr="002E10BE" w:rsidRDefault="00EE7F53" w:rsidP="00A555DC">
            <w:pPr>
              <w:spacing w:after="0"/>
              <w:ind w:right="178"/>
              <w:jc w:val="right"/>
              <w:rPr>
                <w:rFonts w:ascii="Arial" w:hAnsi="Arial" w:cs="Arial"/>
                <w:sz w:val="16"/>
                <w:szCs w:val="16"/>
                <w:lang w:val="sk-SK"/>
              </w:rPr>
            </w:pPr>
            <w:r>
              <w:rPr>
                <w:rFonts w:ascii="Arial" w:hAnsi="Arial" w:cs="Arial"/>
                <w:sz w:val="16"/>
                <w:szCs w:val="16"/>
                <w:lang w:val="sk-SK"/>
              </w:rPr>
              <w:t>4935</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70529596" w:rsidR="000B04FB" w:rsidRDefault="00EB7073"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 xml:space="preserve">Strata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201</w:t>
      </w:r>
      <w:r>
        <w:rPr>
          <w:rFonts w:ascii="Arial" w:hAnsi="Arial" w:cs="Arial"/>
          <w:iCs w:val="0"/>
          <w:color w:val="auto"/>
          <w:szCs w:val="20"/>
          <w:lang w:eastAsia="en-US"/>
        </w:rPr>
        <w:t>9</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7F04F5">
        <w:rPr>
          <w:rFonts w:ascii="Arial" w:hAnsi="Arial" w:cs="Arial"/>
          <w:iCs w:val="0"/>
          <w:color w:val="auto"/>
          <w:szCs w:val="20"/>
          <w:lang w:eastAsia="en-US"/>
        </w:rPr>
        <w:t>1522,50</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770"/>
        <w:gridCol w:w="2797"/>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3F69BEF9" w:rsidR="006C3298" w:rsidRPr="002E10BE" w:rsidRDefault="00A140D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1128</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3E366BD4" w:rsidR="006C3298" w:rsidRPr="002E10BE" w:rsidRDefault="00A0432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387E8D92" w:rsidR="006C3298" w:rsidRPr="005A03E2" w:rsidRDefault="00A140D0"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1128</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74482F76" w:rsidR="006C3298" w:rsidRPr="002E10BE" w:rsidRDefault="00A0432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39F8088D" w:rsidR="001F3543" w:rsidRPr="002E10BE" w:rsidRDefault="00CD39AF"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76080E71" w:rsidR="001F3543" w:rsidRPr="002E10BE" w:rsidRDefault="00A140D0" w:rsidP="009C00E4">
            <w:pPr>
              <w:spacing w:after="0"/>
              <w:ind w:right="170"/>
              <w:jc w:val="right"/>
              <w:rPr>
                <w:rFonts w:ascii="Arial" w:hAnsi="Arial" w:cs="Arial"/>
                <w:sz w:val="16"/>
                <w:szCs w:val="16"/>
                <w:lang w:val="sk-SK"/>
              </w:rPr>
            </w:pPr>
            <w:r>
              <w:rPr>
                <w:rFonts w:ascii="Arial" w:hAnsi="Arial" w:cs="Arial"/>
                <w:sz w:val="16"/>
                <w:szCs w:val="16"/>
                <w:lang w:val="sk-SK"/>
              </w:rPr>
              <w:t>23056</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54BF1545" w:rsidR="001F3543" w:rsidRPr="002E10BE" w:rsidRDefault="00CD39AF" w:rsidP="009C00E4">
            <w:pPr>
              <w:spacing w:after="0"/>
              <w:ind w:right="170"/>
              <w:jc w:val="right"/>
              <w:rPr>
                <w:rFonts w:ascii="Arial" w:hAnsi="Arial" w:cs="Arial"/>
                <w:sz w:val="16"/>
                <w:szCs w:val="16"/>
                <w:lang w:val="sk-SK"/>
              </w:rPr>
            </w:pPr>
            <w:r>
              <w:rPr>
                <w:rFonts w:ascii="Arial" w:hAnsi="Arial" w:cs="Arial"/>
                <w:sz w:val="16"/>
                <w:szCs w:val="16"/>
                <w:lang w:val="sk-SK"/>
              </w:rPr>
              <w:t>992</w:t>
            </w:r>
          </w:p>
        </w:tc>
        <w:tc>
          <w:tcPr>
            <w:tcW w:w="1261" w:type="dxa"/>
            <w:vAlign w:val="center"/>
          </w:tcPr>
          <w:p w14:paraId="250F0D9E" w14:textId="03BB622B" w:rsidR="001F3543" w:rsidRPr="002E10BE" w:rsidRDefault="006560E8" w:rsidP="009C00E4">
            <w:pPr>
              <w:spacing w:after="0"/>
              <w:ind w:right="170"/>
              <w:jc w:val="right"/>
              <w:rPr>
                <w:rFonts w:ascii="Arial" w:hAnsi="Arial" w:cs="Arial"/>
                <w:sz w:val="16"/>
                <w:szCs w:val="16"/>
                <w:lang w:val="sk-SK"/>
              </w:rPr>
            </w:pPr>
            <w:r>
              <w:rPr>
                <w:rFonts w:ascii="Arial" w:hAnsi="Arial" w:cs="Arial"/>
                <w:sz w:val="16"/>
                <w:szCs w:val="16"/>
                <w:lang w:val="sk-SK"/>
              </w:rPr>
              <w:t>20063</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23FD3E91" w:rsidR="001F3543" w:rsidRPr="002E10BE" w:rsidRDefault="00CD39AF" w:rsidP="009C00E4">
            <w:pPr>
              <w:spacing w:after="0"/>
              <w:ind w:right="170"/>
              <w:jc w:val="right"/>
              <w:rPr>
                <w:rFonts w:ascii="Arial" w:hAnsi="Arial" w:cs="Arial"/>
                <w:sz w:val="16"/>
                <w:szCs w:val="16"/>
                <w:lang w:val="sk-SK"/>
              </w:rPr>
            </w:pPr>
            <w:r>
              <w:rPr>
                <w:rFonts w:ascii="Arial" w:hAnsi="Arial" w:cs="Arial"/>
                <w:sz w:val="16"/>
                <w:szCs w:val="16"/>
                <w:lang w:val="sk-SK"/>
              </w:rPr>
              <w:t>992</w:t>
            </w:r>
          </w:p>
        </w:tc>
        <w:tc>
          <w:tcPr>
            <w:tcW w:w="1261" w:type="dxa"/>
            <w:vAlign w:val="center"/>
          </w:tcPr>
          <w:p w14:paraId="433467AC" w14:textId="23669DDB" w:rsidR="001F3543" w:rsidRPr="002E10BE" w:rsidRDefault="006560E8" w:rsidP="009C00E4">
            <w:pPr>
              <w:spacing w:after="0"/>
              <w:ind w:right="170"/>
              <w:jc w:val="right"/>
              <w:rPr>
                <w:rFonts w:ascii="Arial" w:hAnsi="Arial" w:cs="Arial"/>
                <w:sz w:val="16"/>
                <w:szCs w:val="16"/>
                <w:lang w:val="sk-SK"/>
              </w:rPr>
            </w:pPr>
            <w:r>
              <w:rPr>
                <w:rFonts w:ascii="Arial" w:hAnsi="Arial" w:cs="Arial"/>
                <w:sz w:val="16"/>
                <w:szCs w:val="16"/>
                <w:lang w:val="sk-SK"/>
              </w:rPr>
              <w:t>43119</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482A3A54" w:rsidR="00EC2EEB" w:rsidRPr="002E10BE" w:rsidRDefault="006560E8" w:rsidP="00434C63">
            <w:pPr>
              <w:spacing w:after="0"/>
              <w:ind w:right="538"/>
              <w:jc w:val="right"/>
              <w:rPr>
                <w:rFonts w:ascii="Arial" w:hAnsi="Arial" w:cs="Arial"/>
                <w:sz w:val="16"/>
                <w:szCs w:val="16"/>
                <w:lang w:val="sk-SK"/>
              </w:rPr>
            </w:pPr>
            <w:r>
              <w:rPr>
                <w:rFonts w:ascii="Arial" w:hAnsi="Arial" w:cs="Arial"/>
                <w:sz w:val="16"/>
                <w:szCs w:val="16"/>
                <w:lang w:val="sk-SK"/>
              </w:rPr>
              <w:t>992</w:t>
            </w:r>
          </w:p>
        </w:tc>
        <w:tc>
          <w:tcPr>
            <w:tcW w:w="3072" w:type="dxa"/>
            <w:vAlign w:val="center"/>
          </w:tcPr>
          <w:p w14:paraId="0A6237B3" w14:textId="5B936D9A" w:rsidR="00EC2EEB" w:rsidRPr="002E10BE" w:rsidRDefault="006560E8" w:rsidP="00434C63">
            <w:pPr>
              <w:spacing w:after="0"/>
              <w:ind w:right="538"/>
              <w:jc w:val="right"/>
              <w:rPr>
                <w:rFonts w:ascii="Arial" w:hAnsi="Arial" w:cs="Arial"/>
                <w:sz w:val="16"/>
                <w:szCs w:val="16"/>
                <w:lang w:val="sk-SK"/>
              </w:rPr>
            </w:pPr>
            <w:r>
              <w:rPr>
                <w:rFonts w:ascii="Arial" w:hAnsi="Arial" w:cs="Arial"/>
                <w:sz w:val="16"/>
                <w:szCs w:val="16"/>
                <w:lang w:val="sk-SK"/>
              </w:rPr>
              <w:t>20063</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53F4E59F" w:rsidR="00EC2EEB" w:rsidRPr="002E10BE" w:rsidRDefault="006560E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1A6C162F" w:rsidR="00EC2EEB" w:rsidRPr="002E10BE" w:rsidRDefault="006560E8" w:rsidP="00434C63">
            <w:pPr>
              <w:spacing w:after="0"/>
              <w:ind w:right="538"/>
              <w:jc w:val="right"/>
              <w:rPr>
                <w:rFonts w:ascii="Arial" w:hAnsi="Arial" w:cs="Arial"/>
                <w:sz w:val="16"/>
                <w:szCs w:val="16"/>
                <w:lang w:val="sk-SK"/>
              </w:rPr>
            </w:pPr>
            <w:r>
              <w:rPr>
                <w:rFonts w:ascii="Arial" w:hAnsi="Arial" w:cs="Arial"/>
                <w:sz w:val="16"/>
                <w:szCs w:val="16"/>
                <w:lang w:val="sk-SK"/>
              </w:rPr>
              <w:t>23056</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09D414C3" w:rsidR="00EC2EEB" w:rsidRPr="002E10BE" w:rsidRDefault="006560E8" w:rsidP="00434C63">
            <w:pPr>
              <w:spacing w:after="0"/>
              <w:ind w:right="538"/>
              <w:jc w:val="right"/>
              <w:rPr>
                <w:rFonts w:ascii="Arial" w:hAnsi="Arial" w:cs="Arial"/>
                <w:sz w:val="16"/>
                <w:szCs w:val="16"/>
                <w:lang w:val="sk-SK"/>
              </w:rPr>
            </w:pPr>
            <w:r>
              <w:rPr>
                <w:rFonts w:ascii="Arial" w:hAnsi="Arial" w:cs="Arial"/>
                <w:sz w:val="16"/>
                <w:szCs w:val="16"/>
                <w:lang w:val="sk-SK"/>
              </w:rPr>
              <w:t>992</w:t>
            </w:r>
          </w:p>
        </w:tc>
        <w:tc>
          <w:tcPr>
            <w:tcW w:w="3072" w:type="dxa"/>
            <w:vAlign w:val="center"/>
          </w:tcPr>
          <w:p w14:paraId="0C13C5AC" w14:textId="17671816" w:rsidR="00EC2EEB" w:rsidRPr="002E10BE" w:rsidRDefault="006560E8" w:rsidP="00434C63">
            <w:pPr>
              <w:spacing w:after="0"/>
              <w:ind w:right="538"/>
              <w:jc w:val="right"/>
              <w:rPr>
                <w:rFonts w:ascii="Arial" w:hAnsi="Arial" w:cs="Arial"/>
                <w:sz w:val="16"/>
                <w:szCs w:val="16"/>
                <w:lang w:val="sk-SK"/>
              </w:rPr>
            </w:pPr>
            <w:r>
              <w:rPr>
                <w:rFonts w:ascii="Arial" w:hAnsi="Arial" w:cs="Arial"/>
                <w:sz w:val="16"/>
                <w:szCs w:val="16"/>
                <w:lang w:val="sk-SK"/>
              </w:rPr>
              <w:t>43119</w:t>
            </w:r>
          </w:p>
        </w:tc>
      </w:tr>
    </w:tbl>
    <w:p w14:paraId="3F1DB9C3" w14:textId="77777777" w:rsidR="00CD21BB" w:rsidRPr="002E10BE" w:rsidRDefault="00CD21BB" w:rsidP="00434C63">
      <w:pPr>
        <w:pStyle w:val="Zkladn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3C792565" w:rsidR="00DF42B2" w:rsidRPr="002E10BE" w:rsidRDefault="00B27428" w:rsidP="00434C63">
            <w:pPr>
              <w:spacing w:after="0"/>
              <w:ind w:right="214"/>
              <w:jc w:val="right"/>
              <w:rPr>
                <w:rFonts w:ascii="Arial" w:hAnsi="Arial" w:cs="Arial"/>
                <w:sz w:val="16"/>
                <w:szCs w:val="16"/>
                <w:lang w:val="sk-SK"/>
              </w:rPr>
            </w:pPr>
            <w:r>
              <w:rPr>
                <w:rFonts w:ascii="Arial" w:hAnsi="Arial" w:cs="Arial"/>
                <w:sz w:val="16"/>
                <w:szCs w:val="16"/>
                <w:lang w:val="sk-SK"/>
              </w:rPr>
              <w:t>-3045</w:t>
            </w:r>
          </w:p>
        </w:tc>
        <w:tc>
          <w:tcPr>
            <w:tcW w:w="961" w:type="dxa"/>
            <w:tcBorders>
              <w:top w:val="single" w:sz="12" w:space="0" w:color="auto"/>
              <w:left w:val="single" w:sz="6" w:space="0" w:color="auto"/>
              <w:right w:val="single" w:sz="6" w:space="0" w:color="auto"/>
            </w:tcBorders>
            <w:vAlign w:val="center"/>
          </w:tcPr>
          <w:p w14:paraId="2A7073FD"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371E7C37"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27901283" w14:textId="6C226882"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6174</w:t>
            </w:r>
          </w:p>
        </w:tc>
        <w:tc>
          <w:tcPr>
            <w:tcW w:w="1097" w:type="dxa"/>
            <w:tcBorders>
              <w:top w:val="single" w:sz="12" w:space="0" w:color="auto"/>
              <w:left w:val="single" w:sz="6" w:space="0" w:color="auto"/>
              <w:right w:val="single" w:sz="6" w:space="0" w:color="auto"/>
            </w:tcBorders>
            <w:vAlign w:val="center"/>
          </w:tcPr>
          <w:p w14:paraId="5D22FED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2972A0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579E1628" w:rsidR="00DF42B2" w:rsidRPr="002E10BE" w:rsidRDefault="00505F81" w:rsidP="006E70EE">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726C65CA"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1297</w:t>
            </w:r>
          </w:p>
        </w:tc>
        <w:tc>
          <w:tcPr>
            <w:tcW w:w="1023" w:type="dxa"/>
            <w:tcBorders>
              <w:left w:val="single" w:sz="6" w:space="0" w:color="auto"/>
              <w:right w:val="single" w:sz="6" w:space="0" w:color="auto"/>
            </w:tcBorders>
            <w:vAlign w:val="center"/>
          </w:tcPr>
          <w:p w14:paraId="6C1D018C" w14:textId="70E27250"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0E4BCDA9" w:rsidR="00DF42B2" w:rsidRPr="002E10BE" w:rsidRDefault="00B27428" w:rsidP="00434C63">
            <w:pPr>
              <w:spacing w:after="0"/>
              <w:ind w:right="214"/>
              <w:jc w:val="right"/>
              <w:rPr>
                <w:rFonts w:ascii="Arial" w:hAnsi="Arial" w:cs="Arial"/>
                <w:sz w:val="16"/>
                <w:szCs w:val="16"/>
                <w:lang w:val="sk-SK"/>
              </w:rPr>
            </w:pPr>
            <w:r>
              <w:rPr>
                <w:rFonts w:ascii="Arial" w:hAnsi="Arial" w:cs="Arial"/>
                <w:sz w:val="16"/>
                <w:szCs w:val="16"/>
                <w:lang w:val="sk-SK"/>
              </w:rPr>
              <w:t>277</w:t>
            </w:r>
          </w:p>
        </w:tc>
        <w:tc>
          <w:tcPr>
            <w:tcW w:w="961" w:type="dxa"/>
            <w:tcBorders>
              <w:left w:val="single" w:sz="6" w:space="0" w:color="auto"/>
              <w:right w:val="single" w:sz="6" w:space="0" w:color="auto"/>
            </w:tcBorders>
            <w:vAlign w:val="center"/>
          </w:tcPr>
          <w:p w14:paraId="4CF7F958" w14:textId="080F7095" w:rsidR="00DF42B2" w:rsidRPr="002E10BE" w:rsidRDefault="00544261" w:rsidP="003E5827">
            <w:pPr>
              <w:spacing w:after="0"/>
              <w:ind w:right="214"/>
              <w:jc w:val="right"/>
              <w:rPr>
                <w:rFonts w:ascii="Arial" w:hAnsi="Arial" w:cs="Arial"/>
                <w:sz w:val="16"/>
                <w:szCs w:val="16"/>
                <w:lang w:val="sk-SK"/>
              </w:rPr>
            </w:pPr>
            <w:r>
              <w:rPr>
                <w:rFonts w:ascii="Arial" w:hAnsi="Arial" w:cs="Arial"/>
                <w:sz w:val="16"/>
                <w:szCs w:val="16"/>
                <w:lang w:val="sk-SK"/>
              </w:rPr>
              <w:t>58</w:t>
            </w:r>
          </w:p>
        </w:tc>
        <w:tc>
          <w:tcPr>
            <w:tcW w:w="1234" w:type="dxa"/>
            <w:tcBorders>
              <w:left w:val="single" w:sz="6" w:space="0" w:color="auto"/>
              <w:right w:val="single" w:sz="6" w:space="0" w:color="auto"/>
            </w:tcBorders>
            <w:vAlign w:val="center"/>
          </w:tcPr>
          <w:p w14:paraId="602571EB" w14:textId="13C84016" w:rsidR="00DF42B2" w:rsidRPr="002E10BE" w:rsidRDefault="007D7CE4" w:rsidP="00A34A6E">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1790331E" w14:textId="067D1D24"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-277</w:t>
            </w:r>
          </w:p>
        </w:tc>
        <w:tc>
          <w:tcPr>
            <w:tcW w:w="1097" w:type="dxa"/>
            <w:tcBorders>
              <w:left w:val="single" w:sz="6" w:space="0" w:color="auto"/>
              <w:right w:val="single" w:sz="6" w:space="0" w:color="auto"/>
            </w:tcBorders>
            <w:vAlign w:val="center"/>
          </w:tcPr>
          <w:p w14:paraId="1205CB36" w14:textId="253EEFE9"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-58</w:t>
            </w:r>
          </w:p>
        </w:tc>
        <w:tc>
          <w:tcPr>
            <w:tcW w:w="1023" w:type="dxa"/>
            <w:tcBorders>
              <w:left w:val="single" w:sz="6" w:space="0" w:color="auto"/>
              <w:right w:val="single" w:sz="6" w:space="0" w:color="auto"/>
            </w:tcBorders>
            <w:vAlign w:val="center"/>
          </w:tcPr>
          <w:p w14:paraId="03518AC5" w14:textId="0EFD819C"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517A6D9C"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-2768</w:t>
            </w:r>
          </w:p>
        </w:tc>
        <w:tc>
          <w:tcPr>
            <w:tcW w:w="961" w:type="dxa"/>
            <w:tcBorders>
              <w:left w:val="single" w:sz="6" w:space="0" w:color="auto"/>
              <w:right w:val="single" w:sz="6" w:space="0" w:color="auto"/>
            </w:tcBorders>
            <w:vAlign w:val="center"/>
          </w:tcPr>
          <w:p w14:paraId="04DE83AA" w14:textId="084725B4"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76DD35E" w14:textId="1F077129"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7B52A957" w14:textId="43814B55"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5897</w:t>
            </w:r>
          </w:p>
        </w:tc>
        <w:tc>
          <w:tcPr>
            <w:tcW w:w="1097" w:type="dxa"/>
            <w:tcBorders>
              <w:left w:val="single" w:sz="6" w:space="0" w:color="auto"/>
              <w:right w:val="single" w:sz="6" w:space="0" w:color="auto"/>
            </w:tcBorders>
            <w:vAlign w:val="center"/>
          </w:tcPr>
          <w:p w14:paraId="2D3779E6" w14:textId="5CF057C7"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1238</w:t>
            </w:r>
          </w:p>
        </w:tc>
        <w:tc>
          <w:tcPr>
            <w:tcW w:w="1023" w:type="dxa"/>
            <w:tcBorders>
              <w:left w:val="single" w:sz="6" w:space="0" w:color="auto"/>
              <w:right w:val="single" w:sz="6" w:space="0" w:color="auto"/>
            </w:tcBorders>
            <w:vAlign w:val="center"/>
          </w:tcPr>
          <w:p w14:paraId="444C39CE" w14:textId="01BB24F0" w:rsidR="00DF42B2" w:rsidRPr="002E10BE" w:rsidRDefault="005E465F" w:rsidP="00C25921">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CC58565"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635643B" w14:textId="4AA00A05"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2857DA5E"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1238</w:t>
            </w:r>
          </w:p>
        </w:tc>
        <w:tc>
          <w:tcPr>
            <w:tcW w:w="1023" w:type="dxa"/>
            <w:tcBorders>
              <w:left w:val="single" w:sz="6" w:space="0" w:color="auto"/>
              <w:right w:val="single" w:sz="6" w:space="0" w:color="auto"/>
            </w:tcBorders>
            <w:vAlign w:val="center"/>
          </w:tcPr>
          <w:p w14:paraId="748E73E8" w14:textId="6687BA47"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02DC1E17"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3BE4EFF3" w:rsidR="00DF42B2" w:rsidRPr="002E10BE" w:rsidRDefault="00F206E9" w:rsidP="00434C63">
            <w:pPr>
              <w:spacing w:after="0"/>
              <w:ind w:right="214"/>
              <w:jc w:val="right"/>
              <w:rPr>
                <w:rFonts w:ascii="Arial" w:hAnsi="Arial" w:cs="Arial"/>
                <w:sz w:val="16"/>
                <w:szCs w:val="16"/>
                <w:lang w:val="sk-SK"/>
              </w:rPr>
            </w:pPr>
            <w:r>
              <w:rPr>
                <w:rFonts w:ascii="Arial" w:hAnsi="Arial" w:cs="Arial"/>
                <w:sz w:val="16"/>
                <w:szCs w:val="16"/>
                <w:lang w:val="sk-SK"/>
              </w:rPr>
              <w:t>1238</w:t>
            </w:r>
          </w:p>
        </w:tc>
        <w:tc>
          <w:tcPr>
            <w:tcW w:w="1023" w:type="dxa"/>
            <w:tcBorders>
              <w:left w:val="single" w:sz="6" w:space="0" w:color="auto"/>
              <w:bottom w:val="single" w:sz="6" w:space="0" w:color="auto"/>
              <w:right w:val="single" w:sz="6" w:space="0" w:color="auto"/>
            </w:tcBorders>
            <w:vAlign w:val="center"/>
          </w:tcPr>
          <w:p w14:paraId="1FFF14CA" w14:textId="0895FC24"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68B72EB4"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AD68CB">
        <w:rPr>
          <w:rFonts w:ascii="Arial" w:hAnsi="Arial" w:cs="Arial"/>
          <w:iCs w:val="0"/>
          <w:lang w:eastAsia="en-US"/>
        </w:rPr>
        <w:t>9</w:t>
      </w:r>
      <w:bookmarkStart w:id="134" w:name="_GoBack"/>
      <w:bookmarkEnd w:id="134"/>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29A8C9AE" w:rsidR="00A34A6E" w:rsidRPr="002E10BE" w:rsidRDefault="00700669" w:rsidP="00E0211F">
            <w:pPr>
              <w:pStyle w:val="table"/>
              <w:keepNext w:val="0"/>
              <w:rPr>
                <w:rFonts w:ascii="Arial" w:hAnsi="Arial" w:cs="Arial"/>
                <w:lang w:val="sk-SK"/>
              </w:rPr>
            </w:pPr>
            <w:r>
              <w:rPr>
                <w:rFonts w:ascii="Arial" w:hAnsi="Arial" w:cs="Arial"/>
                <w:lang w:val="sk-SK"/>
              </w:rPr>
              <w:t>20</w:t>
            </w:r>
            <w:r w:rsidR="00E9013A">
              <w:rPr>
                <w:rFonts w:ascii="Arial" w:hAnsi="Arial" w:cs="Arial"/>
                <w:lang w:val="sk-SK"/>
              </w:rPr>
              <w:t xml:space="preserve"> 02.201</w:t>
            </w:r>
            <w:r>
              <w:rPr>
                <w:rFonts w:ascii="Arial" w:hAnsi="Arial" w:cs="Arial"/>
                <w:lang w:val="sk-SK"/>
              </w:rPr>
              <w:t>9</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0C739" w14:textId="77777777" w:rsidR="002F4785" w:rsidRDefault="002F4785">
      <w:r>
        <w:separator/>
      </w:r>
    </w:p>
  </w:endnote>
  <w:endnote w:type="continuationSeparator" w:id="0">
    <w:p w14:paraId="1B55ED8F" w14:textId="77777777" w:rsidR="002F4785" w:rsidRDefault="002F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F0E3" w14:textId="77777777" w:rsidR="00FE3CF1" w:rsidRDefault="00FE3CF1">
    <w:pPr>
      <w:pStyle w:val="Pta"/>
      <w:framePr w:wrap="around" w:vAnchor="text" w:hAnchor="margin" w:y="1"/>
    </w:pPr>
    <w:r>
      <w:fldChar w:fldCharType="begin"/>
    </w:r>
    <w:r>
      <w:instrText xml:space="preserve">PAGE  </w:instrText>
    </w:r>
    <w:r>
      <w:fldChar w:fldCharType="end"/>
    </w:r>
  </w:p>
  <w:p w14:paraId="7960EB3C" w14:textId="77777777" w:rsidR="00FE3CF1" w:rsidRDefault="00FE3CF1">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0C96F" w14:textId="77777777" w:rsidR="00FE3CF1" w:rsidRDefault="00FE3CF1">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81431" w14:textId="77777777" w:rsidR="00FE3CF1" w:rsidRDefault="00FE3CF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3029" w14:textId="77777777" w:rsidR="00FE3CF1" w:rsidRDefault="00FE3CF1" w:rsidP="00DD6F3E">
    <w:pPr>
      <w:pStyle w:val="Pta"/>
      <w:jc w:val="center"/>
    </w:pPr>
  </w:p>
  <w:p w14:paraId="5F2E65D1" w14:textId="6DAB4ABF" w:rsidR="00FE3CF1" w:rsidRPr="00953379" w:rsidRDefault="00FE3CF1"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4FEF9" w14:textId="77777777" w:rsidR="002F4785" w:rsidRDefault="002F4785">
      <w:r>
        <w:separator/>
      </w:r>
    </w:p>
  </w:footnote>
  <w:footnote w:type="continuationSeparator" w:id="0">
    <w:p w14:paraId="799015D9" w14:textId="77777777" w:rsidR="002F4785" w:rsidRDefault="002F4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F598C" w14:textId="77777777" w:rsidR="00FE3CF1" w:rsidRDefault="00FE3CF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7978" w14:textId="77777777" w:rsidR="00FE3CF1" w:rsidRDefault="00FE3CF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3C6A"/>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2446"/>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65F"/>
    <w:rsid w:val="005E4CB2"/>
    <w:rsid w:val="005E7A53"/>
    <w:rsid w:val="005E7FCD"/>
    <w:rsid w:val="005F0CAA"/>
    <w:rsid w:val="005F5DD5"/>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3C0"/>
    <w:rsid w:val="006E0BAF"/>
    <w:rsid w:val="006E2DB2"/>
    <w:rsid w:val="006E47BC"/>
    <w:rsid w:val="006E5237"/>
    <w:rsid w:val="006E6486"/>
    <w:rsid w:val="006E69E0"/>
    <w:rsid w:val="006E70EE"/>
    <w:rsid w:val="006E714B"/>
    <w:rsid w:val="006E727C"/>
    <w:rsid w:val="006F0654"/>
    <w:rsid w:val="006F1838"/>
    <w:rsid w:val="006F2CAE"/>
    <w:rsid w:val="006F4720"/>
    <w:rsid w:val="006F5585"/>
    <w:rsid w:val="006F57B8"/>
    <w:rsid w:val="00700669"/>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4F5"/>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13B8"/>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5008"/>
    <w:rsid w:val="00E954EE"/>
    <w:rsid w:val="00EA4341"/>
    <w:rsid w:val="00EB2694"/>
    <w:rsid w:val="00EB3E83"/>
    <w:rsid w:val="00EB56CB"/>
    <w:rsid w:val="00EB7073"/>
    <w:rsid w:val="00EC015E"/>
    <w:rsid w:val="00EC2CC3"/>
    <w:rsid w:val="00EC2EEB"/>
    <w:rsid w:val="00EC3652"/>
    <w:rsid w:val="00EC4F11"/>
    <w:rsid w:val="00EC6708"/>
    <w:rsid w:val="00EC6AD2"/>
    <w:rsid w:val="00EE2116"/>
    <w:rsid w:val="00EE5578"/>
    <w:rsid w:val="00EE6975"/>
    <w:rsid w:val="00EE7F53"/>
    <w:rsid w:val="00EF559D"/>
    <w:rsid w:val="00F034BD"/>
    <w:rsid w:val="00F03F39"/>
    <w:rsid w:val="00F0406A"/>
    <w:rsid w:val="00F068D8"/>
    <w:rsid w:val="00F07019"/>
    <w:rsid w:val="00F106B6"/>
    <w:rsid w:val="00F163B2"/>
    <w:rsid w:val="00F206E9"/>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A5DEB-C1E3-4E9E-99EF-F726FD858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14</TotalTime>
  <Pages>15</Pages>
  <Words>1890</Words>
  <Characters>12149</Characters>
  <Application>Microsoft Office Word</Application>
  <DocSecurity>0</DocSecurity>
  <Lines>101</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23</cp:revision>
  <cp:lastPrinted>2017-02-28T13:44:00Z</cp:lastPrinted>
  <dcterms:created xsi:type="dcterms:W3CDTF">2020-02-05T15:16:00Z</dcterms:created>
  <dcterms:modified xsi:type="dcterms:W3CDTF">2020-02-05T15:29:00Z</dcterms:modified>
</cp:coreProperties>
</file>