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0D0B9F">
              <w:rPr>
                <w:sz w:val="22"/>
              </w:rPr>
              <w:t>MANOVA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0D0B9F">
              <w:rPr>
                <w:sz w:val="22"/>
              </w:rPr>
              <w:t>Lemešany, 546, 08203, Lemešany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D4D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D4D5C">
        <w:rPr>
          <w:b/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A105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A105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A105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 w:rsidR="001D4D5C">
        <w:rPr>
          <w:b/>
          <w:bCs/>
          <w:color w:val="auto"/>
          <w:sz w:val="23"/>
          <w:szCs w:val="23"/>
        </w:rPr>
        <w:t xml:space="preserve"> 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D0B9F" w:rsidP="004561DF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561DF" w:rsidP="004561DF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6771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561DF" w:rsidP="004561DF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6771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1D4D5C" w:rsidP="001D4D5C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1D4D5C" w:rsidRDefault="001D4D5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D4D5C" w:rsidRDefault="005D536A" w:rsidP="001D4D5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1D4D5C" w:rsidRPr="001D4D5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7269C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69C" w:rsidRDefault="00D7269C" w:rsidP="00536B52">
      <w:pPr>
        <w:spacing w:after="0" w:line="240" w:lineRule="auto"/>
      </w:pPr>
      <w:r>
        <w:separator/>
      </w:r>
    </w:p>
  </w:endnote>
  <w:endnote w:type="continuationSeparator" w:id="0">
    <w:p w:rsidR="00D7269C" w:rsidRDefault="00D7269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69C" w:rsidRDefault="00D7269C" w:rsidP="00536B52">
      <w:pPr>
        <w:spacing w:after="0" w:line="240" w:lineRule="auto"/>
      </w:pPr>
      <w:r>
        <w:separator/>
      </w:r>
    </w:p>
  </w:footnote>
  <w:footnote w:type="continuationSeparator" w:id="0">
    <w:p w:rsidR="00D7269C" w:rsidRDefault="00D7269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D4D5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D4D5C" w:rsidP="001D4D5C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1D4D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105"/>
    <w:rsid w:val="00014F35"/>
    <w:rsid w:val="00044826"/>
    <w:rsid w:val="000D0B9F"/>
    <w:rsid w:val="00104CBE"/>
    <w:rsid w:val="00104CF6"/>
    <w:rsid w:val="0010796B"/>
    <w:rsid w:val="0011611B"/>
    <w:rsid w:val="00123F1F"/>
    <w:rsid w:val="00172443"/>
    <w:rsid w:val="00177819"/>
    <w:rsid w:val="001D4D5C"/>
    <w:rsid w:val="002052C4"/>
    <w:rsid w:val="00222B0D"/>
    <w:rsid w:val="0031338E"/>
    <w:rsid w:val="00320ED4"/>
    <w:rsid w:val="003652EB"/>
    <w:rsid w:val="003A3C20"/>
    <w:rsid w:val="003B69B1"/>
    <w:rsid w:val="003E317F"/>
    <w:rsid w:val="0040300D"/>
    <w:rsid w:val="00426E80"/>
    <w:rsid w:val="004561DF"/>
    <w:rsid w:val="004B403F"/>
    <w:rsid w:val="00511D9B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A1055"/>
    <w:rsid w:val="008420B2"/>
    <w:rsid w:val="008948EC"/>
    <w:rsid w:val="008C12FE"/>
    <w:rsid w:val="008D018D"/>
    <w:rsid w:val="008E630D"/>
    <w:rsid w:val="00931BE2"/>
    <w:rsid w:val="00962DA0"/>
    <w:rsid w:val="009D09A4"/>
    <w:rsid w:val="009E79CD"/>
    <w:rsid w:val="009F387A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269C"/>
    <w:rsid w:val="00D73AA9"/>
    <w:rsid w:val="00E23D62"/>
    <w:rsid w:val="00E77D78"/>
    <w:rsid w:val="00E93DD4"/>
    <w:rsid w:val="00EA5B96"/>
    <w:rsid w:val="00EC48B6"/>
    <w:rsid w:val="00EF5CB9"/>
    <w:rsid w:val="00F01409"/>
    <w:rsid w:val="00F57105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5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5</cp:revision>
  <dcterms:created xsi:type="dcterms:W3CDTF">2018-03-05T13:16:00Z</dcterms:created>
  <dcterms:modified xsi:type="dcterms:W3CDTF">2020-03-05T09:34:00Z</dcterms:modified>
</cp:coreProperties>
</file>