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0D0B9F">
              <w:rPr>
                <w:sz w:val="22"/>
              </w:rPr>
              <w:t>MANOVA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0D0B9F">
              <w:rPr>
                <w:sz w:val="22"/>
              </w:rPr>
              <w:t>Lemešany, 546, 08203, Lemešany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1D4D5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1D4D5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1D4D5C" w:rsidRPr="001D4D5C">
        <w:rPr>
          <w:b/>
          <w:color w:val="auto"/>
          <w:sz w:val="23"/>
          <w:szCs w:val="23"/>
        </w:rPr>
        <w:t>nemá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1D4D5C">
        <w:rPr>
          <w:b/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5D536A" w:rsidP="001D4D5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1D4D5C" w:rsidRPr="001D4D5C">
        <w:rPr>
          <w:b/>
          <w:color w:val="auto"/>
          <w:sz w:val="23"/>
          <w:szCs w:val="23"/>
        </w:rPr>
        <w:t>nemá</w:t>
      </w: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A105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A105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A105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5D536A" w:rsidP="001D4D5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1D4D5C" w:rsidRPr="001D4D5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5D536A" w:rsidP="001D4D5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1D4D5C" w:rsidRPr="001D4D5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1D4D5C" w:rsidP="005D536A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1D4D5C" w:rsidP="005D536A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1D4D5C" w:rsidP="005D536A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1D4D5C" w:rsidP="005D536A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5D536A" w:rsidP="001D4D5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1D4D5C" w:rsidRPr="001D4D5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1D4D5C" w:rsidRDefault="005D536A" w:rsidP="001D4D5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1D4D5C" w:rsidRPr="001D4D5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1D4D5C" w:rsidRDefault="005D536A" w:rsidP="001D4D5C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  <w:r w:rsidR="001D4D5C">
        <w:rPr>
          <w:b/>
          <w:bCs/>
          <w:color w:val="auto"/>
          <w:sz w:val="23"/>
          <w:szCs w:val="23"/>
        </w:rPr>
        <w:t xml:space="preserve">  </w:t>
      </w:r>
      <w:r w:rsidR="001D4D5C" w:rsidRPr="001D4D5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D0B9F" w:rsidP="004561DF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4561DF" w:rsidP="004561DF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6771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561DF" w:rsidP="004561DF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6771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1D4D5C" w:rsidRDefault="001D4D5C" w:rsidP="001D4D5C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1D4D5C" w:rsidP="001D4D5C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1D4D5C" w:rsidP="001D4D5C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1D4D5C" w:rsidP="001D4D5C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1D4D5C" w:rsidP="001D4D5C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1D4D5C" w:rsidP="001D4D5C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1D4D5C" w:rsidP="001D4D5C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1D4D5C" w:rsidP="001D4D5C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5D536A" w:rsidP="001D4D5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1D4D5C" w:rsidRPr="001D4D5C">
        <w:rPr>
          <w:b/>
          <w:color w:val="auto"/>
          <w:sz w:val="23"/>
          <w:szCs w:val="23"/>
        </w:rPr>
        <w:t>nemá</w:t>
      </w: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5D536A" w:rsidP="001D4D5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1D4D5C" w:rsidRPr="001D4D5C">
        <w:rPr>
          <w:b/>
          <w:color w:val="auto"/>
          <w:sz w:val="23"/>
          <w:szCs w:val="23"/>
        </w:rPr>
        <w:t>nemá</w:t>
      </w:r>
    </w:p>
    <w:p w:rsidR="001D4D5C" w:rsidRDefault="001D4D5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1D4D5C" w:rsidRDefault="005D536A" w:rsidP="001D4D5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1D4D5C" w:rsidRPr="001D4D5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D4D5C" w:rsidRDefault="005D536A" w:rsidP="001D4D5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1D4D5C" w:rsidRPr="001D4D5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D7269C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269C" w:rsidRDefault="00D7269C" w:rsidP="00536B52">
      <w:pPr>
        <w:spacing w:after="0" w:line="240" w:lineRule="auto"/>
      </w:pPr>
      <w:r>
        <w:separator/>
      </w:r>
    </w:p>
  </w:endnote>
  <w:endnote w:type="continuationSeparator" w:id="0">
    <w:p w:rsidR="00D7269C" w:rsidRDefault="00D7269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269C" w:rsidRDefault="00D7269C" w:rsidP="00536B52">
      <w:pPr>
        <w:spacing w:after="0" w:line="240" w:lineRule="auto"/>
      </w:pPr>
      <w:r>
        <w:separator/>
      </w:r>
    </w:p>
  </w:footnote>
  <w:footnote w:type="continuationSeparator" w:id="0">
    <w:p w:rsidR="00D7269C" w:rsidRDefault="00D7269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D4D5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D4D5C" w:rsidP="001D4D5C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1D4D5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57105"/>
    <w:rsid w:val="00014F35"/>
    <w:rsid w:val="00044826"/>
    <w:rsid w:val="000D0B9F"/>
    <w:rsid w:val="00104CBE"/>
    <w:rsid w:val="00104CF6"/>
    <w:rsid w:val="0010796B"/>
    <w:rsid w:val="0011611B"/>
    <w:rsid w:val="00123F1F"/>
    <w:rsid w:val="00172443"/>
    <w:rsid w:val="00177819"/>
    <w:rsid w:val="001D4D5C"/>
    <w:rsid w:val="002052C4"/>
    <w:rsid w:val="00222B0D"/>
    <w:rsid w:val="0031338E"/>
    <w:rsid w:val="00320ED4"/>
    <w:rsid w:val="003652EB"/>
    <w:rsid w:val="003A3C20"/>
    <w:rsid w:val="003B69B1"/>
    <w:rsid w:val="003E317F"/>
    <w:rsid w:val="0040300D"/>
    <w:rsid w:val="00426E80"/>
    <w:rsid w:val="004561DF"/>
    <w:rsid w:val="004B403F"/>
    <w:rsid w:val="00511D9B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7A1055"/>
    <w:rsid w:val="008420B2"/>
    <w:rsid w:val="008948EC"/>
    <w:rsid w:val="008C12FE"/>
    <w:rsid w:val="008D018D"/>
    <w:rsid w:val="008E630D"/>
    <w:rsid w:val="00931BE2"/>
    <w:rsid w:val="00962DA0"/>
    <w:rsid w:val="009D09A4"/>
    <w:rsid w:val="009E79CD"/>
    <w:rsid w:val="009F387A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269C"/>
    <w:rsid w:val="00D73AA9"/>
    <w:rsid w:val="00E23D62"/>
    <w:rsid w:val="00E77D78"/>
    <w:rsid w:val="00E93DD4"/>
    <w:rsid w:val="00EA5B96"/>
    <w:rsid w:val="00EC48B6"/>
    <w:rsid w:val="00EF5CB9"/>
    <w:rsid w:val="00F01409"/>
    <w:rsid w:val="00F57105"/>
    <w:rsid w:val="00FE1E52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5</TotalTime>
  <Pages>6</Pages>
  <Words>1436</Words>
  <Characters>8189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5</cp:revision>
  <dcterms:created xsi:type="dcterms:W3CDTF">2018-03-05T13:16:00Z</dcterms:created>
  <dcterms:modified xsi:type="dcterms:W3CDTF">2020-03-05T09:34:00Z</dcterms:modified>
</cp:coreProperties>
</file>