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652" w:rsidRDefault="00B32652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B32652" w:rsidRDefault="00B32652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B32652" w:rsidRPr="00567710" w:rsidRDefault="00B32652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B32652" w:rsidRPr="0045237F" w:rsidRDefault="00B32652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B32652" w:rsidRPr="0045237F" w:rsidRDefault="00B32652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B32652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B32652" w:rsidRPr="001515C0" w:rsidRDefault="00B32652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1515C0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B32652" w:rsidRPr="0045237F" w:rsidRDefault="00B32652" w:rsidP="005E606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>
              <w:rPr>
                <w:rFonts w:ascii="Arial" w:hAnsi="Arial" w:cs="Arial"/>
                <w:sz w:val="20"/>
                <w:szCs w:val="22"/>
              </w:rPr>
              <w:t>FELIPAK, spol. s r.o.</w:t>
            </w:r>
          </w:p>
        </w:tc>
      </w:tr>
      <w:tr w:rsidR="00B32652" w:rsidRPr="0045237F" w:rsidTr="006C47C7">
        <w:trPr>
          <w:trHeight w:val="340"/>
        </w:trPr>
        <w:tc>
          <w:tcPr>
            <w:tcW w:w="1212" w:type="pct"/>
            <w:vAlign w:val="center"/>
          </w:tcPr>
          <w:p w:rsidR="00B32652" w:rsidRPr="0045237F" w:rsidRDefault="00B32652" w:rsidP="005E6063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B32652" w:rsidRPr="0045237F" w:rsidRDefault="00B32652" w:rsidP="005E606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940 01 Nové Zámky, Krajná 119</w:t>
            </w:r>
          </w:p>
        </w:tc>
      </w:tr>
    </w:tbl>
    <w:p w:rsidR="00B32652" w:rsidRPr="0045237F" w:rsidRDefault="00B32652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B32652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B32652" w:rsidRPr="001515C0" w:rsidRDefault="00B32652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1515C0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B32652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4253" w:type="dxa"/>
            <w:gridSpan w:val="2"/>
            <w:vAlign w:val="center"/>
          </w:tcPr>
          <w:p w:rsidR="00B32652" w:rsidRPr="00975C87" w:rsidRDefault="00B32652" w:rsidP="005571A2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vAlign w:val="center"/>
          </w:tcPr>
          <w:p w:rsidR="00B32652" w:rsidRPr="0045237F" w:rsidRDefault="00B32652" w:rsidP="007854C2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5D26AA">
            <w:pPr>
              <w:ind w:left="56"/>
              <w:rPr>
                <w:rFonts w:ascii="Arial" w:hAnsi="Arial" w:cs="Arial"/>
              </w:rPr>
            </w:pPr>
          </w:p>
        </w:tc>
      </w:tr>
      <w:tr w:rsidR="00B32652" w:rsidTr="006C47C7">
        <w:trPr>
          <w:trHeight w:val="340"/>
        </w:trPr>
        <w:tc>
          <w:tcPr>
            <w:tcW w:w="9356" w:type="dxa"/>
            <w:gridSpan w:val="5"/>
          </w:tcPr>
          <w:p w:rsidR="00B32652" w:rsidRDefault="00B32652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B32652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B32652" w:rsidRPr="00F633F5" w:rsidRDefault="00B32652" w:rsidP="006B1B1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B32652" w:rsidRPr="0045237F" w:rsidRDefault="00B32652" w:rsidP="00F633F5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B32652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B32652" w:rsidRPr="0045237F" w:rsidRDefault="00B32652" w:rsidP="006B1B1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B32652" w:rsidRPr="0045237F" w:rsidRDefault="00B32652" w:rsidP="00F633F5">
            <w:pPr>
              <w:rPr>
                <w:rFonts w:ascii="Arial" w:hAnsi="Arial" w:cs="Arial"/>
                <w:sz w:val="20"/>
              </w:rPr>
            </w:pPr>
          </w:p>
        </w:tc>
      </w:tr>
    </w:tbl>
    <w:p w:rsidR="00B32652" w:rsidRDefault="00B32652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B32652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B32652" w:rsidRPr="0045237F" w:rsidRDefault="00B32652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B32652" w:rsidRPr="0045237F" w:rsidRDefault="00B32652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B32652" w:rsidRPr="0045237F" w:rsidRDefault="00B32652" w:rsidP="00A15C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B32652" w:rsidRPr="0045237F" w:rsidRDefault="00B32652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B32652" w:rsidRPr="0045237F" w:rsidRDefault="00B32652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B32652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B32652" w:rsidRPr="006B1B1E" w:rsidRDefault="00B32652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vAlign w:val="center"/>
          </w:tcPr>
          <w:p w:rsidR="00B32652" w:rsidRPr="0045237F" w:rsidRDefault="00B32652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B32652" w:rsidRPr="006B1B1E" w:rsidRDefault="00B32652" w:rsidP="00A15CA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B32652" w:rsidRPr="0045237F" w:rsidRDefault="00B32652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B32652" w:rsidRPr="0045237F" w:rsidRDefault="00B32652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32652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32652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B32652" w:rsidRDefault="00B32652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B32652" w:rsidRPr="0045237F" w:rsidRDefault="00B32652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938"/>
        <w:gridCol w:w="1418"/>
      </w:tblGrid>
      <w:tr w:rsidR="00B32652" w:rsidRPr="0045237F" w:rsidTr="00E74F38">
        <w:trPr>
          <w:trHeight w:val="340"/>
        </w:trPr>
        <w:tc>
          <w:tcPr>
            <w:tcW w:w="7938" w:type="dxa"/>
            <w:vAlign w:val="center"/>
          </w:tcPr>
          <w:p w:rsidR="00B32652" w:rsidRPr="001515C0" w:rsidRDefault="00B32652" w:rsidP="00A15CA0">
            <w:pPr>
              <w:pStyle w:val="ListParagraph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4"/>
              </w:rPr>
            </w:pPr>
            <w:r w:rsidRPr="001515C0">
              <w:rPr>
                <w:rFonts w:ascii="Arial" w:hAnsi="Arial" w:cs="Arial"/>
                <w:b/>
                <w:sz w:val="20"/>
                <w:szCs w:val="24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B32652" w:rsidRPr="0045237F" w:rsidRDefault="00B3265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B32652" w:rsidRDefault="00B3265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32652" w:rsidRDefault="00B3265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32652" w:rsidRPr="0045237F" w:rsidRDefault="00B3265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32652" w:rsidRPr="00E74F38" w:rsidRDefault="00B32652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B32652" w:rsidRPr="001C4BBF" w:rsidRDefault="00B32652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B32652" w:rsidRDefault="00B32652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B32652" w:rsidRPr="0045237F" w:rsidRDefault="00B32652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368"/>
        <w:gridCol w:w="709"/>
        <w:gridCol w:w="567"/>
        <w:gridCol w:w="567"/>
        <w:gridCol w:w="567"/>
      </w:tblGrid>
      <w:tr w:rsidR="00B3265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B32652" w:rsidRPr="001515C0" w:rsidRDefault="00B3265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B32652" w:rsidRPr="0045237F" w:rsidRDefault="00B32652" w:rsidP="005D26AA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B32652" w:rsidRPr="0045237F" w:rsidRDefault="00B3265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B32652" w:rsidRPr="0045237F" w:rsidRDefault="00B32652" w:rsidP="004E2926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B32652" w:rsidRPr="0045237F" w:rsidRDefault="00B3265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B32652" w:rsidRPr="0045237F" w:rsidRDefault="00B3265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B32652" w:rsidRPr="0045237F" w:rsidRDefault="00B32652" w:rsidP="0045237F">
      <w:pPr>
        <w:pStyle w:val="ListParagraph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B32652" w:rsidRPr="0045237F" w:rsidTr="00E74F38">
        <w:trPr>
          <w:trHeight w:val="283"/>
        </w:trPr>
        <w:tc>
          <w:tcPr>
            <w:tcW w:w="567" w:type="dxa"/>
          </w:tcPr>
          <w:p w:rsidR="00B32652" w:rsidRPr="001515C0" w:rsidRDefault="00B3265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B32652" w:rsidRPr="0045237F" w:rsidRDefault="00B32652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B32652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B32652" w:rsidRPr="0045237F" w:rsidRDefault="00B32652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B32652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B32652" w:rsidRPr="0045237F" w:rsidRDefault="00B3265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32652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B32652" w:rsidRPr="0045237F" w:rsidRDefault="00B3265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32652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B32652" w:rsidRPr="0045237F" w:rsidRDefault="00B32652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32652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B32652" w:rsidRPr="0045237F" w:rsidRDefault="00B3265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32652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B32652" w:rsidRPr="0045237F" w:rsidRDefault="00B32652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32652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B32652" w:rsidRPr="0045237F" w:rsidRDefault="00B3265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B32652" w:rsidRPr="0045237F" w:rsidRDefault="00B3265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931"/>
        <w:gridCol w:w="425"/>
      </w:tblGrid>
      <w:tr w:rsidR="00B32652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B32652" w:rsidRPr="0045237F" w:rsidRDefault="00B32652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B32652" w:rsidRPr="0045237F" w:rsidTr="00E74F38">
        <w:trPr>
          <w:trHeight w:val="283"/>
        </w:trPr>
        <w:tc>
          <w:tcPr>
            <w:tcW w:w="8931" w:type="dxa"/>
            <w:vAlign w:val="center"/>
          </w:tcPr>
          <w:p w:rsidR="00B32652" w:rsidRPr="0045237F" w:rsidRDefault="00B3265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32652" w:rsidRPr="0045237F" w:rsidTr="00E74F38">
        <w:trPr>
          <w:trHeight w:val="283"/>
        </w:trPr>
        <w:tc>
          <w:tcPr>
            <w:tcW w:w="8931" w:type="dxa"/>
            <w:vAlign w:val="center"/>
          </w:tcPr>
          <w:p w:rsidR="00B32652" w:rsidRPr="0045237F" w:rsidRDefault="00B3265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32652" w:rsidRPr="0045237F" w:rsidTr="00E74F38">
        <w:trPr>
          <w:trHeight w:val="283"/>
        </w:trPr>
        <w:tc>
          <w:tcPr>
            <w:tcW w:w="8931" w:type="dxa"/>
            <w:vAlign w:val="center"/>
          </w:tcPr>
          <w:p w:rsidR="00B32652" w:rsidRPr="0045237F" w:rsidRDefault="00B3265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32652" w:rsidRPr="0045237F" w:rsidTr="00E74F38">
        <w:trPr>
          <w:trHeight w:val="283"/>
        </w:trPr>
        <w:tc>
          <w:tcPr>
            <w:tcW w:w="8931" w:type="dxa"/>
            <w:vAlign w:val="center"/>
          </w:tcPr>
          <w:p w:rsidR="00B32652" w:rsidRPr="0045237F" w:rsidRDefault="00B3265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B32652" w:rsidRPr="0045237F" w:rsidRDefault="00B3265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931"/>
        <w:gridCol w:w="425"/>
      </w:tblGrid>
      <w:tr w:rsidR="00B32652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B32652" w:rsidRPr="0045237F" w:rsidRDefault="00B32652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B32652" w:rsidRPr="0045237F" w:rsidTr="00E74F38">
        <w:trPr>
          <w:trHeight w:val="283"/>
        </w:trPr>
        <w:tc>
          <w:tcPr>
            <w:tcW w:w="8931" w:type="dxa"/>
            <w:vAlign w:val="center"/>
          </w:tcPr>
          <w:p w:rsidR="00B32652" w:rsidRPr="0045237F" w:rsidRDefault="00B32652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32652" w:rsidRPr="0045237F" w:rsidTr="00E74F38">
        <w:trPr>
          <w:trHeight w:val="283"/>
        </w:trPr>
        <w:tc>
          <w:tcPr>
            <w:tcW w:w="8931" w:type="dxa"/>
            <w:vAlign w:val="center"/>
          </w:tcPr>
          <w:p w:rsidR="00B32652" w:rsidRPr="0045237F" w:rsidRDefault="00B32652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32652" w:rsidRPr="0045237F" w:rsidTr="00E74F38">
        <w:trPr>
          <w:trHeight w:val="283"/>
        </w:trPr>
        <w:tc>
          <w:tcPr>
            <w:tcW w:w="8931" w:type="dxa"/>
            <w:vAlign w:val="center"/>
          </w:tcPr>
          <w:p w:rsidR="00B32652" w:rsidRPr="0045237F" w:rsidRDefault="00B32652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B32652" w:rsidRPr="0045237F" w:rsidRDefault="00B3265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931"/>
        <w:gridCol w:w="425"/>
      </w:tblGrid>
      <w:tr w:rsidR="00B32652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B32652" w:rsidRPr="0045237F" w:rsidRDefault="00B32652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B32652" w:rsidRPr="0045237F" w:rsidTr="00E74F38">
        <w:trPr>
          <w:trHeight w:val="283"/>
        </w:trPr>
        <w:tc>
          <w:tcPr>
            <w:tcW w:w="8931" w:type="dxa"/>
            <w:vAlign w:val="center"/>
          </w:tcPr>
          <w:p w:rsidR="00B32652" w:rsidRPr="0045237F" w:rsidRDefault="00B32652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32652" w:rsidRPr="0045237F" w:rsidTr="00E74F38">
        <w:trPr>
          <w:trHeight w:val="283"/>
        </w:trPr>
        <w:tc>
          <w:tcPr>
            <w:tcW w:w="8931" w:type="dxa"/>
            <w:vAlign w:val="center"/>
          </w:tcPr>
          <w:p w:rsidR="00B32652" w:rsidRPr="0045237F" w:rsidRDefault="00B32652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32652" w:rsidRPr="0045237F" w:rsidTr="00E74F38">
        <w:trPr>
          <w:trHeight w:val="283"/>
        </w:trPr>
        <w:tc>
          <w:tcPr>
            <w:tcW w:w="8931" w:type="dxa"/>
            <w:vAlign w:val="center"/>
          </w:tcPr>
          <w:p w:rsidR="00B32652" w:rsidRPr="0045237F" w:rsidRDefault="00B32652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B32652" w:rsidRPr="0045237F" w:rsidRDefault="00B32652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32652" w:rsidRPr="0045237F" w:rsidTr="00E74F38">
        <w:trPr>
          <w:trHeight w:val="283"/>
        </w:trPr>
        <w:tc>
          <w:tcPr>
            <w:tcW w:w="8931" w:type="dxa"/>
            <w:vAlign w:val="center"/>
          </w:tcPr>
          <w:p w:rsidR="00B32652" w:rsidRPr="0045237F" w:rsidRDefault="00B32652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B32652" w:rsidRPr="0045237F" w:rsidRDefault="00B3265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931"/>
        <w:gridCol w:w="425"/>
      </w:tblGrid>
      <w:tr w:rsidR="00B32652" w:rsidRPr="0045237F" w:rsidTr="00DA6A0D">
        <w:tc>
          <w:tcPr>
            <w:tcW w:w="8931" w:type="dxa"/>
            <w:vAlign w:val="center"/>
          </w:tcPr>
          <w:p w:rsidR="00B32652" w:rsidRPr="0045237F" w:rsidRDefault="00B3265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B32652" w:rsidRPr="0045237F" w:rsidRDefault="00B32652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32652" w:rsidRPr="0045237F" w:rsidTr="00DA6A0D">
        <w:tc>
          <w:tcPr>
            <w:tcW w:w="8931" w:type="dxa"/>
            <w:vAlign w:val="center"/>
          </w:tcPr>
          <w:p w:rsidR="00B32652" w:rsidRPr="0045237F" w:rsidRDefault="00B3265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B32652" w:rsidRPr="0045237F" w:rsidRDefault="00B3265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32652" w:rsidRPr="0045237F" w:rsidTr="00DA6A0D">
        <w:tc>
          <w:tcPr>
            <w:tcW w:w="8931" w:type="dxa"/>
            <w:vAlign w:val="center"/>
          </w:tcPr>
          <w:p w:rsidR="00B32652" w:rsidRPr="0045237F" w:rsidRDefault="00B32652" w:rsidP="00AC7913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B32652" w:rsidRPr="0045237F" w:rsidRDefault="00B32652" w:rsidP="00AC7913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32652" w:rsidRPr="0045237F" w:rsidTr="00DA6A0D">
        <w:tc>
          <w:tcPr>
            <w:tcW w:w="8931" w:type="dxa"/>
            <w:vAlign w:val="center"/>
          </w:tcPr>
          <w:p w:rsidR="00B32652" w:rsidRPr="0045237F" w:rsidRDefault="00B32652" w:rsidP="0030679F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B32652" w:rsidRPr="0045237F" w:rsidRDefault="00B32652" w:rsidP="00BD4886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32652" w:rsidRPr="0045237F" w:rsidTr="00DA6A0D">
        <w:tc>
          <w:tcPr>
            <w:tcW w:w="8931" w:type="dxa"/>
          </w:tcPr>
          <w:p w:rsidR="00B32652" w:rsidRPr="0045237F" w:rsidRDefault="00B32652" w:rsidP="00AC7913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B32652" w:rsidRPr="0045237F" w:rsidRDefault="00B32652" w:rsidP="00AC7913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32652" w:rsidRPr="0045237F" w:rsidTr="00DA6A0D">
        <w:tc>
          <w:tcPr>
            <w:tcW w:w="8931" w:type="dxa"/>
          </w:tcPr>
          <w:p w:rsidR="00B32652" w:rsidRPr="0045237F" w:rsidRDefault="00B32652" w:rsidP="00BF2E1C">
            <w:pPr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B32652" w:rsidRPr="0045237F" w:rsidRDefault="00B32652" w:rsidP="00BF2E1C">
            <w:pPr>
              <w:ind w:right="-468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25" w:type="dxa"/>
            <w:vAlign w:val="center"/>
          </w:tcPr>
          <w:p w:rsidR="00B32652" w:rsidRPr="0045237F" w:rsidRDefault="00B32652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32652" w:rsidRPr="0045237F" w:rsidTr="00DA6A0D">
        <w:tc>
          <w:tcPr>
            <w:tcW w:w="8931" w:type="dxa"/>
          </w:tcPr>
          <w:p w:rsidR="00B32652" w:rsidRPr="0045237F" w:rsidRDefault="00B32652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B32652" w:rsidRPr="0045237F" w:rsidRDefault="00B3265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32652" w:rsidRPr="0045237F" w:rsidTr="00157AE4">
        <w:trPr>
          <w:trHeight w:val="774"/>
        </w:trPr>
        <w:tc>
          <w:tcPr>
            <w:tcW w:w="567" w:type="dxa"/>
            <w:vAlign w:val="center"/>
          </w:tcPr>
          <w:p w:rsidR="00B32652" w:rsidRPr="001515C0" w:rsidRDefault="00B3265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32652" w:rsidRPr="001515C0" w:rsidRDefault="00B32652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32652" w:rsidRPr="001515C0" w:rsidRDefault="00B32652" w:rsidP="004E2926">
            <w:pPr>
              <w:pStyle w:val="ListParagraph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32652" w:rsidRPr="0045237F" w:rsidRDefault="00B32652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B32652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B32652" w:rsidRPr="0045237F" w:rsidRDefault="00B32652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A91BDD">
            <w:pPr>
              <w:rPr>
                <w:rFonts w:ascii="Arial" w:hAnsi="Arial" w:cs="Arial"/>
                <w:sz w:val="18"/>
              </w:rPr>
            </w:pPr>
          </w:p>
          <w:p w:rsidR="00B32652" w:rsidRPr="0045237F" w:rsidRDefault="00B32652" w:rsidP="00A91BDD">
            <w:pPr>
              <w:rPr>
                <w:rFonts w:ascii="Arial" w:hAnsi="Arial" w:cs="Arial"/>
                <w:sz w:val="18"/>
              </w:rPr>
            </w:pPr>
          </w:p>
          <w:p w:rsidR="00B32652" w:rsidRPr="0045237F" w:rsidRDefault="00B32652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B32652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B32652" w:rsidRPr="0045237F" w:rsidRDefault="00B32652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B32652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B32652" w:rsidRPr="0045237F" w:rsidRDefault="00B32652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B32652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B32652" w:rsidRPr="0045237F" w:rsidRDefault="00B32652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32652" w:rsidRPr="0045237F" w:rsidRDefault="00B32652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B32652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B32652" w:rsidRPr="0045237F" w:rsidRDefault="00B32652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B32652" w:rsidRPr="0045237F" w:rsidRDefault="00B32652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B32652" w:rsidRDefault="00B32652" w:rsidP="00AC7913">
      <w:pPr>
        <w:jc w:val="both"/>
        <w:rPr>
          <w:rFonts w:ascii="Arial" w:hAnsi="Arial" w:cs="Arial"/>
          <w:sz w:val="18"/>
        </w:rPr>
      </w:pPr>
    </w:p>
    <w:p w:rsidR="00B32652" w:rsidRDefault="00B32652" w:rsidP="00AC7913">
      <w:pPr>
        <w:jc w:val="both"/>
        <w:rPr>
          <w:rFonts w:ascii="Arial" w:hAnsi="Arial" w:cs="Arial"/>
          <w:sz w:val="18"/>
        </w:rPr>
      </w:pPr>
    </w:p>
    <w:p w:rsidR="00B32652" w:rsidRDefault="00B32652" w:rsidP="00AC7913">
      <w:pPr>
        <w:jc w:val="both"/>
        <w:rPr>
          <w:rFonts w:ascii="Arial" w:hAnsi="Arial" w:cs="Arial"/>
          <w:sz w:val="18"/>
        </w:rPr>
      </w:pPr>
    </w:p>
    <w:p w:rsidR="00B32652" w:rsidRDefault="00B32652" w:rsidP="00AC7913">
      <w:pPr>
        <w:jc w:val="both"/>
        <w:rPr>
          <w:rFonts w:ascii="Arial" w:hAnsi="Arial" w:cs="Arial"/>
          <w:sz w:val="18"/>
        </w:rPr>
      </w:pPr>
    </w:p>
    <w:p w:rsidR="00B32652" w:rsidRDefault="00B32652" w:rsidP="00AC7913">
      <w:pPr>
        <w:jc w:val="both"/>
        <w:rPr>
          <w:rFonts w:ascii="Arial" w:hAnsi="Arial" w:cs="Arial"/>
          <w:sz w:val="18"/>
        </w:rPr>
      </w:pPr>
    </w:p>
    <w:p w:rsidR="00B32652" w:rsidRDefault="00B32652" w:rsidP="00AC7913">
      <w:pPr>
        <w:jc w:val="both"/>
        <w:rPr>
          <w:rFonts w:ascii="Arial" w:hAnsi="Arial" w:cs="Arial"/>
          <w:sz w:val="18"/>
        </w:rPr>
      </w:pPr>
    </w:p>
    <w:p w:rsidR="00B32652" w:rsidRDefault="00B32652" w:rsidP="00AC7913">
      <w:pPr>
        <w:jc w:val="both"/>
        <w:rPr>
          <w:rFonts w:ascii="Arial" w:hAnsi="Arial" w:cs="Arial"/>
          <w:sz w:val="18"/>
        </w:rPr>
      </w:pPr>
    </w:p>
    <w:p w:rsidR="00B32652" w:rsidRPr="0045237F" w:rsidRDefault="00B32652" w:rsidP="00AC7913">
      <w:pPr>
        <w:jc w:val="both"/>
        <w:rPr>
          <w:rFonts w:ascii="Arial" w:hAnsi="Arial" w:cs="Arial"/>
          <w:sz w:val="18"/>
        </w:rPr>
      </w:pPr>
    </w:p>
    <w:p w:rsidR="00B32652" w:rsidRPr="0045237F" w:rsidRDefault="00B3265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119"/>
        <w:gridCol w:w="1276"/>
        <w:gridCol w:w="1417"/>
        <w:gridCol w:w="1134"/>
        <w:gridCol w:w="1276"/>
        <w:gridCol w:w="1134"/>
      </w:tblGrid>
      <w:tr w:rsidR="00B32652" w:rsidRPr="0045237F" w:rsidTr="00E74F38">
        <w:trPr>
          <w:trHeight w:val="340"/>
        </w:trPr>
        <w:tc>
          <w:tcPr>
            <w:tcW w:w="3119" w:type="dxa"/>
            <w:vAlign w:val="center"/>
          </w:tcPr>
          <w:p w:rsidR="00B32652" w:rsidRPr="0045237F" w:rsidRDefault="00B32652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B32652" w:rsidRPr="0045237F" w:rsidRDefault="00B32652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B32652" w:rsidRPr="0045237F" w:rsidRDefault="00B32652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32652" w:rsidRPr="0045237F" w:rsidTr="00157AE4">
        <w:trPr>
          <w:trHeight w:val="340"/>
        </w:trPr>
        <w:tc>
          <w:tcPr>
            <w:tcW w:w="3119" w:type="dxa"/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Stavby-Halový sklad</w:t>
            </w:r>
          </w:p>
        </w:tc>
        <w:tc>
          <w:tcPr>
            <w:tcW w:w="1276" w:type="dxa"/>
          </w:tcPr>
          <w:p w:rsidR="00B32652" w:rsidRPr="0045237F" w:rsidRDefault="00B32652" w:rsidP="003A2C4D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:rsidR="00B32652" w:rsidRPr="0045237F" w:rsidRDefault="00B32652" w:rsidP="003A2C4D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32652" w:rsidRPr="0045237F" w:rsidRDefault="00B32652" w:rsidP="003A2C4D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32652" w:rsidRPr="0045237F" w:rsidTr="00157AE4">
        <w:trPr>
          <w:trHeight w:val="340"/>
        </w:trPr>
        <w:tc>
          <w:tcPr>
            <w:tcW w:w="3119" w:type="dxa"/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Dopravné prostriedky</w:t>
            </w:r>
          </w:p>
        </w:tc>
        <w:tc>
          <w:tcPr>
            <w:tcW w:w="1276" w:type="dxa"/>
          </w:tcPr>
          <w:p w:rsidR="00B32652" w:rsidRPr="0045237F" w:rsidRDefault="00B32652" w:rsidP="003A2C4D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1 </w:t>
            </w:r>
          </w:p>
        </w:tc>
        <w:tc>
          <w:tcPr>
            <w:tcW w:w="1417" w:type="dxa"/>
          </w:tcPr>
          <w:p w:rsidR="00B32652" w:rsidRPr="0045237F" w:rsidRDefault="00B32652" w:rsidP="003A2C4D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2652" w:rsidRPr="0045237F" w:rsidRDefault="00B32652" w:rsidP="003A2C4D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32652" w:rsidRPr="0045237F" w:rsidTr="00157AE4">
        <w:trPr>
          <w:trHeight w:val="340"/>
        </w:trPr>
        <w:tc>
          <w:tcPr>
            <w:tcW w:w="3119" w:type="dxa"/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Samostatné hnuteľné veci ostat.</w:t>
            </w:r>
          </w:p>
        </w:tc>
        <w:tc>
          <w:tcPr>
            <w:tcW w:w="1276" w:type="dxa"/>
          </w:tcPr>
          <w:p w:rsidR="00B32652" w:rsidRPr="0045237F" w:rsidRDefault="00B32652" w:rsidP="0017079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B32652" w:rsidRPr="0045237F" w:rsidRDefault="00B32652" w:rsidP="0017079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32652" w:rsidRPr="0045237F" w:rsidRDefault="00B32652" w:rsidP="0017079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32652" w:rsidRPr="0045237F" w:rsidTr="00157AE4">
        <w:trPr>
          <w:trHeight w:val="340"/>
        </w:trPr>
        <w:tc>
          <w:tcPr>
            <w:tcW w:w="3119" w:type="dxa"/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32652" w:rsidRPr="0045237F" w:rsidTr="00157AE4">
        <w:trPr>
          <w:trHeight w:val="340"/>
        </w:trPr>
        <w:tc>
          <w:tcPr>
            <w:tcW w:w="3119" w:type="dxa"/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32652" w:rsidRPr="0045237F" w:rsidTr="00157AE4">
        <w:trPr>
          <w:trHeight w:val="340"/>
        </w:trPr>
        <w:tc>
          <w:tcPr>
            <w:tcW w:w="3119" w:type="dxa"/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32652" w:rsidRPr="0045237F" w:rsidRDefault="00B3265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B32652" w:rsidRDefault="00B32652" w:rsidP="00984D71">
      <w:pPr>
        <w:pStyle w:val="ListParagrap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B3265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B32652" w:rsidRPr="001515C0" w:rsidRDefault="00B3265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B32652" w:rsidRPr="0045237F" w:rsidRDefault="00B3265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B32652" w:rsidRPr="0045237F" w:rsidRDefault="00B3265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B32652" w:rsidRPr="0045237F" w:rsidRDefault="00B3265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B32652" w:rsidRPr="0045237F" w:rsidRDefault="00B3265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32652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32652" w:rsidRPr="0045237F" w:rsidRDefault="00B32652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32652" w:rsidRPr="0045237F" w:rsidRDefault="00B32652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32652" w:rsidRPr="0045237F" w:rsidRDefault="00B3265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32652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32652" w:rsidRPr="0045237F" w:rsidRDefault="00B3265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:rsidR="00B32652" w:rsidRPr="0045237F" w:rsidRDefault="00B3265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:rsidR="00B32652" w:rsidRPr="0045237F" w:rsidRDefault="00B3265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32652" w:rsidRPr="0045237F" w:rsidRDefault="00B3265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32652" w:rsidRPr="0045237F" w:rsidRDefault="00B3265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32652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32652" w:rsidRPr="0045237F" w:rsidRDefault="00B32652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:rsidR="00B32652" w:rsidRPr="0045237F" w:rsidRDefault="00B32652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:rsidR="00B32652" w:rsidRPr="0045237F" w:rsidRDefault="00B32652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32652" w:rsidRPr="0045237F" w:rsidRDefault="00B32652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32652" w:rsidRPr="0045237F" w:rsidRDefault="00B32652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B32652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32652" w:rsidRPr="0045237F" w:rsidRDefault="00B32652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:rsidR="00B32652" w:rsidRPr="0045237F" w:rsidRDefault="00B32652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:rsidR="00B32652" w:rsidRPr="0045237F" w:rsidRDefault="00B32652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32652" w:rsidRPr="0045237F" w:rsidRDefault="00B32652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32652" w:rsidRPr="0045237F" w:rsidRDefault="00B32652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B32652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32652" w:rsidRPr="0045237F" w:rsidRDefault="00B32652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:rsidR="00B32652" w:rsidRPr="0045237F" w:rsidRDefault="00B32652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:rsidR="00B32652" w:rsidRPr="0045237F" w:rsidRDefault="00B32652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32652" w:rsidRPr="0045237F" w:rsidRDefault="00B32652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32652" w:rsidRPr="0045237F" w:rsidRDefault="00B32652" w:rsidP="005D26AA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:rsidR="00B32652" w:rsidRPr="0045237F" w:rsidRDefault="00B32652" w:rsidP="00984D71">
      <w:pPr>
        <w:pStyle w:val="ListParagrap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B32652" w:rsidRPr="0045237F" w:rsidTr="00BD4886">
        <w:trPr>
          <w:trHeight w:val="278"/>
        </w:trPr>
        <w:tc>
          <w:tcPr>
            <w:tcW w:w="426" w:type="dxa"/>
            <w:vAlign w:val="center"/>
          </w:tcPr>
          <w:p w:rsidR="00B32652" w:rsidRPr="001515C0" w:rsidRDefault="00B3265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B32652" w:rsidRPr="001515C0" w:rsidRDefault="00B32652" w:rsidP="00833C92">
            <w:pPr>
              <w:pStyle w:val="ListParagraph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1515C0">
              <w:rPr>
                <w:rFonts w:ascii="Arial" w:hAnsi="Arial" w:cs="Arial"/>
                <w:b/>
                <w:sz w:val="20"/>
                <w:szCs w:val="24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B32652" w:rsidRPr="001515C0" w:rsidRDefault="00B32652" w:rsidP="005D26AA">
            <w:pPr>
              <w:pStyle w:val="ListParagraph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B32652" w:rsidRPr="001515C0" w:rsidRDefault="00B32652" w:rsidP="00833C92">
            <w:pPr>
              <w:pStyle w:val="ListParagraph"/>
              <w:ind w:left="0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1515C0">
              <w:rPr>
                <w:rFonts w:ascii="Arial" w:hAnsi="Arial" w:cs="Arial"/>
                <w:sz w:val="20"/>
                <w:szCs w:val="24"/>
              </w:rPr>
              <w:t>EUR</w:t>
            </w:r>
          </w:p>
        </w:tc>
      </w:tr>
      <w:tr w:rsidR="00B3265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B3265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32652" w:rsidRPr="0045237F" w:rsidRDefault="00B3265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B3265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32652" w:rsidRPr="0045237F" w:rsidRDefault="00B3265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B32652" w:rsidRPr="0045237F" w:rsidRDefault="00B3265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B32652" w:rsidRPr="0045237F" w:rsidTr="004E2926">
        <w:trPr>
          <w:trHeight w:val="503"/>
        </w:trPr>
        <w:tc>
          <w:tcPr>
            <w:tcW w:w="426" w:type="dxa"/>
            <w:vAlign w:val="center"/>
          </w:tcPr>
          <w:p w:rsidR="00B32652" w:rsidRPr="001515C0" w:rsidRDefault="00B32652" w:rsidP="00A15CA0">
            <w:pPr>
              <w:pStyle w:val="ListParagraph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B32652" w:rsidRPr="0045237F" w:rsidRDefault="00B3265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B3265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c>
          <w:tcPr>
            <w:tcW w:w="3246" w:type="dxa"/>
            <w:gridSpan w:val="2"/>
            <w:vAlign w:val="center"/>
          </w:tcPr>
          <w:p w:rsidR="00B32652" w:rsidRPr="0045237F" w:rsidRDefault="00B3265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B32652" w:rsidRPr="0045237F" w:rsidRDefault="00B3265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:rsidR="00B32652" w:rsidRPr="0045237F" w:rsidRDefault="00B3265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:rsidR="00B32652" w:rsidRPr="0045237F" w:rsidRDefault="00B3265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:rsidR="00B32652" w:rsidRPr="0045237F" w:rsidRDefault="00B3265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B3265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46" w:type="dxa"/>
            <w:gridSpan w:val="2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3265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46" w:type="dxa"/>
            <w:gridSpan w:val="2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3265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46" w:type="dxa"/>
            <w:gridSpan w:val="2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3265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46" w:type="dxa"/>
            <w:gridSpan w:val="2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3265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46" w:type="dxa"/>
            <w:gridSpan w:val="2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3265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46" w:type="dxa"/>
            <w:gridSpan w:val="2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3265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46" w:type="dxa"/>
            <w:gridSpan w:val="2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:rsidR="00B32652" w:rsidRPr="0045237F" w:rsidRDefault="00B32652" w:rsidP="00DC3010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B32652" w:rsidRDefault="00B32652" w:rsidP="006F74F4">
      <w:pPr>
        <w:ind w:left="360"/>
        <w:rPr>
          <w:rFonts w:ascii="Arial" w:hAnsi="Arial" w:cs="Arial"/>
          <w:sz w:val="20"/>
        </w:rPr>
      </w:pPr>
    </w:p>
    <w:p w:rsidR="00B32652" w:rsidRPr="0045237F" w:rsidRDefault="00B32652" w:rsidP="006F74F4">
      <w:pPr>
        <w:ind w:left="360"/>
        <w:rPr>
          <w:rFonts w:ascii="Arial" w:hAnsi="Arial" w:cs="Arial"/>
          <w:sz w:val="20"/>
        </w:rPr>
      </w:pPr>
    </w:p>
    <w:p w:rsidR="00B32652" w:rsidRPr="001C4BBF" w:rsidRDefault="00B32652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:rsidR="00B32652" w:rsidRDefault="00B32652" w:rsidP="00E56CB9">
      <w:pPr>
        <w:ind w:left="1481"/>
        <w:jc w:val="both"/>
        <w:rPr>
          <w:rFonts w:ascii="Arial" w:hAnsi="Arial" w:cs="Arial"/>
          <w:sz w:val="20"/>
        </w:rPr>
      </w:pPr>
    </w:p>
    <w:p w:rsidR="00B32652" w:rsidRPr="0045237F" w:rsidRDefault="00B32652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B32652" w:rsidRPr="0045237F" w:rsidTr="002D37DB">
        <w:trPr>
          <w:trHeight w:val="751"/>
        </w:trPr>
        <w:tc>
          <w:tcPr>
            <w:tcW w:w="567" w:type="dxa"/>
          </w:tcPr>
          <w:p w:rsidR="00B32652" w:rsidRPr="0045237F" w:rsidRDefault="00B3265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:rsidR="00B32652" w:rsidRPr="001515C0" w:rsidRDefault="00B32652" w:rsidP="005D26AA">
            <w:pPr>
              <w:pStyle w:val="ListParagraph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B32652" w:rsidRPr="001515C0" w:rsidRDefault="00B32652" w:rsidP="005D26AA">
            <w:pPr>
              <w:pStyle w:val="ListParagraph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B32652" w:rsidRPr="0045237F" w:rsidRDefault="00B3265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B3265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B3265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32652" w:rsidRPr="0045237F" w:rsidRDefault="00B3265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B32652" w:rsidRPr="0045237F" w:rsidRDefault="00B3265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B32652" w:rsidRPr="0045237F" w:rsidRDefault="00B3265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B3265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B32652" w:rsidRPr="0045237F" w:rsidRDefault="00B3265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B32652" w:rsidRPr="0045237F" w:rsidRDefault="00B3265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B32652" w:rsidRPr="0045237F" w:rsidRDefault="00B3265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B32652" w:rsidRPr="0045237F" w:rsidRDefault="00B32652" w:rsidP="00D44EDD">
      <w:pPr>
        <w:ind w:left="1134"/>
        <w:jc w:val="both"/>
        <w:rPr>
          <w:rFonts w:ascii="Arial" w:hAnsi="Arial" w:cs="Arial"/>
          <w:sz w:val="20"/>
        </w:rPr>
      </w:pPr>
    </w:p>
    <w:p w:rsidR="00B32652" w:rsidRPr="0045237F" w:rsidRDefault="00B32652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B32652" w:rsidRPr="0045237F" w:rsidTr="00BB0CD4">
        <w:trPr>
          <w:trHeight w:val="250"/>
        </w:trPr>
        <w:tc>
          <w:tcPr>
            <w:tcW w:w="567" w:type="dxa"/>
          </w:tcPr>
          <w:p w:rsidR="00B32652" w:rsidRPr="0045237F" w:rsidRDefault="00B3265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B32652" w:rsidRPr="001515C0" w:rsidRDefault="00B32652" w:rsidP="00A028DD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515C0">
              <w:rPr>
                <w:rFonts w:ascii="Arial" w:hAnsi="Arial" w:cs="Arial"/>
                <w:b/>
                <w:bCs/>
                <w:sz w:val="20"/>
              </w:rPr>
              <w:t>Informácie o záväzkoch</w:t>
            </w:r>
          </w:p>
        </w:tc>
        <w:tc>
          <w:tcPr>
            <w:tcW w:w="1701" w:type="dxa"/>
          </w:tcPr>
          <w:p w:rsidR="00B32652" w:rsidRPr="0045237F" w:rsidRDefault="00B32652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32652" w:rsidRPr="0045237F" w:rsidTr="004E2926">
        <w:tblPrEx>
          <w:tblCellMar>
            <w:left w:w="108" w:type="dxa"/>
            <w:right w:w="108" w:type="dxa"/>
          </w:tblCellMar>
          <w:tblLook w:val="00A0"/>
        </w:tblPrEx>
        <w:trPr>
          <w:trHeight w:val="569"/>
        </w:trPr>
        <w:tc>
          <w:tcPr>
            <w:tcW w:w="7655" w:type="dxa"/>
            <w:gridSpan w:val="3"/>
            <w:vAlign w:val="center"/>
          </w:tcPr>
          <w:p w:rsidR="00B32652" w:rsidRPr="0045237F" w:rsidRDefault="00B32652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vAlign w:val="center"/>
          </w:tcPr>
          <w:p w:rsidR="00B32652" w:rsidRPr="0045237F" w:rsidRDefault="00B32652" w:rsidP="003A2C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1111</w:t>
            </w:r>
          </w:p>
        </w:tc>
      </w:tr>
      <w:tr w:rsidR="00B32652" w:rsidRPr="0045237F" w:rsidTr="004E2926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:rsidR="00B32652" w:rsidRPr="0045237F" w:rsidRDefault="00B32652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B32652" w:rsidRPr="0045237F" w:rsidTr="004E2926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:rsidR="00B32652" w:rsidRPr="0045237F" w:rsidRDefault="00B32652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B32652" w:rsidRPr="0045237F" w:rsidRDefault="00B32652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32652" w:rsidRPr="0045237F" w:rsidTr="004E2926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B32652" w:rsidRPr="0045237F" w:rsidRDefault="00B32652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B32652" w:rsidRPr="0045237F" w:rsidRDefault="00B32652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32652" w:rsidRPr="0045237F" w:rsidRDefault="00B32652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32652" w:rsidRPr="0045237F" w:rsidTr="004E2926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B32652" w:rsidRPr="0045237F" w:rsidRDefault="00B32652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:rsidR="00B32652" w:rsidRPr="0045237F" w:rsidRDefault="00B32652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B32652" w:rsidRPr="0045237F" w:rsidRDefault="00B32652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652" w:rsidRPr="0045237F" w:rsidTr="004E2926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B32652" w:rsidRPr="0045237F" w:rsidRDefault="00B32652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:rsidR="00B32652" w:rsidRPr="0045237F" w:rsidRDefault="00B32652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B32652" w:rsidRPr="0045237F" w:rsidRDefault="00B32652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652" w:rsidRPr="0045237F" w:rsidTr="004E2926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:rsidR="00B32652" w:rsidRPr="0045237F" w:rsidRDefault="00B32652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:rsidR="00B32652" w:rsidRPr="0045237F" w:rsidRDefault="00B32652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B32652" w:rsidRPr="0045237F" w:rsidRDefault="00B32652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2652" w:rsidRPr="0045237F" w:rsidRDefault="00B32652" w:rsidP="00D44EDD">
      <w:pPr>
        <w:ind w:left="1134"/>
        <w:jc w:val="both"/>
        <w:rPr>
          <w:rFonts w:ascii="Arial" w:hAnsi="Arial" w:cs="Arial"/>
          <w:sz w:val="20"/>
        </w:rPr>
      </w:pPr>
    </w:p>
    <w:p w:rsidR="00B32652" w:rsidRPr="0045237F" w:rsidRDefault="00B32652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B32652" w:rsidRPr="0045237F" w:rsidRDefault="00B32652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B32652" w:rsidRPr="0045237F" w:rsidRDefault="00B32652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:rsidR="00B32652" w:rsidRPr="0045237F" w:rsidRDefault="00B32652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B32652" w:rsidRPr="0045237F" w:rsidRDefault="00B32652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B32652" w:rsidRPr="0045237F" w:rsidRDefault="00B32652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B32652" w:rsidRPr="0045237F" w:rsidRDefault="00B3265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5659"/>
        <w:gridCol w:w="993"/>
        <w:gridCol w:w="425"/>
        <w:gridCol w:w="1276"/>
        <w:gridCol w:w="425"/>
      </w:tblGrid>
      <w:tr w:rsidR="00B32652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B32652" w:rsidRPr="0045237F" w:rsidRDefault="00B3265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:rsidR="00B32652" w:rsidRPr="0045237F" w:rsidRDefault="00B32652" w:rsidP="007E0422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 xml:space="preserve">Kapitálový fond z príspevkov podľa § 123 ods. </w:t>
            </w:r>
            <w:smartTag w:uri="urn:schemas-microsoft-com:office:smarttags" w:element="metricconverter">
              <w:smartTagPr>
                <w:attr w:name="ProductID" w:val="2 a"/>
              </w:smartTagPr>
              <w:r w:rsidRPr="0045237F">
                <w:rPr>
                  <w:rFonts w:ascii="Arial" w:hAnsi="Arial" w:cs="Arial"/>
                  <w:b/>
                  <w:sz w:val="20"/>
                </w:rPr>
                <w:t>2 a</w:t>
              </w:r>
            </w:smartTag>
            <w:r w:rsidRPr="0045237F">
              <w:rPr>
                <w:rFonts w:ascii="Arial" w:hAnsi="Arial" w:cs="Arial"/>
                <w:b/>
                <w:sz w:val="20"/>
              </w:rPr>
              <w:t xml:space="preserve"> § 217a Obchodného zákonníka účtovná jednotka :</w:t>
            </w:r>
          </w:p>
        </w:tc>
        <w:tc>
          <w:tcPr>
            <w:tcW w:w="993" w:type="dxa"/>
            <w:vAlign w:val="center"/>
          </w:tcPr>
          <w:p w:rsidR="00B32652" w:rsidRPr="00BD4886" w:rsidRDefault="00B32652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B32652" w:rsidRPr="00BD4886" w:rsidRDefault="00B32652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32652" w:rsidRPr="00BD4886" w:rsidRDefault="00B32652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B32652" w:rsidRPr="00BD4886" w:rsidRDefault="00B32652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B32652" w:rsidRDefault="00B32652" w:rsidP="006C47C7">
      <w:pPr>
        <w:rPr>
          <w:rFonts w:ascii="Arial" w:hAnsi="Arial" w:cs="Arial"/>
          <w:bCs/>
          <w:i/>
          <w:sz w:val="14"/>
          <w:szCs w:val="22"/>
        </w:rPr>
      </w:pPr>
    </w:p>
    <w:p w:rsidR="00B32652" w:rsidRPr="0045237F" w:rsidRDefault="00B32652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B32652" w:rsidRPr="0045237F" w:rsidTr="00375EBC">
        <w:trPr>
          <w:trHeight w:val="258"/>
        </w:trPr>
        <w:tc>
          <w:tcPr>
            <w:tcW w:w="567" w:type="dxa"/>
          </w:tcPr>
          <w:p w:rsidR="00B32652" w:rsidRPr="0045237F" w:rsidRDefault="00B3265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B32652" w:rsidRPr="0045237F" w:rsidRDefault="00B32652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B32652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B32652" w:rsidRPr="0045237F" w:rsidRDefault="00B32652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B32652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B32652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B32652" w:rsidRPr="0045237F" w:rsidRDefault="00B32652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787"/>
        <w:gridCol w:w="1537"/>
        <w:gridCol w:w="756"/>
        <w:gridCol w:w="1276"/>
      </w:tblGrid>
      <w:tr w:rsidR="00B32652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B32652" w:rsidRPr="0045237F" w:rsidRDefault="00B32652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B32652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B32652" w:rsidRPr="0045237F" w:rsidRDefault="00B32652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32652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B32652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B32652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B32652" w:rsidRPr="0045237F" w:rsidRDefault="00B32652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B32652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B32652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B32652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B32652" w:rsidRPr="0045237F" w:rsidRDefault="00B32652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B32652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B32652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B32652" w:rsidRPr="0045237F" w:rsidRDefault="00B32652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787"/>
        <w:gridCol w:w="1956"/>
        <w:gridCol w:w="1613"/>
      </w:tblGrid>
      <w:tr w:rsidR="00B32652" w:rsidRPr="0045237F" w:rsidTr="00375EBC">
        <w:trPr>
          <w:trHeight w:val="283"/>
        </w:trPr>
        <w:tc>
          <w:tcPr>
            <w:tcW w:w="9356" w:type="dxa"/>
            <w:gridSpan w:val="3"/>
          </w:tcPr>
          <w:p w:rsidR="00B32652" w:rsidRPr="0045237F" w:rsidRDefault="00B32652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B32652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B32652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B32652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B32652" w:rsidRPr="0045237F" w:rsidRDefault="00B32652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6521"/>
        <w:gridCol w:w="425"/>
        <w:gridCol w:w="1701"/>
      </w:tblGrid>
      <w:tr w:rsidR="00B32652" w:rsidRPr="0045237F" w:rsidTr="00CC518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B32652" w:rsidRPr="0045237F" w:rsidRDefault="00B32652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B32652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2652" w:rsidRPr="001515C0" w:rsidRDefault="00B32652" w:rsidP="00A15CA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B32652" w:rsidRPr="001515C0" w:rsidRDefault="00B32652" w:rsidP="00A028DD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</w:rPr>
            </w:pPr>
            <w:r w:rsidRPr="001515C0">
              <w:rPr>
                <w:rFonts w:ascii="Arial" w:hAnsi="Arial" w:cs="Arial"/>
                <w:bCs/>
                <w:sz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B32652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B32652" w:rsidRPr="001515C0" w:rsidRDefault="00B32652" w:rsidP="00093749">
            <w:pPr>
              <w:pStyle w:val="ListParagraph"/>
              <w:ind w:left="0"/>
              <w:rPr>
                <w:rFonts w:ascii="Arial" w:hAnsi="Arial" w:cs="Arial"/>
                <w:sz w:val="20"/>
              </w:rPr>
            </w:pPr>
            <w:r w:rsidRPr="001515C0">
              <w:rPr>
                <w:rFonts w:ascii="Arial" w:hAnsi="Arial" w:cs="Arial"/>
                <w:sz w:val="20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652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B32652" w:rsidRPr="001515C0" w:rsidRDefault="00B32652" w:rsidP="005A4594">
            <w:pPr>
              <w:pStyle w:val="ListParagraph"/>
              <w:ind w:left="0"/>
              <w:rPr>
                <w:rFonts w:ascii="Arial" w:hAnsi="Arial" w:cs="Arial"/>
                <w:sz w:val="20"/>
              </w:rPr>
            </w:pPr>
            <w:r w:rsidRPr="001515C0">
              <w:rPr>
                <w:rFonts w:ascii="Arial" w:hAnsi="Arial" w:cs="Arial"/>
                <w:sz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652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B32652" w:rsidRPr="001515C0" w:rsidRDefault="00B32652" w:rsidP="005A4594">
            <w:pPr>
              <w:pStyle w:val="ListParagraph"/>
              <w:ind w:left="0"/>
              <w:rPr>
                <w:rFonts w:ascii="Arial" w:hAnsi="Arial" w:cs="Arial"/>
                <w:sz w:val="20"/>
              </w:rPr>
            </w:pPr>
            <w:r w:rsidRPr="001515C0">
              <w:rPr>
                <w:rFonts w:ascii="Arial" w:hAnsi="Arial" w:cs="Arial"/>
                <w:sz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652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B32652" w:rsidRPr="001515C0" w:rsidRDefault="00B32652" w:rsidP="005A4594">
            <w:pPr>
              <w:pStyle w:val="ListParagraph"/>
              <w:ind w:left="0"/>
              <w:rPr>
                <w:rFonts w:ascii="Arial" w:hAnsi="Arial" w:cs="Arial"/>
                <w:sz w:val="20"/>
              </w:rPr>
            </w:pPr>
            <w:r w:rsidRPr="001515C0">
              <w:rPr>
                <w:rFonts w:ascii="Arial" w:hAnsi="Arial" w:cs="Arial"/>
                <w:sz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652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B32652" w:rsidRPr="001515C0" w:rsidRDefault="00B32652" w:rsidP="005A4594">
            <w:pPr>
              <w:pStyle w:val="ListParagraph"/>
              <w:ind w:left="0"/>
              <w:rPr>
                <w:rFonts w:ascii="Arial" w:hAnsi="Arial" w:cs="Arial"/>
                <w:sz w:val="20"/>
              </w:rPr>
            </w:pPr>
            <w:r w:rsidRPr="001515C0">
              <w:rPr>
                <w:rFonts w:ascii="Arial" w:hAnsi="Arial" w:cs="Arial"/>
                <w:sz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652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B32652" w:rsidRPr="001515C0" w:rsidRDefault="00B32652" w:rsidP="005A4594">
            <w:pPr>
              <w:pStyle w:val="ListParagraph"/>
              <w:ind w:left="0"/>
              <w:rPr>
                <w:rFonts w:ascii="Arial" w:hAnsi="Arial" w:cs="Arial"/>
                <w:sz w:val="20"/>
              </w:rPr>
            </w:pPr>
            <w:r w:rsidRPr="001515C0">
              <w:rPr>
                <w:rFonts w:ascii="Arial" w:hAnsi="Arial" w:cs="Arial"/>
                <w:sz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652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B32652" w:rsidRPr="001515C0" w:rsidRDefault="00B32652" w:rsidP="005A4594">
            <w:pPr>
              <w:pStyle w:val="ListParagraph"/>
              <w:ind w:left="0"/>
              <w:rPr>
                <w:rFonts w:ascii="Arial" w:hAnsi="Arial" w:cs="Arial"/>
                <w:sz w:val="20"/>
              </w:rPr>
            </w:pPr>
            <w:r w:rsidRPr="001515C0">
              <w:rPr>
                <w:rFonts w:ascii="Arial" w:hAnsi="Arial" w:cs="Arial"/>
                <w:sz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652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B32652" w:rsidRPr="001515C0" w:rsidRDefault="00B32652" w:rsidP="005A4594">
            <w:pPr>
              <w:pStyle w:val="ListParagraph"/>
              <w:ind w:left="0"/>
              <w:rPr>
                <w:rFonts w:ascii="Arial" w:hAnsi="Arial" w:cs="Arial"/>
                <w:sz w:val="20"/>
              </w:rPr>
            </w:pPr>
            <w:r w:rsidRPr="001515C0">
              <w:rPr>
                <w:rFonts w:ascii="Arial" w:hAnsi="Arial" w:cs="Arial"/>
                <w:sz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2652" w:rsidRPr="0045237F" w:rsidRDefault="00B32652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6533"/>
        <w:gridCol w:w="423"/>
        <w:gridCol w:w="1691"/>
      </w:tblGrid>
      <w:tr w:rsidR="00B32652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B32652" w:rsidRPr="001515C0" w:rsidRDefault="00B32652" w:rsidP="00A15CA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B32652" w:rsidRPr="001515C0" w:rsidRDefault="00B32652" w:rsidP="005D26AA">
            <w:pPr>
              <w:pStyle w:val="ListParagraph"/>
              <w:rPr>
                <w:rFonts w:ascii="Arial" w:hAnsi="Arial" w:cs="Arial"/>
                <w:b/>
                <w:sz w:val="20"/>
              </w:rPr>
            </w:pPr>
            <w:r w:rsidRPr="001515C0">
              <w:rPr>
                <w:rFonts w:ascii="Arial" w:hAnsi="Arial" w:cs="Arial"/>
                <w:sz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32652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1515C0" w:rsidRDefault="00B32652" w:rsidP="00093749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1515C0" w:rsidRDefault="00B32652" w:rsidP="00042350">
            <w:pPr>
              <w:pStyle w:val="ListParagraph"/>
              <w:rPr>
                <w:rFonts w:ascii="Arial" w:hAnsi="Arial" w:cs="Arial"/>
                <w:b/>
                <w:sz w:val="20"/>
              </w:rPr>
            </w:pPr>
            <w:r w:rsidRPr="001515C0">
              <w:rPr>
                <w:rFonts w:ascii="Arial" w:hAnsi="Arial" w:cs="Arial"/>
                <w:bCs/>
                <w:sz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32652" w:rsidRPr="0045237F" w:rsidRDefault="00B32652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32652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32652" w:rsidRPr="0045237F" w:rsidRDefault="00B32652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32652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652" w:rsidRPr="0045237F" w:rsidRDefault="00B32652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32652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652" w:rsidRPr="0045237F" w:rsidRDefault="00B32652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32652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652" w:rsidRPr="0045237F" w:rsidRDefault="00B32652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32652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652" w:rsidRPr="0045237F" w:rsidRDefault="00B32652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32652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Default="00B32652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652" w:rsidRPr="0045237F" w:rsidRDefault="00B32652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B32652" w:rsidRPr="0045237F" w:rsidRDefault="00B32652" w:rsidP="004E16FF">
      <w:pPr>
        <w:jc w:val="both"/>
        <w:rPr>
          <w:rFonts w:ascii="Arial" w:hAnsi="Arial" w:cs="Arial"/>
          <w:sz w:val="20"/>
        </w:rPr>
      </w:pPr>
    </w:p>
    <w:p w:rsidR="00B32652" w:rsidRPr="001C4BBF" w:rsidRDefault="00B32652" w:rsidP="0060179F">
      <w:pPr>
        <w:pStyle w:val="ListParagraph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0"/>
        <w:gridCol w:w="6510"/>
        <w:gridCol w:w="425"/>
        <w:gridCol w:w="1701"/>
      </w:tblGrid>
      <w:tr w:rsidR="00B32652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B32652" w:rsidRPr="001515C0" w:rsidRDefault="00B32652" w:rsidP="00042350">
            <w:pPr>
              <w:pStyle w:val="ListParagraph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B32652" w:rsidRPr="001515C0" w:rsidRDefault="00B32652" w:rsidP="00CC518E">
            <w:pPr>
              <w:pStyle w:val="ListParagraph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szCs w:val="24"/>
              </w:rPr>
            </w:pPr>
            <w:r w:rsidRPr="001515C0">
              <w:rPr>
                <w:rFonts w:ascii="Arial" w:hAnsi="Arial" w:cs="Arial"/>
                <w:bCs/>
                <w:sz w:val="20"/>
              </w:rPr>
              <w:t>Celková suma významných finančných povinností a významných podmienených záväzkoch voči dcérskej ÚJ a ÚJ s 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B32652" w:rsidRPr="001515C0" w:rsidRDefault="00B32652" w:rsidP="00042350">
            <w:pPr>
              <w:pStyle w:val="ListParagrap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32652" w:rsidRPr="0045237F" w:rsidRDefault="00B32652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32652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32652" w:rsidRPr="0045237F" w:rsidRDefault="00B32652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32652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652" w:rsidRPr="0045237F" w:rsidRDefault="00B32652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32652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652" w:rsidRPr="0045237F" w:rsidRDefault="00B32652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32652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652" w:rsidRPr="0045237F" w:rsidRDefault="00B32652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32652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Default="00B32652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652" w:rsidRPr="0045237F" w:rsidRDefault="00B32652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2652" w:rsidRPr="0045237F" w:rsidRDefault="00B32652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B32652" w:rsidRDefault="00B32652" w:rsidP="0060179F">
      <w:pPr>
        <w:pStyle w:val="ListParagraph"/>
        <w:contextualSpacing/>
        <w:jc w:val="both"/>
        <w:rPr>
          <w:rFonts w:ascii="Arial" w:hAnsi="Arial" w:cs="Arial"/>
          <w:i/>
          <w:sz w:val="20"/>
        </w:rPr>
      </w:pPr>
    </w:p>
    <w:p w:rsidR="00B32652" w:rsidRPr="0045237F" w:rsidRDefault="00B32652" w:rsidP="0060179F">
      <w:pPr>
        <w:pStyle w:val="ListParagraph"/>
        <w:contextualSpacing/>
        <w:jc w:val="both"/>
        <w:rPr>
          <w:rFonts w:ascii="Arial" w:hAnsi="Arial" w:cs="Arial"/>
          <w:i/>
          <w:sz w:val="20"/>
        </w:rPr>
      </w:pPr>
    </w:p>
    <w:p w:rsidR="00B32652" w:rsidRPr="0045237F" w:rsidRDefault="00B32652" w:rsidP="00A15CA0">
      <w:pPr>
        <w:pStyle w:val="ListParagraph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B32652" w:rsidRPr="0045237F" w:rsidRDefault="00B32652" w:rsidP="004E16FF">
      <w:pPr>
        <w:jc w:val="both"/>
        <w:rPr>
          <w:rFonts w:ascii="Arial" w:hAnsi="Arial" w:cs="Arial"/>
          <w:sz w:val="20"/>
        </w:rPr>
      </w:pPr>
    </w:p>
    <w:p w:rsidR="00B32652" w:rsidRPr="0045237F" w:rsidRDefault="00B32652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B32652" w:rsidRPr="0045237F" w:rsidRDefault="00B32652" w:rsidP="00D2073E">
      <w:pPr>
        <w:jc w:val="right"/>
        <w:rPr>
          <w:rFonts w:ascii="Arial" w:hAnsi="Arial" w:cs="Arial"/>
          <w:sz w:val="20"/>
        </w:rPr>
      </w:pPr>
    </w:p>
    <w:p w:rsidR="00B32652" w:rsidRPr="0045237F" w:rsidRDefault="00B32652" w:rsidP="00D2073E">
      <w:pPr>
        <w:jc w:val="right"/>
        <w:rPr>
          <w:rFonts w:ascii="Arial" w:hAnsi="Arial" w:cs="Arial"/>
          <w:sz w:val="20"/>
        </w:rPr>
      </w:pPr>
    </w:p>
    <w:p w:rsidR="00B32652" w:rsidRPr="0045237F" w:rsidRDefault="00B32652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B32652" w:rsidRPr="0045237F" w:rsidRDefault="00B32652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B32652" w:rsidRPr="0045237F" w:rsidRDefault="00B32652" w:rsidP="00947AC2">
      <w:pPr>
        <w:jc w:val="both"/>
        <w:rPr>
          <w:rFonts w:ascii="Arial" w:hAnsi="Arial" w:cs="Arial"/>
          <w:sz w:val="20"/>
        </w:rPr>
      </w:pPr>
    </w:p>
    <w:p w:rsidR="00B32652" w:rsidRPr="0045237F" w:rsidRDefault="00B32652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32652" w:rsidRPr="0045237F" w:rsidRDefault="00B32652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32652" w:rsidRPr="0045237F" w:rsidRDefault="00B32652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32652" w:rsidRPr="0045237F" w:rsidRDefault="00B32652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B32652" w:rsidRPr="0045237F" w:rsidRDefault="00B32652">
      <w:pPr>
        <w:rPr>
          <w:rFonts w:ascii="Arial" w:hAnsi="Arial" w:cs="Arial"/>
          <w:sz w:val="20"/>
        </w:rPr>
      </w:pPr>
    </w:p>
    <w:p w:rsidR="00B32652" w:rsidRPr="0045237F" w:rsidRDefault="00B32652">
      <w:pPr>
        <w:rPr>
          <w:rFonts w:ascii="Arial" w:hAnsi="Arial" w:cs="Arial"/>
          <w:sz w:val="20"/>
        </w:rPr>
      </w:pPr>
    </w:p>
    <w:sectPr w:rsidR="00B32652" w:rsidRPr="0045237F" w:rsidSect="00E74F38">
      <w:headerReference w:type="default" r:id="rId7"/>
      <w:footerReference w:type="default" r:id="rId8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652" w:rsidRDefault="00B32652" w:rsidP="001869C8">
      <w:r>
        <w:separator/>
      </w:r>
    </w:p>
  </w:endnote>
  <w:endnote w:type="continuationSeparator" w:id="1">
    <w:p w:rsidR="00B32652" w:rsidRDefault="00B3265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652" w:rsidRDefault="00B32652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B32652" w:rsidRDefault="00B326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652" w:rsidRDefault="00B32652" w:rsidP="001869C8">
      <w:r>
        <w:separator/>
      </w:r>
    </w:p>
  </w:footnote>
  <w:footnote w:type="continuationSeparator" w:id="1">
    <w:p w:rsidR="00B32652" w:rsidRDefault="00B3265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B32652" w:rsidTr="0045237F">
      <w:trPr>
        <w:trHeight w:val="326"/>
      </w:trPr>
      <w:tc>
        <w:tcPr>
          <w:tcW w:w="2954" w:type="dxa"/>
          <w:vAlign w:val="center"/>
        </w:tcPr>
        <w:p w:rsidR="00B32652" w:rsidRDefault="00B32652" w:rsidP="00375EBC">
          <w:pPr>
            <w:pStyle w:val="Header"/>
          </w:pPr>
          <w:r>
            <w:t>Poznámky Úč  MÚJ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:rsidR="00B32652" w:rsidRDefault="00B32652" w:rsidP="002D36BE"/>
      </w:tc>
      <w:tc>
        <w:tcPr>
          <w:tcW w:w="2693" w:type="dxa"/>
          <w:vAlign w:val="center"/>
        </w:tcPr>
        <w:p w:rsidR="00B32652" w:rsidRDefault="00B32652" w:rsidP="00655414">
          <w:r>
            <w:t>IČO: 31438598</w:t>
          </w:r>
        </w:p>
      </w:tc>
      <w:tc>
        <w:tcPr>
          <w:tcW w:w="284" w:type="dxa"/>
          <w:tcBorders>
            <w:top w:val="nil"/>
            <w:bottom w:val="nil"/>
          </w:tcBorders>
          <w:vAlign w:val="center"/>
        </w:tcPr>
        <w:p w:rsidR="00B32652" w:rsidRDefault="00B32652" w:rsidP="002D36BE"/>
      </w:tc>
      <w:tc>
        <w:tcPr>
          <w:tcW w:w="2693" w:type="dxa"/>
          <w:vAlign w:val="center"/>
        </w:tcPr>
        <w:p w:rsidR="00B32652" w:rsidRDefault="00B32652" w:rsidP="00655414">
          <w:r>
            <w:t>DIČ: 2020413791</w:t>
          </w:r>
        </w:p>
      </w:tc>
    </w:tr>
  </w:tbl>
  <w:p w:rsidR="00B32652" w:rsidRPr="0045237F" w:rsidRDefault="00B32652" w:rsidP="0087432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04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20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  <w:rPr>
        <w:rFonts w:cs="Times New Roman"/>
      </w:r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5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  <w:rPr>
        <w:rFonts w:cs="Times New Roman"/>
      </w:r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cs="Times New Roman"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2D60"/>
    <w:rsid w:val="00073DFA"/>
    <w:rsid w:val="000750CC"/>
    <w:rsid w:val="0007727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15C0"/>
    <w:rsid w:val="0015355C"/>
    <w:rsid w:val="00157AE4"/>
    <w:rsid w:val="001636EA"/>
    <w:rsid w:val="00164F55"/>
    <w:rsid w:val="0017079B"/>
    <w:rsid w:val="00176DB6"/>
    <w:rsid w:val="00180E8F"/>
    <w:rsid w:val="001869C8"/>
    <w:rsid w:val="00197F6B"/>
    <w:rsid w:val="001B23AC"/>
    <w:rsid w:val="001B3944"/>
    <w:rsid w:val="001B46CE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2E17"/>
    <w:rsid w:val="00375EBC"/>
    <w:rsid w:val="003843EF"/>
    <w:rsid w:val="0038596D"/>
    <w:rsid w:val="003A0E58"/>
    <w:rsid w:val="003A2C4D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4684D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710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2EA8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2C74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49B5"/>
    <w:rsid w:val="00842A60"/>
    <w:rsid w:val="00850F45"/>
    <w:rsid w:val="00862911"/>
    <w:rsid w:val="0086313E"/>
    <w:rsid w:val="00864A80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37BD2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2652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0EE6"/>
    <w:rsid w:val="00F9390B"/>
    <w:rsid w:val="00FA1CA1"/>
    <w:rsid w:val="00FB2096"/>
    <w:rsid w:val="00FC09CE"/>
    <w:rsid w:val="00FD0B26"/>
    <w:rsid w:val="00FE5C71"/>
    <w:rsid w:val="00FE678A"/>
    <w:rsid w:val="00FE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E17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362E1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62E17"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362E17"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62E17"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362E17"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362E1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7727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7727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77270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77270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7727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77270"/>
    <w:rPr>
      <w:rFonts w:ascii="Calibri" w:hAnsi="Calibri" w:cs="Times New Roman"/>
      <w:b/>
      <w:bCs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rsid w:val="00362E17"/>
    <w:rPr>
      <w:rFonts w:ascii="Arial" w:hAnsi="Arial" w:cs="Arial"/>
      <w:sz w:val="20"/>
      <w:szCs w:val="18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77270"/>
    <w:rPr>
      <w:rFonts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362E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77270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362E17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570BD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semiHidden/>
    <w:rsid w:val="00362E17"/>
    <w:rPr>
      <w:rFonts w:cs="Times New Roman"/>
    </w:rPr>
  </w:style>
  <w:style w:type="paragraph" w:styleId="BodyText2">
    <w:name w:val="Body Text 2"/>
    <w:basedOn w:val="Normal"/>
    <w:link w:val="BodyText2Char"/>
    <w:uiPriority w:val="99"/>
    <w:semiHidden/>
    <w:rsid w:val="00362E17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77270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362E17"/>
    <w:pPr>
      <w:ind w:firstLine="36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77270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362E17"/>
    <w:pPr>
      <w:ind w:firstLine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77270"/>
    <w:rPr>
      <w:rFonts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rsid w:val="00362E17"/>
    <w:pPr>
      <w:ind w:right="-468"/>
      <w:jc w:val="both"/>
    </w:pPr>
    <w:rPr>
      <w:b/>
      <w:bCs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77270"/>
    <w:rPr>
      <w:rFonts w:cs="Times New Roman"/>
      <w:sz w:val="16"/>
      <w:szCs w:val="16"/>
    </w:rPr>
  </w:style>
  <w:style w:type="paragraph" w:styleId="BlockText">
    <w:name w:val="Block Text"/>
    <w:basedOn w:val="Normal"/>
    <w:uiPriority w:val="99"/>
    <w:semiHidden/>
    <w:rsid w:val="00362E17"/>
    <w:pPr>
      <w:ind w:left="1680" w:right="-468" w:hanging="240"/>
    </w:pPr>
  </w:style>
  <w:style w:type="paragraph" w:styleId="BodyTextIndent3">
    <w:name w:val="Body Text Indent 3"/>
    <w:basedOn w:val="Normal"/>
    <w:link w:val="BodyTextIndent3Char"/>
    <w:uiPriority w:val="99"/>
    <w:semiHidden/>
    <w:rsid w:val="00362E17"/>
    <w:pPr>
      <w:ind w:right="-468" w:firstLine="720"/>
      <w:jc w:val="both"/>
    </w:pPr>
    <w:rPr>
      <w:bCs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77270"/>
    <w:rPr>
      <w:rFonts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rsid w:val="00362E1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C0F8A"/>
    <w:rPr>
      <w:rFonts w:cs="Times New Roman"/>
      <w:sz w:val="24"/>
    </w:rPr>
  </w:style>
  <w:style w:type="paragraph" w:styleId="ListParagraph">
    <w:name w:val="List Paragraph"/>
    <w:basedOn w:val="Normal"/>
    <w:link w:val="ListParagraphChar"/>
    <w:uiPriority w:val="99"/>
    <w:qFormat/>
    <w:rsid w:val="00AB5218"/>
    <w:pPr>
      <w:ind w:left="708"/>
    </w:pPr>
    <w:rPr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9502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9502D0"/>
    <w:rPr>
      <w:rFonts w:cs="Times New Roman"/>
    </w:rPr>
  </w:style>
  <w:style w:type="character" w:styleId="EndnoteReference">
    <w:name w:val="endnote reference"/>
    <w:basedOn w:val="DefaultParagraphFont"/>
    <w:uiPriority w:val="99"/>
    <w:semiHidden/>
    <w:rsid w:val="009502D0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6C0F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E6D20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6D20"/>
    <w:rPr>
      <w:rFonts w:ascii="Tahoma" w:hAnsi="Tahoma" w:cs="Times New Roman"/>
      <w:sz w:val="16"/>
    </w:rPr>
  </w:style>
  <w:style w:type="paragraph" w:customStyle="1" w:styleId="tl1">
    <w:name w:val="Štýl1"/>
    <w:basedOn w:val="Footer"/>
    <w:link w:val="tl1Char"/>
    <w:uiPriority w:val="99"/>
    <w:rsid w:val="007B7EBE"/>
  </w:style>
  <w:style w:type="character" w:customStyle="1" w:styleId="tl">
    <w:name w:val="tl"/>
    <w:basedOn w:val="DefaultParagraphFont"/>
    <w:uiPriority w:val="99"/>
    <w:rsid w:val="000A4158"/>
    <w:rPr>
      <w:rFonts w:cs="Times New Roman"/>
    </w:rPr>
  </w:style>
  <w:style w:type="character" w:customStyle="1" w:styleId="tl1Char">
    <w:name w:val="Štýl1 Char"/>
    <w:basedOn w:val="FooterChar"/>
    <w:link w:val="tl1"/>
    <w:uiPriority w:val="99"/>
    <w:locked/>
    <w:rsid w:val="007B7EBE"/>
    <w:rPr>
      <w:szCs w:val="24"/>
    </w:rPr>
  </w:style>
  <w:style w:type="character" w:customStyle="1" w:styleId="ra">
    <w:name w:val="ra"/>
    <w:basedOn w:val="DefaultParagraphFont"/>
    <w:uiPriority w:val="99"/>
    <w:rsid w:val="000A4158"/>
    <w:rPr>
      <w:rFonts w:cs="Times New Roman"/>
    </w:rPr>
  </w:style>
  <w:style w:type="character" w:customStyle="1" w:styleId="ListParagraphChar">
    <w:name w:val="List Paragraph Char"/>
    <w:link w:val="ListParagraph"/>
    <w:uiPriority w:val="99"/>
    <w:locked/>
    <w:rsid w:val="00CD1488"/>
    <w:rPr>
      <w:sz w:val="24"/>
    </w:rPr>
  </w:style>
  <w:style w:type="paragraph" w:customStyle="1" w:styleId="TopHeader">
    <w:name w:val="Top Header"/>
    <w:basedOn w:val="Normal"/>
    <w:uiPriority w:val="99"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uiPriority w:val="99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77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6</Pages>
  <Words>1486</Words>
  <Characters>8475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dc:description/>
  <cp:lastModifiedBy>Silárd Sádovský</cp:lastModifiedBy>
  <cp:revision>2</cp:revision>
  <cp:lastPrinted>2019-01-11T09:52:00Z</cp:lastPrinted>
  <dcterms:created xsi:type="dcterms:W3CDTF">2020-03-08T12:30:00Z</dcterms:created>
  <dcterms:modified xsi:type="dcterms:W3CDTF">2020-03-08T12:30:00Z</dcterms:modified>
</cp:coreProperties>
</file>