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7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67"/>
        <w:gridCol w:w="3819"/>
        <w:gridCol w:w="2245"/>
        <w:gridCol w:w="565"/>
        <w:gridCol w:w="705"/>
        <w:gridCol w:w="843"/>
        <w:gridCol w:w="385"/>
      </w:tblGrid>
      <w:tr>
        <w:trPr>
          <w:trHeight w:val="340" w:hRule="exact"/>
          <w:cantSplit w:val="false"/>
        </w:trPr>
        <w:tc>
          <w:tcPr>
            <w:tcW w:w="567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7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7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25.03.2019</w:t>
            </w:r>
          </w:p>
        </w:tc>
        <w:tc>
          <w:tcPr>
            <w:tcW w:w="1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6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85"/>
        <w:gridCol w:w="6519"/>
        <w:gridCol w:w="818"/>
        <w:gridCol w:w="285"/>
        <w:gridCol w:w="573"/>
        <w:gridCol w:w="370"/>
      </w:tblGrid>
      <w:tr>
        <w:trPr>
          <w:trHeight w:val="340" w:hRule="exact"/>
          <w:cantSplit w:val="false"/>
        </w:trPr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78"/>
        <w:gridCol w:w="8554"/>
      </w:tblGrid>
      <w:tr>
        <w:trPr>
          <w:trHeight w:val="395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585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585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585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585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585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585"/>
      </w:tblGrid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7066"/>
        <w:gridCol w:w="1536"/>
        <w:gridCol w:w="4"/>
        <w:gridCol w:w="52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/>
      </w:r>
    </w:p>
    <w:p>
      <w:pPr>
        <w:pStyle w:val="Normal"/>
        <w:spacing w:lineRule="auto" w:line="240" w:before="120" w:after="0"/>
        <w:jc w:val="both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3105"/>
        <w:gridCol w:w="975"/>
        <w:gridCol w:w="1162"/>
        <w:gridCol w:w="1179"/>
        <w:gridCol w:w="979"/>
        <w:gridCol w:w="1733"/>
      </w:tblGrid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Strojné zariadenia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Výrobné haly- budovy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152955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64200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185055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218468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2805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136389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139194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8221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9131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3715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144610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148325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15388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16566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47174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14478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40445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70143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152955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186368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126563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128458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9826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10736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2805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136389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139194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16298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8392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39910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15388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16566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47174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2506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6286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2506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6286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14564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14570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14698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14631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tbl>
      <w:tblPr>
        <w:jc w:val="left"/>
        <w:tblInd w:w="-5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526"/>
        <w:gridCol w:w="2210"/>
        <w:gridCol w:w="2788"/>
      </w:tblGrid>
      <w:tr>
        <w:trPr>
          <w:cantSplit w:val="false"/>
        </w:trPr>
        <w:tc>
          <w:tcPr>
            <w:tcW w:w="452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9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3827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2843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2827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1843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22762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19426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23783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20447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22762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19426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23783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20447</w:t>
            </w:r>
          </w:p>
        </w:tc>
      </w:tr>
    </w:tbl>
    <w:p>
      <w:pPr>
        <w:pStyle w:val="Default"/>
        <w:spacing w:before="600" w:after="200"/>
        <w:rPr>
          <w:b w:val="false"/>
          <w:bCs w:val="false"/>
          <w:sz w:val="20"/>
          <w:szCs w:val="20"/>
        </w:rPr>
      </w:pPr>
      <w:r>
        <w:rPr>
          <w:b/>
          <w:bCs/>
        </w:rPr>
        <w:t xml:space="preserve">J. Informácie o daniach z príjmov </w:t>
      </w: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f ) a g) o daniach z príjmov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11421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6724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11475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1374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1374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15480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6445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14386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6445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14025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15480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