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8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2090"/>
        <w:gridCol w:w="705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69"/>
        <w:gridCol w:w="3817"/>
        <w:gridCol w:w="2245"/>
        <w:gridCol w:w="565"/>
        <w:gridCol w:w="703"/>
        <w:gridCol w:w="842"/>
        <w:gridCol w:w="409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25.03.201</w:t>
            </w:r>
            <w:r>
              <w:rPr>
                <w:sz w:val="20"/>
                <w:szCs w:val="22"/>
              </w:rPr>
              <w:t>9</w:t>
            </w:r>
          </w:p>
        </w:tc>
        <w:tc>
          <w:tcPr>
            <w:tcW w:w="1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72"/>
        <w:gridCol w:w="6508"/>
        <w:gridCol w:w="821"/>
        <w:gridCol w:w="290"/>
        <w:gridCol w:w="575"/>
        <w:gridCol w:w="383"/>
      </w:tblGrid>
      <w:tr>
        <w:trPr>
          <w:trHeight w:val="340" w:hRule="exact"/>
          <w:cantSplit w:val="false"/>
        </w:trPr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72"/>
        <w:gridCol w:w="8578"/>
      </w:tblGrid>
      <w:tr>
        <w:trPr>
          <w:trHeight w:val="340" w:hRule="exact"/>
          <w:cantSplit w:val="false"/>
        </w:trPr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 w:ascii="Arial" w:hAnsi="Arial"/>
          <w:b/>
          <w:bCs/>
          <w:color w:val="000000"/>
          <w:sz w:val="20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2"/>
          <w:lang w:eastAsia="sk-SK"/>
        </w:rPr>
        <w:t>E.d) Spôsob zostavenia odpisového plánu dlhodobého majetku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7063"/>
        <w:gridCol w:w="1538"/>
        <w:gridCol w:w="4"/>
        <w:gridCol w:w="549"/>
      </w:tblGrid>
      <w:tr>
        <w:trPr>
          <w:cantSplit w:val="false"/>
        </w:trPr>
        <w:tc>
          <w:tcPr>
            <w:tcW w:w="86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3108"/>
        <w:gridCol w:w="973"/>
        <w:gridCol w:w="1161"/>
        <w:gridCol w:w="1179"/>
        <w:gridCol w:w="980"/>
        <w:gridCol w:w="1750"/>
      </w:tblGrid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509149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101406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209416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106526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214535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121711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299734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116592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294615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509149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96287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204296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101407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209416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126831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304854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121711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299734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16933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16978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33911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16933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16978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33911</w:t>
            </w:r>
          </w:p>
        </w:tc>
      </w:tr>
    </w:tbl>
    <w:p>
      <w:pPr>
        <w:pStyle w:val="Nzov"/>
        <w:keepNext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16133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6586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2018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1785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18151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8371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tbl>
      <w:tblPr>
        <w:jc w:val="left"/>
        <w:tblInd w:w="-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528"/>
        <w:gridCol w:w="2207"/>
        <w:gridCol w:w="2776"/>
      </w:tblGrid>
      <w:tr>
        <w:trPr>
          <w:cantSplit w:val="false"/>
        </w:trPr>
        <w:tc>
          <w:tcPr>
            <w:tcW w:w="4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12845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12747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153851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162167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2837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510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510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50784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41584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8400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59184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53998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50784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41584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8400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59184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53998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12425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-20083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7904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5985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13028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10527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-27126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-26546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-20083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861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861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-1654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24892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-26546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-24892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24892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-20083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