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14CFFB" w14:textId="77777777" w:rsidR="002271E7" w:rsidRDefault="002271E7" w:rsidP="007D1AC8">
      <w:pPr>
        <w:pStyle w:val="Title"/>
        <w:shd w:val="clear" w:color="000000" w:fill="FFFFFF"/>
        <w:rPr>
          <w:sz w:val="22"/>
          <w:szCs w:val="22"/>
          <w:lang w:val="sk-SK"/>
        </w:rPr>
      </w:pPr>
      <w:bookmarkStart w:id="0" w:name="_MON_1392032640"/>
      <w:bookmarkStart w:id="1" w:name="_MON_1392030613"/>
      <w:bookmarkEnd w:id="0"/>
      <w:bookmarkEnd w:id="1"/>
    </w:p>
    <w:p w14:paraId="337BAB5F" w14:textId="77777777" w:rsidR="009D0E1F" w:rsidRDefault="009D0E1F" w:rsidP="009D0E1F">
      <w:pPr>
        <w:pStyle w:val="Title"/>
        <w:shd w:val="clear" w:color="000000" w:fill="FFFFFF"/>
        <w:rPr>
          <w:b w:val="0"/>
          <w:caps/>
          <w:szCs w:val="22"/>
          <w:lang w:val="sk-SK"/>
        </w:rPr>
      </w:pPr>
      <w:bookmarkStart w:id="2" w:name="_Toc156113559"/>
    </w:p>
    <w:p w14:paraId="2A6A3786" w14:textId="77777777" w:rsidR="004A7C5B" w:rsidRPr="00BD5921" w:rsidRDefault="00C9279C" w:rsidP="00B04402">
      <w:pPr>
        <w:pStyle w:val="Heading1"/>
      </w:pPr>
      <w:r w:rsidRPr="00BD5921">
        <w:t>INFORMÁCIE O ÚČTOVNEJ JEDNOTKE</w:t>
      </w:r>
      <w:bookmarkEnd w:id="2"/>
    </w:p>
    <w:p w14:paraId="47E0EB9E" w14:textId="77777777" w:rsidR="004A7C5B" w:rsidRPr="00BD5921" w:rsidRDefault="004A7C5B">
      <w:pPr>
        <w:rPr>
          <w:szCs w:val="22"/>
          <w:lang w:val="sk-SK"/>
        </w:rPr>
      </w:pPr>
    </w:p>
    <w:p w14:paraId="1ABBE15F" w14:textId="77777777" w:rsidR="00807179" w:rsidRDefault="0076757B" w:rsidP="007E70D9">
      <w:pPr>
        <w:pStyle w:val="Heading2"/>
        <w:rPr>
          <w:lang w:val="sk-SK"/>
        </w:rPr>
      </w:pPr>
      <w:bookmarkStart w:id="3" w:name="_Toc156113561"/>
      <w:r>
        <w:rPr>
          <w:lang w:val="sk-SK"/>
        </w:rPr>
        <w:t>Všeobecné informácie o</w:t>
      </w:r>
      <w:r w:rsidRPr="00BD5921">
        <w:rPr>
          <w:lang w:val="sk-SK"/>
        </w:rPr>
        <w:t xml:space="preserve"> </w:t>
      </w:r>
      <w:r w:rsidR="000B62F5" w:rsidRPr="00BD5921">
        <w:rPr>
          <w:lang w:val="sk-SK"/>
        </w:rPr>
        <w:t>spoločnosti</w:t>
      </w:r>
    </w:p>
    <w:p w14:paraId="34C1AC3D" w14:textId="77777777" w:rsidR="007F7A11" w:rsidRDefault="00C9279C">
      <w:pPr>
        <w:pStyle w:val="BodyText"/>
        <w:rPr>
          <w:lang w:val="sk-SK"/>
        </w:rPr>
      </w:pPr>
      <w:r w:rsidRPr="00BD5921">
        <w:rPr>
          <w:lang w:val="sk-SK"/>
        </w:rPr>
        <w:tab/>
      </w:r>
      <w:bookmarkEnd w:id="3"/>
    </w:p>
    <w:p w14:paraId="04F978E1" w14:textId="77777777" w:rsidR="0076757B" w:rsidRDefault="0076757B" w:rsidP="004D5274">
      <w:pPr>
        <w:pStyle w:val="Heading2"/>
        <w:rPr>
          <w:lang w:val="sk-SK"/>
        </w:rPr>
      </w:pPr>
      <w:r>
        <w:rPr>
          <w:lang w:val="sk-SK"/>
        </w:rPr>
        <w:t>Názov spoločnosti:</w:t>
      </w:r>
      <w:r w:rsidR="00941C1C">
        <w:rPr>
          <w:lang w:val="sk-SK"/>
        </w:rPr>
        <w:t xml:space="preserve">  </w:t>
      </w:r>
      <w:r w:rsidR="009C4112">
        <w:rPr>
          <w:lang w:val="sk-SK"/>
        </w:rPr>
        <w:t>Lagermax Slovakia</w:t>
      </w:r>
      <w:r w:rsidR="00941C1C">
        <w:rPr>
          <w:lang w:val="sk-SK"/>
        </w:rPr>
        <w:t>, spol.</w:t>
      </w:r>
      <w:r w:rsidR="00A934A3">
        <w:rPr>
          <w:lang w:val="sk-SK"/>
        </w:rPr>
        <w:t xml:space="preserve"> </w:t>
      </w:r>
      <w:r w:rsidR="00941C1C">
        <w:rPr>
          <w:lang w:val="sk-SK"/>
        </w:rPr>
        <w:t>s</w:t>
      </w:r>
      <w:r w:rsidR="00A934A3">
        <w:rPr>
          <w:lang w:val="sk-SK"/>
        </w:rPr>
        <w:t xml:space="preserve"> </w:t>
      </w:r>
      <w:r w:rsidR="00941C1C">
        <w:rPr>
          <w:lang w:val="sk-SK"/>
        </w:rPr>
        <w:t>r.</w:t>
      </w:r>
      <w:r w:rsidR="00A934A3">
        <w:rPr>
          <w:lang w:val="sk-SK"/>
        </w:rPr>
        <w:t xml:space="preserve"> </w:t>
      </w:r>
      <w:r w:rsidR="00941C1C">
        <w:rPr>
          <w:lang w:val="sk-SK"/>
        </w:rPr>
        <w:t>o.</w:t>
      </w:r>
      <w:r w:rsidR="009C4112">
        <w:rPr>
          <w:lang w:val="sk-SK"/>
        </w:rPr>
        <w:t xml:space="preserve"> </w:t>
      </w:r>
      <w:r w:rsidR="000B62F5" w:rsidRPr="00BD5921">
        <w:rPr>
          <w:lang w:val="sk-SK"/>
        </w:rPr>
        <w:t xml:space="preserve"> (ďalej len Spoločnosť)</w:t>
      </w:r>
    </w:p>
    <w:p w14:paraId="719F059C" w14:textId="77777777" w:rsidR="000B253D" w:rsidRDefault="0076757B" w:rsidP="00941C1C">
      <w:pPr>
        <w:pStyle w:val="BodyText"/>
        <w:rPr>
          <w:lang w:val="sk-SK"/>
        </w:rPr>
      </w:pPr>
      <w:r>
        <w:rPr>
          <w:lang w:val="sk-SK"/>
        </w:rPr>
        <w:t>Sídlo spoločnosti:</w:t>
      </w:r>
      <w:r w:rsidR="00941C1C">
        <w:rPr>
          <w:lang w:val="sk-SK"/>
        </w:rPr>
        <w:t xml:space="preserve"> Diaľničná cesta </w:t>
      </w:r>
      <w:r w:rsidR="009044FB">
        <w:rPr>
          <w:lang w:val="sk-SK"/>
        </w:rPr>
        <w:t xml:space="preserve"> 6</w:t>
      </w:r>
      <w:r w:rsidR="00941C1C">
        <w:rPr>
          <w:lang w:val="sk-SK"/>
        </w:rPr>
        <w:t>, 903 01 Senec</w:t>
      </w:r>
      <w:r>
        <w:rPr>
          <w:lang w:val="sk-SK"/>
        </w:rPr>
        <w:t xml:space="preserve"> </w:t>
      </w:r>
    </w:p>
    <w:p w14:paraId="7CA72283" w14:textId="77777777" w:rsidR="00941C1C" w:rsidRDefault="00941C1C" w:rsidP="00941C1C">
      <w:pPr>
        <w:pStyle w:val="BodyText"/>
        <w:rPr>
          <w:lang w:val="sk-SK"/>
        </w:rPr>
      </w:pPr>
    </w:p>
    <w:p w14:paraId="32E3EAB6" w14:textId="77777777" w:rsidR="000B62F5" w:rsidRPr="00BD5921" w:rsidRDefault="007F7A11" w:rsidP="000B62F5">
      <w:pPr>
        <w:pStyle w:val="BodyText"/>
        <w:rPr>
          <w:lang w:val="sk-SK"/>
        </w:rPr>
      </w:pPr>
      <w:r>
        <w:rPr>
          <w:lang w:val="sk-SK"/>
        </w:rPr>
        <w:t>Spoločnosť</w:t>
      </w:r>
      <w:r w:rsidR="000B62F5" w:rsidRPr="00BD5921">
        <w:rPr>
          <w:lang w:val="sk-SK"/>
        </w:rPr>
        <w:t xml:space="preserve"> bola založená</w:t>
      </w:r>
      <w:r w:rsidR="00941C1C">
        <w:rPr>
          <w:lang w:val="sk-SK"/>
        </w:rPr>
        <w:t xml:space="preserve"> 28</w:t>
      </w:r>
      <w:r w:rsidR="000B62F5" w:rsidRPr="00BD5921">
        <w:rPr>
          <w:lang w:val="sk-SK"/>
        </w:rPr>
        <w:t>.</w:t>
      </w:r>
      <w:r w:rsidR="00941C1C">
        <w:rPr>
          <w:lang w:val="sk-SK"/>
        </w:rPr>
        <w:t>01</w:t>
      </w:r>
      <w:r w:rsidR="000B62F5" w:rsidRPr="00BD5921">
        <w:rPr>
          <w:lang w:val="sk-SK"/>
        </w:rPr>
        <w:t>.</w:t>
      </w:r>
      <w:r w:rsidR="00941C1C">
        <w:rPr>
          <w:lang w:val="sk-SK"/>
        </w:rPr>
        <w:t>1993</w:t>
      </w:r>
      <w:r w:rsidR="000B62F5" w:rsidRPr="00BD5921">
        <w:rPr>
          <w:lang w:val="sk-SK"/>
        </w:rPr>
        <w:t xml:space="preserve"> a do obchodného registra bola zapísaná </w:t>
      </w:r>
      <w:r w:rsidR="00941C1C">
        <w:rPr>
          <w:lang w:val="sk-SK"/>
        </w:rPr>
        <w:t>05</w:t>
      </w:r>
      <w:r w:rsidR="000B62F5" w:rsidRPr="00BD5921">
        <w:rPr>
          <w:lang w:val="sk-SK"/>
        </w:rPr>
        <w:t>.</w:t>
      </w:r>
      <w:r w:rsidR="00941C1C">
        <w:rPr>
          <w:lang w:val="sk-SK"/>
        </w:rPr>
        <w:t>04</w:t>
      </w:r>
      <w:r w:rsidR="000B62F5" w:rsidRPr="00BD5921">
        <w:rPr>
          <w:lang w:val="sk-SK"/>
        </w:rPr>
        <w:t>.</w:t>
      </w:r>
      <w:r w:rsidR="00941C1C">
        <w:rPr>
          <w:lang w:val="sk-SK"/>
        </w:rPr>
        <w:t>1993</w:t>
      </w:r>
      <w:r w:rsidR="000B62F5" w:rsidRPr="00BD5921">
        <w:rPr>
          <w:lang w:val="sk-SK"/>
        </w:rPr>
        <w:t xml:space="preserve"> (Obchodný register Okresného súdu</w:t>
      </w:r>
      <w:r w:rsidR="00941C1C">
        <w:rPr>
          <w:lang w:val="sk-SK"/>
        </w:rPr>
        <w:t xml:space="preserve"> BA I. v Bratislave</w:t>
      </w:r>
      <w:r w:rsidR="000B62F5" w:rsidRPr="00BD5921">
        <w:rPr>
          <w:lang w:val="sk-SK"/>
        </w:rPr>
        <w:t xml:space="preserve">, oddiel </w:t>
      </w:r>
      <w:r w:rsidR="00A934A3">
        <w:rPr>
          <w:lang w:val="sk-SK"/>
        </w:rPr>
        <w:t>Sro</w:t>
      </w:r>
      <w:r w:rsidR="00941C1C">
        <w:rPr>
          <w:lang w:val="sk-SK"/>
        </w:rPr>
        <w:t>.</w:t>
      </w:r>
      <w:r w:rsidR="000B62F5" w:rsidRPr="00BD5921">
        <w:rPr>
          <w:lang w:val="sk-SK"/>
        </w:rPr>
        <w:t xml:space="preserve">, vložka </w:t>
      </w:r>
      <w:r w:rsidR="00941C1C">
        <w:rPr>
          <w:lang w:val="sk-SK"/>
        </w:rPr>
        <w:t>34674/B</w:t>
      </w:r>
      <w:r w:rsidR="000B62F5" w:rsidRPr="00BD5921">
        <w:rPr>
          <w:lang w:val="sk-SK"/>
        </w:rPr>
        <w:t xml:space="preserve">). </w:t>
      </w:r>
    </w:p>
    <w:p w14:paraId="6CB009FA" w14:textId="77777777" w:rsidR="000A07B6" w:rsidRDefault="000A07B6">
      <w:pPr>
        <w:rPr>
          <w:szCs w:val="22"/>
          <w:lang w:val="sk-SK"/>
        </w:rPr>
      </w:pPr>
    </w:p>
    <w:p w14:paraId="387BAF10" w14:textId="77777777" w:rsidR="007F7A11" w:rsidRPr="00BD5921" w:rsidRDefault="007F7A11">
      <w:pPr>
        <w:rPr>
          <w:szCs w:val="22"/>
          <w:lang w:val="sk-SK"/>
        </w:rPr>
      </w:pPr>
    </w:p>
    <w:p w14:paraId="7BF7BA5F" w14:textId="77777777" w:rsidR="004A7C5B" w:rsidRPr="00BD5921" w:rsidRDefault="00C9279C" w:rsidP="007E70D9">
      <w:pPr>
        <w:pStyle w:val="Heading2"/>
        <w:rPr>
          <w:lang w:val="sk-SK"/>
        </w:rPr>
      </w:pPr>
      <w:bookmarkStart w:id="4" w:name="_Toc156113564"/>
      <w:r w:rsidRPr="00BD5921">
        <w:rPr>
          <w:lang w:val="sk-SK"/>
        </w:rPr>
        <w:t xml:space="preserve">Predmet činnosti </w:t>
      </w:r>
      <w:bookmarkEnd w:id="4"/>
      <w:r w:rsidR="008221F7">
        <w:rPr>
          <w:lang w:val="sk-SK"/>
        </w:rPr>
        <w:t>s</w:t>
      </w:r>
      <w:r w:rsidR="00853EFC">
        <w:rPr>
          <w:lang w:val="sk-SK"/>
        </w:rPr>
        <w:t>poločnosti</w:t>
      </w:r>
    </w:p>
    <w:p w14:paraId="69B5CC3D" w14:textId="77777777" w:rsidR="004A7C5B" w:rsidRPr="00BD5921" w:rsidRDefault="004A7C5B" w:rsidP="00941C1C">
      <w:pPr>
        <w:rPr>
          <w:szCs w:val="22"/>
          <w:lang w:val="sk-SK"/>
        </w:rPr>
      </w:pPr>
    </w:p>
    <w:p w14:paraId="7E693891" w14:textId="77777777" w:rsidR="004A7C5B" w:rsidRPr="00BD5921" w:rsidRDefault="00941C1C" w:rsidP="00B41D19">
      <w:pPr>
        <w:numPr>
          <w:ilvl w:val="0"/>
          <w:numId w:val="39"/>
        </w:numPr>
        <w:rPr>
          <w:szCs w:val="22"/>
          <w:lang w:val="sk-SK"/>
        </w:rPr>
      </w:pPr>
      <w:r>
        <w:rPr>
          <w:szCs w:val="22"/>
          <w:lang w:val="sk-SK"/>
        </w:rPr>
        <w:t>sprostredkovanie dopravy</w:t>
      </w:r>
    </w:p>
    <w:p w14:paraId="25AC0EE9" w14:textId="77777777" w:rsidR="004A7C5B" w:rsidRPr="00BD5921" w:rsidRDefault="00941C1C" w:rsidP="00B41D19">
      <w:pPr>
        <w:numPr>
          <w:ilvl w:val="0"/>
          <w:numId w:val="39"/>
        </w:numPr>
        <w:rPr>
          <w:szCs w:val="22"/>
          <w:lang w:val="sk-SK"/>
        </w:rPr>
      </w:pPr>
      <w:r>
        <w:rPr>
          <w:szCs w:val="22"/>
          <w:lang w:val="sk-SK"/>
        </w:rPr>
        <w:t>cestná motorová doprava – nákladná cestná doprava</w:t>
      </w:r>
    </w:p>
    <w:p w14:paraId="54C4BA6A" w14:textId="77777777" w:rsidR="004A7C5B" w:rsidRPr="00BD5921" w:rsidRDefault="00941C1C" w:rsidP="00B41D19">
      <w:pPr>
        <w:numPr>
          <w:ilvl w:val="0"/>
          <w:numId w:val="39"/>
        </w:numPr>
        <w:rPr>
          <w:szCs w:val="22"/>
          <w:lang w:val="sk-SK"/>
        </w:rPr>
      </w:pPr>
      <w:bookmarkStart w:id="5" w:name="_Toc156113566"/>
      <w:r>
        <w:rPr>
          <w:szCs w:val="22"/>
          <w:lang w:val="sk-SK"/>
        </w:rPr>
        <w:t>zasielateľstvo</w:t>
      </w:r>
    </w:p>
    <w:p w14:paraId="1A305013" w14:textId="77777777" w:rsidR="004A7C5B" w:rsidRPr="00BD5921" w:rsidRDefault="00941C1C" w:rsidP="00B41D19">
      <w:pPr>
        <w:numPr>
          <w:ilvl w:val="0"/>
          <w:numId w:val="39"/>
        </w:numPr>
        <w:rPr>
          <w:szCs w:val="22"/>
          <w:lang w:val="sk-SK"/>
        </w:rPr>
      </w:pPr>
      <w:r>
        <w:rPr>
          <w:szCs w:val="22"/>
          <w:lang w:val="sk-SK"/>
        </w:rPr>
        <w:t xml:space="preserve">kúpa tovaru </w:t>
      </w:r>
      <w:r w:rsidR="00A86139">
        <w:rPr>
          <w:szCs w:val="22"/>
          <w:lang w:val="sk-SK"/>
        </w:rPr>
        <w:t>za účelom jeho predaja konečnému spotrebiteľovi ( maloobchod )</w:t>
      </w:r>
    </w:p>
    <w:p w14:paraId="4A7C9B07" w14:textId="77777777" w:rsidR="004A7C5B" w:rsidRPr="00BD5921" w:rsidRDefault="00A86139" w:rsidP="00A86139">
      <w:pPr>
        <w:rPr>
          <w:szCs w:val="22"/>
          <w:lang w:val="sk-SK"/>
        </w:rPr>
      </w:pPr>
      <w:r>
        <w:rPr>
          <w:szCs w:val="22"/>
          <w:lang w:val="sk-SK"/>
        </w:rPr>
        <w:t xml:space="preserve">       alebo za účelom jeho predaja iným prevádzkovateľom ži</w:t>
      </w:r>
      <w:r w:rsidR="005A22EE">
        <w:rPr>
          <w:szCs w:val="22"/>
          <w:lang w:val="sk-SK"/>
        </w:rPr>
        <w:t>v</w:t>
      </w:r>
      <w:r>
        <w:rPr>
          <w:szCs w:val="22"/>
          <w:lang w:val="sk-SK"/>
        </w:rPr>
        <w:t>nosti  ( veľkoobchod )</w:t>
      </w:r>
    </w:p>
    <w:p w14:paraId="2954493D" w14:textId="77777777" w:rsidR="004A7C5B" w:rsidRPr="00BD5921" w:rsidRDefault="00A86139" w:rsidP="00A86139">
      <w:pPr>
        <w:rPr>
          <w:szCs w:val="22"/>
          <w:lang w:val="sk-SK"/>
        </w:rPr>
      </w:pPr>
      <w:r>
        <w:rPr>
          <w:szCs w:val="22"/>
          <w:lang w:val="sk-SK"/>
        </w:rPr>
        <w:t xml:space="preserve">       v rozsahu voľnej činnosti</w:t>
      </w:r>
    </w:p>
    <w:p w14:paraId="218A8001" w14:textId="77777777" w:rsidR="004A7C5B" w:rsidRPr="00BD5921" w:rsidRDefault="00A86139" w:rsidP="00B41D19">
      <w:pPr>
        <w:numPr>
          <w:ilvl w:val="0"/>
          <w:numId w:val="39"/>
        </w:numPr>
        <w:rPr>
          <w:szCs w:val="22"/>
          <w:lang w:val="sk-SK"/>
        </w:rPr>
      </w:pPr>
      <w:r>
        <w:rPr>
          <w:szCs w:val="22"/>
          <w:lang w:val="sk-SK"/>
        </w:rPr>
        <w:t>baliace činnosti, manipulácia s tovarom</w:t>
      </w:r>
    </w:p>
    <w:p w14:paraId="595D6DD8" w14:textId="77777777" w:rsidR="004A7C5B" w:rsidRPr="00BD5921" w:rsidRDefault="00A86139" w:rsidP="00B41D19">
      <w:pPr>
        <w:numPr>
          <w:ilvl w:val="0"/>
          <w:numId w:val="39"/>
        </w:numPr>
        <w:rPr>
          <w:szCs w:val="22"/>
          <w:lang w:val="sk-SK"/>
        </w:rPr>
      </w:pPr>
      <w:r>
        <w:rPr>
          <w:szCs w:val="22"/>
          <w:lang w:val="sk-SK"/>
        </w:rPr>
        <w:t>skladovanie</w:t>
      </w:r>
    </w:p>
    <w:p w14:paraId="704BDC3F" w14:textId="77777777" w:rsidR="000B253D" w:rsidRPr="00BD5921" w:rsidRDefault="000B253D" w:rsidP="007E70D9">
      <w:pPr>
        <w:rPr>
          <w:lang w:val="sk-SK"/>
        </w:rPr>
      </w:pPr>
    </w:p>
    <w:p w14:paraId="294D427E" w14:textId="77777777" w:rsidR="008E6F63" w:rsidRPr="003176DD" w:rsidRDefault="008E6F63" w:rsidP="008E6F63">
      <w:pPr>
        <w:pStyle w:val="Heading2"/>
        <w:rPr>
          <w:lang w:val="sk-SK"/>
        </w:rPr>
      </w:pPr>
      <w:r w:rsidRPr="003176DD">
        <w:rPr>
          <w:lang w:val="sk-SK"/>
        </w:rPr>
        <w:t>Údaje o neobmedzenom ručení</w:t>
      </w:r>
    </w:p>
    <w:p w14:paraId="13FC9AF1" w14:textId="77777777" w:rsidR="008E6F63" w:rsidRPr="00BD5921" w:rsidRDefault="008E6F63" w:rsidP="008E6F63">
      <w:pPr>
        <w:pStyle w:val="Header"/>
        <w:rPr>
          <w:szCs w:val="22"/>
          <w:lang w:val="sk-SK"/>
        </w:rPr>
      </w:pPr>
    </w:p>
    <w:p w14:paraId="5CD0C7BF" w14:textId="77777777" w:rsidR="00CA2BB2" w:rsidRDefault="008E6F63" w:rsidP="00CA2BB2">
      <w:pPr>
        <w:pStyle w:val="Header"/>
        <w:rPr>
          <w:i/>
          <w:color w:val="FF0000"/>
          <w:szCs w:val="22"/>
          <w:lang w:val="sk-SK"/>
        </w:rPr>
      </w:pPr>
      <w:r w:rsidRPr="00BD5921">
        <w:rPr>
          <w:szCs w:val="22"/>
          <w:lang w:val="sk-SK"/>
        </w:rPr>
        <w:t>Spoločnosť nie je neobmedzene ručiacim spoločníkom v iných spoločnostiach podľa §56 ods. 5 Obchodného zákonníka.</w:t>
      </w:r>
    </w:p>
    <w:p w14:paraId="508BCD11" w14:textId="77777777" w:rsidR="007F7A11" w:rsidRDefault="007F7A11">
      <w:pPr>
        <w:rPr>
          <w:szCs w:val="22"/>
          <w:lang w:val="sk-SK"/>
        </w:rPr>
      </w:pPr>
    </w:p>
    <w:p w14:paraId="1E46E77C" w14:textId="77777777" w:rsidR="007F7A11" w:rsidRDefault="007F7A11">
      <w:pPr>
        <w:rPr>
          <w:szCs w:val="22"/>
          <w:lang w:val="sk-SK"/>
        </w:rPr>
      </w:pPr>
    </w:p>
    <w:p w14:paraId="212B3F83" w14:textId="77777777" w:rsidR="008E6F63" w:rsidRPr="00BD5921" w:rsidRDefault="008E6F63" w:rsidP="008E6F63">
      <w:pPr>
        <w:pStyle w:val="Heading2"/>
        <w:rPr>
          <w:lang w:val="sk-SK"/>
        </w:rPr>
      </w:pPr>
      <w:r w:rsidRPr="00BD5921">
        <w:rPr>
          <w:lang w:val="sk-SK"/>
        </w:rPr>
        <w:t>Schválenie účtovnej závierky zostavenej za predchádzajúce obdobie</w:t>
      </w:r>
    </w:p>
    <w:p w14:paraId="133058AA" w14:textId="77777777" w:rsidR="008E6F63" w:rsidRPr="00BD5921" w:rsidRDefault="008E6F63" w:rsidP="008E6F63">
      <w:pPr>
        <w:rPr>
          <w:b/>
          <w:szCs w:val="22"/>
          <w:lang w:val="sk-SK"/>
        </w:rPr>
      </w:pPr>
    </w:p>
    <w:p w14:paraId="40C61D97" w14:textId="77777777" w:rsidR="008E6F63" w:rsidRPr="00BD5921" w:rsidRDefault="008E6F63" w:rsidP="008E6F63">
      <w:pPr>
        <w:pStyle w:val="BodyText"/>
        <w:numPr>
          <w:ilvl w:val="0"/>
          <w:numId w:val="19"/>
        </w:numPr>
        <w:rPr>
          <w:szCs w:val="22"/>
          <w:lang w:val="sk-SK"/>
        </w:rPr>
      </w:pPr>
      <w:r w:rsidRPr="00BD5921">
        <w:rPr>
          <w:szCs w:val="22"/>
          <w:lang w:val="sk-SK"/>
        </w:rPr>
        <w:t xml:space="preserve">Účtovná závierka bola schválená riadnym </w:t>
      </w:r>
    </w:p>
    <w:p w14:paraId="0B6A0DAA" w14:textId="77777777" w:rsidR="008E6F63" w:rsidRPr="00BD5921" w:rsidRDefault="008E6F63" w:rsidP="008E6F63">
      <w:pPr>
        <w:pStyle w:val="BodyText"/>
        <w:ind w:firstLine="360"/>
        <w:rPr>
          <w:szCs w:val="22"/>
          <w:lang w:val="sk-SK"/>
        </w:rPr>
      </w:pPr>
      <w:r w:rsidRPr="00BD5921">
        <w:rPr>
          <w:szCs w:val="22"/>
          <w:lang w:val="sk-SK"/>
        </w:rPr>
        <w:t xml:space="preserve">valným zhromaždením.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Pr>
          <w:szCs w:val="22"/>
          <w:lang w:val="sk-SK"/>
        </w:rPr>
        <w:fldChar w:fldCharType="begin">
          <w:ffData>
            <w:name w:val="Kontrollkästchen5"/>
            <w:enabled/>
            <w:calcOnExit w:val="0"/>
            <w:checkBox>
              <w:sizeAuto/>
              <w:default w:val="1"/>
            </w:checkBox>
          </w:ffData>
        </w:fldChar>
      </w:r>
      <w:bookmarkStart w:id="6" w:name="Kontrollkästchen5"/>
      <w:r w:rsidR="00A86139">
        <w:rPr>
          <w:szCs w:val="22"/>
          <w:lang w:val="sk-SK"/>
        </w:rPr>
        <w:instrText xml:space="preserve"> FORMCHECKBOX </w:instrText>
      </w:r>
      <w:r w:rsidR="00D30514">
        <w:rPr>
          <w:szCs w:val="22"/>
          <w:lang w:val="sk-SK"/>
        </w:rPr>
      </w:r>
      <w:r w:rsidR="00D30514">
        <w:rPr>
          <w:szCs w:val="22"/>
          <w:lang w:val="sk-SK"/>
        </w:rPr>
        <w:fldChar w:fldCharType="separate"/>
      </w:r>
      <w:r w:rsidR="007022DA">
        <w:rPr>
          <w:szCs w:val="22"/>
          <w:lang w:val="sk-SK"/>
        </w:rPr>
        <w:fldChar w:fldCharType="end"/>
      </w:r>
      <w:bookmarkEnd w:id="6"/>
      <w:r w:rsidRPr="00BD5921">
        <w:rPr>
          <w:szCs w:val="22"/>
          <w:lang w:val="sk-SK"/>
        </w:rPr>
        <w:t xml:space="preserve"> ÁNO</w:t>
      </w:r>
      <w:r w:rsidRPr="00BD5921">
        <w:rPr>
          <w:szCs w:val="22"/>
          <w:lang w:val="sk-SK"/>
        </w:rPr>
        <w:tab/>
      </w:r>
      <w:r w:rsidR="007022DA" w:rsidRPr="00BD5921">
        <w:rPr>
          <w:szCs w:val="22"/>
          <w:lang w:val="sk-SK"/>
        </w:rPr>
        <w:fldChar w:fldCharType="begin">
          <w:ffData>
            <w:name w:val="Kontrollkästchen6"/>
            <w:enabled/>
            <w:calcOnExit w:val="0"/>
            <w:checkBox>
              <w:sizeAuto/>
              <w:default w:val="0"/>
            </w:checkBox>
          </w:ffData>
        </w:fldChar>
      </w:r>
      <w:r w:rsidRPr="00BD5921">
        <w:rPr>
          <w:szCs w:val="22"/>
          <w:lang w:val="sk-SK"/>
        </w:rPr>
        <w:instrText xml:space="preserve"> FORMCHECKBOX </w:instrText>
      </w:r>
      <w:r w:rsidR="00D30514">
        <w:rPr>
          <w:szCs w:val="22"/>
          <w:lang w:val="sk-SK"/>
        </w:rPr>
      </w:r>
      <w:r w:rsidR="00D30514">
        <w:rPr>
          <w:szCs w:val="22"/>
          <w:lang w:val="sk-SK"/>
        </w:rPr>
        <w:fldChar w:fldCharType="separate"/>
      </w:r>
      <w:r w:rsidR="007022DA" w:rsidRPr="00BD5921">
        <w:rPr>
          <w:szCs w:val="22"/>
          <w:lang w:val="sk-SK"/>
        </w:rPr>
        <w:fldChar w:fldCharType="end"/>
      </w:r>
      <w:r w:rsidRPr="00BD5921">
        <w:rPr>
          <w:szCs w:val="22"/>
          <w:lang w:val="sk-SK"/>
        </w:rPr>
        <w:t xml:space="preserve"> NIE</w:t>
      </w:r>
    </w:p>
    <w:p w14:paraId="7E9AE422" w14:textId="77777777" w:rsidR="008E6F63" w:rsidRPr="00BD5921" w:rsidRDefault="008E6F63" w:rsidP="008E6F63">
      <w:pPr>
        <w:pStyle w:val="BodyText"/>
        <w:ind w:firstLine="360"/>
        <w:rPr>
          <w:szCs w:val="22"/>
          <w:lang w:val="sk-SK"/>
        </w:rPr>
      </w:pPr>
    </w:p>
    <w:p w14:paraId="172EE118" w14:textId="77777777" w:rsidR="008E6F63" w:rsidRPr="00BD5921" w:rsidRDefault="008E6F63" w:rsidP="008E6F63">
      <w:pPr>
        <w:pStyle w:val="BodyText"/>
        <w:rPr>
          <w:szCs w:val="22"/>
          <w:lang w:val="sk-SK"/>
        </w:rPr>
      </w:pPr>
      <w:r>
        <w:rPr>
          <w:szCs w:val="22"/>
          <w:lang w:val="sk-SK"/>
        </w:rPr>
        <w:t>Účtovná závierka k 31.12.201</w:t>
      </w:r>
      <w:r w:rsidR="00A705C3">
        <w:rPr>
          <w:szCs w:val="22"/>
          <w:lang w:val="sk-SK"/>
        </w:rPr>
        <w:t>8</w:t>
      </w:r>
      <w:r w:rsidRPr="00BD5921">
        <w:rPr>
          <w:szCs w:val="22"/>
          <w:lang w:val="sk-SK"/>
        </w:rPr>
        <w:t xml:space="preserve"> za predchádzajúce účtovné obdobie bola schválená uznesením valného zhromaždenia Spoločnosti dňa </w:t>
      </w:r>
      <w:r w:rsidR="00601822" w:rsidRPr="00601822">
        <w:rPr>
          <w:szCs w:val="22"/>
          <w:lang w:val="sk-SK"/>
        </w:rPr>
        <w:t>16.5.2019</w:t>
      </w:r>
      <w:r w:rsidRPr="00601822">
        <w:rPr>
          <w:szCs w:val="22"/>
          <w:lang w:val="sk-SK"/>
        </w:rPr>
        <w:t>.</w:t>
      </w:r>
      <w:r w:rsidRPr="00BD5921">
        <w:rPr>
          <w:szCs w:val="22"/>
          <w:lang w:val="sk-SK"/>
        </w:rPr>
        <w:t xml:space="preserve"> </w:t>
      </w:r>
    </w:p>
    <w:p w14:paraId="7C7E0931" w14:textId="77777777" w:rsidR="007F7A11" w:rsidRDefault="007F7A11">
      <w:pPr>
        <w:rPr>
          <w:szCs w:val="22"/>
          <w:lang w:val="sk-SK"/>
        </w:rPr>
      </w:pPr>
    </w:p>
    <w:p w14:paraId="0A3394D7" w14:textId="77777777" w:rsidR="00C34596" w:rsidRDefault="00C34596">
      <w:pPr>
        <w:rPr>
          <w:szCs w:val="22"/>
          <w:lang w:val="sk-SK"/>
        </w:rPr>
      </w:pPr>
    </w:p>
    <w:p w14:paraId="77E1AF47" w14:textId="77777777" w:rsidR="008E6F63" w:rsidRPr="00BD5921" w:rsidRDefault="008E6F63" w:rsidP="008E6F63">
      <w:pPr>
        <w:pStyle w:val="Heading2"/>
        <w:rPr>
          <w:lang w:val="sk-SK"/>
        </w:rPr>
      </w:pPr>
      <w:r w:rsidRPr="00BD5921">
        <w:rPr>
          <w:lang w:val="sk-SK"/>
        </w:rPr>
        <w:t>Zverejnenie účtovnej závierky za predchádzajúce účtovné obdobie</w:t>
      </w:r>
    </w:p>
    <w:p w14:paraId="280E3952" w14:textId="77777777" w:rsidR="008E6F63" w:rsidRPr="00BD5921" w:rsidRDefault="008E6F63" w:rsidP="008E6F63">
      <w:pPr>
        <w:rPr>
          <w:szCs w:val="22"/>
          <w:lang w:val="sk-SK"/>
        </w:rPr>
      </w:pPr>
    </w:p>
    <w:p w14:paraId="44B9C273" w14:textId="77777777" w:rsidR="008E6F63" w:rsidRPr="00BD5921" w:rsidRDefault="008E6F63" w:rsidP="008E6F63">
      <w:pPr>
        <w:pStyle w:val="BodyText"/>
        <w:rPr>
          <w:szCs w:val="22"/>
          <w:lang w:val="sk-SK"/>
        </w:rPr>
      </w:pPr>
      <w:r w:rsidRPr="00BD5921">
        <w:rPr>
          <w:szCs w:val="22"/>
          <w:lang w:val="sk-SK"/>
        </w:rPr>
        <w:t xml:space="preserve">Účtovná závierka Spoločnosti </w:t>
      </w:r>
      <w:r w:rsidR="00A86139">
        <w:rPr>
          <w:szCs w:val="22"/>
          <w:lang w:val="sk-SK"/>
        </w:rPr>
        <w:t xml:space="preserve"> k 31</w:t>
      </w:r>
      <w:r w:rsidRPr="00BD5921">
        <w:rPr>
          <w:szCs w:val="22"/>
          <w:lang w:val="sk-SK"/>
        </w:rPr>
        <w:t>.</w:t>
      </w:r>
      <w:r w:rsidR="00A86139">
        <w:rPr>
          <w:szCs w:val="22"/>
          <w:lang w:val="sk-SK"/>
        </w:rPr>
        <w:t>12</w:t>
      </w:r>
      <w:r w:rsidRPr="00BD5921">
        <w:rPr>
          <w:szCs w:val="22"/>
          <w:lang w:val="sk-SK"/>
        </w:rPr>
        <w:t xml:space="preserve">. </w:t>
      </w:r>
      <w:r w:rsidRPr="00FE7FBD">
        <w:rPr>
          <w:szCs w:val="22"/>
          <w:lang w:val="sk-SK"/>
        </w:rPr>
        <w:t>201</w:t>
      </w:r>
      <w:r w:rsidR="00A705C3">
        <w:rPr>
          <w:szCs w:val="22"/>
          <w:lang w:val="sk-SK"/>
        </w:rPr>
        <w:t>8</w:t>
      </w:r>
      <w:r w:rsidR="00A86139">
        <w:rPr>
          <w:szCs w:val="22"/>
          <w:lang w:val="sk-SK"/>
        </w:rPr>
        <w:t xml:space="preserve"> </w:t>
      </w:r>
      <w:r w:rsidRPr="00FE7FBD">
        <w:rPr>
          <w:szCs w:val="22"/>
          <w:lang w:val="sk-SK"/>
        </w:rPr>
        <w:t>spolu so</w:t>
      </w:r>
      <w:r w:rsidR="00CA2BB2" w:rsidRPr="00CA2BB2">
        <w:rPr>
          <w:szCs w:val="22"/>
          <w:lang w:val="sk-SK"/>
        </w:rPr>
        <w:t xml:space="preserve"> správou audítora o overení účtovnej závierky k 31.12.201</w:t>
      </w:r>
      <w:r w:rsidR="00A705C3">
        <w:rPr>
          <w:szCs w:val="22"/>
          <w:lang w:val="sk-SK"/>
        </w:rPr>
        <w:t>8</w:t>
      </w:r>
      <w:r w:rsidR="00CA2BB2" w:rsidRPr="00CA2BB2">
        <w:rPr>
          <w:szCs w:val="22"/>
          <w:lang w:val="sk-SK"/>
        </w:rPr>
        <w:t xml:space="preserve"> </w:t>
      </w:r>
      <w:r w:rsidRPr="00BD5921">
        <w:rPr>
          <w:szCs w:val="22"/>
          <w:lang w:val="sk-SK"/>
        </w:rPr>
        <w:t>bola uložená do </w:t>
      </w:r>
      <w:r>
        <w:rPr>
          <w:szCs w:val="22"/>
          <w:lang w:val="sk-SK"/>
        </w:rPr>
        <w:t xml:space="preserve">registra účtovných závierok </w:t>
      </w:r>
      <w:r w:rsidRPr="00BD5921">
        <w:rPr>
          <w:szCs w:val="22"/>
          <w:lang w:val="sk-SK"/>
        </w:rPr>
        <w:t xml:space="preserve">dňa </w:t>
      </w:r>
      <w:r w:rsidR="00601822">
        <w:rPr>
          <w:szCs w:val="22"/>
          <w:lang w:val="sk-SK"/>
        </w:rPr>
        <w:t>12.9.2019</w:t>
      </w:r>
      <w:r w:rsidRPr="00BD5921">
        <w:rPr>
          <w:szCs w:val="22"/>
          <w:lang w:val="sk-SK"/>
        </w:rPr>
        <w:t xml:space="preserve"> </w:t>
      </w:r>
    </w:p>
    <w:p w14:paraId="25659071" w14:textId="77777777" w:rsidR="007F7A11" w:rsidRDefault="007F7A11" w:rsidP="007F7A11">
      <w:pPr>
        <w:rPr>
          <w:lang w:val="sk-SK"/>
        </w:rPr>
      </w:pPr>
    </w:p>
    <w:p w14:paraId="446310A6" w14:textId="77777777" w:rsidR="00F81D12" w:rsidRDefault="00C7488C" w:rsidP="00C7488C">
      <w:pPr>
        <w:rPr>
          <w:szCs w:val="22"/>
          <w:lang w:val="sk-SK"/>
        </w:rPr>
      </w:pPr>
      <w:r w:rsidRPr="00D55E52">
        <w:rPr>
          <w:szCs w:val="22"/>
          <w:lang w:val="sk-SK"/>
        </w:rPr>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potenciálni investori, poskytovatelia úverov a pôžičiek a iní veritelia, mohli potrebovať. Títo používatelia </w:t>
      </w:r>
    </w:p>
    <w:p w14:paraId="278282BA" w14:textId="77777777" w:rsidR="00C7488C" w:rsidRDefault="00C7488C" w:rsidP="00C7488C">
      <w:pPr>
        <w:rPr>
          <w:szCs w:val="22"/>
          <w:lang w:val="sk-SK"/>
        </w:rPr>
      </w:pPr>
      <w:r w:rsidRPr="00D55E52">
        <w:rPr>
          <w:szCs w:val="22"/>
          <w:lang w:val="sk-SK"/>
        </w:rPr>
        <w:t>musia relevantné informácie získať z iných zdrojov.</w:t>
      </w:r>
    </w:p>
    <w:p w14:paraId="54DDEBEA" w14:textId="77777777" w:rsidR="00F81D12" w:rsidRDefault="00F81D12" w:rsidP="00C7488C">
      <w:pPr>
        <w:rPr>
          <w:szCs w:val="22"/>
          <w:lang w:val="sk-SK"/>
        </w:rPr>
      </w:pPr>
    </w:p>
    <w:p w14:paraId="60B061BF" w14:textId="77777777" w:rsidR="00C7488C" w:rsidRDefault="00C7488C">
      <w:pPr>
        <w:rPr>
          <w:lang w:val="sk-SK"/>
        </w:rPr>
      </w:pPr>
    </w:p>
    <w:p w14:paraId="69A2D23F" w14:textId="77777777" w:rsidR="008E6F63" w:rsidRPr="00BD5921" w:rsidRDefault="008E6F63" w:rsidP="008E6F63">
      <w:pPr>
        <w:pStyle w:val="Heading2"/>
        <w:rPr>
          <w:lang w:val="sk-SK"/>
        </w:rPr>
      </w:pPr>
      <w:r w:rsidRPr="00BD5921">
        <w:rPr>
          <w:lang w:val="sk-SK"/>
        </w:rPr>
        <w:t>Právny dôvod zostavenia účtovnej závierky</w:t>
      </w:r>
    </w:p>
    <w:p w14:paraId="2668B060" w14:textId="77777777" w:rsidR="008E6F63" w:rsidRPr="00BD5921" w:rsidRDefault="008E6F63" w:rsidP="008E6F63">
      <w:pPr>
        <w:rPr>
          <w:szCs w:val="22"/>
          <w:lang w:val="sk-SK"/>
        </w:rPr>
      </w:pPr>
    </w:p>
    <w:p w14:paraId="19432586" w14:textId="77777777" w:rsidR="008E6F63" w:rsidRPr="003176DD" w:rsidRDefault="008E6F63" w:rsidP="008E6F63">
      <w:pPr>
        <w:numPr>
          <w:ilvl w:val="0"/>
          <w:numId w:val="6"/>
        </w:numPr>
        <w:rPr>
          <w:szCs w:val="22"/>
          <w:lang w:val="sk-SK"/>
        </w:rPr>
      </w:pPr>
      <w:r w:rsidRPr="003176DD">
        <w:rPr>
          <w:szCs w:val="22"/>
          <w:lang w:val="sk-SK"/>
        </w:rPr>
        <w:t xml:space="preserve">Účtovná závierka Spoločnosti je zostavená k poslednému dňu </w:t>
      </w:r>
    </w:p>
    <w:p w14:paraId="40034691" w14:textId="77777777" w:rsidR="008E6F63" w:rsidRPr="003176DD" w:rsidRDefault="008E6F63" w:rsidP="008E6F63">
      <w:pPr>
        <w:ind w:firstLine="360"/>
        <w:rPr>
          <w:szCs w:val="22"/>
          <w:lang w:val="sk-SK"/>
        </w:rPr>
      </w:pPr>
      <w:r w:rsidRPr="003176DD">
        <w:rPr>
          <w:szCs w:val="22"/>
          <w:lang w:val="sk-SK"/>
        </w:rPr>
        <w:t>účtovného obdobia ako riadna účtovná závierka</w:t>
      </w:r>
      <w:r w:rsidRPr="003176DD">
        <w:rPr>
          <w:szCs w:val="22"/>
          <w:lang w:val="sk-SK"/>
        </w:rPr>
        <w:tab/>
      </w:r>
    </w:p>
    <w:p w14:paraId="58B70E0D" w14:textId="77777777" w:rsidR="008E6F63" w:rsidRPr="003176DD" w:rsidRDefault="008E6F63" w:rsidP="008E6F63">
      <w:pPr>
        <w:ind w:firstLine="360"/>
        <w:rPr>
          <w:szCs w:val="22"/>
          <w:lang w:val="sk-SK"/>
        </w:rPr>
      </w:pPr>
      <w:r w:rsidRPr="003176DD">
        <w:rPr>
          <w:szCs w:val="22"/>
          <w:lang w:val="sk-SK"/>
        </w:rPr>
        <w:t xml:space="preserve">podľa §17 ods. 6 zákona NR SR č. 431/2002 </w:t>
      </w:r>
      <w:r>
        <w:rPr>
          <w:szCs w:val="22"/>
          <w:lang w:val="sk-SK"/>
        </w:rPr>
        <w:t xml:space="preserve">Z. z. </w:t>
      </w:r>
      <w:r w:rsidRPr="003176DD">
        <w:rPr>
          <w:szCs w:val="22"/>
          <w:lang w:val="sk-SK"/>
        </w:rPr>
        <w:t xml:space="preserve">o účtovníctve </w:t>
      </w:r>
    </w:p>
    <w:p w14:paraId="01A2FFB7" w14:textId="77777777" w:rsidR="008E6F63" w:rsidRPr="003176DD" w:rsidRDefault="008E6F63" w:rsidP="008E6F63">
      <w:pPr>
        <w:ind w:firstLine="360"/>
        <w:rPr>
          <w:szCs w:val="22"/>
          <w:lang w:val="sk-SK"/>
        </w:rPr>
      </w:pPr>
      <w:r w:rsidRPr="003176DD">
        <w:rPr>
          <w:szCs w:val="22"/>
          <w:lang w:val="sk-SK"/>
        </w:rPr>
        <w:t>za obdobie od 1.1.201</w:t>
      </w:r>
      <w:r w:rsidR="00601822">
        <w:rPr>
          <w:szCs w:val="22"/>
          <w:lang w:val="sk-SK"/>
        </w:rPr>
        <w:t>9</w:t>
      </w:r>
      <w:r w:rsidRPr="003176DD">
        <w:rPr>
          <w:szCs w:val="22"/>
          <w:lang w:val="sk-SK"/>
        </w:rPr>
        <w:t xml:space="preserve"> do 31.12.201</w:t>
      </w:r>
      <w:r w:rsidR="003C08A1">
        <w:rPr>
          <w:szCs w:val="22"/>
          <w:lang w:val="sk-SK"/>
        </w:rPr>
        <w:t>9</w:t>
      </w:r>
      <w:r w:rsidRPr="003176DD">
        <w:rPr>
          <w:szCs w:val="22"/>
          <w:lang w:val="sk-SK"/>
        </w:rPr>
        <w:tab/>
      </w:r>
      <w:r w:rsidRPr="003176DD">
        <w:rPr>
          <w:szCs w:val="22"/>
          <w:lang w:val="sk-SK"/>
        </w:rPr>
        <w:tab/>
      </w:r>
      <w:r w:rsidRPr="003176DD">
        <w:rPr>
          <w:szCs w:val="22"/>
          <w:lang w:val="sk-SK"/>
        </w:rPr>
        <w:tab/>
      </w:r>
      <w:r w:rsidRPr="003176DD">
        <w:rPr>
          <w:szCs w:val="22"/>
          <w:lang w:val="sk-SK"/>
        </w:rPr>
        <w:tab/>
      </w:r>
      <w:r w:rsidR="007022DA">
        <w:rPr>
          <w:szCs w:val="22"/>
          <w:lang w:val="sk-SK"/>
        </w:rPr>
        <w:fldChar w:fldCharType="begin">
          <w:ffData>
            <w:name w:val="Kontrollkästchen1"/>
            <w:enabled/>
            <w:calcOnExit w:val="0"/>
            <w:checkBox>
              <w:sizeAuto/>
              <w:default w:val="1"/>
            </w:checkBox>
          </w:ffData>
        </w:fldChar>
      </w:r>
      <w:bookmarkStart w:id="7" w:name="Kontrollkästchen1"/>
      <w:r w:rsidR="00A86139">
        <w:rPr>
          <w:szCs w:val="22"/>
          <w:lang w:val="sk-SK"/>
        </w:rPr>
        <w:instrText xml:space="preserve"> FORMCHECKBOX </w:instrText>
      </w:r>
      <w:r w:rsidR="00D30514">
        <w:rPr>
          <w:szCs w:val="22"/>
          <w:lang w:val="sk-SK"/>
        </w:rPr>
      </w:r>
      <w:r w:rsidR="00D30514">
        <w:rPr>
          <w:szCs w:val="22"/>
          <w:lang w:val="sk-SK"/>
        </w:rPr>
        <w:fldChar w:fldCharType="separate"/>
      </w:r>
      <w:r w:rsidR="007022DA">
        <w:rPr>
          <w:szCs w:val="22"/>
          <w:lang w:val="sk-SK"/>
        </w:rPr>
        <w:fldChar w:fldCharType="end"/>
      </w:r>
      <w:bookmarkEnd w:id="7"/>
      <w:r w:rsidRPr="003176DD">
        <w:rPr>
          <w:szCs w:val="22"/>
          <w:lang w:val="sk-SK"/>
        </w:rPr>
        <w:t xml:space="preserve"> ÁNO</w:t>
      </w:r>
      <w:r w:rsidRPr="003176DD">
        <w:rPr>
          <w:szCs w:val="22"/>
          <w:lang w:val="sk-SK"/>
        </w:rPr>
        <w:tab/>
      </w:r>
      <w:r w:rsidR="007022DA" w:rsidRPr="003176DD">
        <w:rPr>
          <w:szCs w:val="22"/>
          <w:lang w:val="sk-SK"/>
        </w:rPr>
        <w:fldChar w:fldCharType="begin">
          <w:ffData>
            <w:name w:val="Kontrollkästchen2"/>
            <w:enabled/>
            <w:calcOnExit w:val="0"/>
            <w:checkBox>
              <w:sizeAuto/>
              <w:default w:val="0"/>
            </w:checkBox>
          </w:ffData>
        </w:fldChar>
      </w:r>
      <w:r w:rsidRPr="003176DD">
        <w:rPr>
          <w:szCs w:val="22"/>
          <w:lang w:val="sk-SK"/>
        </w:rPr>
        <w:instrText xml:space="preserve"> FORMCHECKBOX </w:instrText>
      </w:r>
      <w:r w:rsidR="00D30514">
        <w:rPr>
          <w:szCs w:val="22"/>
          <w:lang w:val="sk-SK"/>
        </w:rPr>
      </w:r>
      <w:r w:rsidR="00D30514">
        <w:rPr>
          <w:szCs w:val="22"/>
          <w:lang w:val="sk-SK"/>
        </w:rPr>
        <w:fldChar w:fldCharType="separate"/>
      </w:r>
      <w:r w:rsidR="007022DA" w:rsidRPr="003176DD">
        <w:rPr>
          <w:szCs w:val="22"/>
          <w:lang w:val="sk-SK"/>
        </w:rPr>
        <w:fldChar w:fldCharType="end"/>
      </w:r>
      <w:r w:rsidRPr="003176DD">
        <w:rPr>
          <w:szCs w:val="22"/>
          <w:lang w:val="sk-SK"/>
        </w:rPr>
        <w:t xml:space="preserve"> NIE</w:t>
      </w:r>
    </w:p>
    <w:p w14:paraId="6538ADAD" w14:textId="77777777" w:rsidR="008E6F63" w:rsidRPr="003176DD" w:rsidRDefault="008E6F63" w:rsidP="008E6F63">
      <w:pPr>
        <w:rPr>
          <w:szCs w:val="22"/>
          <w:lang w:val="sk-SK"/>
        </w:rPr>
      </w:pPr>
    </w:p>
    <w:p w14:paraId="4A6BA768" w14:textId="77777777" w:rsidR="00A92920" w:rsidRPr="00BD5921" w:rsidRDefault="00A92920" w:rsidP="00A92920">
      <w:pPr>
        <w:rPr>
          <w:szCs w:val="22"/>
          <w:lang w:val="sk-SK"/>
        </w:rPr>
      </w:pPr>
    </w:p>
    <w:p w14:paraId="1F0212C1" w14:textId="77777777" w:rsidR="00A92920" w:rsidRPr="00BD5921" w:rsidRDefault="00A92920" w:rsidP="00A92920">
      <w:pPr>
        <w:pStyle w:val="Heading2"/>
        <w:rPr>
          <w:lang w:val="sk-SK"/>
        </w:rPr>
      </w:pPr>
      <w:r>
        <w:rPr>
          <w:lang w:val="sk-SK"/>
        </w:rPr>
        <w:lastRenderedPageBreak/>
        <w:t>Údaje o skupine</w:t>
      </w:r>
      <w:r w:rsidRPr="00BD5921">
        <w:rPr>
          <w:lang w:val="sk-SK"/>
        </w:rPr>
        <w:t xml:space="preserve"> </w:t>
      </w:r>
    </w:p>
    <w:p w14:paraId="2D964504" w14:textId="77777777" w:rsidR="00A92920" w:rsidRPr="00BD5921" w:rsidRDefault="00A92920" w:rsidP="00A92920">
      <w:pPr>
        <w:rPr>
          <w:lang w:val="sk-SK"/>
        </w:rPr>
      </w:pPr>
    </w:p>
    <w:bookmarkStart w:id="8" w:name="_MON_1551093576"/>
    <w:bookmarkEnd w:id="8"/>
    <w:p w14:paraId="78E26831" w14:textId="77777777" w:rsidR="00A92920" w:rsidRPr="00BD5921" w:rsidRDefault="00A86139" w:rsidP="00A92920">
      <w:pPr>
        <w:tabs>
          <w:tab w:val="right" w:pos="8506"/>
        </w:tabs>
        <w:jc w:val="center"/>
        <w:rPr>
          <w:szCs w:val="22"/>
          <w:lang w:val="sk-SK"/>
        </w:rPr>
      </w:pPr>
      <w:r w:rsidRPr="00BD5921">
        <w:rPr>
          <w:szCs w:val="22"/>
          <w:lang w:val="sk-SK"/>
        </w:rPr>
        <w:object w:dxaOrig="9586" w:dyaOrig="1519" w14:anchorId="4EA089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0.6pt;height:80.9pt" o:ole="">
            <v:imagedata r:id="rId8" o:title=""/>
          </v:shape>
          <o:OLEObject Type="Embed" ProgID="Excel.Sheet.12" ShapeID="_x0000_i1025" DrawAspect="Content" ObjectID="_1646549727" r:id="rId9"/>
        </w:object>
      </w:r>
    </w:p>
    <w:p w14:paraId="20C4136B" w14:textId="77777777" w:rsidR="005C2DEA" w:rsidRDefault="005C2DEA" w:rsidP="00A92920">
      <w:pPr>
        <w:pStyle w:val="BodyText"/>
        <w:rPr>
          <w:szCs w:val="22"/>
          <w:lang w:val="sk-SK"/>
        </w:rPr>
      </w:pPr>
    </w:p>
    <w:p w14:paraId="1D29ADD7" w14:textId="77777777" w:rsidR="00BD705C" w:rsidRDefault="00A92920" w:rsidP="00A92920">
      <w:pPr>
        <w:pStyle w:val="BodyText"/>
        <w:rPr>
          <w:szCs w:val="22"/>
          <w:lang w:val="sk-SK"/>
        </w:rPr>
      </w:pPr>
      <w:r w:rsidRPr="00BD5921">
        <w:rPr>
          <w:szCs w:val="22"/>
          <w:lang w:val="sk-SK"/>
        </w:rPr>
        <w:t>Spoločnosť sa zahŕňa do konsolidovanej účtovnej závierky spoločnosti</w:t>
      </w:r>
      <w:r w:rsidR="00BD705C">
        <w:rPr>
          <w:szCs w:val="22"/>
          <w:lang w:val="sk-SK"/>
        </w:rPr>
        <w:t xml:space="preserve"> Lagermax  Internationale GmbH,</w:t>
      </w:r>
    </w:p>
    <w:p w14:paraId="62FECCE5" w14:textId="77777777" w:rsidR="00A92920" w:rsidRPr="00BD5921" w:rsidRDefault="00BD705C" w:rsidP="00A92920">
      <w:pPr>
        <w:pStyle w:val="BodyText"/>
        <w:rPr>
          <w:szCs w:val="22"/>
          <w:lang w:val="sk-SK"/>
        </w:rPr>
      </w:pPr>
      <w:r>
        <w:rPr>
          <w:szCs w:val="22"/>
          <w:lang w:val="sk-SK"/>
        </w:rPr>
        <w:t>Radingerstrasse 16,5020 Salzburg</w:t>
      </w:r>
      <w:r w:rsidR="00A92920" w:rsidRPr="00BD5921">
        <w:rPr>
          <w:i/>
          <w:szCs w:val="22"/>
          <w:lang w:val="sk-SK"/>
        </w:rPr>
        <w:t xml:space="preserve">, </w:t>
      </w:r>
      <w:r w:rsidR="00A92920" w:rsidRPr="00BD5921">
        <w:rPr>
          <w:szCs w:val="22"/>
          <w:lang w:val="sk-SK"/>
        </w:rPr>
        <w:t>ktorá je súčasťou</w:t>
      </w:r>
      <w:r w:rsidR="00A92920" w:rsidRPr="00BD5921">
        <w:rPr>
          <w:i/>
          <w:szCs w:val="22"/>
          <w:lang w:val="sk-SK"/>
        </w:rPr>
        <w:t xml:space="preserve"> </w:t>
      </w:r>
      <w:r w:rsidR="00A92920" w:rsidRPr="00BD5921">
        <w:rPr>
          <w:szCs w:val="22"/>
          <w:lang w:val="sk-SK"/>
        </w:rPr>
        <w:t xml:space="preserve"> konsolidovanej účtovnej závierky koncernu </w:t>
      </w:r>
      <w:r>
        <w:rPr>
          <w:szCs w:val="22"/>
          <w:lang w:val="sk-SK"/>
        </w:rPr>
        <w:t>Lagermax</w:t>
      </w:r>
      <w:r w:rsidR="00A92920" w:rsidRPr="00BD5921">
        <w:rPr>
          <w:szCs w:val="22"/>
          <w:lang w:val="sk-SK"/>
        </w:rPr>
        <w:t xml:space="preserve">. Konsolidovanú účtovnú závierku koncernu </w:t>
      </w:r>
      <w:r>
        <w:rPr>
          <w:szCs w:val="22"/>
          <w:lang w:val="sk-SK"/>
        </w:rPr>
        <w:t>Lagermax</w:t>
      </w:r>
      <w:r w:rsidR="00A92920" w:rsidRPr="00BD5921">
        <w:rPr>
          <w:i/>
          <w:szCs w:val="22"/>
          <w:lang w:val="sk-SK"/>
        </w:rPr>
        <w:t xml:space="preserve"> </w:t>
      </w:r>
      <w:r w:rsidR="00A92920" w:rsidRPr="00BD5921">
        <w:rPr>
          <w:szCs w:val="22"/>
          <w:lang w:val="sk-SK"/>
        </w:rPr>
        <w:t xml:space="preserve"> zostavuje spoločnosť</w:t>
      </w:r>
      <w:r>
        <w:rPr>
          <w:szCs w:val="22"/>
          <w:lang w:val="sk-SK"/>
        </w:rPr>
        <w:t xml:space="preserve"> Lagermax Internationale GmbH, radingerstrasse 16,5020 Salzburg</w:t>
      </w:r>
      <w:r w:rsidR="00A92920" w:rsidRPr="00BD5921">
        <w:rPr>
          <w:szCs w:val="22"/>
          <w:lang w:val="sk-SK"/>
        </w:rPr>
        <w:t>. Tieto konsolidované účtovné závierky je možné dostať</w:t>
      </w:r>
      <w:r>
        <w:rPr>
          <w:szCs w:val="22"/>
          <w:lang w:val="sk-SK"/>
        </w:rPr>
        <w:t>priamo v sídle spoločnosti.</w:t>
      </w:r>
      <w:r w:rsidR="00A92920" w:rsidRPr="00BD5921">
        <w:rPr>
          <w:szCs w:val="22"/>
          <w:lang w:val="sk-SK"/>
        </w:rPr>
        <w:t xml:space="preserve">  Adresa registrového súdu, ktorý vedie obchodný register, kde sú uložené konsolidované účtovné závierky, je</w:t>
      </w:r>
      <w:r>
        <w:rPr>
          <w:szCs w:val="22"/>
          <w:lang w:val="sk-SK"/>
        </w:rPr>
        <w:t xml:space="preserve"> Landesgericht Salzburg, Rudolfsplatz 2, 5020 Salzburg.</w:t>
      </w:r>
    </w:p>
    <w:p w14:paraId="64076B72" w14:textId="77777777" w:rsidR="00A92920" w:rsidRDefault="00A92920" w:rsidP="00A92920">
      <w:pPr>
        <w:tabs>
          <w:tab w:val="right" w:pos="8506"/>
        </w:tabs>
        <w:rPr>
          <w:szCs w:val="22"/>
          <w:lang w:val="sk-SK"/>
        </w:rPr>
      </w:pPr>
    </w:p>
    <w:p w14:paraId="0BB1D0BB" w14:textId="77777777" w:rsidR="000B253D" w:rsidRDefault="000B253D">
      <w:pPr>
        <w:rPr>
          <w:rFonts w:cs="TimesNewRomanPSMT"/>
          <w:szCs w:val="22"/>
          <w:lang w:val="sk-SK"/>
        </w:rPr>
      </w:pPr>
    </w:p>
    <w:p w14:paraId="3FA14105" w14:textId="77777777" w:rsidR="008666A2" w:rsidRPr="00BD5921" w:rsidRDefault="00760E6B" w:rsidP="007E70D9">
      <w:pPr>
        <w:pStyle w:val="Heading2"/>
        <w:rPr>
          <w:lang w:val="sk-SK"/>
        </w:rPr>
      </w:pPr>
      <w:r w:rsidRPr="00BD5921">
        <w:rPr>
          <w:lang w:val="sk-SK"/>
        </w:rPr>
        <w:t>P</w:t>
      </w:r>
      <w:r w:rsidR="00C9279C" w:rsidRPr="00BD5921">
        <w:rPr>
          <w:lang w:val="sk-SK"/>
        </w:rPr>
        <w:t xml:space="preserve">očet zamestnancov </w:t>
      </w:r>
    </w:p>
    <w:p w14:paraId="2848214D" w14:textId="77777777" w:rsidR="00C34596" w:rsidRPr="00BD5921" w:rsidRDefault="00C34596" w:rsidP="00760E6B">
      <w:pPr>
        <w:rPr>
          <w:lang w:val="sk-SK"/>
        </w:rPr>
      </w:pPr>
    </w:p>
    <w:p w14:paraId="7232618F" w14:textId="77777777" w:rsidR="00DA17CE" w:rsidRPr="00BD5921" w:rsidRDefault="00760E6B" w:rsidP="002A24B9">
      <w:pPr>
        <w:rPr>
          <w:lang w:val="sk-SK"/>
        </w:rPr>
      </w:pPr>
      <w:r w:rsidRPr="00BD5921">
        <w:rPr>
          <w:lang w:val="sk-SK"/>
        </w:rPr>
        <w:t>Údaje o počte zamestnancov za bežné účtovné obdobie a bezprostredne predchádzajúce účtovné obdobie sú uvedené v nasledujúcom prehľade:</w:t>
      </w:r>
    </w:p>
    <w:p w14:paraId="11D59BF2" w14:textId="77777777" w:rsidR="00DA17CE" w:rsidRPr="00BD5921" w:rsidRDefault="00DA17CE" w:rsidP="00DA17CE">
      <w:pPr>
        <w:rPr>
          <w:color w:val="FF0000"/>
          <w:lang w:val="sk-SK"/>
        </w:rPr>
      </w:pPr>
    </w:p>
    <w:bookmarkStart w:id="9" w:name="_MON_1389446571"/>
    <w:bookmarkStart w:id="10" w:name="_MON_1387786460"/>
    <w:bookmarkStart w:id="11" w:name="_MON_1392032936"/>
    <w:bookmarkStart w:id="12" w:name="_MON_1387959668"/>
    <w:bookmarkStart w:id="13" w:name="_MON_1387959685"/>
    <w:bookmarkStart w:id="14" w:name="_MON_1387959698"/>
    <w:bookmarkStart w:id="15" w:name="_MON_1388472446"/>
    <w:bookmarkStart w:id="16" w:name="_MON_1388472483"/>
    <w:bookmarkStart w:id="17" w:name="_MON_1388581986"/>
    <w:bookmarkStart w:id="18" w:name="_MON_1388834051"/>
    <w:bookmarkStart w:id="19" w:name="_MON_1388840452"/>
    <w:bookmarkEnd w:id="9"/>
    <w:bookmarkEnd w:id="10"/>
    <w:bookmarkEnd w:id="11"/>
    <w:bookmarkEnd w:id="12"/>
    <w:bookmarkEnd w:id="13"/>
    <w:bookmarkEnd w:id="14"/>
    <w:bookmarkEnd w:id="15"/>
    <w:bookmarkEnd w:id="16"/>
    <w:bookmarkEnd w:id="17"/>
    <w:bookmarkEnd w:id="18"/>
    <w:bookmarkEnd w:id="19"/>
    <w:bookmarkStart w:id="20" w:name="_MON_1389446438"/>
    <w:bookmarkEnd w:id="20"/>
    <w:p w14:paraId="4ACC4318" w14:textId="77777777" w:rsidR="00452463" w:rsidRPr="00BD5921" w:rsidRDefault="00165A14" w:rsidP="00B04402">
      <w:pPr>
        <w:rPr>
          <w:lang w:val="sk-SK"/>
        </w:rPr>
      </w:pPr>
      <w:r w:rsidRPr="00BD5921">
        <w:rPr>
          <w:lang w:val="sk-SK"/>
        </w:rPr>
        <w:object w:dxaOrig="9463" w:dyaOrig="1746" w14:anchorId="7FCA90F5">
          <v:shape id="_x0000_i1026" type="#_x0000_t75" style="width:450.7pt;height:87.9pt" o:ole="">
            <v:imagedata r:id="rId10" o:title=""/>
          </v:shape>
          <o:OLEObject Type="Embed" ProgID="Excel.Sheet.12" ShapeID="_x0000_i1026" DrawAspect="Content" ObjectID="_1646549728" r:id="rId11"/>
        </w:object>
      </w:r>
    </w:p>
    <w:p w14:paraId="1936C1B1" w14:textId="77777777" w:rsidR="00C34596" w:rsidRPr="00BD5921" w:rsidRDefault="00C34596">
      <w:pPr>
        <w:rPr>
          <w:szCs w:val="22"/>
          <w:lang w:val="sk-SK"/>
        </w:rPr>
      </w:pPr>
    </w:p>
    <w:p w14:paraId="64B17233" w14:textId="77777777" w:rsidR="00A92920" w:rsidRPr="00BD5921" w:rsidRDefault="00A92920">
      <w:pPr>
        <w:rPr>
          <w:szCs w:val="22"/>
          <w:lang w:val="sk-SK"/>
        </w:rPr>
      </w:pPr>
    </w:p>
    <w:p w14:paraId="0676F2A3" w14:textId="77777777" w:rsidR="004A7C5B" w:rsidRPr="00BD5921" w:rsidRDefault="00C9279C" w:rsidP="00B04402">
      <w:pPr>
        <w:pStyle w:val="Heading1"/>
      </w:pPr>
      <w:bookmarkStart w:id="21" w:name="_MON_1392030640"/>
      <w:bookmarkStart w:id="22" w:name="_Toc156113574"/>
      <w:bookmarkEnd w:id="5"/>
      <w:bookmarkEnd w:id="21"/>
      <w:r w:rsidRPr="00BD5921">
        <w:t>INFORMÁCE O</w:t>
      </w:r>
      <w:r w:rsidR="00913341">
        <w:t> PRIJATÝCH</w:t>
      </w:r>
      <w:r w:rsidR="00913341" w:rsidRPr="00BD5921">
        <w:t xml:space="preserve"> </w:t>
      </w:r>
      <w:r w:rsidRPr="00BD5921">
        <w:t xml:space="preserve">ÚČTOVNÝCH </w:t>
      </w:r>
      <w:bookmarkEnd w:id="22"/>
      <w:r w:rsidR="00C34596">
        <w:t>POSTUPOCH</w:t>
      </w:r>
    </w:p>
    <w:p w14:paraId="1C46FE1B" w14:textId="77777777" w:rsidR="0003268B" w:rsidRPr="00BD5921" w:rsidRDefault="0003268B">
      <w:pPr>
        <w:rPr>
          <w:szCs w:val="22"/>
          <w:lang w:val="sk-SK"/>
        </w:rPr>
      </w:pPr>
    </w:p>
    <w:p w14:paraId="6A8F0FB2" w14:textId="77777777" w:rsidR="004A7C5B" w:rsidRPr="00BD5921" w:rsidRDefault="00C9279C" w:rsidP="007E70D9">
      <w:pPr>
        <w:pStyle w:val="Heading2"/>
        <w:rPr>
          <w:lang w:val="sk-SK"/>
        </w:rPr>
      </w:pPr>
      <w:bookmarkStart w:id="23" w:name="_Toc156113575"/>
      <w:r w:rsidRPr="00BD5921">
        <w:rPr>
          <w:lang w:val="sk-SK"/>
        </w:rPr>
        <w:t>Východiská pre zostavenie účtovnej závierky</w:t>
      </w:r>
      <w:bookmarkEnd w:id="23"/>
    </w:p>
    <w:p w14:paraId="0D5A2138" w14:textId="77777777" w:rsidR="004A7C5B" w:rsidRPr="00BD5921" w:rsidRDefault="004A7C5B">
      <w:pPr>
        <w:pStyle w:val="Header"/>
        <w:rPr>
          <w:szCs w:val="22"/>
          <w:lang w:val="sk-SK"/>
        </w:rPr>
      </w:pPr>
    </w:p>
    <w:p w14:paraId="55B916FE" w14:textId="77777777" w:rsidR="007F7F77" w:rsidRPr="00D55E52" w:rsidRDefault="007F7F77" w:rsidP="007F7F77">
      <w:pPr>
        <w:rPr>
          <w:szCs w:val="22"/>
          <w:lang w:val="sk-SK"/>
        </w:rPr>
      </w:pPr>
      <w:r w:rsidRPr="00D55E52">
        <w:rPr>
          <w:szCs w:val="22"/>
          <w:lang w:val="sk-SK"/>
        </w:rPr>
        <w:t>Účtovná závierka bola zostavená za predpokladu, že Spoločnosť bude nepretržite pokračovať vo svojej činnosti.</w:t>
      </w:r>
    </w:p>
    <w:p w14:paraId="38B3EA36" w14:textId="77777777" w:rsidR="00313194" w:rsidRPr="00D55E52" w:rsidRDefault="00313194" w:rsidP="00106FA1">
      <w:pPr>
        <w:rPr>
          <w:szCs w:val="22"/>
          <w:lang w:val="sk-SK"/>
        </w:rPr>
      </w:pPr>
    </w:p>
    <w:p w14:paraId="692CEE95" w14:textId="77777777" w:rsidR="008D2C79" w:rsidRPr="00F85ABF" w:rsidRDefault="008D2C79" w:rsidP="00106FA1">
      <w:pPr>
        <w:rPr>
          <w:szCs w:val="22"/>
          <w:lang w:val="sk-SK"/>
        </w:rPr>
      </w:pPr>
    </w:p>
    <w:p w14:paraId="7BC9C994" w14:textId="77777777" w:rsidR="00106FA1" w:rsidRPr="002E58D1" w:rsidRDefault="00C9279C" w:rsidP="007E70D9">
      <w:pPr>
        <w:pStyle w:val="Heading2"/>
        <w:rPr>
          <w:lang w:val="sk-SK"/>
        </w:rPr>
      </w:pPr>
      <w:r w:rsidRPr="002E58D1">
        <w:rPr>
          <w:lang w:val="sk-SK"/>
        </w:rPr>
        <w:t xml:space="preserve">Účtovné zásady a účtovné metódy </w:t>
      </w:r>
    </w:p>
    <w:p w14:paraId="074731D9" w14:textId="77777777" w:rsidR="00106FA1" w:rsidRPr="00F85ABF" w:rsidRDefault="00106FA1" w:rsidP="00106FA1">
      <w:pPr>
        <w:pStyle w:val="Header"/>
        <w:rPr>
          <w:szCs w:val="22"/>
          <w:lang w:val="sk-SK"/>
        </w:rPr>
      </w:pPr>
    </w:p>
    <w:p w14:paraId="515007B4" w14:textId="77777777" w:rsidR="00106FA1" w:rsidRPr="00BD5921" w:rsidRDefault="00C9279C" w:rsidP="00106FA1">
      <w:pPr>
        <w:pStyle w:val="BodyText"/>
        <w:rPr>
          <w:szCs w:val="22"/>
          <w:lang w:val="sk-SK"/>
        </w:rPr>
      </w:pPr>
      <w:r w:rsidRPr="00BD5921">
        <w:rPr>
          <w:szCs w:val="22"/>
          <w:lang w:val="sk-SK"/>
        </w:rPr>
        <w:t xml:space="preserve">Spoločnosť uplatnila účtovné zásady a účtovné metódy v súlade s platnými účtovnými predpismi. </w:t>
      </w:r>
    </w:p>
    <w:p w14:paraId="0644753D" w14:textId="77777777" w:rsidR="00106FA1" w:rsidRPr="00BD5921" w:rsidRDefault="00106FA1" w:rsidP="00106FA1">
      <w:pPr>
        <w:pStyle w:val="BodyText"/>
        <w:rPr>
          <w:szCs w:val="22"/>
          <w:lang w:val="sk-SK"/>
        </w:rPr>
      </w:pPr>
    </w:p>
    <w:p w14:paraId="0B524768" w14:textId="77777777" w:rsidR="00247400" w:rsidRPr="00BD5921" w:rsidRDefault="00247400" w:rsidP="00A25547">
      <w:pPr>
        <w:pStyle w:val="odstavec"/>
      </w:pPr>
      <w:r w:rsidRPr="00BD5921">
        <w:t>Spoločnosť vedie účtovníctvo na základe dodržania časovej a vecnej súvislosti nákladov a výnosov. Za základ sa berú všetky náklady a výnosy, ktoré sa vzťahujú na účtovné obdobie bez ohľadu na dátum ich platenia.</w:t>
      </w:r>
    </w:p>
    <w:p w14:paraId="6E8A14A1" w14:textId="77777777" w:rsidR="00247400" w:rsidRPr="00BD5921" w:rsidRDefault="00247400" w:rsidP="00A25547">
      <w:pPr>
        <w:pStyle w:val="odstavec"/>
      </w:pPr>
    </w:p>
    <w:p w14:paraId="42465901" w14:textId="77777777" w:rsidR="00106FA1" w:rsidRDefault="00C9279C" w:rsidP="00AB73AB">
      <w:pPr>
        <w:pStyle w:val="BodyText"/>
        <w:rPr>
          <w:szCs w:val="22"/>
          <w:lang w:val="sk-SK"/>
        </w:rPr>
      </w:pPr>
      <w:r w:rsidRPr="00BD5921">
        <w:rPr>
          <w:szCs w:val="22"/>
          <w:lang w:val="sk-SK"/>
        </w:rPr>
        <w:t>Účtovné metódy a všeobecné účtovné zásady boli účtovnou jednotkou konzistentne aplikované</w:t>
      </w:r>
      <w:r w:rsidR="00AB73AB">
        <w:rPr>
          <w:szCs w:val="22"/>
          <w:lang w:val="sk-SK"/>
        </w:rPr>
        <w:t>.</w:t>
      </w:r>
    </w:p>
    <w:p w14:paraId="1FD1403A" w14:textId="77777777" w:rsidR="002E58D1" w:rsidRDefault="002E58D1" w:rsidP="00AB73AB">
      <w:pPr>
        <w:pStyle w:val="BodyText"/>
        <w:rPr>
          <w:szCs w:val="22"/>
          <w:lang w:val="sk-SK"/>
        </w:rPr>
      </w:pPr>
    </w:p>
    <w:p w14:paraId="3999A1C6" w14:textId="77777777" w:rsidR="002E58D1" w:rsidRDefault="002E58D1" w:rsidP="00AB73AB">
      <w:pPr>
        <w:pStyle w:val="BodyText"/>
        <w:rPr>
          <w:szCs w:val="22"/>
          <w:lang w:val="sk-SK"/>
        </w:rPr>
      </w:pPr>
    </w:p>
    <w:p w14:paraId="55E00551" w14:textId="77777777" w:rsidR="00C34596" w:rsidRDefault="00C34596" w:rsidP="00AB73AB">
      <w:pPr>
        <w:pStyle w:val="BodyText"/>
        <w:rPr>
          <w:szCs w:val="22"/>
          <w:lang w:val="sk-SK"/>
        </w:rPr>
      </w:pPr>
    </w:p>
    <w:p w14:paraId="0E38CCD8" w14:textId="77777777" w:rsidR="00C34596" w:rsidRDefault="00C34596" w:rsidP="00AB73AB">
      <w:pPr>
        <w:pStyle w:val="BodyText"/>
        <w:rPr>
          <w:szCs w:val="22"/>
          <w:lang w:val="sk-SK"/>
        </w:rPr>
      </w:pPr>
    </w:p>
    <w:p w14:paraId="34173AD5" w14:textId="77777777" w:rsidR="00C34596" w:rsidRDefault="00C34596" w:rsidP="00AB73AB">
      <w:pPr>
        <w:pStyle w:val="BodyText"/>
        <w:rPr>
          <w:szCs w:val="22"/>
          <w:lang w:val="sk-SK"/>
        </w:rPr>
      </w:pPr>
    </w:p>
    <w:p w14:paraId="7A38D857" w14:textId="77777777" w:rsidR="00C34596" w:rsidRDefault="00C34596" w:rsidP="00AB73AB">
      <w:pPr>
        <w:pStyle w:val="BodyText"/>
        <w:rPr>
          <w:szCs w:val="22"/>
          <w:lang w:val="sk-SK"/>
        </w:rPr>
      </w:pPr>
    </w:p>
    <w:p w14:paraId="71D06F13" w14:textId="77777777" w:rsidR="00C34596" w:rsidRDefault="00C34596" w:rsidP="00AB73AB">
      <w:pPr>
        <w:pStyle w:val="BodyText"/>
        <w:rPr>
          <w:szCs w:val="22"/>
          <w:lang w:val="sk-SK"/>
        </w:rPr>
      </w:pPr>
    </w:p>
    <w:p w14:paraId="64421447" w14:textId="77777777" w:rsidR="00C34596" w:rsidRDefault="00C34596" w:rsidP="00AB73AB">
      <w:pPr>
        <w:pStyle w:val="BodyText"/>
        <w:rPr>
          <w:szCs w:val="22"/>
          <w:lang w:val="sk-SK"/>
        </w:rPr>
      </w:pPr>
    </w:p>
    <w:p w14:paraId="5610C2AE" w14:textId="77777777" w:rsidR="00C34596" w:rsidRDefault="00C34596" w:rsidP="00AB73AB">
      <w:pPr>
        <w:pStyle w:val="BodyText"/>
        <w:rPr>
          <w:szCs w:val="22"/>
          <w:lang w:val="sk-SK"/>
        </w:rPr>
      </w:pPr>
    </w:p>
    <w:p w14:paraId="5C0973B6" w14:textId="77777777" w:rsidR="00C34596" w:rsidRDefault="00C34596" w:rsidP="00AB73AB">
      <w:pPr>
        <w:pStyle w:val="BodyText"/>
        <w:rPr>
          <w:szCs w:val="22"/>
          <w:lang w:val="sk-SK"/>
        </w:rPr>
      </w:pPr>
    </w:p>
    <w:p w14:paraId="71A8F989" w14:textId="77777777" w:rsidR="00C64C64" w:rsidRPr="00BD5921" w:rsidRDefault="00C64C64" w:rsidP="007E70D9">
      <w:pPr>
        <w:pStyle w:val="Heading2"/>
        <w:rPr>
          <w:lang w:val="sk-SK"/>
        </w:rPr>
      </w:pPr>
      <w:bookmarkStart w:id="24" w:name="_Toc156113576"/>
      <w:r w:rsidRPr="00BD5921">
        <w:rPr>
          <w:lang w:val="sk-SK"/>
        </w:rPr>
        <w:t>Zmeny oproti predchádzajúcemu účtovnému obdobiu</w:t>
      </w:r>
    </w:p>
    <w:bookmarkEnd w:id="24"/>
    <w:p w14:paraId="7A79F69A" w14:textId="77777777" w:rsidR="009476FF" w:rsidRPr="00BD5921" w:rsidRDefault="009476FF">
      <w:pPr>
        <w:rPr>
          <w:szCs w:val="22"/>
          <w:lang w:val="sk-SK"/>
        </w:rPr>
      </w:pPr>
    </w:p>
    <w:bookmarkStart w:id="25" w:name="_MON_1392030767"/>
    <w:bookmarkEnd w:id="25"/>
    <w:p w14:paraId="33F65946" w14:textId="77777777" w:rsidR="009476FF" w:rsidRDefault="005A22EE">
      <w:pPr>
        <w:rPr>
          <w:szCs w:val="22"/>
          <w:lang w:val="sk-SK"/>
        </w:rPr>
      </w:pPr>
      <w:r w:rsidRPr="00BD5921">
        <w:rPr>
          <w:szCs w:val="22"/>
          <w:lang w:val="sk-SK"/>
        </w:rPr>
        <w:object w:dxaOrig="9473" w:dyaOrig="2735" w14:anchorId="19280EED">
          <v:shape id="_x0000_i1027" type="#_x0000_t75" style="width:466.15pt;height:146.35pt" o:ole="">
            <v:imagedata r:id="rId12" o:title=""/>
            <o:lock v:ext="edit" aspectratio="f"/>
          </v:shape>
          <o:OLEObject Type="Embed" ProgID="Excel.Sheet.12" ShapeID="_x0000_i1027" DrawAspect="Content" ObjectID="_1646549729" r:id="rId13"/>
        </w:object>
      </w:r>
    </w:p>
    <w:p w14:paraId="0CCB987E" w14:textId="77777777" w:rsidR="00454356" w:rsidRPr="00BD5921" w:rsidRDefault="00454356" w:rsidP="00454356">
      <w:pPr>
        <w:rPr>
          <w:szCs w:val="22"/>
          <w:lang w:val="sk-SK"/>
        </w:rPr>
      </w:pPr>
    </w:p>
    <w:p w14:paraId="79A5C6E1" w14:textId="77777777" w:rsidR="00454356" w:rsidRPr="00BD5921" w:rsidRDefault="00454356" w:rsidP="00454356">
      <w:pPr>
        <w:pStyle w:val="Heading2"/>
        <w:rPr>
          <w:lang w:val="sk-SK"/>
        </w:rPr>
      </w:pPr>
      <w:r>
        <w:rPr>
          <w:lang w:val="sk-SK"/>
        </w:rPr>
        <w:t>Informácie o významných transakciách neuvádzaných v súvahe</w:t>
      </w:r>
    </w:p>
    <w:p w14:paraId="67CB8CEA" w14:textId="77777777" w:rsidR="00454356" w:rsidRPr="00BD705C" w:rsidRDefault="00454356" w:rsidP="00454356">
      <w:pPr>
        <w:rPr>
          <w:color w:val="FF0000"/>
          <w:szCs w:val="22"/>
          <w:lang w:val="sk-SK"/>
        </w:rPr>
      </w:pPr>
    </w:p>
    <w:p w14:paraId="06E9CB7F" w14:textId="77777777" w:rsidR="00DA2CC6" w:rsidRPr="00BD705C" w:rsidRDefault="009063C7" w:rsidP="00454356">
      <w:pPr>
        <w:rPr>
          <w:szCs w:val="22"/>
          <w:lang w:val="sk-SK"/>
        </w:rPr>
      </w:pPr>
      <w:r w:rsidRPr="00BD705C">
        <w:rPr>
          <w:szCs w:val="22"/>
          <w:lang w:val="sk-SK"/>
        </w:rPr>
        <w:t xml:space="preserve">V bežnom účtovnom období neboli realizované transakcie, ktoré </w:t>
      </w:r>
      <w:r w:rsidR="0017232F" w:rsidRPr="00BD705C">
        <w:rPr>
          <w:szCs w:val="22"/>
          <w:lang w:val="sk-SK"/>
        </w:rPr>
        <w:t xml:space="preserve">sa neuvádzajú v súvahe a ktoré </w:t>
      </w:r>
      <w:r w:rsidRPr="00BD705C">
        <w:rPr>
          <w:szCs w:val="22"/>
          <w:lang w:val="sk-SK"/>
        </w:rPr>
        <w:t>by m</w:t>
      </w:r>
      <w:r w:rsidR="0017232F" w:rsidRPr="00BD705C">
        <w:rPr>
          <w:szCs w:val="22"/>
          <w:lang w:val="sk-SK"/>
        </w:rPr>
        <w:t>oh</w:t>
      </w:r>
      <w:r w:rsidRPr="00BD705C">
        <w:rPr>
          <w:szCs w:val="22"/>
          <w:lang w:val="sk-SK"/>
        </w:rPr>
        <w:t>li</w:t>
      </w:r>
      <w:r w:rsidR="0017232F" w:rsidRPr="00BD705C">
        <w:rPr>
          <w:szCs w:val="22"/>
          <w:lang w:val="sk-SK"/>
        </w:rPr>
        <w:t xml:space="preserve"> mať</w:t>
      </w:r>
      <w:r w:rsidRPr="00BD705C">
        <w:rPr>
          <w:szCs w:val="22"/>
          <w:lang w:val="sk-SK"/>
        </w:rPr>
        <w:t xml:space="preserve"> významný vplyv na posúdenie finančnej situáciu Spoločnosti. </w:t>
      </w:r>
      <w:r w:rsidR="00DA2CC6" w:rsidRPr="00DA2CC6">
        <w:rPr>
          <w:szCs w:val="22"/>
          <w:lang w:val="sk-SK"/>
        </w:rPr>
        <w:t>Okrem skutočností uvádzaných v bode H, v bežnom účtovnom období neboli realizované transakcie, ktoré sa neuvádzajú v súvahe a ktoré by mohli mať významný vplyv na posúdenie finančnej situácie Spoločnosti.</w:t>
      </w:r>
    </w:p>
    <w:p w14:paraId="52307C7C" w14:textId="77777777" w:rsidR="00900E34" w:rsidRPr="005A22EE" w:rsidRDefault="00900E34">
      <w:pPr>
        <w:rPr>
          <w:szCs w:val="22"/>
          <w:lang w:val="sk-SK"/>
        </w:rPr>
      </w:pPr>
    </w:p>
    <w:p w14:paraId="2924877A" w14:textId="77777777" w:rsidR="002E58D1" w:rsidRPr="00BD5921" w:rsidRDefault="002E58D1">
      <w:pPr>
        <w:rPr>
          <w:szCs w:val="22"/>
          <w:lang w:val="sk-SK"/>
        </w:rPr>
      </w:pPr>
    </w:p>
    <w:p w14:paraId="796E1268" w14:textId="77777777" w:rsidR="004A7C5B" w:rsidRPr="00BD5921" w:rsidRDefault="00C9279C" w:rsidP="007E70D9">
      <w:pPr>
        <w:pStyle w:val="Heading2"/>
        <w:rPr>
          <w:lang w:val="sk-SK"/>
        </w:rPr>
      </w:pPr>
      <w:bookmarkStart w:id="26" w:name="_Toc156113578"/>
      <w:r w:rsidRPr="00BD5921">
        <w:rPr>
          <w:lang w:val="sk-SK"/>
        </w:rPr>
        <w:t xml:space="preserve">Spôsob </w:t>
      </w:r>
      <w:r w:rsidR="00A849F5">
        <w:rPr>
          <w:lang w:val="sk-SK"/>
        </w:rPr>
        <w:t xml:space="preserve">a určenie </w:t>
      </w:r>
      <w:r w:rsidRPr="00BD5921">
        <w:rPr>
          <w:lang w:val="sk-SK"/>
        </w:rPr>
        <w:t>ocenenia jednotlivých položiek majetku a záväzkov</w:t>
      </w:r>
      <w:bookmarkEnd w:id="26"/>
    </w:p>
    <w:p w14:paraId="0EC51DBD" w14:textId="77777777" w:rsidR="00DA17CE" w:rsidRPr="00BD5921" w:rsidRDefault="00DA17CE" w:rsidP="00DA17CE">
      <w:pPr>
        <w:rPr>
          <w:szCs w:val="22"/>
          <w:lang w:val="sk-SK"/>
        </w:rPr>
      </w:pPr>
    </w:p>
    <w:p w14:paraId="3B129C2D" w14:textId="77777777" w:rsidR="006C66D0" w:rsidRPr="00BD5921" w:rsidRDefault="006C66D0" w:rsidP="007E70D9">
      <w:pPr>
        <w:pStyle w:val="Heading3"/>
      </w:pPr>
      <w:bookmarkStart w:id="27" w:name="_Toc156113579"/>
      <w:r w:rsidRPr="00BD5921">
        <w:t>Dlhodobý nehmotný majetok a dlhodobý hmotný majetok</w:t>
      </w:r>
    </w:p>
    <w:p w14:paraId="53FE2CE2" w14:textId="77777777" w:rsidR="006C66D0" w:rsidRPr="00F85ABF" w:rsidRDefault="006C66D0" w:rsidP="006C66D0">
      <w:pPr>
        <w:autoSpaceDE w:val="0"/>
        <w:autoSpaceDN w:val="0"/>
        <w:adjustRightInd w:val="0"/>
        <w:rPr>
          <w:rFonts w:cs="TimesNewRomanPSMT"/>
          <w:szCs w:val="22"/>
          <w:lang w:val="sk-SK"/>
        </w:rPr>
      </w:pPr>
    </w:p>
    <w:p w14:paraId="590CBF54"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14:paraId="5914E290" w14:textId="77777777" w:rsidR="006C66D0" w:rsidRPr="00BD5921" w:rsidRDefault="006C66D0" w:rsidP="006C66D0">
      <w:pPr>
        <w:autoSpaceDE w:val="0"/>
        <w:autoSpaceDN w:val="0"/>
        <w:adjustRightInd w:val="0"/>
        <w:rPr>
          <w:rFonts w:cs="TimesNewRomanPSMT"/>
          <w:szCs w:val="22"/>
          <w:lang w:val="sk-SK"/>
        </w:rPr>
      </w:pPr>
    </w:p>
    <w:p w14:paraId="1144A17B" w14:textId="77777777" w:rsidR="006C66D0" w:rsidRPr="00BD5921" w:rsidRDefault="00D92D4C" w:rsidP="00A25547">
      <w:pPr>
        <w:pStyle w:val="odstavec"/>
      </w:pPr>
      <w:r w:rsidRPr="00BD5921">
        <w:t>Súčasťou obstarávacej ceny dlhodobého hmotného majetku od 1. januára 2003 nie sú úroky z cudzích zdrojov ani realizované kurzové rozdiely, ktoré vznikli do momentu uvedenia dlhodobého majetku do používania.</w:t>
      </w:r>
    </w:p>
    <w:p w14:paraId="10F3A622" w14:textId="77777777" w:rsidR="00D92D4C" w:rsidRPr="00BD5921" w:rsidRDefault="00D92D4C" w:rsidP="00A25547">
      <w:pPr>
        <w:pStyle w:val="odstavec"/>
      </w:pPr>
    </w:p>
    <w:p w14:paraId="6E390D89" w14:textId="77777777" w:rsidR="006C66D0" w:rsidRPr="00BD5921" w:rsidRDefault="006C66D0" w:rsidP="006C66D0">
      <w:pPr>
        <w:autoSpaceDE w:val="0"/>
        <w:autoSpaceDN w:val="0"/>
        <w:adjustRightInd w:val="0"/>
        <w:rPr>
          <w:rFonts w:cs="TimesNewRoman"/>
          <w:szCs w:val="22"/>
          <w:lang w:val="sk-SK"/>
        </w:rPr>
      </w:pPr>
      <w:r w:rsidRPr="00BD5921">
        <w:rPr>
          <w:rFonts w:cs="TimesNewRoman"/>
          <w:szCs w:val="22"/>
          <w:lang w:val="sk-SK"/>
        </w:rPr>
        <w:t>Súčasťou obstarávacej ceny dlhodobého nehmotného majetku nie sú od 1. júla 2010 úroky z cudzích zdrojov, ktoré vznikli do momentu zaradenia dlhodobého nehmotného majetku do používania.</w:t>
      </w:r>
    </w:p>
    <w:p w14:paraId="1DC940E6" w14:textId="77777777" w:rsidR="006C66D0" w:rsidRPr="00BD5921" w:rsidRDefault="006C66D0" w:rsidP="006C66D0">
      <w:pPr>
        <w:autoSpaceDE w:val="0"/>
        <w:autoSpaceDN w:val="0"/>
        <w:adjustRightInd w:val="0"/>
        <w:rPr>
          <w:rFonts w:cs="TimesNewRomanPSMT"/>
          <w:szCs w:val="22"/>
          <w:lang w:val="sk-SK"/>
        </w:rPr>
      </w:pPr>
    </w:p>
    <w:p w14:paraId="4CCB8268"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14:paraId="3656BB3B" w14:textId="77777777" w:rsidR="006C66D0" w:rsidRPr="00BD5921" w:rsidRDefault="006C66D0" w:rsidP="006C66D0">
      <w:pPr>
        <w:autoSpaceDE w:val="0"/>
        <w:autoSpaceDN w:val="0"/>
        <w:adjustRightInd w:val="0"/>
        <w:rPr>
          <w:rFonts w:cs="TimesNewRomanPSMT"/>
          <w:szCs w:val="22"/>
          <w:lang w:val="sk-SK"/>
        </w:rPr>
      </w:pPr>
    </w:p>
    <w:p w14:paraId="38598C0B" w14:textId="77777777" w:rsidR="00887331" w:rsidRPr="00BD5921" w:rsidRDefault="00887331" w:rsidP="00A25547">
      <w:pPr>
        <w:pStyle w:val="odstavec"/>
      </w:pPr>
      <w:r w:rsidRPr="00BD5921">
        <w:t>Dlhodobý majetok nadobudnutý bezodplatne sa oceňuje re</w:t>
      </w:r>
      <w:r w:rsidR="00661812">
        <w:t>álnou hodnotou</w:t>
      </w:r>
      <w:r w:rsidRPr="00BD5921">
        <w:t>.</w:t>
      </w:r>
    </w:p>
    <w:p w14:paraId="5E5E5205" w14:textId="77777777" w:rsidR="00887331" w:rsidRPr="00BD5921" w:rsidRDefault="00887331" w:rsidP="00A25547">
      <w:pPr>
        <w:pStyle w:val="odstavec"/>
      </w:pPr>
    </w:p>
    <w:p w14:paraId="637D635B" w14:textId="77777777" w:rsidR="00887331" w:rsidRPr="00BD5921" w:rsidRDefault="00887331" w:rsidP="00A25547">
      <w:pPr>
        <w:pStyle w:val="odstavec"/>
      </w:pPr>
      <w:r w:rsidRPr="00BD5921">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5C597638" w14:textId="77777777" w:rsidR="00887331" w:rsidRPr="00BD5921" w:rsidRDefault="00887331" w:rsidP="00A25547">
      <w:pPr>
        <w:pStyle w:val="odstavec"/>
      </w:pPr>
    </w:p>
    <w:p w14:paraId="6F192C37" w14:textId="77777777" w:rsidR="00887331" w:rsidRPr="00BD5921" w:rsidRDefault="00887331" w:rsidP="00887331">
      <w:pPr>
        <w:autoSpaceDE w:val="0"/>
        <w:autoSpaceDN w:val="0"/>
        <w:adjustRightInd w:val="0"/>
        <w:rPr>
          <w:szCs w:val="22"/>
          <w:lang w:val="sk-SK"/>
        </w:rPr>
      </w:pPr>
      <w:r w:rsidRPr="00BD5921">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14:paraId="33C22D12" w14:textId="77777777" w:rsidR="00887331" w:rsidRPr="00BD5921" w:rsidRDefault="00887331" w:rsidP="00887331">
      <w:pPr>
        <w:autoSpaceDE w:val="0"/>
        <w:autoSpaceDN w:val="0"/>
        <w:adjustRightInd w:val="0"/>
        <w:rPr>
          <w:rFonts w:cs="TimesNewRomanPSMT"/>
          <w:szCs w:val="22"/>
          <w:lang w:val="sk-SK"/>
        </w:rPr>
      </w:pPr>
    </w:p>
    <w:p w14:paraId="3B47E561" w14:textId="77777777" w:rsidR="00887331" w:rsidRPr="00BD5921" w:rsidRDefault="00887331" w:rsidP="00A25547">
      <w:pPr>
        <w:pStyle w:val="odstavec"/>
      </w:pPr>
      <w:r w:rsidRPr="00BD5921">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50378BE9" w14:textId="77777777" w:rsidR="00887331" w:rsidRPr="00BD5921" w:rsidRDefault="00887331" w:rsidP="00887331">
      <w:pPr>
        <w:autoSpaceDE w:val="0"/>
        <w:autoSpaceDN w:val="0"/>
        <w:adjustRightInd w:val="0"/>
        <w:rPr>
          <w:rFonts w:cs="TimesNewRomanPSMT"/>
          <w:szCs w:val="22"/>
          <w:lang w:val="sk-SK"/>
        </w:rPr>
      </w:pPr>
    </w:p>
    <w:p w14:paraId="7DFF4308" w14:textId="77777777" w:rsidR="003765F7" w:rsidRDefault="006C66D0" w:rsidP="006C66D0">
      <w:pPr>
        <w:autoSpaceDE w:val="0"/>
        <w:autoSpaceDN w:val="0"/>
        <w:adjustRightInd w:val="0"/>
        <w:rPr>
          <w:rFonts w:cs="TimesNewRomanPSMT"/>
          <w:szCs w:val="22"/>
          <w:lang w:val="sk-SK"/>
        </w:rPr>
      </w:pPr>
      <w:r w:rsidRPr="00BD5921">
        <w:rPr>
          <w:rFonts w:cs="TimesNewRomanPSMT"/>
          <w:szCs w:val="22"/>
          <w:lang w:val="sk-SK"/>
        </w:rPr>
        <w:t>Náklady na výskum sa neaktivujú, účtujú sa do nákladov účtovného obdobia, v ktorom vznikli. Náklady na vývoj</w:t>
      </w:r>
      <w:r w:rsidR="005F3C75" w:rsidRPr="00BD5921">
        <w:rPr>
          <w:rFonts w:cs="TimesNewRomanPSMT"/>
          <w:szCs w:val="22"/>
          <w:lang w:val="sk-SK"/>
        </w:rPr>
        <w:t xml:space="preserve"> </w:t>
      </w:r>
      <w:r w:rsidRPr="00BD5921">
        <w:rPr>
          <w:rFonts w:cs="TimesNewRomanPSMT"/>
          <w:szCs w:val="22"/>
          <w:lang w:val="sk-SK"/>
        </w:rPr>
        <w:t xml:space="preserve">sa účtujú do obdobia, v ktorom vznikli, ale tie náklady na vývoj, ktoré sa vzťahujú na jasne definovaný výrobok alebo proces, pri ktorých je možné preukázať technickú realizovateľnosť a možnosť </w:t>
      </w:r>
      <w:r w:rsidRPr="00BD5921">
        <w:rPr>
          <w:rFonts w:cs="TimesNewRomanPSMT"/>
          <w:szCs w:val="22"/>
          <w:lang w:val="sk-SK"/>
        </w:rPr>
        <w:lastRenderedPageBreak/>
        <w:t>predaja a spoločnosť má dostatočné zdroje na dokončenie projektu, jeho predaj alebo na vnútorné využitie jeho výsledkov, sa aktivujú, a to vo výške, ktorá je pravdepodobná, že sa získa späť z budúcich ekonomických úžitkov.</w:t>
      </w:r>
    </w:p>
    <w:p w14:paraId="44BB7E7F" w14:textId="77777777" w:rsidR="002E58D1" w:rsidRDefault="002E58D1" w:rsidP="006C66D0">
      <w:pPr>
        <w:autoSpaceDE w:val="0"/>
        <w:autoSpaceDN w:val="0"/>
        <w:adjustRightInd w:val="0"/>
        <w:rPr>
          <w:rFonts w:cs="TimesNewRomanPSMT"/>
          <w:szCs w:val="22"/>
          <w:lang w:val="sk-SK"/>
        </w:rPr>
      </w:pPr>
    </w:p>
    <w:p w14:paraId="67F099E3"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Aktivované náklady na vývoj sa odpisujú počas maximálne 5 rokov, a to v tých účtovných obdobiach, v</w:t>
      </w:r>
      <w:r w:rsidR="005F3C75" w:rsidRPr="00BD5921">
        <w:rPr>
          <w:rFonts w:cs="TimesNewRomanPSMT"/>
          <w:szCs w:val="22"/>
          <w:lang w:val="sk-SK"/>
        </w:rPr>
        <w:t> </w:t>
      </w:r>
      <w:r w:rsidRPr="00BD5921">
        <w:rPr>
          <w:rFonts w:cs="TimesNewRomanPSMT"/>
          <w:szCs w:val="22"/>
          <w:lang w:val="sk-SK"/>
        </w:rPr>
        <w:t>ktorých</w:t>
      </w:r>
      <w:r w:rsidR="005F3C75" w:rsidRPr="00BD5921">
        <w:rPr>
          <w:rFonts w:cs="TimesNewRomanPSMT"/>
          <w:szCs w:val="22"/>
          <w:lang w:val="sk-SK"/>
        </w:rPr>
        <w:t xml:space="preserve"> </w:t>
      </w:r>
      <w:r w:rsidRPr="00BD5921">
        <w:rPr>
          <w:rFonts w:cs="TimesNewRomanPSMT"/>
          <w:szCs w:val="22"/>
          <w:lang w:val="sk-SK"/>
        </w:rPr>
        <w:t>sa očakáva predaj produktu alebo využívanie procesu. Ak sa zníži ich hodnota, odpisujú sa na sumu, ktorá je</w:t>
      </w:r>
      <w:r w:rsidR="005F3C75" w:rsidRPr="00BD5921">
        <w:rPr>
          <w:rFonts w:cs="TimesNewRomanPSMT"/>
          <w:szCs w:val="22"/>
          <w:lang w:val="sk-SK"/>
        </w:rPr>
        <w:t xml:space="preserve"> </w:t>
      </w:r>
      <w:r w:rsidRPr="00BD5921">
        <w:rPr>
          <w:rFonts w:cs="TimesNewRomanPSMT"/>
          <w:szCs w:val="22"/>
          <w:lang w:val="sk-SK"/>
        </w:rPr>
        <w:t>pravdepodobná, že sa získa späť z budúcich ekonomických úžitkov.</w:t>
      </w:r>
    </w:p>
    <w:p w14:paraId="144C8BCF" w14:textId="77777777" w:rsidR="002E58D1" w:rsidRDefault="002E58D1">
      <w:pPr>
        <w:rPr>
          <w:lang w:val="sk-SK"/>
        </w:rPr>
      </w:pPr>
    </w:p>
    <w:p w14:paraId="579C3EB8" w14:textId="77777777" w:rsidR="008D2C79" w:rsidRDefault="008D2C79">
      <w:pPr>
        <w:rPr>
          <w:b/>
          <w:szCs w:val="22"/>
          <w:lang w:val="sk-SK"/>
        </w:rPr>
      </w:pPr>
    </w:p>
    <w:p w14:paraId="201EED5D" w14:textId="77777777" w:rsidR="006C66D0" w:rsidRPr="007630AD" w:rsidRDefault="006C66D0" w:rsidP="00E2586A">
      <w:pPr>
        <w:pStyle w:val="Heading3"/>
      </w:pPr>
      <w:r w:rsidRPr="007630AD">
        <w:t>Spôsob zostavenia odpisového plánu (účtovné odpisy)</w:t>
      </w:r>
    </w:p>
    <w:p w14:paraId="5D84DE6D" w14:textId="77777777" w:rsidR="006C66D0" w:rsidRPr="00F85ABF" w:rsidRDefault="006C66D0" w:rsidP="006C66D0">
      <w:pPr>
        <w:pStyle w:val="BodyText"/>
        <w:rPr>
          <w:szCs w:val="22"/>
          <w:lang w:val="sk-SK"/>
        </w:rPr>
      </w:pPr>
    </w:p>
    <w:p w14:paraId="4D55ED0A"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Predpokladaná doba používania, metóda odpisovania a odpisová sadzba dlhodobého majetku sú uvedené v nasledujúcej tabuľke:</w:t>
      </w:r>
    </w:p>
    <w:p w14:paraId="7473729E" w14:textId="77777777" w:rsidR="006C66D0" w:rsidRPr="00F85ABF" w:rsidRDefault="006C66D0" w:rsidP="006C66D0">
      <w:pPr>
        <w:autoSpaceDE w:val="0"/>
        <w:autoSpaceDN w:val="0"/>
        <w:adjustRightInd w:val="0"/>
        <w:rPr>
          <w:szCs w:val="22"/>
          <w:lang w:val="sk-SK"/>
        </w:rPr>
      </w:pPr>
    </w:p>
    <w:bookmarkStart w:id="28" w:name="_MON_1392032960"/>
    <w:bookmarkStart w:id="29" w:name="_MON_1393587404"/>
    <w:bookmarkStart w:id="30" w:name="_MON_1393587430"/>
    <w:bookmarkEnd w:id="28"/>
    <w:bookmarkEnd w:id="29"/>
    <w:bookmarkEnd w:id="30"/>
    <w:bookmarkStart w:id="31" w:name="_MON_1392030803"/>
    <w:bookmarkEnd w:id="31"/>
    <w:p w14:paraId="0C011D60" w14:textId="77777777" w:rsidR="006C66D0" w:rsidRPr="00BD5921" w:rsidRDefault="005A22EE" w:rsidP="006C66D0">
      <w:pPr>
        <w:pStyle w:val="BodyText"/>
        <w:jc w:val="center"/>
        <w:rPr>
          <w:szCs w:val="22"/>
          <w:lang w:val="sk-SK"/>
        </w:rPr>
      </w:pPr>
      <w:r w:rsidRPr="00BD5921">
        <w:rPr>
          <w:szCs w:val="22"/>
          <w:lang w:val="sk-SK"/>
        </w:rPr>
        <w:object w:dxaOrig="9058" w:dyaOrig="3841" w14:anchorId="30D160C2">
          <v:shape id="_x0000_i1028" type="#_x0000_t75" style="width:444.15pt;height:204.3pt" o:ole="">
            <v:imagedata r:id="rId14" o:title=""/>
            <o:lock v:ext="edit" aspectratio="f"/>
          </v:shape>
          <o:OLEObject Type="Embed" ProgID="Excel.Sheet.12" ShapeID="_x0000_i1028" DrawAspect="Content" ObjectID="_1646549730" r:id="rId15"/>
        </w:object>
      </w:r>
    </w:p>
    <w:p w14:paraId="21D096A9" w14:textId="77777777" w:rsidR="0003268B" w:rsidRDefault="0003268B" w:rsidP="006C66D0">
      <w:pPr>
        <w:pStyle w:val="BodyText"/>
        <w:jc w:val="center"/>
        <w:rPr>
          <w:szCs w:val="22"/>
          <w:lang w:val="sk-SK"/>
        </w:rPr>
      </w:pPr>
    </w:p>
    <w:p w14:paraId="5A30A05E" w14:textId="77777777" w:rsidR="002E58D1" w:rsidRPr="00BD5921" w:rsidRDefault="002E58D1" w:rsidP="006C66D0">
      <w:pPr>
        <w:pStyle w:val="BodyText"/>
        <w:jc w:val="center"/>
        <w:rPr>
          <w:szCs w:val="22"/>
          <w:lang w:val="sk-SK"/>
        </w:rPr>
      </w:pPr>
    </w:p>
    <w:p w14:paraId="16852139" w14:textId="77777777" w:rsidR="006C66D0" w:rsidRPr="00BD5921" w:rsidRDefault="006C66D0" w:rsidP="007E70D9">
      <w:pPr>
        <w:pStyle w:val="Heading3"/>
      </w:pPr>
      <w:r w:rsidRPr="00BD5921">
        <w:t>Odpisy dlhodobého nehmotného majetku vychádzajú:</w:t>
      </w:r>
    </w:p>
    <w:p w14:paraId="0C5850D7" w14:textId="77777777" w:rsidR="005F3C75" w:rsidRPr="00BD5921" w:rsidRDefault="005F3C75" w:rsidP="005F3C75">
      <w:pPr>
        <w:pStyle w:val="NormalIndent"/>
        <w:rPr>
          <w:lang w:val="sk-SK"/>
        </w:rPr>
      </w:pPr>
    </w:p>
    <w:p w14:paraId="3322065F" w14:textId="77777777"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14:paraId="3B5B422E" w14:textId="77777777" w:rsidR="006C66D0" w:rsidRPr="00BD5921" w:rsidRDefault="006C66D0" w:rsidP="005F3C75">
      <w:pPr>
        <w:tabs>
          <w:tab w:val="right" w:pos="8505"/>
        </w:tabs>
        <w:ind w:firstLine="360"/>
        <w:rPr>
          <w:szCs w:val="22"/>
          <w:lang w:val="sk-SK"/>
        </w:rPr>
      </w:pPr>
      <w:r w:rsidRPr="00BD5921">
        <w:rPr>
          <w:szCs w:val="22"/>
          <w:lang w:val="sk-SK"/>
        </w:rPr>
        <w:t>jeho opotrebenia</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A25547">
        <w:rPr>
          <w:szCs w:val="22"/>
          <w:lang w:val="sk-SK"/>
        </w:rPr>
        <w:instrText xml:space="preserve"> FORMCHECKBOX </w:instrText>
      </w:r>
      <w:r w:rsidR="00D30514">
        <w:rPr>
          <w:szCs w:val="22"/>
          <w:lang w:val="sk-SK"/>
        </w:rPr>
      </w:r>
      <w:r w:rsidR="00D30514">
        <w:rPr>
          <w:szCs w:val="22"/>
          <w:lang w:val="sk-SK"/>
        </w:rPr>
        <w:fldChar w:fldCharType="separate"/>
      </w:r>
      <w:r w:rsidR="007022DA">
        <w:rPr>
          <w:szCs w:val="22"/>
          <w:lang w:val="sk-SK"/>
        </w:rPr>
        <w:fldChar w:fldCharType="end"/>
      </w:r>
    </w:p>
    <w:p w14:paraId="3706A61E" w14:textId="77777777" w:rsidR="006C66D0" w:rsidRPr="00BD5921" w:rsidRDefault="006C66D0" w:rsidP="00B41D19">
      <w:pPr>
        <w:numPr>
          <w:ilvl w:val="0"/>
          <w:numId w:val="18"/>
        </w:numPr>
        <w:tabs>
          <w:tab w:val="right" w:pos="8505"/>
        </w:tabs>
        <w:rPr>
          <w:szCs w:val="22"/>
          <w:lang w:val="sk-SK"/>
        </w:rPr>
      </w:pPr>
    </w:p>
    <w:p w14:paraId="151FAAB6" w14:textId="77777777" w:rsidR="006C66D0" w:rsidRPr="00BD5921" w:rsidRDefault="006C66D0" w:rsidP="006C66D0">
      <w:pPr>
        <w:pStyle w:val="Header"/>
        <w:rPr>
          <w:szCs w:val="22"/>
          <w:lang w:val="sk-SK"/>
        </w:rPr>
      </w:pPr>
    </w:p>
    <w:p w14:paraId="7AE4CB79" w14:textId="77777777" w:rsidR="007F7A11" w:rsidRDefault="009063C7">
      <w:pPr>
        <w:autoSpaceDE w:val="0"/>
        <w:autoSpaceDN w:val="0"/>
        <w:adjustRightInd w:val="0"/>
        <w:rPr>
          <w:rFonts w:cs="TimesNewRomanPSMT"/>
          <w:b/>
          <w:szCs w:val="22"/>
        </w:rPr>
      </w:pPr>
      <w:r w:rsidRPr="009063C7">
        <w:rPr>
          <w:rFonts w:cs="TimesNewRomanPSMT"/>
          <w:szCs w:val="22"/>
          <w:lang w:val="sk-SK"/>
        </w:rPr>
        <w:t>Odpisovať sa začína:</w:t>
      </w:r>
    </w:p>
    <w:p w14:paraId="365EEC79" w14:textId="77777777" w:rsidR="006C66D0" w:rsidRPr="003176DD" w:rsidRDefault="006C66D0" w:rsidP="00B41D19">
      <w:pPr>
        <w:numPr>
          <w:ilvl w:val="0"/>
          <w:numId w:val="18"/>
        </w:numPr>
        <w:tabs>
          <w:tab w:val="right" w:pos="8505"/>
        </w:tabs>
        <w:rPr>
          <w:szCs w:val="22"/>
          <w:lang w:val="sk-SK"/>
        </w:rPr>
      </w:pPr>
      <w:r w:rsidRPr="003176DD">
        <w:rPr>
          <w:szCs w:val="22"/>
          <w:lang w:val="sk-SK"/>
        </w:rPr>
        <w:t xml:space="preserve">prvým dňom </w:t>
      </w:r>
      <w:r w:rsidR="002F6801" w:rsidRPr="003176DD">
        <w:rPr>
          <w:szCs w:val="22"/>
          <w:lang w:val="sk-SK"/>
        </w:rPr>
        <w:t>mesiaca nasledujúcom po mesiaci</w:t>
      </w:r>
      <w:r w:rsidRPr="003176DD">
        <w:rPr>
          <w:szCs w:val="22"/>
          <w:lang w:val="sk-SK"/>
        </w:rPr>
        <w:t>, kedy bol majetok uvedený</w:t>
      </w:r>
    </w:p>
    <w:p w14:paraId="72A2C02F" w14:textId="77777777"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D30514">
        <w:rPr>
          <w:szCs w:val="22"/>
          <w:lang w:val="sk-SK"/>
        </w:rPr>
      </w:r>
      <w:r w:rsidR="00D30514">
        <w:rPr>
          <w:szCs w:val="22"/>
          <w:lang w:val="sk-SK"/>
        </w:rPr>
        <w:fldChar w:fldCharType="separate"/>
      </w:r>
      <w:r w:rsidR="007022DA" w:rsidRPr="00BD5921">
        <w:rPr>
          <w:szCs w:val="22"/>
          <w:lang w:val="sk-SK"/>
        </w:rPr>
        <w:fldChar w:fldCharType="end"/>
      </w:r>
    </w:p>
    <w:p w14:paraId="68B3D04B" w14:textId="77777777"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A25547">
        <w:rPr>
          <w:szCs w:val="22"/>
          <w:lang w:val="sk-SK"/>
        </w:rPr>
        <w:instrText xml:space="preserve"> FORMCHECKBOX </w:instrText>
      </w:r>
      <w:r w:rsidR="00D30514">
        <w:rPr>
          <w:szCs w:val="22"/>
          <w:lang w:val="sk-SK"/>
        </w:rPr>
      </w:r>
      <w:r w:rsidR="00D30514">
        <w:rPr>
          <w:szCs w:val="22"/>
          <w:lang w:val="sk-SK"/>
        </w:rPr>
        <w:fldChar w:fldCharType="separate"/>
      </w:r>
      <w:r w:rsidR="007022DA">
        <w:rPr>
          <w:szCs w:val="22"/>
          <w:lang w:val="sk-SK"/>
        </w:rPr>
        <w:fldChar w:fldCharType="end"/>
      </w:r>
    </w:p>
    <w:p w14:paraId="554ACBF3" w14:textId="77777777" w:rsidR="00107650" w:rsidRPr="00BD5921" w:rsidRDefault="00107650" w:rsidP="00107650">
      <w:pPr>
        <w:numPr>
          <w:ilvl w:val="0"/>
          <w:numId w:val="18"/>
        </w:numPr>
        <w:tabs>
          <w:tab w:val="right" w:pos="8505"/>
        </w:tabs>
        <w:rPr>
          <w:szCs w:val="22"/>
          <w:lang w:val="sk-SK"/>
        </w:rPr>
      </w:pPr>
    </w:p>
    <w:p w14:paraId="317F0909" w14:textId="77777777" w:rsidR="00107650" w:rsidRPr="00BD5921" w:rsidRDefault="00107650" w:rsidP="00107650">
      <w:pPr>
        <w:rPr>
          <w:szCs w:val="22"/>
          <w:lang w:val="sk-SK"/>
        </w:rPr>
      </w:pPr>
    </w:p>
    <w:p w14:paraId="718A7D5A" w14:textId="77777777" w:rsidR="006C66D0" w:rsidRPr="00BD5921" w:rsidRDefault="006C66D0" w:rsidP="006C66D0">
      <w:pPr>
        <w:rPr>
          <w:szCs w:val="22"/>
          <w:lang w:val="sk-SK"/>
        </w:rPr>
      </w:pPr>
    </w:p>
    <w:p w14:paraId="68F7D2CA" w14:textId="77777777" w:rsidR="006C66D0" w:rsidRPr="00BD5921" w:rsidRDefault="006C66D0" w:rsidP="006C66D0">
      <w:pPr>
        <w:rPr>
          <w:szCs w:val="22"/>
          <w:lang w:val="sk-SK"/>
        </w:rPr>
      </w:pPr>
      <w:r w:rsidRPr="00BD5921">
        <w:rPr>
          <w:rFonts w:cs="TimesNewRomanPSMT"/>
          <w:szCs w:val="22"/>
          <w:lang w:val="sk-SK"/>
        </w:rPr>
        <w:t>Drobný dlhodobý nehmotný majetok, ktorého obstarávacia cena (resp. vlastné náklady) je 2 400 EUR a nižšia, sa odpisuje jednorazovo pri uvedení do používania.</w:t>
      </w:r>
    </w:p>
    <w:p w14:paraId="065E7B35" w14:textId="77777777" w:rsidR="006C66D0" w:rsidRPr="00BD5921" w:rsidRDefault="006C66D0" w:rsidP="006C66D0">
      <w:pPr>
        <w:rPr>
          <w:szCs w:val="22"/>
          <w:lang w:val="sk-SK"/>
        </w:rPr>
      </w:pPr>
    </w:p>
    <w:p w14:paraId="71A96257" w14:textId="77777777" w:rsidR="006C66D0" w:rsidRPr="00BD5921" w:rsidRDefault="006C66D0" w:rsidP="006C66D0">
      <w:pPr>
        <w:autoSpaceDE w:val="0"/>
        <w:autoSpaceDN w:val="0"/>
        <w:adjustRightInd w:val="0"/>
        <w:rPr>
          <w:szCs w:val="22"/>
          <w:lang w:val="sk-SK"/>
        </w:rPr>
      </w:pPr>
      <w:r w:rsidRPr="00BD5921">
        <w:rPr>
          <w:szCs w:val="22"/>
          <w:lang w:val="sk-SK"/>
        </w:rPr>
        <w:t>Účtovné a daňové odpisy dlhodobého nehmotného majetku sa rovnajú.</w:t>
      </w:r>
    </w:p>
    <w:p w14:paraId="0A2E8564" w14:textId="77777777" w:rsidR="006C66D0" w:rsidRPr="00F85ABF" w:rsidRDefault="006C66D0" w:rsidP="006C66D0">
      <w:pPr>
        <w:autoSpaceDE w:val="0"/>
        <w:autoSpaceDN w:val="0"/>
        <w:adjustRightInd w:val="0"/>
        <w:rPr>
          <w:szCs w:val="22"/>
          <w:lang w:val="sk-SK"/>
        </w:rPr>
      </w:pPr>
    </w:p>
    <w:p w14:paraId="35C00274" w14:textId="77777777" w:rsidR="0003268B" w:rsidRPr="00F85ABF" w:rsidRDefault="0003268B" w:rsidP="006C66D0">
      <w:pPr>
        <w:autoSpaceDE w:val="0"/>
        <w:autoSpaceDN w:val="0"/>
        <w:adjustRightInd w:val="0"/>
        <w:rPr>
          <w:szCs w:val="22"/>
          <w:lang w:val="sk-SK"/>
        </w:rPr>
      </w:pPr>
    </w:p>
    <w:p w14:paraId="222AEDAA" w14:textId="77777777" w:rsidR="006C66D0" w:rsidRPr="00BD5921" w:rsidRDefault="006C66D0" w:rsidP="007E70D9">
      <w:pPr>
        <w:pStyle w:val="Heading3"/>
      </w:pPr>
      <w:r w:rsidRPr="00BD5921">
        <w:t>Odpisy dlhodobého hmotného majetku vychádzajú:</w:t>
      </w:r>
    </w:p>
    <w:p w14:paraId="63EC5E35" w14:textId="77777777" w:rsidR="0003268B" w:rsidRPr="00BD5921" w:rsidRDefault="0003268B" w:rsidP="0003268B">
      <w:pPr>
        <w:pStyle w:val="NormalIndent"/>
        <w:rPr>
          <w:lang w:val="sk-SK"/>
        </w:rPr>
      </w:pPr>
    </w:p>
    <w:p w14:paraId="7DE71415" w14:textId="77777777"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14:paraId="24FA5AFF" w14:textId="77777777" w:rsidR="006C66D0" w:rsidRPr="00BD5921" w:rsidRDefault="006C66D0" w:rsidP="006C66D0">
      <w:pPr>
        <w:tabs>
          <w:tab w:val="right" w:pos="8505"/>
        </w:tabs>
        <w:ind w:firstLine="360"/>
        <w:rPr>
          <w:b/>
          <w:szCs w:val="22"/>
          <w:lang w:val="sk-SK"/>
        </w:rPr>
      </w:pPr>
      <w:r w:rsidRPr="00BD5921">
        <w:rPr>
          <w:szCs w:val="22"/>
          <w:lang w:val="sk-SK"/>
        </w:rPr>
        <w:t>jeho opotrebenia</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A25547">
        <w:rPr>
          <w:szCs w:val="22"/>
          <w:lang w:val="sk-SK"/>
        </w:rPr>
        <w:instrText xml:space="preserve"> FORMCHECKBOX </w:instrText>
      </w:r>
      <w:r w:rsidR="00D30514">
        <w:rPr>
          <w:szCs w:val="22"/>
          <w:lang w:val="sk-SK"/>
        </w:rPr>
      </w:r>
      <w:r w:rsidR="00D30514">
        <w:rPr>
          <w:szCs w:val="22"/>
          <w:lang w:val="sk-SK"/>
        </w:rPr>
        <w:fldChar w:fldCharType="separate"/>
      </w:r>
      <w:r w:rsidR="007022DA">
        <w:rPr>
          <w:szCs w:val="22"/>
          <w:lang w:val="sk-SK"/>
        </w:rPr>
        <w:fldChar w:fldCharType="end"/>
      </w:r>
    </w:p>
    <w:p w14:paraId="3381BBBC" w14:textId="77777777" w:rsidR="006C66D0" w:rsidRPr="00BD5921" w:rsidRDefault="006C66D0" w:rsidP="00B41D19">
      <w:pPr>
        <w:numPr>
          <w:ilvl w:val="0"/>
          <w:numId w:val="18"/>
        </w:numPr>
        <w:tabs>
          <w:tab w:val="right" w:pos="8505"/>
        </w:tabs>
        <w:rPr>
          <w:szCs w:val="22"/>
          <w:lang w:val="sk-SK"/>
        </w:rPr>
      </w:pPr>
      <w:r w:rsidRPr="00BD5921">
        <w:rPr>
          <w:szCs w:val="22"/>
          <w:lang w:val="sk-SK"/>
        </w:rPr>
        <w:t>z doby odpisovania stanovenej zákonom o dani z príjmov</w:t>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D30514">
        <w:rPr>
          <w:szCs w:val="22"/>
          <w:lang w:val="sk-SK"/>
        </w:rPr>
      </w:r>
      <w:r w:rsidR="00D30514">
        <w:rPr>
          <w:szCs w:val="22"/>
          <w:lang w:val="sk-SK"/>
        </w:rPr>
        <w:fldChar w:fldCharType="separate"/>
      </w:r>
      <w:r w:rsidR="007022DA" w:rsidRPr="00BD5921">
        <w:rPr>
          <w:szCs w:val="22"/>
          <w:lang w:val="sk-SK"/>
        </w:rPr>
        <w:fldChar w:fldCharType="end"/>
      </w:r>
    </w:p>
    <w:p w14:paraId="130BDFA2" w14:textId="77777777" w:rsidR="006C66D0" w:rsidRPr="00BD5921" w:rsidRDefault="006C66D0" w:rsidP="006C66D0">
      <w:pPr>
        <w:pStyle w:val="Header"/>
        <w:rPr>
          <w:szCs w:val="22"/>
          <w:lang w:val="sk-SK"/>
        </w:rPr>
      </w:pPr>
    </w:p>
    <w:p w14:paraId="498F1681" w14:textId="77777777" w:rsidR="007F7A11" w:rsidRDefault="009063C7">
      <w:pPr>
        <w:autoSpaceDE w:val="0"/>
        <w:autoSpaceDN w:val="0"/>
        <w:adjustRightInd w:val="0"/>
        <w:rPr>
          <w:rFonts w:cs="TimesNewRomanPSMT"/>
          <w:b/>
          <w:szCs w:val="22"/>
        </w:rPr>
      </w:pPr>
      <w:r w:rsidRPr="009063C7">
        <w:rPr>
          <w:rFonts w:cs="TimesNewRomanPSMT"/>
          <w:szCs w:val="22"/>
          <w:lang w:val="sk-SK"/>
        </w:rPr>
        <w:t>Odpisovať sa začína:</w:t>
      </w:r>
    </w:p>
    <w:p w14:paraId="115F25BD" w14:textId="77777777" w:rsidR="006C66D0" w:rsidRPr="003176DD" w:rsidRDefault="006C66D0" w:rsidP="00B41D19">
      <w:pPr>
        <w:numPr>
          <w:ilvl w:val="0"/>
          <w:numId w:val="18"/>
        </w:numPr>
        <w:tabs>
          <w:tab w:val="right" w:pos="8505"/>
        </w:tabs>
        <w:rPr>
          <w:szCs w:val="22"/>
          <w:lang w:val="sk-SK"/>
        </w:rPr>
      </w:pPr>
      <w:r w:rsidRPr="003176DD">
        <w:rPr>
          <w:szCs w:val="22"/>
          <w:lang w:val="sk-SK"/>
        </w:rPr>
        <w:lastRenderedPageBreak/>
        <w:t>prvým dňom</w:t>
      </w:r>
      <w:r w:rsidR="002F6801" w:rsidRPr="003176DD">
        <w:rPr>
          <w:szCs w:val="22"/>
          <w:lang w:val="sk-SK"/>
        </w:rPr>
        <w:t xml:space="preserve"> mesiaca nasledujúcom</w:t>
      </w:r>
      <w:r w:rsidRPr="003176DD">
        <w:rPr>
          <w:szCs w:val="22"/>
          <w:lang w:val="sk-SK"/>
        </w:rPr>
        <w:t xml:space="preserve"> </w:t>
      </w:r>
      <w:r w:rsidR="002F6801" w:rsidRPr="003176DD">
        <w:rPr>
          <w:szCs w:val="22"/>
          <w:lang w:val="sk-SK"/>
        </w:rPr>
        <w:t>po mesiaci</w:t>
      </w:r>
      <w:r w:rsidRPr="003176DD">
        <w:rPr>
          <w:szCs w:val="22"/>
          <w:lang w:val="sk-SK"/>
        </w:rPr>
        <w:t>, kedy bol majetok uvedený</w:t>
      </w:r>
    </w:p>
    <w:p w14:paraId="0A377318" w14:textId="77777777"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D30514">
        <w:rPr>
          <w:szCs w:val="22"/>
          <w:lang w:val="sk-SK"/>
        </w:rPr>
      </w:r>
      <w:r w:rsidR="00D30514">
        <w:rPr>
          <w:szCs w:val="22"/>
          <w:lang w:val="sk-SK"/>
        </w:rPr>
        <w:fldChar w:fldCharType="separate"/>
      </w:r>
      <w:r w:rsidR="007022DA" w:rsidRPr="00BD5921">
        <w:rPr>
          <w:szCs w:val="22"/>
          <w:lang w:val="sk-SK"/>
        </w:rPr>
        <w:fldChar w:fldCharType="end"/>
      </w:r>
    </w:p>
    <w:p w14:paraId="0C471260" w14:textId="77777777"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A25547">
        <w:rPr>
          <w:szCs w:val="22"/>
          <w:lang w:val="sk-SK"/>
        </w:rPr>
        <w:instrText xml:space="preserve"> FORMCHECKBOX </w:instrText>
      </w:r>
      <w:r w:rsidR="00D30514">
        <w:rPr>
          <w:szCs w:val="22"/>
          <w:lang w:val="sk-SK"/>
        </w:rPr>
      </w:r>
      <w:r w:rsidR="00D30514">
        <w:rPr>
          <w:szCs w:val="22"/>
          <w:lang w:val="sk-SK"/>
        </w:rPr>
        <w:fldChar w:fldCharType="separate"/>
      </w:r>
      <w:r w:rsidR="007022DA">
        <w:rPr>
          <w:szCs w:val="22"/>
          <w:lang w:val="sk-SK"/>
        </w:rPr>
        <w:fldChar w:fldCharType="end"/>
      </w:r>
    </w:p>
    <w:p w14:paraId="1D989843" w14:textId="77777777" w:rsidR="006C66D0" w:rsidRPr="00BD5921" w:rsidRDefault="006C66D0" w:rsidP="006C66D0">
      <w:pPr>
        <w:rPr>
          <w:szCs w:val="22"/>
          <w:lang w:val="sk-SK"/>
        </w:rPr>
      </w:pPr>
    </w:p>
    <w:p w14:paraId="0215FC57"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 xml:space="preserve">Drobný dlhodobý hmotný majetok, ktorého obstarávacia cena (resp. vlastné náklady) je </w:t>
      </w:r>
      <w:r w:rsidR="005A22EE">
        <w:rPr>
          <w:rFonts w:cs="TimesNewRomanPSMT"/>
          <w:szCs w:val="22"/>
          <w:lang w:val="sk-SK"/>
        </w:rPr>
        <w:t>400</w:t>
      </w:r>
      <w:r w:rsidRPr="00BD5921">
        <w:rPr>
          <w:rFonts w:cs="TimesNewRomanPSMT"/>
          <w:szCs w:val="22"/>
          <w:lang w:val="sk-SK"/>
        </w:rPr>
        <w:t xml:space="preserve"> EUR a nižšia, sa odpisuje jednorazovo pri uvedení do používania. Pozemky sa neodpisujú.</w:t>
      </w:r>
    </w:p>
    <w:p w14:paraId="207E3959" w14:textId="77777777" w:rsidR="006C66D0" w:rsidRPr="00BD5921" w:rsidRDefault="006C66D0" w:rsidP="006C66D0">
      <w:pPr>
        <w:pStyle w:val="Header"/>
        <w:rPr>
          <w:szCs w:val="22"/>
          <w:lang w:val="sk-SK"/>
        </w:rPr>
      </w:pPr>
    </w:p>
    <w:p w14:paraId="256AD777" w14:textId="77777777" w:rsidR="00887331" w:rsidRPr="00BD5921" w:rsidRDefault="00887331" w:rsidP="00A25547">
      <w:pPr>
        <w:pStyle w:val="odstavec"/>
      </w:pPr>
      <w:r w:rsidRPr="00BD5921">
        <w:t>Hodnota obstarávaného dlhodobého hmotného majetku, ktorý sa používa, sa zníži o opravnú položku vo výške zodpovedajúcej opotrebeniu.</w:t>
      </w:r>
    </w:p>
    <w:p w14:paraId="0ED8A954" w14:textId="77777777" w:rsidR="00887331" w:rsidRPr="00BD5921" w:rsidRDefault="00887331" w:rsidP="00A25547">
      <w:pPr>
        <w:pStyle w:val="odstavec"/>
      </w:pPr>
      <w:r w:rsidRPr="00BD5921">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28E4BEBA" w14:textId="77777777" w:rsidR="006C66D0" w:rsidRDefault="006C66D0" w:rsidP="006C66D0">
      <w:pPr>
        <w:autoSpaceDE w:val="0"/>
        <w:autoSpaceDN w:val="0"/>
        <w:adjustRightInd w:val="0"/>
        <w:rPr>
          <w:rFonts w:cs="TimesNewRomanPS-BoldMT"/>
          <w:b/>
          <w:bCs/>
          <w:szCs w:val="22"/>
          <w:lang w:val="sk-SK"/>
        </w:rPr>
      </w:pPr>
    </w:p>
    <w:p w14:paraId="6A75BCC9" w14:textId="77777777" w:rsidR="00095AB3" w:rsidRPr="00BD5921" w:rsidRDefault="00095AB3" w:rsidP="00095AB3">
      <w:pPr>
        <w:autoSpaceDE w:val="0"/>
        <w:autoSpaceDN w:val="0"/>
        <w:adjustRightInd w:val="0"/>
        <w:rPr>
          <w:rFonts w:cs="TimesNewRomanPSMT"/>
          <w:szCs w:val="22"/>
          <w:lang w:val="sk-SK"/>
        </w:rPr>
      </w:pPr>
    </w:p>
    <w:p w14:paraId="41D85558" w14:textId="77777777" w:rsidR="006C66D0" w:rsidRPr="00BD5921" w:rsidRDefault="006C66D0" w:rsidP="00095AB3">
      <w:pPr>
        <w:pStyle w:val="Heading3"/>
      </w:pPr>
      <w:r w:rsidRPr="00BD5921">
        <w:t>Zásoby</w:t>
      </w:r>
    </w:p>
    <w:p w14:paraId="234EE125" w14:textId="77777777" w:rsidR="00887331" w:rsidRPr="00BD5921" w:rsidRDefault="00887331" w:rsidP="00095AB3">
      <w:pPr>
        <w:pStyle w:val="NormalIndent"/>
        <w:rPr>
          <w:szCs w:val="22"/>
          <w:lang w:val="sk-SK"/>
        </w:rPr>
      </w:pPr>
    </w:p>
    <w:p w14:paraId="2420098E" w14:textId="77777777"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Zásoby sa oceňujú nižšou z nasledujúcich hodnôt: obstarávacou cenou (nakupované zásoby) alebo vlastnými nákladmi</w:t>
      </w:r>
      <w:r w:rsidR="00887331" w:rsidRPr="00BD5921">
        <w:rPr>
          <w:rFonts w:cs="TimesNewRomanPSMT"/>
          <w:szCs w:val="22"/>
          <w:lang w:val="sk-SK"/>
        </w:rPr>
        <w:t xml:space="preserve"> </w:t>
      </w:r>
      <w:r w:rsidRPr="00BD5921">
        <w:rPr>
          <w:rFonts w:cs="TimesNewRomanPSMT"/>
          <w:szCs w:val="22"/>
          <w:lang w:val="sk-SK"/>
        </w:rPr>
        <w:t>(zásoby vytvorené vlastnou činnosťou) alebo čistou realizačnou hodnotou.</w:t>
      </w:r>
    </w:p>
    <w:p w14:paraId="7C1B6081" w14:textId="77777777" w:rsidR="00887331" w:rsidRPr="00BD5921" w:rsidRDefault="00887331" w:rsidP="00095AB3">
      <w:pPr>
        <w:autoSpaceDE w:val="0"/>
        <w:autoSpaceDN w:val="0"/>
        <w:adjustRightInd w:val="0"/>
        <w:rPr>
          <w:rFonts w:cs="TimesNewRomanPSMT"/>
          <w:szCs w:val="22"/>
          <w:lang w:val="sk-SK"/>
        </w:rPr>
      </w:pPr>
    </w:p>
    <w:p w14:paraId="41521F7D" w14:textId="77777777"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Obstarávacia cena zahŕňa cenu zásob a náklady súvisiace s obstaraním (clo, prepravu, poistné, provízie, skonto</w:t>
      </w:r>
      <w:r w:rsidR="00DA3E05" w:rsidRPr="00BD5921">
        <w:rPr>
          <w:rFonts w:cs="TimesNewRomanPSMT"/>
          <w:szCs w:val="22"/>
          <w:lang w:val="sk-SK"/>
        </w:rPr>
        <w:t>, zľavy z ceny</w:t>
      </w:r>
      <w:r w:rsidRPr="00BD5921">
        <w:rPr>
          <w:rFonts w:cs="TimesNewRomanPSMT"/>
          <w:szCs w:val="22"/>
          <w:lang w:val="sk-SK"/>
        </w:rPr>
        <w:t xml:space="preserve"> a pod.).</w:t>
      </w:r>
      <w:r w:rsidR="00887331" w:rsidRPr="00BD5921">
        <w:rPr>
          <w:rFonts w:cs="TimesNewRomanPSMT"/>
          <w:szCs w:val="22"/>
          <w:lang w:val="sk-SK"/>
        </w:rPr>
        <w:t xml:space="preserve"> </w:t>
      </w:r>
      <w:r w:rsidRPr="00BD5921">
        <w:rPr>
          <w:rFonts w:cs="TimesNewRomanPSMT"/>
          <w:szCs w:val="22"/>
          <w:lang w:val="sk-SK"/>
        </w:rPr>
        <w:t xml:space="preserve">Úroky z cudzích zdrojov nie sú súčasťou obstarávacej ceny. </w:t>
      </w:r>
    </w:p>
    <w:p w14:paraId="068EC42C" w14:textId="77777777" w:rsidR="008A4FFC" w:rsidRDefault="008A4FFC" w:rsidP="00A25547">
      <w:pPr>
        <w:pStyle w:val="odstavec"/>
      </w:pPr>
    </w:p>
    <w:p w14:paraId="2E088395" w14:textId="77777777" w:rsidR="008A4FFC" w:rsidRDefault="008A4FFC" w:rsidP="00A25547">
      <w:pPr>
        <w:pStyle w:val="odstavec"/>
      </w:pPr>
      <w:r w:rsidRPr="003176DD">
        <w:t xml:space="preserve">Zľavy z ceny sú súčasťou ocenenia zásob na sklade. </w:t>
      </w:r>
      <w:r w:rsidR="00DA3E05" w:rsidRPr="003176DD">
        <w:t>Zľava z ceny poskytnutá k už predaným alebo</w:t>
      </w:r>
      <w:r w:rsidR="00DA3E05" w:rsidRPr="00BD5921">
        <w:t xml:space="preserve"> spotrebovaným zásobám sa účtuje ako zníženie nákladov na predané alebo spotrebované zásoby</w:t>
      </w:r>
      <w:r w:rsidR="00DA3E05" w:rsidRPr="008A4FFC">
        <w:t xml:space="preserve">. </w:t>
      </w:r>
    </w:p>
    <w:p w14:paraId="17ACBC6E" w14:textId="77777777" w:rsidR="008A4FFC" w:rsidRDefault="008A4FFC" w:rsidP="00A25547">
      <w:pPr>
        <w:pStyle w:val="odstavec"/>
      </w:pPr>
    </w:p>
    <w:p w14:paraId="58C57E82" w14:textId="77777777" w:rsidR="00DA3E05" w:rsidRPr="00A25547" w:rsidRDefault="00DA3E05" w:rsidP="00A25547">
      <w:pPr>
        <w:pStyle w:val="odstavec"/>
      </w:pPr>
      <w:r w:rsidRPr="00A25547">
        <w:t xml:space="preserve">Spoločnosť účtuje o zásobách spôsobom </w:t>
      </w:r>
      <w:r w:rsidR="00A25547" w:rsidRPr="00A25547">
        <w:t xml:space="preserve">A </w:t>
      </w:r>
      <w:r w:rsidRPr="00A25547">
        <w:t xml:space="preserve">tak, ako to definujú postupy účtovania. </w:t>
      </w:r>
      <w:r w:rsidR="008A4FFC" w:rsidRPr="00A25547">
        <w:t xml:space="preserve"> </w:t>
      </w:r>
      <w:r w:rsidRPr="00A25547">
        <w:t xml:space="preserve">Úbytok zásob sa účtuje v cene zistenej metódou FIFO </w:t>
      </w:r>
      <w:r w:rsidR="00A25547" w:rsidRPr="00A25547">
        <w:t>.</w:t>
      </w:r>
      <w:r w:rsidR="008A4FFC" w:rsidRPr="00A25547">
        <w:t xml:space="preserve"> </w:t>
      </w:r>
    </w:p>
    <w:p w14:paraId="2B93240F" w14:textId="77777777" w:rsidR="00DA3E05" w:rsidRPr="00BD5921" w:rsidRDefault="00DA3E05" w:rsidP="00095AB3">
      <w:pPr>
        <w:autoSpaceDE w:val="0"/>
        <w:autoSpaceDN w:val="0"/>
        <w:adjustRightInd w:val="0"/>
        <w:rPr>
          <w:rFonts w:cs="TimesNewRomanPSMT"/>
          <w:szCs w:val="22"/>
          <w:lang w:val="sk-SK"/>
        </w:rPr>
      </w:pPr>
    </w:p>
    <w:p w14:paraId="46DB1D54"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Vlastné náklady zahŕňajú priame náklady (priamy materiál, priame mzdy a ostatné priame náklady) a časť nepriamych</w:t>
      </w:r>
      <w:r w:rsidR="00887331" w:rsidRPr="00BD5921">
        <w:rPr>
          <w:rFonts w:cs="TimesNewRomanPSMT"/>
          <w:szCs w:val="22"/>
          <w:lang w:val="sk-SK"/>
        </w:rPr>
        <w:t xml:space="preserve"> </w:t>
      </w:r>
      <w:r w:rsidRPr="00BD5921">
        <w:rPr>
          <w:rFonts w:cs="TimesNewRomanPSMT"/>
          <w:szCs w:val="22"/>
          <w:lang w:val="sk-SK"/>
        </w:rPr>
        <w:t>nákladov bezprostredne súvisiacich s vytvorením zásob vlastnou činnosťou (výrobná réžia). Výrobná réžia sa do</w:t>
      </w:r>
      <w:r w:rsidR="00887331" w:rsidRPr="00BD5921">
        <w:rPr>
          <w:rFonts w:cs="TimesNewRomanPSMT"/>
          <w:szCs w:val="22"/>
          <w:lang w:val="sk-SK"/>
        </w:rPr>
        <w:t xml:space="preserve"> </w:t>
      </w:r>
      <w:r w:rsidRPr="00BD5921">
        <w:rPr>
          <w:rFonts w:cs="TimesNewRomanPSMT"/>
          <w:szCs w:val="22"/>
          <w:lang w:val="sk-SK"/>
        </w:rPr>
        <w:t>vlastných nákladov zahŕňa v závislosti od stupňa rozpracovanosti týchto zásob. Správna réžia a odbytové náklady nie sú</w:t>
      </w:r>
      <w:r w:rsidR="00887331" w:rsidRPr="00BD5921">
        <w:rPr>
          <w:rFonts w:cs="TimesNewRomanPSMT"/>
          <w:szCs w:val="22"/>
          <w:lang w:val="sk-SK"/>
        </w:rPr>
        <w:t xml:space="preserve"> </w:t>
      </w:r>
      <w:r w:rsidRPr="00BD5921">
        <w:rPr>
          <w:rFonts w:cs="TimesNewRomanPSMT"/>
          <w:szCs w:val="22"/>
          <w:lang w:val="sk-SK"/>
        </w:rPr>
        <w:t>súčasťou vlastných nákladov. Súčasťou vlastných nákladov nie sú úroky z cudzích zdrojov.</w:t>
      </w:r>
    </w:p>
    <w:p w14:paraId="5F00FD19" w14:textId="77777777" w:rsidR="00887331" w:rsidRPr="00F85ABF" w:rsidRDefault="00887331" w:rsidP="006C66D0">
      <w:pPr>
        <w:autoSpaceDE w:val="0"/>
        <w:autoSpaceDN w:val="0"/>
        <w:adjustRightInd w:val="0"/>
        <w:rPr>
          <w:rFonts w:cs="TimesNewRomanPSMT"/>
          <w:szCs w:val="22"/>
          <w:lang w:val="sk-SK"/>
        </w:rPr>
      </w:pPr>
    </w:p>
    <w:p w14:paraId="43FAA344" w14:textId="77777777" w:rsidR="00FA29DD" w:rsidRPr="00BD5921" w:rsidRDefault="00FA29DD" w:rsidP="00A25547">
      <w:pPr>
        <w:pStyle w:val="odstavec"/>
      </w:pPr>
      <w:r w:rsidRPr="00BD5921">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015632DC" w14:textId="77777777" w:rsidR="00FA29DD" w:rsidRPr="00BD5921" w:rsidRDefault="00FA29DD" w:rsidP="00A25547">
      <w:pPr>
        <w:pStyle w:val="odstavec"/>
      </w:pPr>
    </w:p>
    <w:p w14:paraId="62E9DC84" w14:textId="77777777" w:rsidR="00D41612" w:rsidRDefault="008A4FFC">
      <w:pPr>
        <w:autoSpaceDE w:val="0"/>
        <w:autoSpaceDN w:val="0"/>
        <w:adjustRightInd w:val="0"/>
        <w:rPr>
          <w:b/>
          <w:sz w:val="20"/>
          <w:lang w:val="sk-SK"/>
        </w:rPr>
      </w:pPr>
      <w:r w:rsidRPr="00BD5921">
        <w:rPr>
          <w:rFonts w:cs="TimesNewRomanPSMT"/>
          <w:szCs w:val="22"/>
          <w:lang w:val="sk-SK"/>
        </w:rPr>
        <w:t>Čistá realizačná hodnota je predpokladaná predajná cena znížená o predpokladané náklady na ich dokončenie a o predpokladané náklady súvisiace s ich predajom.</w:t>
      </w:r>
      <w:r>
        <w:rPr>
          <w:rFonts w:cs="TimesNewRomanPSMT"/>
          <w:szCs w:val="22"/>
          <w:lang w:val="sk-SK"/>
        </w:rPr>
        <w:t xml:space="preserve"> </w:t>
      </w:r>
      <w:r w:rsidR="00FA29DD" w:rsidRPr="00BD5921">
        <w:rPr>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14:paraId="40BD8F71" w14:textId="77777777" w:rsidR="00FA29DD" w:rsidRPr="00BD5921" w:rsidRDefault="00FA29DD" w:rsidP="00095AB3">
      <w:pPr>
        <w:autoSpaceDE w:val="0"/>
        <w:autoSpaceDN w:val="0"/>
        <w:adjustRightInd w:val="0"/>
        <w:rPr>
          <w:rFonts w:cs="TimesNewRomanPSMT"/>
          <w:szCs w:val="22"/>
          <w:lang w:val="sk-SK"/>
        </w:rPr>
      </w:pPr>
    </w:p>
    <w:p w14:paraId="4334BF09" w14:textId="77777777"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Zníženie hodnoty zásob sa upravuje vytvorením opravnej položky.</w:t>
      </w:r>
    </w:p>
    <w:p w14:paraId="5991A611" w14:textId="77777777" w:rsidR="007F7A11" w:rsidRPr="007F7A11" w:rsidRDefault="007F7A11">
      <w:pPr>
        <w:autoSpaceDE w:val="0"/>
        <w:autoSpaceDN w:val="0"/>
        <w:adjustRightInd w:val="0"/>
        <w:rPr>
          <w:rFonts w:cs="TimesNewRomanPSMT"/>
          <w:b/>
          <w:lang w:val="sk-SK"/>
        </w:rPr>
      </w:pPr>
    </w:p>
    <w:p w14:paraId="439CC64C" w14:textId="77777777" w:rsidR="007F7A11" w:rsidRDefault="00163287">
      <w:pPr>
        <w:autoSpaceDE w:val="0"/>
        <w:autoSpaceDN w:val="0"/>
        <w:adjustRightInd w:val="0"/>
        <w:rPr>
          <w:lang w:val="sk-SK"/>
        </w:rPr>
      </w:pPr>
      <w:r w:rsidRPr="00163287">
        <w:rPr>
          <w:rFonts w:cs="TimesNewRomanPSMT"/>
          <w:szCs w:val="22"/>
          <w:lang w:val="sk-SK"/>
        </w:rPr>
        <w:t>Ako o nehnuteľnosti</w:t>
      </w:r>
      <w:r w:rsidR="008A4FFC" w:rsidRPr="003176DD">
        <w:rPr>
          <w:lang w:val="sk-SK"/>
        </w:rPr>
        <w:t xml:space="preserve"> na predaj sa účtuje o nehnuteľnosti, ktorá sa obstaráva za účelom ďalšieho predaja.</w:t>
      </w:r>
      <w:r w:rsidR="008A4FFC" w:rsidRPr="00BD5921">
        <w:rPr>
          <w:lang w:val="sk-SK"/>
        </w:rPr>
        <w:t xml:space="preserve"> Vynaložené náklady na opravy, technické zhodnotenie a súvisiace náklady spojené nehnuteľnosťou, ktoré vznikajú z dôvodu uvedenia nehnuteľnosti do stavu spôsobilého na predaj sú súčasťou ocenenia nehnuteľnosti na predaj jej obstarávacou cenou. Výnos z predaja a odúčtovaná obstarávacia cena nehnuteľnosti ovplyvní hospodársky výsledok  v čase jej predaja. </w:t>
      </w:r>
    </w:p>
    <w:p w14:paraId="70702F91" w14:textId="77777777" w:rsidR="005C2DEA" w:rsidRDefault="005C2DEA" w:rsidP="006C66D0">
      <w:pPr>
        <w:autoSpaceDE w:val="0"/>
        <w:autoSpaceDN w:val="0"/>
        <w:adjustRightInd w:val="0"/>
        <w:rPr>
          <w:rFonts w:cs="TimesNewRomanPS-BoldMT"/>
          <w:b/>
          <w:bCs/>
          <w:szCs w:val="22"/>
          <w:lang w:val="sk-SK"/>
        </w:rPr>
      </w:pPr>
    </w:p>
    <w:p w14:paraId="1ADDC557" w14:textId="77777777" w:rsidR="003C08A1" w:rsidRDefault="003C08A1" w:rsidP="006C66D0">
      <w:pPr>
        <w:autoSpaceDE w:val="0"/>
        <w:autoSpaceDN w:val="0"/>
        <w:adjustRightInd w:val="0"/>
        <w:rPr>
          <w:rFonts w:cs="TimesNewRomanPS-BoldMT"/>
          <w:b/>
          <w:bCs/>
          <w:szCs w:val="22"/>
          <w:lang w:val="sk-SK"/>
        </w:rPr>
      </w:pPr>
    </w:p>
    <w:p w14:paraId="48E8513A" w14:textId="77777777" w:rsidR="003C08A1" w:rsidRDefault="003C08A1" w:rsidP="006C66D0">
      <w:pPr>
        <w:autoSpaceDE w:val="0"/>
        <w:autoSpaceDN w:val="0"/>
        <w:adjustRightInd w:val="0"/>
        <w:rPr>
          <w:rFonts w:cs="TimesNewRomanPS-BoldMT"/>
          <w:b/>
          <w:bCs/>
          <w:szCs w:val="22"/>
          <w:lang w:val="sk-SK"/>
        </w:rPr>
      </w:pPr>
    </w:p>
    <w:p w14:paraId="138107DF" w14:textId="77777777" w:rsidR="003C08A1" w:rsidRPr="00BD5921" w:rsidRDefault="003C08A1" w:rsidP="006C66D0">
      <w:pPr>
        <w:autoSpaceDE w:val="0"/>
        <w:autoSpaceDN w:val="0"/>
        <w:adjustRightInd w:val="0"/>
        <w:rPr>
          <w:rFonts w:cs="TimesNewRomanPS-BoldMT"/>
          <w:b/>
          <w:bCs/>
          <w:szCs w:val="22"/>
          <w:lang w:val="sk-SK"/>
        </w:rPr>
      </w:pPr>
    </w:p>
    <w:p w14:paraId="5817BBC5" w14:textId="77777777" w:rsidR="006C66D0" w:rsidRPr="00BD5921" w:rsidRDefault="006C66D0" w:rsidP="007E70D9">
      <w:pPr>
        <w:pStyle w:val="Heading3"/>
      </w:pPr>
      <w:r w:rsidRPr="00BD5921">
        <w:t>Pohľadávky</w:t>
      </w:r>
    </w:p>
    <w:p w14:paraId="218B5287" w14:textId="77777777" w:rsidR="00887331" w:rsidRPr="00BD5921" w:rsidRDefault="00887331" w:rsidP="00887331">
      <w:pPr>
        <w:pStyle w:val="NormalIndent"/>
        <w:rPr>
          <w:lang w:val="sk-SK"/>
        </w:rPr>
      </w:pPr>
    </w:p>
    <w:p w14:paraId="78E9D656" w14:textId="77777777" w:rsidR="00887331"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lastRenderedPageBreak/>
        <w:t>Pohľadávky pri ich vzniku sa oceňujú ich menovitou hodnotou; postúpené pohľadávky a pohľadávky nadobudnuté</w:t>
      </w:r>
      <w:r w:rsidR="00887331" w:rsidRPr="00BD5921">
        <w:rPr>
          <w:rFonts w:cs="TimesNewRomanPSMT"/>
          <w:szCs w:val="22"/>
          <w:lang w:val="sk-SK"/>
        </w:rPr>
        <w:t xml:space="preserve"> </w:t>
      </w:r>
      <w:r w:rsidRPr="00BD5921">
        <w:rPr>
          <w:rFonts w:cs="TimesNewRomanPSMT"/>
          <w:szCs w:val="22"/>
          <w:lang w:val="sk-SK"/>
        </w:rPr>
        <w:t xml:space="preserve">vkladom do základného imania sa oceňujú obstarávacou cenou vrátane nákladov súvisiacich s obstaraním. </w:t>
      </w:r>
    </w:p>
    <w:p w14:paraId="3DD0A484" w14:textId="77777777" w:rsidR="00887331" w:rsidRPr="00BD5921" w:rsidRDefault="00887331" w:rsidP="006C66D0">
      <w:pPr>
        <w:autoSpaceDE w:val="0"/>
        <w:autoSpaceDN w:val="0"/>
        <w:adjustRightInd w:val="0"/>
        <w:rPr>
          <w:rFonts w:cs="TimesNewRomanPSMT"/>
          <w:szCs w:val="22"/>
          <w:lang w:val="sk-SK"/>
        </w:rPr>
      </w:pPr>
    </w:p>
    <w:p w14:paraId="08443ECA" w14:textId="77777777" w:rsidR="003765F7" w:rsidRDefault="006C66D0" w:rsidP="003765F7">
      <w:pPr>
        <w:autoSpaceDE w:val="0"/>
        <w:autoSpaceDN w:val="0"/>
        <w:adjustRightInd w:val="0"/>
        <w:rPr>
          <w:rFonts w:cs="TimesNewRomanPSMT"/>
          <w:szCs w:val="22"/>
          <w:lang w:val="sk-SK"/>
        </w:rPr>
      </w:pPr>
      <w:r w:rsidRPr="00BD5921">
        <w:rPr>
          <w:rFonts w:cs="TimesNewRomanPSMT"/>
          <w:szCs w:val="22"/>
          <w:lang w:val="sk-SK"/>
        </w:rPr>
        <w:t>Toto ocenenie</w:t>
      </w:r>
      <w:r w:rsidR="00887331" w:rsidRPr="00BD5921">
        <w:rPr>
          <w:rFonts w:cs="TimesNewRomanPSMT"/>
          <w:szCs w:val="22"/>
          <w:lang w:val="sk-SK"/>
        </w:rPr>
        <w:t xml:space="preserve"> </w:t>
      </w:r>
      <w:r w:rsidRPr="00BD5921">
        <w:rPr>
          <w:rFonts w:cs="TimesNewRomanPSMT"/>
          <w:szCs w:val="22"/>
          <w:lang w:val="sk-SK"/>
        </w:rPr>
        <w:t xml:space="preserve">sa znižuje </w:t>
      </w:r>
      <w:r w:rsidR="00792352" w:rsidRPr="00BD5921">
        <w:rPr>
          <w:rFonts w:cs="TimesNewRomanPSMT"/>
          <w:szCs w:val="22"/>
          <w:lang w:val="sk-SK"/>
        </w:rPr>
        <w:t xml:space="preserve">prostredníctvom tvorby opravnej položky k o pochybným a nevymožiteľným pohľadávkam. </w:t>
      </w:r>
    </w:p>
    <w:p w14:paraId="3D296EE6" w14:textId="77777777" w:rsidR="003444CB" w:rsidRDefault="003444CB" w:rsidP="003765F7">
      <w:pPr>
        <w:autoSpaceDE w:val="0"/>
        <w:autoSpaceDN w:val="0"/>
        <w:adjustRightInd w:val="0"/>
        <w:rPr>
          <w:lang w:val="sk-SK"/>
        </w:rPr>
      </w:pPr>
    </w:p>
    <w:p w14:paraId="79904B23" w14:textId="77777777" w:rsidR="00792352" w:rsidRPr="00BD5921" w:rsidRDefault="00792352" w:rsidP="003765F7">
      <w:pPr>
        <w:autoSpaceDE w:val="0"/>
        <w:autoSpaceDN w:val="0"/>
        <w:adjustRightInd w:val="0"/>
        <w:rPr>
          <w:lang w:val="sk-SK"/>
        </w:rPr>
      </w:pPr>
      <w:r w:rsidRPr="00BD5921">
        <w:rPr>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2F9F78E6" w14:textId="77777777" w:rsidR="00887331" w:rsidRPr="00BD5921" w:rsidRDefault="00887331" w:rsidP="006C66D0">
      <w:pPr>
        <w:autoSpaceDE w:val="0"/>
        <w:autoSpaceDN w:val="0"/>
        <w:adjustRightInd w:val="0"/>
        <w:rPr>
          <w:rFonts w:cs="TimesNewRomanPSMT"/>
          <w:szCs w:val="22"/>
          <w:lang w:val="sk-SK"/>
        </w:rPr>
      </w:pPr>
    </w:p>
    <w:p w14:paraId="13EDDAB6" w14:textId="77777777" w:rsidR="005B653D" w:rsidRPr="00BD5921" w:rsidRDefault="005B653D" w:rsidP="006C66D0">
      <w:pPr>
        <w:autoSpaceDE w:val="0"/>
        <w:autoSpaceDN w:val="0"/>
        <w:adjustRightInd w:val="0"/>
        <w:rPr>
          <w:rFonts w:cs="TimesNewRomanPSMT"/>
          <w:szCs w:val="22"/>
          <w:lang w:val="sk-SK"/>
        </w:rPr>
      </w:pPr>
    </w:p>
    <w:p w14:paraId="26EC32B7" w14:textId="77777777" w:rsidR="006C66D0" w:rsidRPr="00BD5921" w:rsidRDefault="006C66D0" w:rsidP="007E70D9">
      <w:pPr>
        <w:pStyle w:val="Heading3"/>
      </w:pPr>
      <w:r w:rsidRPr="00BD5921">
        <w:t>Peňažné prostriedky a ceniny</w:t>
      </w:r>
    </w:p>
    <w:p w14:paraId="4E624B9B" w14:textId="77777777" w:rsidR="00792352" w:rsidRPr="00BD5921" w:rsidRDefault="00792352" w:rsidP="006C66D0">
      <w:pPr>
        <w:autoSpaceDE w:val="0"/>
        <w:autoSpaceDN w:val="0"/>
        <w:adjustRightInd w:val="0"/>
        <w:rPr>
          <w:rFonts w:cs="TimesNewRomanPSMT"/>
          <w:szCs w:val="22"/>
          <w:lang w:val="sk-SK"/>
        </w:rPr>
      </w:pPr>
    </w:p>
    <w:p w14:paraId="2BFB4AD5"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14:paraId="627298D4" w14:textId="77777777" w:rsidR="00792352" w:rsidRPr="00BD5921" w:rsidRDefault="00792352" w:rsidP="006C66D0">
      <w:pPr>
        <w:autoSpaceDE w:val="0"/>
        <w:autoSpaceDN w:val="0"/>
        <w:adjustRightInd w:val="0"/>
        <w:rPr>
          <w:rFonts w:cs="TimesNewRomanPS-BoldMT"/>
          <w:b/>
          <w:bCs/>
          <w:szCs w:val="22"/>
          <w:lang w:val="sk-SK"/>
        </w:rPr>
      </w:pPr>
    </w:p>
    <w:p w14:paraId="615DF9D8" w14:textId="77777777" w:rsidR="005B653D" w:rsidRPr="00BD5921" w:rsidRDefault="005B653D" w:rsidP="006C66D0">
      <w:pPr>
        <w:autoSpaceDE w:val="0"/>
        <w:autoSpaceDN w:val="0"/>
        <w:adjustRightInd w:val="0"/>
        <w:rPr>
          <w:rFonts w:cs="TimesNewRomanPS-BoldMT"/>
          <w:b/>
          <w:bCs/>
          <w:szCs w:val="22"/>
          <w:lang w:val="sk-SK"/>
        </w:rPr>
      </w:pPr>
    </w:p>
    <w:p w14:paraId="6D46C4D5" w14:textId="77777777" w:rsidR="006C66D0" w:rsidRPr="00BD5921" w:rsidRDefault="006C66D0" w:rsidP="007E70D9">
      <w:pPr>
        <w:pStyle w:val="Heading3"/>
      </w:pPr>
      <w:r w:rsidRPr="00BD5921">
        <w:t>Náklady budúcich období a príjmy budúcich období</w:t>
      </w:r>
    </w:p>
    <w:p w14:paraId="4EFA18C3" w14:textId="77777777" w:rsidR="00792352" w:rsidRPr="00BD5921" w:rsidRDefault="00792352" w:rsidP="00792352">
      <w:pPr>
        <w:pStyle w:val="NormalIndent"/>
        <w:rPr>
          <w:lang w:val="sk-SK"/>
        </w:rPr>
      </w:pPr>
    </w:p>
    <w:p w14:paraId="6B94D491" w14:textId="77777777" w:rsidR="006C66D0" w:rsidRPr="00BD5921" w:rsidRDefault="006C66D0" w:rsidP="005B653D">
      <w:pPr>
        <w:autoSpaceDE w:val="0"/>
        <w:autoSpaceDN w:val="0"/>
        <w:adjustRightInd w:val="0"/>
        <w:rPr>
          <w:rFonts w:cs="TimesNewRomanPSMT"/>
          <w:szCs w:val="22"/>
          <w:lang w:val="sk-SK"/>
        </w:rPr>
      </w:pPr>
      <w:r w:rsidRPr="00BD5921">
        <w:rPr>
          <w:rFonts w:cs="TimesNewRomanPSMT"/>
          <w:szCs w:val="22"/>
          <w:lang w:val="sk-SK"/>
        </w:rPr>
        <w:t>Náklady budúcich období a príjmy budúcich období sa vykazujú vo výške, ktorá je potrebná na dodržanie zásady vecnej</w:t>
      </w:r>
      <w:r w:rsidR="00792352" w:rsidRPr="00BD5921">
        <w:rPr>
          <w:rFonts w:cs="TimesNewRomanPSMT"/>
          <w:szCs w:val="22"/>
          <w:lang w:val="sk-SK"/>
        </w:rPr>
        <w:t xml:space="preserve"> </w:t>
      </w:r>
      <w:r w:rsidRPr="00BD5921">
        <w:rPr>
          <w:rFonts w:cs="TimesNewRomanPSMT"/>
          <w:szCs w:val="22"/>
          <w:lang w:val="sk-SK"/>
        </w:rPr>
        <w:t>a časovej súvislosti s účtovným obdobím.</w:t>
      </w:r>
    </w:p>
    <w:p w14:paraId="47ABB5D0" w14:textId="77777777" w:rsidR="00971314" w:rsidRPr="00BD5921" w:rsidRDefault="00971314" w:rsidP="005B653D">
      <w:pPr>
        <w:autoSpaceDE w:val="0"/>
        <w:autoSpaceDN w:val="0"/>
        <w:adjustRightInd w:val="0"/>
        <w:rPr>
          <w:rFonts w:cs="TimesNewRomanPSMT"/>
          <w:szCs w:val="22"/>
          <w:lang w:val="sk-SK"/>
        </w:rPr>
      </w:pPr>
    </w:p>
    <w:p w14:paraId="216ABF36" w14:textId="77777777" w:rsidR="00971314" w:rsidRPr="00BD5921" w:rsidRDefault="00971314" w:rsidP="005B653D">
      <w:pPr>
        <w:autoSpaceDE w:val="0"/>
        <w:autoSpaceDN w:val="0"/>
        <w:adjustRightInd w:val="0"/>
        <w:rPr>
          <w:rFonts w:cs="TimesNewRomanPSMT"/>
          <w:szCs w:val="22"/>
          <w:lang w:val="sk-SK"/>
        </w:rPr>
      </w:pPr>
    </w:p>
    <w:p w14:paraId="17363B82" w14:textId="77777777" w:rsidR="006C66D0" w:rsidRPr="00BD5921" w:rsidRDefault="006C66D0" w:rsidP="005B653D">
      <w:pPr>
        <w:pStyle w:val="Heading3"/>
      </w:pPr>
      <w:r w:rsidRPr="00BD5921">
        <w:t>Rezervy</w:t>
      </w:r>
    </w:p>
    <w:p w14:paraId="1695A93E" w14:textId="77777777" w:rsidR="00792352" w:rsidRPr="00BD5921" w:rsidRDefault="00792352" w:rsidP="005B653D">
      <w:pPr>
        <w:autoSpaceDE w:val="0"/>
        <w:autoSpaceDN w:val="0"/>
        <w:adjustRightInd w:val="0"/>
        <w:rPr>
          <w:rFonts w:cs="TimesNewRomanPS-BoldMT"/>
          <w:b/>
          <w:bCs/>
          <w:szCs w:val="22"/>
          <w:lang w:val="sk-SK"/>
        </w:rPr>
      </w:pPr>
    </w:p>
    <w:p w14:paraId="068A8026" w14:textId="77777777" w:rsidR="006C66D0" w:rsidRPr="00BD5921" w:rsidRDefault="00EB3F82" w:rsidP="005B653D">
      <w:pPr>
        <w:autoSpaceDE w:val="0"/>
        <w:autoSpaceDN w:val="0"/>
        <w:adjustRightInd w:val="0"/>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006C66D0" w:rsidRPr="00BD5921">
        <w:rPr>
          <w:rFonts w:cs="TimesNewRomanPSMT"/>
          <w:szCs w:val="22"/>
          <w:lang w:val="sk-SK"/>
        </w:rPr>
        <w:t>Rezervy sú záväzky s neurčitým časovým vymedzením alebo výškou; tvoria sa na krytie známych rizík alebo strát</w:t>
      </w:r>
      <w:r w:rsidR="00792352" w:rsidRPr="00BD5921">
        <w:rPr>
          <w:rFonts w:cs="TimesNewRomanPSMT"/>
          <w:szCs w:val="22"/>
          <w:lang w:val="sk-SK"/>
        </w:rPr>
        <w:t xml:space="preserve"> </w:t>
      </w:r>
      <w:r w:rsidR="006C66D0" w:rsidRPr="00BD5921">
        <w:rPr>
          <w:rFonts w:cs="TimesNewRomanPSMT"/>
          <w:szCs w:val="22"/>
          <w:lang w:val="sk-SK"/>
        </w:rPr>
        <w:t>z podnikania. Oceňujú sa v očakávanej výške záväzku</w:t>
      </w:r>
      <w:r w:rsidRPr="00BD5921">
        <w:rPr>
          <w:rFonts w:cs="TimesNewRomanPSMT"/>
          <w:szCs w:val="22"/>
          <w:lang w:val="sk-SK"/>
        </w:rPr>
        <w:t>.</w:t>
      </w:r>
    </w:p>
    <w:p w14:paraId="0A62F65E" w14:textId="77777777" w:rsidR="00792352" w:rsidRPr="00BD5921" w:rsidRDefault="00792352" w:rsidP="005B653D">
      <w:pPr>
        <w:autoSpaceDE w:val="0"/>
        <w:autoSpaceDN w:val="0"/>
        <w:adjustRightInd w:val="0"/>
        <w:rPr>
          <w:rFonts w:cs="TimesNewRomanPSMT"/>
          <w:szCs w:val="22"/>
          <w:lang w:val="sk-SK"/>
        </w:rPr>
      </w:pPr>
    </w:p>
    <w:p w14:paraId="11922F58" w14:textId="77777777" w:rsidR="00EB3F82" w:rsidRPr="00BD5921" w:rsidRDefault="00EB3F82" w:rsidP="00A25547">
      <w:pPr>
        <w:pStyle w:val="odstavec"/>
      </w:pPr>
      <w:r w:rsidRPr="00BD5921">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302F097A" w14:textId="77777777" w:rsidR="00EB3F82" w:rsidRPr="00BD5921" w:rsidRDefault="00EB3F82" w:rsidP="00A25547">
      <w:pPr>
        <w:pStyle w:val="odstavec"/>
      </w:pPr>
    </w:p>
    <w:p w14:paraId="178B643D" w14:textId="77777777" w:rsidR="00EB3F82" w:rsidRPr="00BD5921" w:rsidRDefault="00EB3F82" w:rsidP="00A25547">
      <w:pPr>
        <w:pStyle w:val="odstavec"/>
      </w:pPr>
      <w:r w:rsidRPr="00BD5921">
        <w:t>Rezerva na bonusy, rabaty, skontá a vrátenie kúpnej ceny pri reklamácii sa tvorí ako zníženie pôvodne dosiahnutých výnosov so súvzťažným zápisom v prospech účtu rezerv.</w:t>
      </w:r>
    </w:p>
    <w:p w14:paraId="5991469C" w14:textId="77777777" w:rsidR="00EB3F82" w:rsidRPr="00BD5921" w:rsidRDefault="00EB3F82" w:rsidP="00A25547">
      <w:pPr>
        <w:pStyle w:val="odstavec"/>
      </w:pPr>
    </w:p>
    <w:p w14:paraId="354EAF55" w14:textId="77777777" w:rsidR="005B653D" w:rsidRPr="00BD5921" w:rsidRDefault="005B653D" w:rsidP="00A25547">
      <w:pPr>
        <w:pStyle w:val="odstavec"/>
      </w:pPr>
    </w:p>
    <w:p w14:paraId="26A90F7F" w14:textId="77777777" w:rsidR="006C66D0" w:rsidRPr="00BD5921" w:rsidRDefault="006C66D0" w:rsidP="007E70D9">
      <w:pPr>
        <w:pStyle w:val="Heading3"/>
      </w:pPr>
      <w:r w:rsidRPr="00BD5921">
        <w:t>Záväzky</w:t>
      </w:r>
    </w:p>
    <w:p w14:paraId="3EC436C8" w14:textId="77777777" w:rsidR="00EB3F82" w:rsidRPr="00BD5921" w:rsidRDefault="00EB3F82" w:rsidP="006C66D0">
      <w:pPr>
        <w:autoSpaceDE w:val="0"/>
        <w:autoSpaceDN w:val="0"/>
        <w:adjustRightInd w:val="0"/>
        <w:rPr>
          <w:rFonts w:cs="TimesNewRomanPSMT"/>
          <w:szCs w:val="22"/>
          <w:lang w:val="sk-SK"/>
        </w:rPr>
      </w:pPr>
    </w:p>
    <w:p w14:paraId="0876609D" w14:textId="77777777" w:rsidR="006C66D0" w:rsidRPr="00BD5921" w:rsidRDefault="006C66D0" w:rsidP="006C12B1">
      <w:pPr>
        <w:autoSpaceDE w:val="0"/>
        <w:autoSpaceDN w:val="0"/>
        <w:adjustRightInd w:val="0"/>
        <w:rPr>
          <w:rFonts w:cs="TimesNewRomanPSMT"/>
          <w:szCs w:val="22"/>
          <w:lang w:val="sk-SK"/>
        </w:rPr>
      </w:pPr>
      <w:r w:rsidRPr="00BD5921">
        <w:rPr>
          <w:rFonts w:cs="TimesNewRomanPSMT"/>
          <w:szCs w:val="22"/>
          <w:lang w:val="sk-SK"/>
        </w:rPr>
        <w:t>Záväzky pri ich vzniku sa oceňujú menovitou hodnotou. Záväzky pri ich prevzatí sa oceňujú obstarávacou cenou.</w:t>
      </w:r>
      <w:r w:rsidR="005B653D" w:rsidRPr="00BD5921">
        <w:rPr>
          <w:rFonts w:cs="TimesNewRomanPSMT"/>
          <w:szCs w:val="22"/>
          <w:lang w:val="sk-SK"/>
        </w:rPr>
        <w:t xml:space="preserve"> </w:t>
      </w:r>
      <w:r w:rsidRPr="00BD5921">
        <w:rPr>
          <w:rFonts w:cs="TimesNewRomanPSMT"/>
          <w:szCs w:val="22"/>
          <w:lang w:val="sk-SK"/>
        </w:rPr>
        <w:t>Ak sa pri inventarizácii zistí, že suma záväzkov je iná ako ich výška v účtovníctve, uvedú sa záväzky v</w:t>
      </w:r>
      <w:r w:rsidR="005B653D" w:rsidRPr="00BD5921">
        <w:rPr>
          <w:rFonts w:cs="TimesNewRomanPSMT"/>
          <w:szCs w:val="22"/>
          <w:lang w:val="sk-SK"/>
        </w:rPr>
        <w:t> ú</w:t>
      </w:r>
      <w:r w:rsidRPr="00BD5921">
        <w:rPr>
          <w:rFonts w:cs="TimesNewRomanPSMT"/>
          <w:szCs w:val="22"/>
          <w:lang w:val="sk-SK"/>
        </w:rPr>
        <w:t>čtovníctve</w:t>
      </w:r>
      <w:r w:rsidR="005B653D" w:rsidRPr="00BD5921">
        <w:rPr>
          <w:rFonts w:cs="TimesNewRomanPSMT"/>
          <w:szCs w:val="22"/>
          <w:lang w:val="sk-SK"/>
        </w:rPr>
        <w:t xml:space="preserve"> </w:t>
      </w:r>
      <w:r w:rsidRPr="00BD5921">
        <w:rPr>
          <w:rFonts w:cs="TimesNewRomanPSMT"/>
          <w:szCs w:val="22"/>
          <w:lang w:val="sk-SK"/>
        </w:rPr>
        <w:t>a v účtovnej závierke v tomto zistenom ocenení.</w:t>
      </w:r>
    </w:p>
    <w:p w14:paraId="4065253A" w14:textId="77777777" w:rsidR="004562D0" w:rsidRPr="00BD5921" w:rsidRDefault="004562D0" w:rsidP="005B653D">
      <w:pPr>
        <w:autoSpaceDE w:val="0"/>
        <w:autoSpaceDN w:val="0"/>
        <w:adjustRightInd w:val="0"/>
        <w:rPr>
          <w:rFonts w:cs="TimesNewRomanPSMT"/>
          <w:szCs w:val="22"/>
          <w:lang w:val="sk-SK"/>
        </w:rPr>
      </w:pPr>
    </w:p>
    <w:p w14:paraId="0351F2C6" w14:textId="77777777" w:rsidR="005B653D" w:rsidRPr="00BD5921" w:rsidRDefault="005B653D" w:rsidP="005B653D">
      <w:pPr>
        <w:autoSpaceDE w:val="0"/>
        <w:autoSpaceDN w:val="0"/>
        <w:adjustRightInd w:val="0"/>
        <w:rPr>
          <w:rFonts w:cs="TimesNewRomanPSMT"/>
          <w:szCs w:val="22"/>
          <w:lang w:val="sk-SK"/>
        </w:rPr>
      </w:pPr>
    </w:p>
    <w:p w14:paraId="79DB3B17" w14:textId="77777777" w:rsidR="004562D0" w:rsidRPr="00BD5921" w:rsidRDefault="004562D0" w:rsidP="005B653D">
      <w:pPr>
        <w:pStyle w:val="Heading3"/>
      </w:pPr>
      <w:r w:rsidRPr="00BD5921">
        <w:t>Zamestnanecké požitky</w:t>
      </w:r>
    </w:p>
    <w:p w14:paraId="6A76E528" w14:textId="77777777" w:rsidR="004562D0" w:rsidRPr="00BD5921" w:rsidRDefault="004562D0" w:rsidP="005B653D">
      <w:pPr>
        <w:pStyle w:val="ABC-paragrahinNotes"/>
        <w:suppressAutoHyphens/>
        <w:spacing w:after="0"/>
        <w:jc w:val="left"/>
        <w:rPr>
          <w:rFonts w:ascii="Garamond" w:hAnsi="Garamond"/>
          <w:sz w:val="24"/>
          <w:lang w:val="sk-SK" w:eastAsia="sk-SK"/>
        </w:rPr>
      </w:pPr>
    </w:p>
    <w:p w14:paraId="6E420D6A" w14:textId="77777777" w:rsidR="001F087D" w:rsidRPr="00D55E52" w:rsidRDefault="004562D0" w:rsidP="00C7488C">
      <w:pPr>
        <w:pStyle w:val="ABC-paragrahinNotes"/>
        <w:suppressAutoHyphens/>
        <w:spacing w:after="0"/>
        <w:jc w:val="left"/>
        <w:rPr>
          <w:rFonts w:ascii="Garamond" w:hAnsi="Garamond" w:cs="Arial"/>
          <w:sz w:val="22"/>
          <w:szCs w:val="22"/>
          <w:lang w:val="sk-SK"/>
        </w:rPr>
      </w:pPr>
      <w:r w:rsidRPr="00BD5921">
        <w:rPr>
          <w:rFonts w:ascii="Garamond" w:hAnsi="Garamond" w:cs="Arial"/>
          <w:sz w:val="22"/>
          <w:szCs w:val="22"/>
          <w:lang w:val="sk-SK"/>
        </w:rPr>
        <w:t>Platy, mzdy, príspevky do štátnych dôchodkových a poistných fondov, platená ročná dovolenka a platená zdravotná dovolenka, bonusy a ostatné nepeňažné požitky (napr. zdravotná starostlivosť</w:t>
      </w:r>
      <w:r w:rsidR="00C7488C">
        <w:rPr>
          <w:rFonts w:ascii="Garamond" w:hAnsi="Garamond" w:cs="Arial"/>
          <w:sz w:val="22"/>
          <w:szCs w:val="22"/>
          <w:lang w:val="sk-SK"/>
        </w:rPr>
        <w:t xml:space="preserve">) sa účtujú v účtovnom období, </w:t>
      </w:r>
      <w:r w:rsidR="00C7488C" w:rsidRPr="00D55E52">
        <w:rPr>
          <w:rFonts w:ascii="Garamond" w:hAnsi="Garamond" w:cs="Arial"/>
          <w:sz w:val="22"/>
          <w:szCs w:val="22"/>
          <w:lang w:val="sk-SK"/>
        </w:rPr>
        <w:t>s ktorým časovo a vecne súvisia.</w:t>
      </w:r>
    </w:p>
    <w:p w14:paraId="77098C32" w14:textId="77777777" w:rsidR="00C7488C" w:rsidRPr="003176DD" w:rsidRDefault="00C7488C" w:rsidP="00C7488C">
      <w:pPr>
        <w:pStyle w:val="ABC-paragrahinNotes"/>
        <w:suppressAutoHyphens/>
        <w:spacing w:after="0"/>
        <w:jc w:val="left"/>
        <w:rPr>
          <w:rFonts w:cs="Arial"/>
          <w:b/>
          <w:szCs w:val="22"/>
          <w:highlight w:val="yellow"/>
          <w:lang w:val="sk-SK"/>
        </w:rPr>
      </w:pPr>
    </w:p>
    <w:p w14:paraId="4454618F" w14:textId="77777777" w:rsidR="004562D0" w:rsidRPr="00BD5921" w:rsidRDefault="004562D0" w:rsidP="005B653D">
      <w:pPr>
        <w:suppressAutoHyphens/>
        <w:rPr>
          <w:rFonts w:cs="Arial"/>
          <w:b/>
          <w:szCs w:val="22"/>
          <w:lang w:val="sk-SK"/>
        </w:rPr>
      </w:pPr>
      <w:r w:rsidRPr="00BD5921">
        <w:rPr>
          <w:rFonts w:cs="Arial"/>
          <w:b/>
          <w:szCs w:val="22"/>
          <w:lang w:val="sk-SK"/>
        </w:rPr>
        <w:t>Dlhodobé zamestnanecké požitky</w:t>
      </w:r>
    </w:p>
    <w:p w14:paraId="742F8D7A" w14:textId="77777777" w:rsidR="005B653D" w:rsidRPr="00BD5921" w:rsidRDefault="005B653D" w:rsidP="005B653D">
      <w:pPr>
        <w:suppressAutoHyphens/>
        <w:rPr>
          <w:rFonts w:cs="Arial"/>
          <w:b/>
          <w:szCs w:val="22"/>
          <w:lang w:val="sk-SK"/>
        </w:rPr>
      </w:pPr>
    </w:p>
    <w:p w14:paraId="5F537C0D" w14:textId="77777777" w:rsidR="004562D0" w:rsidRPr="00BD5921" w:rsidRDefault="004562D0" w:rsidP="005B653D">
      <w:pPr>
        <w:suppressAutoHyphens/>
        <w:rPr>
          <w:rFonts w:cs="Arial"/>
          <w:i/>
          <w:szCs w:val="22"/>
          <w:lang w:val="sk-SK"/>
        </w:rPr>
      </w:pPr>
      <w:r w:rsidRPr="00BD5921">
        <w:rPr>
          <w:rFonts w:cs="Arial"/>
          <w:szCs w:val="22"/>
          <w:lang w:val="sk-SK"/>
        </w:rPr>
        <w:t>V zmysle Zákonníka práce má zamestnanec pri odchode do starobného dôchodku nárok na odmenu vo výške jednej priemernej mesačnej mzdy</w:t>
      </w:r>
      <w:r w:rsidR="00A25547">
        <w:rPr>
          <w:rFonts w:cs="Arial"/>
          <w:szCs w:val="22"/>
          <w:lang w:val="sk-SK"/>
        </w:rPr>
        <w:t>.</w:t>
      </w:r>
    </w:p>
    <w:p w14:paraId="20CAECF2" w14:textId="77777777" w:rsidR="0087254F" w:rsidRPr="00BD5921" w:rsidRDefault="0087254F" w:rsidP="005B653D">
      <w:pPr>
        <w:pStyle w:val="ABC-paragrahinNotes"/>
        <w:suppressAutoHyphens/>
        <w:spacing w:after="0"/>
        <w:ind w:left="425"/>
        <w:rPr>
          <w:rFonts w:ascii="Garamond" w:hAnsi="Garamond" w:cs="Arial"/>
          <w:sz w:val="20"/>
          <w:lang w:val="sk-SK"/>
        </w:rPr>
      </w:pPr>
    </w:p>
    <w:p w14:paraId="23F0BACF" w14:textId="77777777" w:rsidR="005B653D" w:rsidRPr="00BD5921" w:rsidRDefault="005B653D" w:rsidP="005B653D">
      <w:pPr>
        <w:pStyle w:val="ABC-paragrahinNotes"/>
        <w:suppressAutoHyphens/>
        <w:spacing w:after="0"/>
        <w:ind w:left="425"/>
        <w:rPr>
          <w:rFonts w:ascii="Garamond" w:hAnsi="Garamond" w:cs="Arial"/>
          <w:sz w:val="20"/>
          <w:lang w:val="sk-SK"/>
        </w:rPr>
      </w:pPr>
    </w:p>
    <w:p w14:paraId="653B6832" w14:textId="77777777" w:rsidR="004562D0" w:rsidRPr="00BD5921" w:rsidRDefault="004562D0" w:rsidP="005B653D">
      <w:pPr>
        <w:pStyle w:val="Heading3"/>
      </w:pPr>
      <w:r w:rsidRPr="00BD5921">
        <w:lastRenderedPageBreak/>
        <w:t>Splatná daň z príjm</w:t>
      </w:r>
      <w:r w:rsidR="000A3A8C">
        <w:t>ov</w:t>
      </w:r>
    </w:p>
    <w:p w14:paraId="33192D91" w14:textId="77777777" w:rsidR="004562D0" w:rsidRPr="00BD5921" w:rsidRDefault="004562D0" w:rsidP="005B653D">
      <w:pPr>
        <w:pStyle w:val="ABC-paragrahinNotes"/>
        <w:suppressAutoHyphens/>
        <w:spacing w:after="0"/>
        <w:ind w:left="425"/>
        <w:rPr>
          <w:rFonts w:ascii="Garamond" w:hAnsi="Garamond" w:cs="Arial"/>
          <w:sz w:val="20"/>
          <w:lang w:val="sk-SK"/>
        </w:rPr>
      </w:pPr>
    </w:p>
    <w:p w14:paraId="67F5E0A0" w14:textId="77777777" w:rsidR="004562D0" w:rsidRPr="00BD5921" w:rsidRDefault="004562D0" w:rsidP="00A25547">
      <w:pPr>
        <w:pStyle w:val="odstavec"/>
      </w:pPr>
      <w:r w:rsidRPr="00BD5921">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5EB748DE" w14:textId="77777777" w:rsidR="004562D0" w:rsidRPr="00BD5921" w:rsidRDefault="004562D0" w:rsidP="00A25547">
      <w:pPr>
        <w:pStyle w:val="odstavec"/>
      </w:pPr>
    </w:p>
    <w:p w14:paraId="38735852" w14:textId="77777777" w:rsidR="005B653D" w:rsidRPr="00BD5921" w:rsidRDefault="005B653D" w:rsidP="00A25547">
      <w:pPr>
        <w:pStyle w:val="odstavec"/>
      </w:pPr>
    </w:p>
    <w:p w14:paraId="3C101C4E" w14:textId="77777777" w:rsidR="006C66D0" w:rsidRPr="00BD5921" w:rsidRDefault="006C66D0" w:rsidP="007E70D9">
      <w:pPr>
        <w:pStyle w:val="Heading3"/>
      </w:pPr>
      <w:r w:rsidRPr="00BD5921">
        <w:t>Odložené dane</w:t>
      </w:r>
    </w:p>
    <w:p w14:paraId="511A9FFF" w14:textId="77777777" w:rsidR="00EB3F82" w:rsidRPr="00BD5921" w:rsidRDefault="00EB3F82" w:rsidP="006C66D0">
      <w:pPr>
        <w:autoSpaceDE w:val="0"/>
        <w:autoSpaceDN w:val="0"/>
        <w:adjustRightInd w:val="0"/>
        <w:rPr>
          <w:rFonts w:cs="TimesNewRomanPS-BoldMT"/>
          <w:b/>
          <w:bCs/>
          <w:szCs w:val="22"/>
          <w:lang w:val="sk-SK"/>
        </w:rPr>
      </w:pPr>
    </w:p>
    <w:p w14:paraId="0578D44E"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Odložené dane (odložená daňová pohľadávka a odložený daňový záväzok) sa vzťahujú na:</w:t>
      </w:r>
    </w:p>
    <w:p w14:paraId="07755F93" w14:textId="77777777" w:rsidR="005B653D" w:rsidRPr="00BD5921" w:rsidRDefault="005B653D" w:rsidP="006C66D0">
      <w:pPr>
        <w:autoSpaceDE w:val="0"/>
        <w:autoSpaceDN w:val="0"/>
        <w:adjustRightInd w:val="0"/>
        <w:rPr>
          <w:rFonts w:cs="TimesNewRomanPSMT"/>
          <w:szCs w:val="22"/>
          <w:lang w:val="sk-SK"/>
        </w:rPr>
      </w:pPr>
    </w:p>
    <w:p w14:paraId="3CE03676"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a) dočasné rozdiely medzi účtovnou hodnotou majetku a účtovnou hodnotou záväzkov vykázanou v súvahe a</w:t>
      </w:r>
      <w:r w:rsidR="005B653D" w:rsidRPr="00BD5921">
        <w:rPr>
          <w:rFonts w:cs="TimesNewRomanPSMT"/>
          <w:szCs w:val="22"/>
          <w:lang w:val="sk-SK"/>
        </w:rPr>
        <w:t> </w:t>
      </w:r>
      <w:r w:rsidRPr="00BD5921">
        <w:rPr>
          <w:rFonts w:cs="TimesNewRomanPSMT"/>
          <w:szCs w:val="22"/>
          <w:lang w:val="sk-SK"/>
        </w:rPr>
        <w:t>ich</w:t>
      </w:r>
      <w:r w:rsidR="005B653D" w:rsidRPr="00BD5921">
        <w:rPr>
          <w:rFonts w:cs="TimesNewRomanPSMT"/>
          <w:szCs w:val="22"/>
          <w:lang w:val="sk-SK"/>
        </w:rPr>
        <w:t xml:space="preserve"> </w:t>
      </w:r>
      <w:r w:rsidRPr="00BD5921">
        <w:rPr>
          <w:rFonts w:cs="TimesNewRomanPSMT"/>
          <w:szCs w:val="22"/>
          <w:lang w:val="sk-SK"/>
        </w:rPr>
        <w:t>daňovou základňou,</w:t>
      </w:r>
    </w:p>
    <w:p w14:paraId="00961F38"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b) možnosť umorovať daňovú stratu v budúcnosti, ktorou sa rozumie možnosť odpočítať daňovú stratu</w:t>
      </w:r>
    </w:p>
    <w:p w14:paraId="1A384C5C"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od základu dane v budúcnosti,</w:t>
      </w:r>
    </w:p>
    <w:p w14:paraId="7CD634EB"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c) možnosť previesť nevyužité daňové odpočty a iné daňové nároky do budúcich období.</w:t>
      </w:r>
    </w:p>
    <w:p w14:paraId="40B91C5C" w14:textId="77777777" w:rsidR="00EB3F82" w:rsidRPr="00BD5921" w:rsidRDefault="00EB3F82" w:rsidP="006C66D0">
      <w:pPr>
        <w:autoSpaceDE w:val="0"/>
        <w:autoSpaceDN w:val="0"/>
        <w:adjustRightInd w:val="0"/>
        <w:rPr>
          <w:rFonts w:cs="TimesNewRomanPSMT"/>
          <w:szCs w:val="22"/>
          <w:lang w:val="sk-SK"/>
        </w:rPr>
      </w:pPr>
    </w:p>
    <w:p w14:paraId="1881D6C2" w14:textId="77777777" w:rsidR="00EB3F82" w:rsidRPr="00BD5921" w:rsidRDefault="00EB3F82" w:rsidP="00A25547">
      <w:pPr>
        <w:pStyle w:val="odstavec"/>
      </w:pPr>
      <w:r w:rsidRPr="00BD5921">
        <w:t>Odložená daňová pohľadávka sa účtuje iba do takej výšky, do akej je pravdepodobné, že bude možné dočasné rozdiely vyrovnať voči budúcemu základu dane.</w:t>
      </w:r>
    </w:p>
    <w:p w14:paraId="48188214" w14:textId="77777777" w:rsidR="00EB3F82" w:rsidRPr="00BD5921" w:rsidRDefault="00EB3F82" w:rsidP="00A25547">
      <w:pPr>
        <w:pStyle w:val="odstavec"/>
      </w:pPr>
    </w:p>
    <w:p w14:paraId="6F431C8B" w14:textId="77777777" w:rsidR="00EB3F82" w:rsidRPr="00BD5921" w:rsidRDefault="00EB3F82" w:rsidP="00A25547">
      <w:pPr>
        <w:pStyle w:val="odstavec"/>
      </w:pPr>
      <w:r w:rsidRPr="00BD5921">
        <w:t>Pri výpočte odloženej dane sa použije sadzba dane z príjmov, o ktorej sa predpokladá, že bude platiť v čase vyrovnania odloženej dane.</w:t>
      </w:r>
    </w:p>
    <w:p w14:paraId="7CAAF42F" w14:textId="77777777" w:rsidR="005B653D" w:rsidRPr="00BD5921" w:rsidRDefault="005B653D" w:rsidP="00EB3F82">
      <w:pPr>
        <w:rPr>
          <w:rFonts w:cs="Arial"/>
          <w:sz w:val="20"/>
          <w:lang w:val="sk-SK"/>
        </w:rPr>
      </w:pPr>
    </w:p>
    <w:p w14:paraId="45669A4C" w14:textId="77777777" w:rsidR="006C66D0" w:rsidRPr="00BD5921" w:rsidRDefault="006C66D0" w:rsidP="007E70D9">
      <w:pPr>
        <w:pStyle w:val="Heading3"/>
      </w:pPr>
      <w:r w:rsidRPr="00BD5921">
        <w:t>Výdavky budúcich období a výnosy budúcich období</w:t>
      </w:r>
    </w:p>
    <w:p w14:paraId="0C3A2CC1" w14:textId="77777777" w:rsidR="00EB3F82" w:rsidRPr="00BD5921" w:rsidRDefault="00EB3F82" w:rsidP="006C66D0">
      <w:pPr>
        <w:autoSpaceDE w:val="0"/>
        <w:autoSpaceDN w:val="0"/>
        <w:adjustRightInd w:val="0"/>
        <w:rPr>
          <w:rFonts w:cs="TimesNewRomanPSMT"/>
          <w:szCs w:val="22"/>
          <w:lang w:val="sk-SK"/>
        </w:rPr>
      </w:pPr>
    </w:p>
    <w:p w14:paraId="2ED3A51B"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Výdavky budúcich období a výnosy budúcich období sa vykazujú vo výške, ktorá je potrebná na dodržanie zásady vecnej</w:t>
      </w:r>
      <w:r w:rsidR="00EB3F82" w:rsidRPr="00BD5921">
        <w:rPr>
          <w:rFonts w:cs="TimesNewRomanPSMT"/>
          <w:szCs w:val="22"/>
          <w:lang w:val="sk-SK"/>
        </w:rPr>
        <w:t xml:space="preserve"> </w:t>
      </w:r>
      <w:r w:rsidRPr="00BD5921">
        <w:rPr>
          <w:rFonts w:cs="TimesNewRomanPSMT"/>
          <w:szCs w:val="22"/>
          <w:lang w:val="sk-SK"/>
        </w:rPr>
        <w:t>a časovej súvislosti s účtovným obdobím.</w:t>
      </w:r>
    </w:p>
    <w:p w14:paraId="0871D11B" w14:textId="77777777" w:rsidR="005B653D" w:rsidRPr="00BD5921" w:rsidRDefault="005B653D" w:rsidP="005B653D">
      <w:pPr>
        <w:rPr>
          <w:rFonts w:cs="TimesNewRomanPSMT"/>
          <w:szCs w:val="22"/>
          <w:lang w:val="sk-SK"/>
        </w:rPr>
      </w:pPr>
    </w:p>
    <w:p w14:paraId="116FB98D" w14:textId="77777777" w:rsidR="006C66D0" w:rsidRPr="00BD5921" w:rsidRDefault="0052556C" w:rsidP="005B653D">
      <w:pPr>
        <w:pStyle w:val="Heading3"/>
      </w:pPr>
      <w:r w:rsidRPr="00BD5921">
        <w:t>Lízing</w:t>
      </w:r>
    </w:p>
    <w:p w14:paraId="062E074E" w14:textId="77777777" w:rsidR="0052556C" w:rsidRPr="00BD5921" w:rsidRDefault="0052556C" w:rsidP="005B653D">
      <w:pPr>
        <w:pStyle w:val="NormalIndent"/>
        <w:rPr>
          <w:lang w:val="sk-SK"/>
        </w:rPr>
      </w:pPr>
    </w:p>
    <w:p w14:paraId="2EDAEDD7" w14:textId="77777777" w:rsidR="006C66D0" w:rsidRPr="00BD5921" w:rsidRDefault="006C66D0" w:rsidP="006C12B1">
      <w:pPr>
        <w:autoSpaceDE w:val="0"/>
        <w:autoSpaceDN w:val="0"/>
        <w:adjustRightInd w:val="0"/>
        <w:rPr>
          <w:rFonts w:cs="TimesNewRomanPSMT"/>
          <w:szCs w:val="22"/>
          <w:lang w:val="sk-SK"/>
        </w:rPr>
      </w:pPr>
      <w:r w:rsidRPr="00BD5921">
        <w:rPr>
          <w:rFonts w:cs="TimesNewRomanPSMT"/>
          <w:szCs w:val="22"/>
          <w:lang w:val="sk-SK"/>
        </w:rPr>
        <w:t>Operatívny prenájom. Majetok prenajatý na základe operatívneho prenájmu vykazuje ako svoj majetok jeho vlastník, nie</w:t>
      </w:r>
      <w:r w:rsidR="0052556C" w:rsidRPr="00BD5921">
        <w:rPr>
          <w:rFonts w:cs="TimesNewRomanPSMT"/>
          <w:szCs w:val="22"/>
          <w:lang w:val="sk-SK"/>
        </w:rPr>
        <w:t xml:space="preserve"> </w:t>
      </w:r>
      <w:r w:rsidRPr="00BD5921">
        <w:rPr>
          <w:rFonts w:cs="TimesNewRomanPSMT"/>
          <w:szCs w:val="22"/>
          <w:lang w:val="sk-SK"/>
        </w:rPr>
        <w:t>nájomca.</w:t>
      </w:r>
      <w:r w:rsidR="0052556C" w:rsidRPr="00BD5921">
        <w:rPr>
          <w:rFonts w:cs="TimesNewRomanPSMT"/>
          <w:szCs w:val="22"/>
          <w:lang w:val="sk-SK"/>
        </w:rPr>
        <w:t xml:space="preserve"> </w:t>
      </w:r>
      <w:r w:rsidR="0052556C" w:rsidRPr="00BD5921">
        <w:rPr>
          <w:lang w:val="sk-SK"/>
        </w:rPr>
        <w:t>Majetok obstaraný formou operatívneho leasingu sa účtuje do nákladov rovnomerne počas doby trvania leasingovej zmluvy.</w:t>
      </w:r>
    </w:p>
    <w:p w14:paraId="1FE314EB" w14:textId="77777777" w:rsidR="0052556C" w:rsidRPr="00BD5921" w:rsidRDefault="0052556C" w:rsidP="006C12B1">
      <w:pPr>
        <w:autoSpaceDE w:val="0"/>
        <w:autoSpaceDN w:val="0"/>
        <w:adjustRightInd w:val="0"/>
        <w:rPr>
          <w:rFonts w:cs="TimesNewRomanPSMT"/>
          <w:szCs w:val="22"/>
          <w:lang w:val="sk-SK"/>
        </w:rPr>
      </w:pPr>
    </w:p>
    <w:p w14:paraId="65A63D9B" w14:textId="77777777" w:rsidR="0052556C" w:rsidRDefault="0052556C" w:rsidP="00A25547">
      <w:pPr>
        <w:pStyle w:val="odstavec"/>
      </w:pPr>
      <w:r w:rsidRPr="00BD5921">
        <w:t xml:space="preserve">Finančný lízing </w:t>
      </w:r>
      <w:r w:rsidR="006C66D0" w:rsidRPr="00BD5921">
        <w:t xml:space="preserve">(s kúpnou opciou; bez kúpnej opcie je považovaný za </w:t>
      </w:r>
      <w:r w:rsidRPr="00BD5921">
        <w:t>operatívny prenájom</w:t>
      </w:r>
      <w:r w:rsidR="006C66D0" w:rsidRPr="00BD5921">
        <w:t>). Majetok prenajatý na</w:t>
      </w:r>
      <w:r w:rsidRPr="00BD5921">
        <w:t xml:space="preserve"> </w:t>
      </w:r>
      <w:r w:rsidR="006C66D0" w:rsidRPr="00BD5921">
        <w:t>základe zmluvy uzatvorenej do 31. decembra 2003 vykazuje ako svoj majetok jeho vlastník, nie nájomca. Majetok</w:t>
      </w:r>
      <w:r w:rsidRPr="00BD5921">
        <w:t xml:space="preserve"> </w:t>
      </w:r>
      <w:r w:rsidR="006C66D0" w:rsidRPr="00BD5921">
        <w:t xml:space="preserve">prenajatý na základe zmluvy uzatvorenej 1. januára </w:t>
      </w:r>
      <w:smartTag w:uri="urn:schemas-microsoft-com:office:smarttags" w:element="metricconverter">
        <w:smartTagPr>
          <w:attr w:name="ProductID" w:val="2004 a"/>
        </w:smartTagPr>
        <w:r w:rsidR="006C66D0" w:rsidRPr="00BD5921">
          <w:t>2004 a</w:t>
        </w:r>
      </w:smartTag>
      <w:r w:rsidR="006C66D0" w:rsidRPr="00BD5921">
        <w:t xml:space="preserve"> neskôr vykazuje ako svoj majetok jeho nájomca, nie vlastník.</w:t>
      </w:r>
      <w:r w:rsidRPr="00BD5921">
        <w:t xml:space="preserve"> 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35965307" w14:textId="77777777" w:rsidR="003444CB" w:rsidRPr="00BD5921" w:rsidRDefault="003444CB" w:rsidP="00A25547">
      <w:pPr>
        <w:pStyle w:val="odstavec"/>
      </w:pPr>
    </w:p>
    <w:p w14:paraId="62FC06B6" w14:textId="77777777" w:rsidR="003444CB" w:rsidRPr="002E58D1" w:rsidRDefault="003444CB" w:rsidP="003444CB">
      <w:pPr>
        <w:pStyle w:val="BodyText"/>
        <w:rPr>
          <w:lang w:val="sk-SK"/>
        </w:rPr>
      </w:pPr>
      <w:r w:rsidRPr="003176DD">
        <w:rPr>
          <w:lang w:val="sk-SK"/>
        </w:rPr>
        <w:t xml:space="preserve">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w:t>
      </w:r>
      <w:r w:rsidRPr="002E58D1">
        <w:rPr>
          <w:lang w:val="sk-SK"/>
        </w:rPr>
        <w:t>Finančné náklady sa účtujú na ťarchu účtu 562 – Úroky.</w:t>
      </w:r>
    </w:p>
    <w:p w14:paraId="799A65C8" w14:textId="77777777" w:rsidR="005B653D" w:rsidRPr="00BD5921" w:rsidRDefault="005B653D" w:rsidP="006C66D0">
      <w:pPr>
        <w:autoSpaceDE w:val="0"/>
        <w:autoSpaceDN w:val="0"/>
        <w:adjustRightInd w:val="0"/>
        <w:rPr>
          <w:rFonts w:cs="TimesNewRomanPSMT"/>
          <w:szCs w:val="22"/>
          <w:lang w:val="sk-SK"/>
        </w:rPr>
      </w:pPr>
    </w:p>
    <w:p w14:paraId="333F988D" w14:textId="77777777" w:rsidR="006C66D0" w:rsidRPr="00BD5921" w:rsidRDefault="006C66D0" w:rsidP="007E70D9">
      <w:pPr>
        <w:pStyle w:val="Heading3"/>
      </w:pPr>
      <w:r w:rsidRPr="00BD5921">
        <w:t>Výnosy</w:t>
      </w:r>
    </w:p>
    <w:p w14:paraId="29CC2C78" w14:textId="77777777" w:rsidR="00971314" w:rsidRPr="00BD5921" w:rsidRDefault="00971314" w:rsidP="00971314">
      <w:pPr>
        <w:pStyle w:val="NormalIndent"/>
        <w:rPr>
          <w:lang w:val="sk-SK"/>
        </w:rPr>
      </w:pPr>
    </w:p>
    <w:p w14:paraId="18D2C9DE" w14:textId="77777777" w:rsidR="004562D0" w:rsidRPr="00BD5921" w:rsidRDefault="004562D0" w:rsidP="00A25547">
      <w:pPr>
        <w:pStyle w:val="odstavec"/>
      </w:pPr>
      <w:r w:rsidRPr="00BD5921">
        <w:t>Výnosy z predaja výrobkov</w:t>
      </w:r>
      <w:r w:rsidR="00C7488C">
        <w:t xml:space="preserve"> a tovarov</w:t>
      </w:r>
      <w:r w:rsidRPr="00BD5921">
        <w:t xml:space="preserve"> sa vykazujú v momente prenosu rizika a vlastníctva výrobku, obvykle po dodávke. Ak sa Spoločnosť zaviaže dopraviť výrobky na určité miesto, výnosy sa vykazujú v momente doručenia výrobku do cieľového miesta.</w:t>
      </w:r>
    </w:p>
    <w:p w14:paraId="69970E0E" w14:textId="77777777" w:rsidR="004562D0" w:rsidRPr="00BD5921" w:rsidRDefault="004562D0" w:rsidP="00A25547">
      <w:pPr>
        <w:pStyle w:val="odstavec"/>
      </w:pPr>
    </w:p>
    <w:p w14:paraId="63032911" w14:textId="77777777" w:rsidR="004562D0" w:rsidRPr="00BD5921" w:rsidRDefault="004562D0" w:rsidP="00A25547">
      <w:pPr>
        <w:pStyle w:val="odstavec"/>
      </w:pPr>
      <w:r w:rsidRPr="00BD5921">
        <w:lastRenderedPageBreak/>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0B4B664B" w14:textId="77777777" w:rsidR="004562D0" w:rsidRPr="00BD5921" w:rsidRDefault="004562D0" w:rsidP="00A25547">
      <w:pPr>
        <w:pStyle w:val="odstavec"/>
      </w:pPr>
    </w:p>
    <w:p w14:paraId="669FFB0C" w14:textId="77777777" w:rsidR="004562D0" w:rsidRPr="00BD5921" w:rsidRDefault="004562D0" w:rsidP="00A25547">
      <w:pPr>
        <w:pStyle w:val="odstavec"/>
      </w:pPr>
      <w:r w:rsidRPr="00BD5921">
        <w:t>Výnosové úroky sa účtujú rovnomerne v účtovných obdobiach, ktorých sa vecne a časovo týkajú. Výnosy z dividend sa zaúčtujú v čase vzniku práva Spoločnosti na prijatie platby.</w:t>
      </w:r>
    </w:p>
    <w:p w14:paraId="226EF738" w14:textId="77777777" w:rsidR="004562D0" w:rsidRPr="00BD5921" w:rsidRDefault="004562D0" w:rsidP="00A25547">
      <w:pPr>
        <w:pStyle w:val="odstavec"/>
      </w:pPr>
    </w:p>
    <w:p w14:paraId="160EDC7D" w14:textId="77777777" w:rsidR="004562D0" w:rsidRPr="00BD5921" w:rsidRDefault="004562D0" w:rsidP="005B653D">
      <w:pPr>
        <w:autoSpaceDE w:val="0"/>
        <w:autoSpaceDN w:val="0"/>
        <w:adjustRightInd w:val="0"/>
        <w:rPr>
          <w:rFonts w:cs="TimesNewRomanPSMT"/>
          <w:szCs w:val="22"/>
          <w:lang w:val="sk-SK"/>
        </w:rPr>
      </w:pPr>
      <w:r w:rsidRPr="00BD5921">
        <w:rPr>
          <w:rFonts w:cs="TimesNewRomanPSMT"/>
          <w:szCs w:val="22"/>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532D6347" w14:textId="77777777" w:rsidR="005B653D" w:rsidRPr="00BD5921" w:rsidRDefault="005B653D" w:rsidP="00A25547">
      <w:pPr>
        <w:pStyle w:val="odstavec"/>
      </w:pPr>
    </w:p>
    <w:p w14:paraId="0F4679A8" w14:textId="77777777" w:rsidR="004A7C5B" w:rsidRPr="00BD5921" w:rsidRDefault="00C9279C" w:rsidP="007E70D9">
      <w:pPr>
        <w:pStyle w:val="Heading3"/>
      </w:pPr>
      <w:bookmarkStart w:id="32" w:name="_Toc156113580"/>
      <w:bookmarkEnd w:id="27"/>
      <w:r w:rsidRPr="00BD5921">
        <w:t>Prepočet údajov v cudzích menách na euro men</w:t>
      </w:r>
      <w:bookmarkEnd w:id="32"/>
      <w:r w:rsidRPr="00BD5921">
        <w:t>u</w:t>
      </w:r>
    </w:p>
    <w:p w14:paraId="1DB5D3DC" w14:textId="77777777" w:rsidR="00DE0D4C" w:rsidRPr="00BD5921" w:rsidRDefault="00DE0D4C">
      <w:pPr>
        <w:rPr>
          <w:szCs w:val="22"/>
          <w:lang w:val="sk-SK"/>
        </w:rPr>
      </w:pPr>
    </w:p>
    <w:p w14:paraId="638D70BE" w14:textId="77777777" w:rsidR="009466F8" w:rsidRPr="00BD5921" w:rsidRDefault="00C9279C" w:rsidP="009466F8">
      <w:pPr>
        <w:pStyle w:val="BodyText"/>
        <w:rPr>
          <w:szCs w:val="22"/>
          <w:lang w:val="sk-SK"/>
        </w:rPr>
      </w:pPr>
      <w:r w:rsidRPr="00BD5921">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14:paraId="442B105A" w14:textId="77777777" w:rsidR="009466F8" w:rsidRPr="00BD5921" w:rsidRDefault="009466F8" w:rsidP="009466F8">
      <w:pPr>
        <w:pStyle w:val="BodyText"/>
        <w:rPr>
          <w:szCs w:val="22"/>
          <w:lang w:val="sk-SK"/>
        </w:rPr>
      </w:pPr>
    </w:p>
    <w:p w14:paraId="431F12AE" w14:textId="77777777" w:rsidR="009466F8" w:rsidRPr="00BD5921" w:rsidRDefault="00C9279C" w:rsidP="009466F8">
      <w:pPr>
        <w:pStyle w:val="BodyText"/>
        <w:rPr>
          <w:szCs w:val="22"/>
          <w:lang w:val="sk-SK"/>
        </w:rPr>
      </w:pPr>
      <w:r w:rsidRPr="00BD5921">
        <w:rPr>
          <w:szCs w:val="22"/>
          <w:lang w:val="sk-SK"/>
        </w:rPr>
        <w:t>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BD5921">
        <w:rPr>
          <w:szCs w:val="22"/>
          <w:lang w:val="sk-SK"/>
        </w:rPr>
        <w:t xml:space="preserve">, </w:t>
      </w:r>
      <w:r w:rsidR="0052556C" w:rsidRPr="00BD5921">
        <w:rPr>
          <w:rFonts w:cs="TimesNewRomanPSMT"/>
          <w:szCs w:val="22"/>
          <w:lang w:val="sk-SK"/>
        </w:rPr>
        <w:t>s vplyvom na výsledok hospodárenia</w:t>
      </w:r>
      <w:r w:rsidRPr="00BD5921">
        <w:rPr>
          <w:szCs w:val="22"/>
          <w:lang w:val="sk-SK"/>
        </w:rPr>
        <w:t xml:space="preserve">. </w:t>
      </w:r>
    </w:p>
    <w:p w14:paraId="1A1C69B7" w14:textId="77777777" w:rsidR="0052556C" w:rsidRPr="00BD5921" w:rsidRDefault="0052556C" w:rsidP="0052556C">
      <w:pPr>
        <w:autoSpaceDE w:val="0"/>
        <w:autoSpaceDN w:val="0"/>
        <w:adjustRightInd w:val="0"/>
        <w:rPr>
          <w:rFonts w:cs="TimesNewRomanPSMT"/>
          <w:szCs w:val="22"/>
          <w:lang w:val="sk-SK"/>
        </w:rPr>
      </w:pPr>
      <w:r w:rsidRPr="00BD5921">
        <w:rPr>
          <w:rFonts w:cs="TimesNewRomanPSMT"/>
          <w:szCs w:val="22"/>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r w:rsidR="00246CE2">
        <w:rPr>
          <w:rFonts w:cs="TimesNewRomanPSMT"/>
          <w:szCs w:val="22"/>
          <w:lang w:val="sk-SK"/>
        </w:rPr>
        <w:t xml:space="preserve"> </w:t>
      </w:r>
      <w:r w:rsidRPr="00BD5921">
        <w:rPr>
          <w:rFonts w:cs="TimesNewRomanPSMT"/>
          <w:szCs w:val="22"/>
          <w:lang w:val="sk-SK"/>
        </w:rPr>
        <w:t>Prijaté a poskytnuté preddavky v cudzej mene na účet zriadený v eurách a z účtu zriadeného v eurách sa prepočítavajú na menu euro kurzom, za ktorý boli tieto hodnoty nakúpené alebo predané.</w:t>
      </w:r>
    </w:p>
    <w:p w14:paraId="4F10566A" w14:textId="77777777" w:rsidR="009466F8" w:rsidRDefault="00C9279C" w:rsidP="009466F8">
      <w:pPr>
        <w:pStyle w:val="BodyText"/>
        <w:rPr>
          <w:szCs w:val="22"/>
          <w:lang w:val="sk-SK"/>
        </w:rPr>
      </w:pPr>
      <w:r w:rsidRPr="00BD5921">
        <w:rPr>
          <w:szCs w:val="22"/>
          <w:lang w:val="sk-SK"/>
        </w:rPr>
        <w:t xml:space="preserve">Ku dňu, ku ktorému sa zostavuje účtovná závierka, sa na menu euro už neprepočítavajú. </w:t>
      </w:r>
    </w:p>
    <w:p w14:paraId="40CFFE8B" w14:textId="77777777" w:rsidR="00246CE2" w:rsidRDefault="00246CE2" w:rsidP="009466F8">
      <w:pPr>
        <w:pStyle w:val="BodyText"/>
        <w:rPr>
          <w:szCs w:val="22"/>
          <w:lang w:val="sk-SK"/>
        </w:rPr>
      </w:pPr>
    </w:p>
    <w:p w14:paraId="0664F2C4" w14:textId="77777777" w:rsidR="00246CE2" w:rsidRPr="003176DD" w:rsidRDefault="00246CE2" w:rsidP="00246CE2">
      <w:pPr>
        <w:pStyle w:val="BodyText"/>
        <w:rPr>
          <w:lang w:val="sk-SK"/>
        </w:rPr>
      </w:pPr>
      <w:r w:rsidRPr="003176DD">
        <w:rPr>
          <w:lang w:val="sk-SK"/>
        </w:rPr>
        <w:t>Na ocenenie prírastku cudzej meny nakúpenej za euro sa použije kurz, za ktorý bola táto cudzia mena nakúpená.</w:t>
      </w:r>
    </w:p>
    <w:p w14:paraId="69C1FBA1" w14:textId="77777777" w:rsidR="00246CE2" w:rsidRPr="003176DD" w:rsidRDefault="00246CE2" w:rsidP="00246CE2">
      <w:pPr>
        <w:pStyle w:val="BodyText"/>
        <w:rPr>
          <w:lang w:val="sk-SK"/>
        </w:rPr>
      </w:pPr>
    </w:p>
    <w:p w14:paraId="51DF32B1" w14:textId="77777777" w:rsidR="00246CE2" w:rsidRPr="00246CE2" w:rsidRDefault="00246CE2" w:rsidP="00246CE2">
      <w:pPr>
        <w:pStyle w:val="BodyText"/>
        <w:rPr>
          <w:lang w:val="sk-SK"/>
        </w:rPr>
      </w:pPr>
      <w:r w:rsidRPr="003176DD">
        <w:rPr>
          <w:lang w:val="sk-SK"/>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rsidRPr="00246CE2">
        <w:rPr>
          <w:lang w:val="sk-SK"/>
        </w:rPr>
        <w:t xml:space="preserve"> </w:t>
      </w:r>
    </w:p>
    <w:p w14:paraId="7AA89D05" w14:textId="77777777" w:rsidR="0052556C" w:rsidRPr="00BD5921" w:rsidRDefault="0052556C" w:rsidP="009466F8">
      <w:pPr>
        <w:pStyle w:val="BodyText"/>
        <w:rPr>
          <w:szCs w:val="22"/>
          <w:lang w:val="sk-SK"/>
        </w:rPr>
      </w:pPr>
    </w:p>
    <w:p w14:paraId="319CB829" w14:textId="77777777" w:rsidR="005B653D" w:rsidRDefault="005B653D" w:rsidP="009466F8">
      <w:pPr>
        <w:pStyle w:val="BodyText"/>
        <w:rPr>
          <w:szCs w:val="22"/>
          <w:lang w:val="sk-SK"/>
        </w:rPr>
      </w:pPr>
    </w:p>
    <w:p w14:paraId="6451D3BC" w14:textId="77777777" w:rsidR="00E172C6" w:rsidRPr="002E58D1" w:rsidRDefault="00E172C6" w:rsidP="00E172C6">
      <w:pPr>
        <w:pStyle w:val="Heading3"/>
      </w:pPr>
      <w:bookmarkStart w:id="33" w:name="_Toc156113582"/>
      <w:r w:rsidRPr="002E58D1">
        <w:t>Oprava významných chýb</w:t>
      </w:r>
    </w:p>
    <w:p w14:paraId="3234C125" w14:textId="77777777" w:rsidR="008E1EBA" w:rsidRPr="00A25547" w:rsidRDefault="008E1EBA" w:rsidP="0037356E">
      <w:pPr>
        <w:rPr>
          <w:i/>
          <w:color w:val="000000" w:themeColor="text1"/>
          <w:szCs w:val="22"/>
          <w:lang w:val="sk-SK"/>
        </w:rPr>
      </w:pPr>
    </w:p>
    <w:p w14:paraId="2CE266DC" w14:textId="77777777" w:rsidR="008E1EBA" w:rsidRPr="00A25547" w:rsidRDefault="008E1EBA" w:rsidP="008E1EBA">
      <w:pPr>
        <w:pStyle w:val="BodyText"/>
        <w:rPr>
          <w:color w:val="000000" w:themeColor="text1"/>
          <w:szCs w:val="22"/>
          <w:lang w:val="sk-SK"/>
        </w:rPr>
      </w:pPr>
      <w:r w:rsidRPr="00A25547">
        <w:rPr>
          <w:color w:val="000000" w:themeColor="text1"/>
          <w:szCs w:val="22"/>
          <w:lang w:val="sk-SK"/>
        </w:rPr>
        <w:t>V účtovnom období 20</w:t>
      </w:r>
      <w:r w:rsidR="00A25547" w:rsidRPr="00A25547">
        <w:rPr>
          <w:color w:val="000000" w:themeColor="text1"/>
          <w:szCs w:val="22"/>
          <w:lang w:val="sk-SK"/>
        </w:rPr>
        <w:t>1</w:t>
      </w:r>
      <w:r w:rsidR="003C08A1">
        <w:rPr>
          <w:color w:val="000000" w:themeColor="text1"/>
          <w:szCs w:val="22"/>
          <w:lang w:val="sk-SK"/>
        </w:rPr>
        <w:t>9</w:t>
      </w:r>
      <w:r w:rsidRPr="00A25547">
        <w:rPr>
          <w:color w:val="000000" w:themeColor="text1"/>
          <w:szCs w:val="22"/>
          <w:lang w:val="sk-SK"/>
        </w:rPr>
        <w:t xml:space="preserve"> Spoločnosť nevykonala žiadne opravy významných chýb minulých účtovných období.</w:t>
      </w:r>
    </w:p>
    <w:p w14:paraId="0490C52A" w14:textId="77777777" w:rsidR="008E1EBA" w:rsidRPr="00A25547" w:rsidRDefault="008E1EBA" w:rsidP="0037356E">
      <w:pPr>
        <w:rPr>
          <w:i/>
          <w:color w:val="000000" w:themeColor="text1"/>
          <w:szCs w:val="22"/>
          <w:lang w:val="sk-SK"/>
        </w:rPr>
      </w:pPr>
    </w:p>
    <w:p w14:paraId="40E89B6C" w14:textId="77777777" w:rsidR="00E172C6" w:rsidRPr="00E172C6" w:rsidRDefault="00E172C6" w:rsidP="00E172C6">
      <w:pPr>
        <w:rPr>
          <w:i/>
          <w:lang w:val="sk-SK"/>
        </w:rPr>
      </w:pPr>
    </w:p>
    <w:p w14:paraId="369F5CCB" w14:textId="77777777" w:rsidR="004A7C5B" w:rsidRPr="00BD5921" w:rsidRDefault="003765F7" w:rsidP="00E172C6">
      <w:pPr>
        <w:pStyle w:val="Heading1"/>
      </w:pPr>
      <w:r>
        <w:br w:type="page"/>
      </w:r>
      <w:r w:rsidR="00C9279C" w:rsidRPr="00BD5921">
        <w:lastRenderedPageBreak/>
        <w:t>INFORMÁCIE O AKTÍVACH</w:t>
      </w:r>
      <w:bookmarkEnd w:id="33"/>
    </w:p>
    <w:p w14:paraId="1AB7BA6E" w14:textId="77777777" w:rsidR="0003268B" w:rsidRPr="00BD5921" w:rsidRDefault="0003268B">
      <w:pPr>
        <w:rPr>
          <w:szCs w:val="22"/>
          <w:lang w:val="sk-SK"/>
        </w:rPr>
      </w:pPr>
    </w:p>
    <w:p w14:paraId="1577C9E8" w14:textId="77777777" w:rsidR="00452463" w:rsidRPr="00BD5921" w:rsidRDefault="007241C7" w:rsidP="007E70D9">
      <w:pPr>
        <w:pStyle w:val="Heading2"/>
        <w:rPr>
          <w:lang w:val="sk-SK"/>
        </w:rPr>
      </w:pPr>
      <w:r w:rsidRPr="00BD5921">
        <w:rPr>
          <w:lang w:val="sk-SK"/>
        </w:rPr>
        <w:t>Prehľad o pohybe dlhodobého majetku</w:t>
      </w:r>
    </w:p>
    <w:p w14:paraId="2F8988BF" w14:textId="77777777" w:rsidR="00A57EB4" w:rsidRPr="00BD5921" w:rsidRDefault="00A57EB4">
      <w:pPr>
        <w:rPr>
          <w:lang w:val="sk-SK"/>
        </w:rPr>
      </w:pPr>
    </w:p>
    <w:p w14:paraId="4A4FDB75" w14:textId="77777777" w:rsidR="007241C7" w:rsidRPr="00BD5921" w:rsidRDefault="007241C7" w:rsidP="007E70D9">
      <w:pPr>
        <w:pStyle w:val="Heading3"/>
      </w:pPr>
      <w:r w:rsidRPr="00BD5921">
        <w:t xml:space="preserve">Prehľad o pohybe dlhodobého nehmotného majetku </w:t>
      </w:r>
    </w:p>
    <w:p w14:paraId="74A2E9B3" w14:textId="77777777" w:rsidR="0003268B" w:rsidRPr="00BD5921" w:rsidRDefault="0003268B">
      <w:pPr>
        <w:rPr>
          <w:lang w:val="sk-SK"/>
        </w:rPr>
      </w:pPr>
    </w:p>
    <w:p w14:paraId="28EC5BD5" w14:textId="77777777" w:rsidR="00971314" w:rsidRPr="00BD5921" w:rsidRDefault="00971314" w:rsidP="00971314">
      <w:pPr>
        <w:autoSpaceDE w:val="0"/>
        <w:autoSpaceDN w:val="0"/>
        <w:adjustRightInd w:val="0"/>
        <w:rPr>
          <w:b/>
          <w:szCs w:val="22"/>
          <w:lang w:val="sk-SK"/>
        </w:rPr>
      </w:pPr>
      <w:r w:rsidRPr="00BD5921">
        <w:rPr>
          <w:rFonts w:cs="TimesNewRomanPSMT"/>
          <w:szCs w:val="22"/>
          <w:lang w:val="sk-SK"/>
        </w:rPr>
        <w:t>Prehľad o pohybe dlhodobého nehmotného majetku od 1. januára 201</w:t>
      </w:r>
      <w:r w:rsidR="004C24CC">
        <w:rPr>
          <w:rFonts w:cs="TimesNewRomanPSMT"/>
          <w:szCs w:val="22"/>
          <w:lang w:val="sk-SK"/>
        </w:rPr>
        <w:t>9</w:t>
      </w:r>
      <w:r w:rsidRPr="00BD5921">
        <w:rPr>
          <w:rFonts w:cs="TimesNewRomanPSMT"/>
          <w:szCs w:val="22"/>
          <w:lang w:val="sk-SK"/>
        </w:rPr>
        <w:t xml:space="preserve"> do 31. decembra 201</w:t>
      </w:r>
      <w:r w:rsidR="004C24CC">
        <w:rPr>
          <w:rFonts w:cs="TimesNewRomanPSMT"/>
          <w:szCs w:val="22"/>
          <w:lang w:val="sk-SK"/>
        </w:rPr>
        <w:t>9</w:t>
      </w:r>
      <w:r w:rsidRPr="00BD5921">
        <w:rPr>
          <w:rFonts w:cs="TimesNewRomanPSMT"/>
          <w:szCs w:val="22"/>
          <w:lang w:val="sk-SK"/>
        </w:rPr>
        <w:t xml:space="preserve"> a za porovnateľné obdobie od 1. januára 201</w:t>
      </w:r>
      <w:r w:rsidR="004C24CC">
        <w:rPr>
          <w:rFonts w:cs="TimesNewRomanPSMT"/>
          <w:szCs w:val="22"/>
          <w:lang w:val="sk-SK"/>
        </w:rPr>
        <w:t>8</w:t>
      </w:r>
      <w:r w:rsidRPr="00BD5921">
        <w:rPr>
          <w:rFonts w:cs="TimesNewRomanPSMT"/>
          <w:szCs w:val="22"/>
          <w:lang w:val="sk-SK"/>
        </w:rPr>
        <w:t xml:space="preserve"> do 31. decembra 201</w:t>
      </w:r>
      <w:r w:rsidR="004C24CC">
        <w:rPr>
          <w:rFonts w:cs="TimesNewRomanPSMT"/>
          <w:szCs w:val="22"/>
          <w:lang w:val="sk-SK"/>
        </w:rPr>
        <w:t>8</w:t>
      </w:r>
      <w:r w:rsidRPr="00BD5921">
        <w:rPr>
          <w:rFonts w:cs="TimesNewRomanPSMT"/>
          <w:szCs w:val="22"/>
          <w:lang w:val="sk-SK"/>
        </w:rPr>
        <w:t xml:space="preserve"> je uvedený v nasledujúcich tabuľkách:</w:t>
      </w:r>
    </w:p>
    <w:p w14:paraId="0E8BD220" w14:textId="77777777" w:rsidR="00DE0D4C" w:rsidRPr="00BD5921" w:rsidRDefault="00DE0D4C" w:rsidP="00971314">
      <w:pPr>
        <w:rPr>
          <w:lang w:val="sk-SK"/>
        </w:rPr>
      </w:pPr>
    </w:p>
    <w:bookmarkStart w:id="34" w:name="_MON_1388473228"/>
    <w:bookmarkStart w:id="35" w:name="_MON_1388473410"/>
    <w:bookmarkStart w:id="36" w:name="_MON_1388473461"/>
    <w:bookmarkStart w:id="37" w:name="_MON_1388473966"/>
    <w:bookmarkStart w:id="38" w:name="_MON_1388473997"/>
    <w:bookmarkStart w:id="39" w:name="_MON_1388474016"/>
    <w:bookmarkStart w:id="40" w:name="_MON_1388834286"/>
    <w:bookmarkStart w:id="41" w:name="_MON_1388834303"/>
    <w:bookmarkStart w:id="42" w:name="_MON_1388834320"/>
    <w:bookmarkStart w:id="43" w:name="_MON_1389446630"/>
    <w:bookmarkStart w:id="44" w:name="_MON_1387701047"/>
    <w:bookmarkStart w:id="45" w:name="_MON_1387701206"/>
    <w:bookmarkStart w:id="46" w:name="_MON_1387701236"/>
    <w:bookmarkStart w:id="47" w:name="_MON_1387701274"/>
    <w:bookmarkStart w:id="48" w:name="_MON_1387701632"/>
    <w:bookmarkStart w:id="49" w:name="_MON_1387701654"/>
    <w:bookmarkStart w:id="50" w:name="_MON_1387701679"/>
    <w:bookmarkStart w:id="51" w:name="_MON_1387701747"/>
    <w:bookmarkStart w:id="52" w:name="_MON_1387701767"/>
    <w:bookmarkStart w:id="53" w:name="_MON_1387701806"/>
    <w:bookmarkStart w:id="54" w:name="_MON_1387701983"/>
    <w:bookmarkStart w:id="55" w:name="_MON_1387702399"/>
    <w:bookmarkStart w:id="56" w:name="_MON_1387957758"/>
    <w:bookmarkStart w:id="57" w:name="_MON_1387958607"/>
    <w:bookmarkStart w:id="58" w:name="_MON_1387958660"/>
    <w:bookmarkStart w:id="59" w:name="_MON_1387958883"/>
    <w:bookmarkStart w:id="60" w:name="_MON_1387958914"/>
    <w:bookmarkStart w:id="61" w:name="_MON_1387959298"/>
    <w:bookmarkStart w:id="62" w:name="_MON_1387959787"/>
    <w:bookmarkStart w:id="63" w:name="_MON_1388472775"/>
    <w:bookmarkStart w:id="64" w:name="_MON_1388472854"/>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Start w:id="65" w:name="_MON_1388472908"/>
    <w:bookmarkEnd w:id="65"/>
    <w:p w14:paraId="2508BDA4" w14:textId="79822FCF" w:rsidR="0050193A" w:rsidRDefault="007C452C" w:rsidP="0050193A">
      <w:pPr>
        <w:rPr>
          <w:i/>
          <w:color w:val="FF0000"/>
          <w:szCs w:val="22"/>
          <w:lang w:val="sk-SK"/>
        </w:rPr>
      </w:pPr>
      <w:r w:rsidRPr="00BD5921">
        <w:rPr>
          <w:lang w:val="sk-SK"/>
        </w:rPr>
        <w:object w:dxaOrig="10391" w:dyaOrig="8969" w14:anchorId="6B79B0F7">
          <v:shape id="_x0000_i1029" type="#_x0000_t75" style="width:446.5pt;height:413.75pt" o:ole="">
            <v:imagedata r:id="rId16" o:title=""/>
          </v:shape>
          <o:OLEObject Type="Embed" ProgID="Excel.Sheet.12" ShapeID="_x0000_i1029" DrawAspect="Content" ObjectID="_1646549731" r:id="rId17"/>
        </w:object>
      </w:r>
      <w:r w:rsidR="0050193A" w:rsidRPr="00BD5921">
        <w:rPr>
          <w:i/>
          <w:color w:val="FF0000"/>
          <w:szCs w:val="22"/>
          <w:highlight w:val="yellow"/>
          <w:lang w:val="sk-SK"/>
        </w:rPr>
        <w:t xml:space="preserve"> </w:t>
      </w:r>
    </w:p>
    <w:p w14:paraId="5B5FEFE7" w14:textId="77777777" w:rsidR="0050193A" w:rsidRPr="00BD5921" w:rsidRDefault="0050193A" w:rsidP="0050193A">
      <w:pPr>
        <w:tabs>
          <w:tab w:val="right" w:pos="8506"/>
        </w:tabs>
        <w:rPr>
          <w:b/>
          <w:szCs w:val="22"/>
          <w:lang w:val="sk-SK"/>
        </w:rPr>
      </w:pPr>
    </w:p>
    <w:p w14:paraId="0A835B05" w14:textId="77777777" w:rsidR="00971314" w:rsidRPr="00BD5921" w:rsidRDefault="00971314" w:rsidP="007E70D9">
      <w:pPr>
        <w:rPr>
          <w:b/>
          <w:lang w:val="sk-SK"/>
        </w:rPr>
      </w:pPr>
    </w:p>
    <w:p w14:paraId="6C478A15" w14:textId="77777777" w:rsidR="00EE1A6A" w:rsidRDefault="00EE1A6A">
      <w:pPr>
        <w:rPr>
          <w:lang w:val="sk-SK"/>
        </w:rPr>
      </w:pPr>
    </w:p>
    <w:p w14:paraId="0F893B79" w14:textId="77777777" w:rsidR="00314532" w:rsidRDefault="00314532">
      <w:pPr>
        <w:rPr>
          <w:lang w:val="sk-SK"/>
        </w:rPr>
      </w:pPr>
    </w:p>
    <w:p w14:paraId="1EBB3D8B" w14:textId="77777777" w:rsidR="00314532" w:rsidRDefault="00314532">
      <w:pPr>
        <w:rPr>
          <w:lang w:val="sk-SK"/>
        </w:rPr>
      </w:pPr>
    </w:p>
    <w:p w14:paraId="1034B3E6" w14:textId="77777777" w:rsidR="00314532" w:rsidRDefault="00314532">
      <w:pPr>
        <w:rPr>
          <w:lang w:val="sk-SK"/>
        </w:rPr>
      </w:pPr>
    </w:p>
    <w:p w14:paraId="50E62D16" w14:textId="77777777" w:rsidR="00314532" w:rsidRDefault="00314532">
      <w:pPr>
        <w:rPr>
          <w:lang w:val="sk-SK"/>
        </w:rPr>
      </w:pPr>
    </w:p>
    <w:p w14:paraId="295C771E" w14:textId="77777777" w:rsidR="00314532" w:rsidRDefault="00314532">
      <w:pPr>
        <w:rPr>
          <w:lang w:val="sk-SK"/>
        </w:rPr>
      </w:pPr>
    </w:p>
    <w:bookmarkStart w:id="66" w:name="_MON_1456204629"/>
    <w:bookmarkEnd w:id="66"/>
    <w:p w14:paraId="5B52705F" w14:textId="77777777" w:rsidR="00314532" w:rsidRPr="00BD5921" w:rsidRDefault="00BB10EA">
      <w:pPr>
        <w:rPr>
          <w:lang w:val="sk-SK"/>
        </w:rPr>
      </w:pPr>
      <w:r w:rsidRPr="00BD5921">
        <w:rPr>
          <w:lang w:val="sk-SK"/>
        </w:rPr>
        <w:object w:dxaOrig="10441" w:dyaOrig="8998" w14:anchorId="3686E04D">
          <v:shape id="_x0000_i1030" type="#_x0000_t75" style="width:450.25pt;height:415.65pt" o:ole="">
            <v:imagedata r:id="rId18" o:title=""/>
          </v:shape>
          <o:OLEObject Type="Embed" ProgID="Excel.Sheet.12" ShapeID="_x0000_i1030" DrawAspect="Content" ObjectID="_1646549732" r:id="rId19"/>
        </w:object>
      </w:r>
    </w:p>
    <w:p w14:paraId="04ADC861" w14:textId="77777777" w:rsidR="002F608A" w:rsidRPr="00BD5921" w:rsidRDefault="002F608A">
      <w:pPr>
        <w:rPr>
          <w:b/>
          <w:lang w:val="sk-SK"/>
        </w:rPr>
      </w:pPr>
      <w:bookmarkStart w:id="67" w:name="_MON_1388474085"/>
      <w:bookmarkStart w:id="68" w:name="_MON_1388581890"/>
      <w:bookmarkStart w:id="69" w:name="_MON_1388581906"/>
      <w:bookmarkStart w:id="70" w:name="_MON_1388834335"/>
      <w:bookmarkStart w:id="71" w:name="_MON_1389446661"/>
      <w:bookmarkStart w:id="72" w:name="_MON_1387705235"/>
      <w:bookmarkStart w:id="73" w:name="_MON_1387959861"/>
      <w:bookmarkStart w:id="74" w:name="_MON_1387959884"/>
      <w:bookmarkStart w:id="75" w:name="_MON_1388391671"/>
      <w:bookmarkStart w:id="76" w:name="_MON_1388472880"/>
      <w:bookmarkStart w:id="77" w:name="_MON_1388472921"/>
      <w:bookmarkStart w:id="78" w:name="_MON_1388472945"/>
      <w:bookmarkStart w:id="79" w:name="_MON_1388472961"/>
      <w:bookmarkEnd w:id="67"/>
      <w:bookmarkEnd w:id="68"/>
      <w:bookmarkEnd w:id="69"/>
      <w:bookmarkEnd w:id="70"/>
      <w:bookmarkEnd w:id="71"/>
      <w:bookmarkEnd w:id="72"/>
      <w:bookmarkEnd w:id="73"/>
      <w:bookmarkEnd w:id="74"/>
      <w:bookmarkEnd w:id="75"/>
      <w:bookmarkEnd w:id="76"/>
      <w:bookmarkEnd w:id="77"/>
      <w:bookmarkEnd w:id="78"/>
      <w:bookmarkEnd w:id="79"/>
    </w:p>
    <w:p w14:paraId="19ECD8E1" w14:textId="77777777" w:rsidR="007241C7" w:rsidRPr="00BD5921" w:rsidRDefault="003765F7" w:rsidP="007E70D9">
      <w:pPr>
        <w:pStyle w:val="Heading3"/>
      </w:pPr>
      <w:r>
        <w:br w:type="page"/>
      </w:r>
      <w:r w:rsidR="007241C7" w:rsidRPr="00BD5921">
        <w:lastRenderedPageBreak/>
        <w:t xml:space="preserve">Prehľad o pohybe dlhodobého hmotného majetku </w:t>
      </w:r>
    </w:p>
    <w:p w14:paraId="2E48E696" w14:textId="77777777" w:rsidR="00452463" w:rsidRPr="00BD5921" w:rsidRDefault="00452463">
      <w:pPr>
        <w:jc w:val="center"/>
        <w:rPr>
          <w:b/>
          <w:lang w:val="sk-SK"/>
        </w:rPr>
      </w:pPr>
    </w:p>
    <w:p w14:paraId="3DC2E0D5" w14:textId="77777777" w:rsidR="00DE0D4C" w:rsidRPr="00BD5921" w:rsidRDefault="001F54E3" w:rsidP="00194BD5">
      <w:pPr>
        <w:autoSpaceDE w:val="0"/>
        <w:autoSpaceDN w:val="0"/>
        <w:adjustRightInd w:val="0"/>
        <w:rPr>
          <w:rFonts w:cs="TimesNewRomanPSMT"/>
          <w:szCs w:val="22"/>
          <w:lang w:val="sk-SK"/>
        </w:rPr>
      </w:pPr>
      <w:r w:rsidRPr="00BD5921">
        <w:rPr>
          <w:rFonts w:cs="TimesNewRomanPSMT"/>
          <w:szCs w:val="22"/>
          <w:lang w:val="sk-SK"/>
        </w:rPr>
        <w:t>Prehľad o pohybe dlhodobého hmotného majetku od 1. januára 201</w:t>
      </w:r>
      <w:r w:rsidR="004C24CC">
        <w:rPr>
          <w:rFonts w:cs="TimesNewRomanPSMT"/>
          <w:szCs w:val="22"/>
          <w:lang w:val="sk-SK"/>
        </w:rPr>
        <w:t>9</w:t>
      </w:r>
      <w:r w:rsidRPr="00BD5921">
        <w:rPr>
          <w:rFonts w:cs="TimesNewRomanPSMT"/>
          <w:szCs w:val="22"/>
          <w:lang w:val="sk-SK"/>
        </w:rPr>
        <w:t xml:space="preserve"> do</w:t>
      </w:r>
      <w:r w:rsidR="00971314" w:rsidRPr="00BD5921">
        <w:rPr>
          <w:rFonts w:cs="TimesNewRomanPSMT"/>
          <w:szCs w:val="22"/>
          <w:lang w:val="sk-SK"/>
        </w:rPr>
        <w:t xml:space="preserve"> </w:t>
      </w:r>
      <w:r w:rsidRPr="00BD5921">
        <w:rPr>
          <w:rFonts w:cs="TimesNewRomanPSMT"/>
          <w:szCs w:val="22"/>
          <w:lang w:val="sk-SK"/>
        </w:rPr>
        <w:t>31. decembra 201</w:t>
      </w:r>
      <w:r w:rsidR="004C24CC">
        <w:rPr>
          <w:rFonts w:cs="TimesNewRomanPSMT"/>
          <w:szCs w:val="22"/>
          <w:lang w:val="sk-SK"/>
        </w:rPr>
        <w:t>9</w:t>
      </w:r>
      <w:r w:rsidRPr="00BD5921">
        <w:rPr>
          <w:rFonts w:cs="TimesNewRomanPSMT"/>
          <w:szCs w:val="22"/>
          <w:lang w:val="sk-SK"/>
        </w:rPr>
        <w:t xml:space="preserve"> a za porovnateľné obdobie od 1. januára 201</w:t>
      </w:r>
      <w:r w:rsidR="004C24CC">
        <w:rPr>
          <w:rFonts w:cs="TimesNewRomanPSMT"/>
          <w:szCs w:val="22"/>
          <w:lang w:val="sk-SK"/>
        </w:rPr>
        <w:t>8</w:t>
      </w:r>
      <w:r w:rsidRPr="00BD5921">
        <w:rPr>
          <w:rFonts w:cs="TimesNewRomanPSMT"/>
          <w:szCs w:val="22"/>
          <w:lang w:val="sk-SK"/>
        </w:rPr>
        <w:t xml:space="preserve"> do 31. decembra 201</w:t>
      </w:r>
      <w:r w:rsidR="004C24CC">
        <w:rPr>
          <w:rFonts w:cs="TimesNewRomanPSMT"/>
          <w:szCs w:val="22"/>
          <w:lang w:val="sk-SK"/>
        </w:rPr>
        <w:t>8</w:t>
      </w:r>
      <w:r w:rsidRPr="00BD5921">
        <w:rPr>
          <w:rFonts w:cs="TimesNewRomanPSMT"/>
          <w:szCs w:val="22"/>
          <w:lang w:val="sk-SK"/>
        </w:rPr>
        <w:t xml:space="preserve"> je uvedený v</w:t>
      </w:r>
      <w:r w:rsidR="00194BD5" w:rsidRPr="00BD5921">
        <w:rPr>
          <w:rFonts w:cs="TimesNewRomanPSMT"/>
          <w:szCs w:val="22"/>
          <w:lang w:val="sk-SK"/>
        </w:rPr>
        <w:t xml:space="preserve"> nasledujúcich </w:t>
      </w:r>
      <w:r w:rsidRPr="00BD5921">
        <w:rPr>
          <w:rFonts w:cs="TimesNewRomanPSMT"/>
          <w:szCs w:val="22"/>
          <w:lang w:val="sk-SK"/>
        </w:rPr>
        <w:t>tabuľkách</w:t>
      </w:r>
      <w:r w:rsidR="00194BD5" w:rsidRPr="00BD5921">
        <w:rPr>
          <w:rFonts w:cs="TimesNewRomanPSMT"/>
          <w:szCs w:val="22"/>
          <w:lang w:val="sk-SK"/>
        </w:rPr>
        <w:t>:</w:t>
      </w:r>
    </w:p>
    <w:p w14:paraId="78382B22" w14:textId="77777777" w:rsidR="002F608A" w:rsidRPr="00BD5921" w:rsidRDefault="002F608A" w:rsidP="00194BD5">
      <w:pPr>
        <w:autoSpaceDE w:val="0"/>
        <w:autoSpaceDN w:val="0"/>
        <w:adjustRightInd w:val="0"/>
        <w:rPr>
          <w:b/>
          <w:szCs w:val="22"/>
          <w:lang w:val="sk-SK"/>
        </w:rPr>
      </w:pPr>
    </w:p>
    <w:bookmarkStart w:id="80" w:name="_MON_1387705580"/>
    <w:bookmarkStart w:id="81" w:name="_MON_1387960144"/>
    <w:bookmarkStart w:id="82" w:name="_MON_1388473054"/>
    <w:bookmarkStart w:id="83" w:name="_MON_1388473102"/>
    <w:bookmarkStart w:id="84" w:name="_MON_1388473536"/>
    <w:bookmarkStart w:id="85" w:name="_MON_1388474097"/>
    <w:bookmarkStart w:id="86" w:name="_MON_1388834346"/>
    <w:bookmarkStart w:id="87" w:name="_MON_1389446693"/>
    <w:bookmarkStart w:id="88" w:name="_MON_1389446705"/>
    <w:bookmarkStart w:id="89" w:name="_MON_1389446759"/>
    <w:bookmarkStart w:id="90" w:name="_MON_1387705333"/>
    <w:bookmarkStart w:id="91" w:name="_MON_1387705363"/>
    <w:bookmarkStart w:id="92" w:name="_MON_1387705429"/>
    <w:bookmarkStart w:id="93" w:name="_MON_1387705454"/>
    <w:bookmarkStart w:id="94" w:name="_MON_1387705483"/>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Start w:id="95" w:name="_MON_1387705500"/>
    <w:bookmarkEnd w:id="95"/>
    <w:p w14:paraId="1DDBBCCD" w14:textId="77777777" w:rsidR="001C7143" w:rsidRPr="00BD5921" w:rsidRDefault="00A859C2" w:rsidP="0050193A">
      <w:pPr>
        <w:rPr>
          <w:i/>
          <w:color w:val="FF0000"/>
          <w:szCs w:val="22"/>
          <w:lang w:val="sk-SK"/>
        </w:rPr>
      </w:pPr>
      <w:r w:rsidRPr="00BD5921">
        <w:rPr>
          <w:lang w:val="sk-SK"/>
        </w:rPr>
        <w:object w:dxaOrig="11493" w:dyaOrig="10377" w14:anchorId="6F57CB74">
          <v:shape id="_x0000_i1031" type="#_x0000_t75" style="width:493.25pt;height:474.55pt" o:ole="">
            <v:imagedata r:id="rId20" o:title=""/>
          </v:shape>
          <o:OLEObject Type="Embed" ProgID="Excel.Sheet.12" ShapeID="_x0000_i1031" DrawAspect="Content" ObjectID="_1646549733" r:id="rId21"/>
        </w:object>
      </w:r>
      <w:r w:rsidR="0050193A" w:rsidRPr="00BD5921">
        <w:rPr>
          <w:i/>
          <w:color w:val="FF0000"/>
          <w:szCs w:val="22"/>
          <w:highlight w:val="yellow"/>
          <w:lang w:val="sk-SK"/>
        </w:rPr>
        <w:t xml:space="preserve"> </w:t>
      </w:r>
    </w:p>
    <w:p w14:paraId="11E6CB48" w14:textId="77777777" w:rsidR="0050193A" w:rsidRPr="00BD5921" w:rsidRDefault="0050193A" w:rsidP="0050193A">
      <w:pPr>
        <w:tabs>
          <w:tab w:val="right" w:pos="8506"/>
        </w:tabs>
        <w:rPr>
          <w:b/>
          <w:szCs w:val="22"/>
          <w:lang w:val="sk-SK"/>
        </w:rPr>
      </w:pPr>
    </w:p>
    <w:p w14:paraId="5E115595" w14:textId="77777777" w:rsidR="00452463" w:rsidRPr="00BD5921" w:rsidRDefault="00452463">
      <w:pPr>
        <w:jc w:val="center"/>
        <w:rPr>
          <w:b/>
          <w:lang w:val="sk-SK"/>
        </w:rPr>
      </w:pPr>
    </w:p>
    <w:p w14:paraId="5A0D1975" w14:textId="77777777" w:rsidR="00C65F36" w:rsidRDefault="00C65F36">
      <w:pPr>
        <w:rPr>
          <w:b/>
          <w:lang w:val="sk-SK"/>
        </w:rPr>
      </w:pPr>
    </w:p>
    <w:bookmarkStart w:id="96" w:name="_MON_1456204763"/>
    <w:bookmarkEnd w:id="96"/>
    <w:p w14:paraId="43967FA9" w14:textId="77777777" w:rsidR="0050193A" w:rsidRDefault="004C24CC" w:rsidP="0050193A">
      <w:pPr>
        <w:rPr>
          <w:i/>
          <w:color w:val="FF0000"/>
          <w:szCs w:val="22"/>
          <w:lang w:val="sk-SK"/>
        </w:rPr>
      </w:pPr>
      <w:r w:rsidRPr="00BD5921">
        <w:rPr>
          <w:lang w:val="sk-SK"/>
        </w:rPr>
        <w:object w:dxaOrig="11514" w:dyaOrig="10278" w14:anchorId="1625070C">
          <v:shape id="_x0000_i1032" type="#_x0000_t75" style="width:492.3pt;height:470.8pt" o:ole="">
            <v:imagedata r:id="rId22" o:title=""/>
          </v:shape>
          <o:OLEObject Type="Embed" ProgID="Excel.Sheet.12" ShapeID="_x0000_i1032" DrawAspect="Content" ObjectID="_1646549734" r:id="rId23"/>
        </w:object>
      </w:r>
      <w:bookmarkStart w:id="97" w:name="_MON_1388474546"/>
      <w:bookmarkStart w:id="98" w:name="_MON_1388834362"/>
      <w:bookmarkStart w:id="99" w:name="_MON_1389446782"/>
      <w:bookmarkEnd w:id="97"/>
      <w:bookmarkEnd w:id="98"/>
      <w:bookmarkEnd w:id="99"/>
    </w:p>
    <w:p w14:paraId="7FAC4E48" w14:textId="77777777" w:rsidR="00A57EB4" w:rsidRPr="00BD5921" w:rsidRDefault="00A57EB4" w:rsidP="00DE0D4C">
      <w:pPr>
        <w:rPr>
          <w:lang w:val="sk-SK"/>
        </w:rPr>
      </w:pPr>
    </w:p>
    <w:p w14:paraId="104422D6" w14:textId="77777777" w:rsidR="00452463" w:rsidRPr="00BD5921" w:rsidRDefault="00606AC0" w:rsidP="007E70D9">
      <w:pPr>
        <w:pStyle w:val="Heading2"/>
        <w:rPr>
          <w:lang w:val="sk-SK"/>
        </w:rPr>
      </w:pPr>
      <w:r w:rsidRPr="00BD5921">
        <w:rPr>
          <w:lang w:val="sk-SK"/>
        </w:rPr>
        <w:t>Ú</w:t>
      </w:r>
      <w:r w:rsidR="007A3F04" w:rsidRPr="00BD5921">
        <w:rPr>
          <w:lang w:val="sk-SK"/>
        </w:rPr>
        <w:t>čtovná jednotka vykazuje v účtovnej závierke dlhodobý hmotný a nehmotný majetok</w:t>
      </w:r>
    </w:p>
    <w:p w14:paraId="20F916D4" w14:textId="77777777" w:rsidR="0049711D" w:rsidRPr="005C2DEA" w:rsidRDefault="005E0180" w:rsidP="00DB2878">
      <w:pPr>
        <w:numPr>
          <w:ilvl w:val="0"/>
          <w:numId w:val="31"/>
        </w:numPr>
        <w:rPr>
          <w:szCs w:val="22"/>
          <w:lang w:val="sk-SK"/>
        </w:rPr>
      </w:pPr>
      <w:r w:rsidRPr="00BD5921">
        <w:rPr>
          <w:szCs w:val="22"/>
          <w:lang w:val="sk-SK"/>
        </w:rPr>
        <w:t>na ktorý je zriadené záložné právo</w:t>
      </w:r>
      <w:r w:rsidR="007A3F04"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007A3F04" w:rsidRPr="00BD5921">
        <w:rPr>
          <w:szCs w:val="22"/>
          <w:lang w:val="sk-SK"/>
        </w:rPr>
        <w:instrText xml:space="preserve"> FORMCHECKBOX </w:instrText>
      </w:r>
      <w:r w:rsidR="00D30514">
        <w:rPr>
          <w:szCs w:val="22"/>
          <w:lang w:val="sk-SK"/>
        </w:rPr>
      </w:r>
      <w:r w:rsidR="00D30514">
        <w:rPr>
          <w:szCs w:val="22"/>
          <w:lang w:val="sk-SK"/>
        </w:rPr>
        <w:fldChar w:fldCharType="separate"/>
      </w:r>
      <w:r w:rsidR="007022DA" w:rsidRPr="00BD5921">
        <w:rPr>
          <w:szCs w:val="22"/>
          <w:lang w:val="sk-SK"/>
        </w:rPr>
        <w:fldChar w:fldCharType="end"/>
      </w:r>
      <w:r w:rsidR="007A3F04" w:rsidRPr="00BD5921">
        <w:rPr>
          <w:szCs w:val="22"/>
          <w:lang w:val="sk-SK"/>
        </w:rPr>
        <w:t xml:space="preserve"> ÁNO</w:t>
      </w:r>
      <w:r w:rsidR="007A3F04" w:rsidRPr="00BD5921">
        <w:rPr>
          <w:szCs w:val="22"/>
          <w:lang w:val="sk-SK"/>
        </w:rPr>
        <w:tab/>
      </w:r>
      <w:r w:rsidR="007022DA">
        <w:rPr>
          <w:szCs w:val="22"/>
          <w:lang w:val="sk-SK"/>
        </w:rPr>
        <w:fldChar w:fldCharType="begin">
          <w:ffData>
            <w:name w:val=""/>
            <w:enabled/>
            <w:calcOnExit w:val="0"/>
            <w:checkBox>
              <w:size w:val="20"/>
              <w:default w:val="1"/>
            </w:checkBox>
          </w:ffData>
        </w:fldChar>
      </w:r>
      <w:r w:rsidR="000C2BC3">
        <w:rPr>
          <w:szCs w:val="22"/>
          <w:lang w:val="sk-SK"/>
        </w:rPr>
        <w:instrText xml:space="preserve"> FORMCHECKBOX </w:instrText>
      </w:r>
      <w:r w:rsidR="00D30514">
        <w:rPr>
          <w:szCs w:val="22"/>
          <w:lang w:val="sk-SK"/>
        </w:rPr>
      </w:r>
      <w:r w:rsidR="00D30514">
        <w:rPr>
          <w:szCs w:val="22"/>
          <w:lang w:val="sk-SK"/>
        </w:rPr>
        <w:fldChar w:fldCharType="separate"/>
      </w:r>
      <w:r w:rsidR="007022DA">
        <w:rPr>
          <w:szCs w:val="22"/>
          <w:lang w:val="sk-SK"/>
        </w:rPr>
        <w:fldChar w:fldCharType="end"/>
      </w:r>
      <w:r w:rsidR="007A3F04" w:rsidRPr="00BD5921">
        <w:rPr>
          <w:szCs w:val="22"/>
          <w:lang w:val="sk-SK"/>
        </w:rPr>
        <w:t xml:space="preserve"> NIE</w:t>
      </w:r>
    </w:p>
    <w:p w14:paraId="0EED8781" w14:textId="77777777" w:rsidR="00FF37E3" w:rsidRPr="005C2DEA" w:rsidRDefault="00FF37E3" w:rsidP="005C2DEA">
      <w:pPr>
        <w:numPr>
          <w:ilvl w:val="0"/>
          <w:numId w:val="31"/>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D30514">
        <w:rPr>
          <w:szCs w:val="22"/>
          <w:lang w:val="sk-SK"/>
        </w:rPr>
      </w:r>
      <w:r w:rsidR="00D30514">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0C2BC3">
        <w:rPr>
          <w:szCs w:val="22"/>
          <w:lang w:val="sk-SK"/>
        </w:rPr>
        <w:instrText xml:space="preserve"> FORMCHECKBOX </w:instrText>
      </w:r>
      <w:r w:rsidR="00D30514">
        <w:rPr>
          <w:szCs w:val="22"/>
          <w:lang w:val="sk-SK"/>
        </w:rPr>
      </w:r>
      <w:r w:rsidR="00D30514">
        <w:rPr>
          <w:szCs w:val="22"/>
          <w:lang w:val="sk-SK"/>
        </w:rPr>
        <w:fldChar w:fldCharType="separate"/>
      </w:r>
      <w:r w:rsidR="007022DA">
        <w:rPr>
          <w:szCs w:val="22"/>
          <w:lang w:val="sk-SK"/>
        </w:rPr>
        <w:fldChar w:fldCharType="end"/>
      </w:r>
      <w:r w:rsidRPr="00BD5921">
        <w:rPr>
          <w:szCs w:val="22"/>
          <w:lang w:val="sk-SK"/>
        </w:rPr>
        <w:t xml:space="preserve"> NIE</w:t>
      </w:r>
    </w:p>
    <w:p w14:paraId="49741417" w14:textId="77777777" w:rsidR="004A7C5B" w:rsidRPr="00BD5921" w:rsidRDefault="00C9279C" w:rsidP="00B41D19">
      <w:pPr>
        <w:numPr>
          <w:ilvl w:val="0"/>
          <w:numId w:val="31"/>
        </w:numPr>
        <w:rPr>
          <w:szCs w:val="22"/>
          <w:lang w:val="sk-SK"/>
        </w:rPr>
      </w:pPr>
      <w:r w:rsidRPr="00BD5921">
        <w:rPr>
          <w:szCs w:val="22"/>
          <w:lang w:val="sk-SK"/>
        </w:rPr>
        <w:t>pri ktorom veriteľ nadobudol vlastnícke právo zmluvou o zabezpečovacom prevode práva, ktorý účtovná jednotka užíva na základe zmluvy o výpožičke</w:t>
      </w:r>
      <w:r w:rsidRPr="00BD5921">
        <w:rPr>
          <w:szCs w:val="22"/>
          <w:lang w:val="sk-SK"/>
        </w:rPr>
        <w:tab/>
      </w:r>
      <w:r w:rsidR="005E0180"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D30514">
        <w:rPr>
          <w:szCs w:val="22"/>
          <w:lang w:val="sk-SK"/>
        </w:rPr>
      </w:r>
      <w:r w:rsidR="00D30514">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0C2BC3">
        <w:rPr>
          <w:szCs w:val="22"/>
          <w:lang w:val="sk-SK"/>
        </w:rPr>
        <w:instrText xml:space="preserve"> FORMCHECKBOX </w:instrText>
      </w:r>
      <w:r w:rsidR="00D30514">
        <w:rPr>
          <w:szCs w:val="22"/>
          <w:lang w:val="sk-SK"/>
        </w:rPr>
      </w:r>
      <w:r w:rsidR="00D30514">
        <w:rPr>
          <w:szCs w:val="22"/>
          <w:lang w:val="sk-SK"/>
        </w:rPr>
        <w:fldChar w:fldCharType="separate"/>
      </w:r>
      <w:r w:rsidR="007022DA">
        <w:rPr>
          <w:szCs w:val="22"/>
          <w:lang w:val="sk-SK"/>
        </w:rPr>
        <w:fldChar w:fldCharType="end"/>
      </w:r>
      <w:r w:rsidRPr="00BD5921">
        <w:rPr>
          <w:szCs w:val="22"/>
          <w:lang w:val="sk-SK"/>
        </w:rPr>
        <w:t xml:space="preserve"> NIE</w:t>
      </w:r>
    </w:p>
    <w:p w14:paraId="053380FD" w14:textId="77777777" w:rsidR="00CF355B" w:rsidRDefault="00CF355B">
      <w:pPr>
        <w:pStyle w:val="Header"/>
        <w:rPr>
          <w:szCs w:val="22"/>
          <w:lang w:val="sk-SK"/>
        </w:rPr>
      </w:pPr>
      <w:bookmarkStart w:id="100" w:name="_MON_1392032999"/>
      <w:bookmarkStart w:id="101" w:name="_MON_1392030968"/>
      <w:bookmarkEnd w:id="100"/>
      <w:bookmarkEnd w:id="101"/>
    </w:p>
    <w:p w14:paraId="23E81A17" w14:textId="77777777" w:rsidR="00A57EB4" w:rsidRPr="00BD5921" w:rsidRDefault="00A57EB4">
      <w:pPr>
        <w:pStyle w:val="Header"/>
        <w:rPr>
          <w:szCs w:val="22"/>
          <w:lang w:val="sk-SK"/>
        </w:rPr>
      </w:pPr>
    </w:p>
    <w:p w14:paraId="1A3DB654" w14:textId="77777777" w:rsidR="004A7C5B" w:rsidRPr="00BD5921" w:rsidRDefault="00BA7730" w:rsidP="007E70D9">
      <w:pPr>
        <w:pStyle w:val="Heading2"/>
        <w:rPr>
          <w:lang w:val="sk-SK"/>
        </w:rPr>
      </w:pPr>
      <w:bookmarkStart w:id="102" w:name="_Toc156113585"/>
      <w:r>
        <w:rPr>
          <w:lang w:val="sk-SK"/>
        </w:rPr>
        <w:t>Ú</w:t>
      </w:r>
      <w:r w:rsidR="00C9279C" w:rsidRPr="00BD5921">
        <w:rPr>
          <w:lang w:val="sk-SK"/>
        </w:rPr>
        <w:t xml:space="preserve">čtovná jednotka </w:t>
      </w:r>
      <w:r>
        <w:rPr>
          <w:lang w:val="sk-SK"/>
        </w:rPr>
        <w:t xml:space="preserve">nadobudla alebo </w:t>
      </w:r>
      <w:r w:rsidR="00C9279C" w:rsidRPr="00BD5921">
        <w:rPr>
          <w:lang w:val="sk-SK"/>
        </w:rPr>
        <w:t>previedla dlhodobý nehnuteľný majetok,</w:t>
      </w:r>
      <w:bookmarkEnd w:id="102"/>
      <w:r w:rsidR="00C9279C" w:rsidRPr="00BD5921">
        <w:rPr>
          <w:lang w:val="sk-SK"/>
        </w:rPr>
        <w:t xml:space="preserve"> </w:t>
      </w:r>
    </w:p>
    <w:p w14:paraId="4C88836A" w14:textId="77777777" w:rsidR="004A7C5B" w:rsidRPr="00BD5921" w:rsidRDefault="004A7C5B">
      <w:pPr>
        <w:pStyle w:val="Header"/>
        <w:rPr>
          <w:szCs w:val="22"/>
          <w:lang w:val="sk-SK"/>
        </w:rPr>
      </w:pPr>
    </w:p>
    <w:p w14:paraId="2C265D9D" w14:textId="77777777" w:rsidR="004A7C5B" w:rsidRPr="00BD5921" w:rsidRDefault="00BA7730" w:rsidP="00B41D19">
      <w:pPr>
        <w:numPr>
          <w:ilvl w:val="0"/>
          <w:numId w:val="29"/>
        </w:numPr>
        <w:rPr>
          <w:szCs w:val="22"/>
          <w:lang w:val="sk-SK"/>
        </w:rPr>
      </w:pPr>
      <w:r w:rsidRPr="0049711D">
        <w:rPr>
          <w:szCs w:val="22"/>
          <w:lang w:val="sk-SK"/>
        </w:rPr>
        <w:t>pri ktorom vlastnícke právo nebolo zapísané vkladom do katastra nehnuteľností do dňa, ku ktorému sa zostavuje účtovná závierka, pričom účtovná jednotka tento majetok užíva</w:t>
      </w:r>
      <w:r w:rsidR="0049711D">
        <w:rPr>
          <w:szCs w:val="22"/>
          <w:lang w:val="sk-SK"/>
        </w:rPr>
        <w:t xml:space="preserve">   </w:t>
      </w:r>
      <w:r w:rsidR="007022DA" w:rsidRPr="00BD5921">
        <w:rPr>
          <w:szCs w:val="22"/>
          <w:lang w:val="sk-SK"/>
        </w:rPr>
        <w:fldChar w:fldCharType="begin">
          <w:ffData>
            <w:name w:val=""/>
            <w:enabled/>
            <w:calcOnExit w:val="0"/>
            <w:checkBox>
              <w:size w:val="20"/>
              <w:default w:val="0"/>
            </w:checkBox>
          </w:ffData>
        </w:fldChar>
      </w:r>
      <w:r w:rsidR="00C9279C" w:rsidRPr="00BD5921">
        <w:rPr>
          <w:szCs w:val="22"/>
          <w:lang w:val="sk-SK"/>
        </w:rPr>
        <w:instrText xml:space="preserve"> FORMCHECKBOX </w:instrText>
      </w:r>
      <w:r w:rsidR="00D30514">
        <w:rPr>
          <w:szCs w:val="22"/>
          <w:lang w:val="sk-SK"/>
        </w:rPr>
      </w:r>
      <w:r w:rsidR="00D30514">
        <w:rPr>
          <w:szCs w:val="22"/>
          <w:lang w:val="sk-SK"/>
        </w:rPr>
        <w:fldChar w:fldCharType="separate"/>
      </w:r>
      <w:r w:rsidR="007022DA" w:rsidRPr="00BD5921">
        <w:rPr>
          <w:szCs w:val="22"/>
          <w:lang w:val="sk-SK"/>
        </w:rPr>
        <w:fldChar w:fldCharType="end"/>
      </w:r>
      <w:r w:rsidR="00C9279C" w:rsidRPr="00BD5921">
        <w:rPr>
          <w:szCs w:val="22"/>
          <w:lang w:val="sk-SK"/>
        </w:rPr>
        <w:t xml:space="preserve"> ÁNO</w:t>
      </w:r>
      <w:r w:rsidR="00C9279C" w:rsidRPr="00BD5921">
        <w:rPr>
          <w:szCs w:val="22"/>
          <w:lang w:val="sk-SK"/>
        </w:rPr>
        <w:tab/>
      </w:r>
      <w:r w:rsidR="0049711D">
        <w:rPr>
          <w:szCs w:val="22"/>
          <w:lang w:val="sk-SK"/>
        </w:rPr>
        <w:t xml:space="preserve">  </w:t>
      </w:r>
      <w:r w:rsidR="007022DA">
        <w:rPr>
          <w:szCs w:val="22"/>
          <w:lang w:val="sk-SK"/>
        </w:rPr>
        <w:fldChar w:fldCharType="begin">
          <w:ffData>
            <w:name w:val=""/>
            <w:enabled/>
            <w:calcOnExit w:val="0"/>
            <w:checkBox>
              <w:size w:val="20"/>
              <w:default w:val="1"/>
            </w:checkBox>
          </w:ffData>
        </w:fldChar>
      </w:r>
      <w:r w:rsidR="002136E9">
        <w:rPr>
          <w:szCs w:val="22"/>
          <w:lang w:val="sk-SK"/>
        </w:rPr>
        <w:instrText xml:space="preserve"> FORMCHECKBOX </w:instrText>
      </w:r>
      <w:r w:rsidR="00D30514">
        <w:rPr>
          <w:szCs w:val="22"/>
          <w:lang w:val="sk-SK"/>
        </w:rPr>
      </w:r>
      <w:r w:rsidR="00D30514">
        <w:rPr>
          <w:szCs w:val="22"/>
          <w:lang w:val="sk-SK"/>
        </w:rPr>
        <w:fldChar w:fldCharType="separate"/>
      </w:r>
      <w:r w:rsidR="007022DA">
        <w:rPr>
          <w:szCs w:val="22"/>
          <w:lang w:val="sk-SK"/>
        </w:rPr>
        <w:fldChar w:fldCharType="end"/>
      </w:r>
      <w:r w:rsidR="00C9279C" w:rsidRPr="00BD5921">
        <w:rPr>
          <w:szCs w:val="22"/>
          <w:lang w:val="sk-SK"/>
        </w:rPr>
        <w:t xml:space="preserve"> NIE</w:t>
      </w:r>
    </w:p>
    <w:p w14:paraId="56E21D49" w14:textId="77777777" w:rsidR="00A57EB4" w:rsidRPr="00BD5921" w:rsidRDefault="00A57EB4">
      <w:pPr>
        <w:pStyle w:val="Header"/>
        <w:rPr>
          <w:szCs w:val="22"/>
          <w:lang w:val="sk-SK"/>
        </w:rPr>
      </w:pPr>
      <w:bookmarkStart w:id="103" w:name="_MON_1392031055"/>
      <w:bookmarkEnd w:id="103"/>
    </w:p>
    <w:p w14:paraId="3B8A5DC6" w14:textId="77777777" w:rsidR="004A7C5B" w:rsidRPr="00BD5921" w:rsidRDefault="00C9279C" w:rsidP="007E70D9">
      <w:pPr>
        <w:pStyle w:val="Heading2"/>
        <w:rPr>
          <w:lang w:val="sk-SK"/>
        </w:rPr>
      </w:pPr>
      <w:bookmarkStart w:id="104" w:name="_Toc156113586"/>
      <w:r w:rsidRPr="00BD5921">
        <w:rPr>
          <w:lang w:val="sk-SK"/>
        </w:rPr>
        <w:t>Goodwill</w:t>
      </w:r>
      <w:bookmarkEnd w:id="104"/>
    </w:p>
    <w:p w14:paraId="463C501E" w14:textId="77777777" w:rsidR="00A57EB4" w:rsidRDefault="00A57EB4">
      <w:pPr>
        <w:rPr>
          <w:szCs w:val="22"/>
          <w:lang w:val="sk-SK"/>
        </w:rPr>
      </w:pPr>
    </w:p>
    <w:p w14:paraId="12DA6AEA" w14:textId="77777777" w:rsidR="00452463" w:rsidRDefault="002136E9" w:rsidP="007E70D9">
      <w:pPr>
        <w:rPr>
          <w:lang w:val="sk-SK"/>
        </w:rPr>
      </w:pPr>
      <w:bookmarkStart w:id="105" w:name="_Toc156113587"/>
      <w:r>
        <w:rPr>
          <w:lang w:val="sk-SK"/>
        </w:rPr>
        <w:t>Spoločnosť nevykazuje žiadny goodwill.</w:t>
      </w:r>
    </w:p>
    <w:p w14:paraId="60444894" w14:textId="77777777" w:rsidR="00452463" w:rsidRPr="00BD5921" w:rsidRDefault="00452463" w:rsidP="007E70D9">
      <w:pPr>
        <w:rPr>
          <w:lang w:val="sk-SK"/>
        </w:rPr>
      </w:pPr>
    </w:p>
    <w:p w14:paraId="36A15119" w14:textId="77777777" w:rsidR="00EC5677" w:rsidRPr="00BD5921" w:rsidRDefault="00EC5677" w:rsidP="00EC5677">
      <w:pPr>
        <w:pStyle w:val="Heading2"/>
        <w:rPr>
          <w:lang w:val="sk-SK"/>
        </w:rPr>
      </w:pPr>
      <w:r w:rsidRPr="00BD5921">
        <w:rPr>
          <w:lang w:val="sk-SK"/>
        </w:rPr>
        <w:t xml:space="preserve">Údaje o výskumnej a vývojovej činnosti   </w:t>
      </w:r>
    </w:p>
    <w:p w14:paraId="65B1052B" w14:textId="77777777" w:rsidR="00EC5677" w:rsidRDefault="00EC5677" w:rsidP="00EC5677">
      <w:pPr>
        <w:rPr>
          <w:szCs w:val="22"/>
          <w:lang w:val="sk-SK"/>
        </w:rPr>
      </w:pPr>
    </w:p>
    <w:p w14:paraId="532041B3" w14:textId="77777777" w:rsidR="002136E9" w:rsidRPr="00BD5921" w:rsidRDefault="002136E9" w:rsidP="00EC5677">
      <w:pPr>
        <w:rPr>
          <w:szCs w:val="22"/>
          <w:lang w:val="sk-SK"/>
        </w:rPr>
      </w:pPr>
      <w:r>
        <w:rPr>
          <w:szCs w:val="22"/>
          <w:lang w:val="sk-SK"/>
        </w:rPr>
        <w:t>Spoločnosť nemá náklady na výskum a vývoj</w:t>
      </w:r>
    </w:p>
    <w:p w14:paraId="17854C44" w14:textId="77777777" w:rsidR="00EC5677" w:rsidRPr="00BD5921" w:rsidRDefault="00EC5677" w:rsidP="00EC5677">
      <w:pPr>
        <w:rPr>
          <w:szCs w:val="22"/>
          <w:lang w:val="sk-SK"/>
        </w:rPr>
      </w:pPr>
    </w:p>
    <w:p w14:paraId="6FCB972E" w14:textId="77777777" w:rsidR="00C65F36" w:rsidRDefault="00276CB6" w:rsidP="007E70D9">
      <w:pPr>
        <w:pStyle w:val="Heading2"/>
        <w:rPr>
          <w:lang w:val="sk-SK"/>
        </w:rPr>
      </w:pPr>
      <w:r w:rsidRPr="00BD5921">
        <w:rPr>
          <w:lang w:val="sk-SK"/>
        </w:rPr>
        <w:lastRenderedPageBreak/>
        <w:t>Dlhodobý finančný majetok</w:t>
      </w:r>
    </w:p>
    <w:p w14:paraId="7073AEAD" w14:textId="77777777" w:rsidR="002136E9" w:rsidRDefault="002136E9" w:rsidP="002136E9">
      <w:pPr>
        <w:rPr>
          <w:lang w:val="sk-SK"/>
        </w:rPr>
      </w:pPr>
    </w:p>
    <w:p w14:paraId="21012380" w14:textId="77777777" w:rsidR="002136E9" w:rsidRPr="002136E9" w:rsidRDefault="002136E9" w:rsidP="002136E9">
      <w:pPr>
        <w:rPr>
          <w:lang w:val="sk-SK"/>
        </w:rPr>
      </w:pPr>
      <w:r>
        <w:rPr>
          <w:lang w:val="sk-SK"/>
        </w:rPr>
        <w:t>Spoločnosť nevykazuje žiadny dlhodobý finančný majetok.</w:t>
      </w:r>
    </w:p>
    <w:p w14:paraId="43BBBAB2" w14:textId="77777777" w:rsidR="004E1629" w:rsidRPr="00BD5921" w:rsidRDefault="004E1629">
      <w:pPr>
        <w:rPr>
          <w:lang w:val="sk-SK"/>
        </w:rPr>
      </w:pPr>
      <w:bookmarkStart w:id="106" w:name="_MON_1388475091"/>
      <w:bookmarkStart w:id="107" w:name="_MON_1388834491"/>
      <w:bookmarkStart w:id="108" w:name="_MON_1389446973"/>
      <w:bookmarkEnd w:id="106"/>
      <w:bookmarkEnd w:id="107"/>
      <w:bookmarkEnd w:id="108"/>
    </w:p>
    <w:p w14:paraId="13F6064C" w14:textId="77777777" w:rsidR="005E0180" w:rsidRPr="00BD5921" w:rsidRDefault="005E0180" w:rsidP="007E70D9">
      <w:pPr>
        <w:pStyle w:val="Heading2"/>
        <w:rPr>
          <w:lang w:val="sk-SK"/>
        </w:rPr>
      </w:pPr>
      <w:r w:rsidRPr="00BD5921">
        <w:rPr>
          <w:lang w:val="sk-SK"/>
        </w:rPr>
        <w:t>Účtovná jednotka vykazuje v účtovnej závierke dlhodobý finančný majetok</w:t>
      </w:r>
    </w:p>
    <w:p w14:paraId="605C5DF6" w14:textId="77777777" w:rsidR="005E0180" w:rsidRPr="00BD5921" w:rsidRDefault="005E0180" w:rsidP="005E0180">
      <w:pPr>
        <w:pStyle w:val="NormalIndent"/>
        <w:rPr>
          <w:lang w:val="sk-SK"/>
        </w:rPr>
      </w:pPr>
    </w:p>
    <w:p w14:paraId="528D83BA" w14:textId="77777777" w:rsidR="0050193A" w:rsidRPr="005C2DEA" w:rsidRDefault="005E0180" w:rsidP="0050193A">
      <w:pPr>
        <w:numPr>
          <w:ilvl w:val="0"/>
          <w:numId w:val="31"/>
        </w:numPr>
        <w:rPr>
          <w:szCs w:val="22"/>
          <w:lang w:val="sk-SK"/>
        </w:rPr>
      </w:pPr>
      <w:r w:rsidRPr="00BD5921">
        <w:rPr>
          <w:szCs w:val="22"/>
          <w:lang w:val="sk-SK"/>
        </w:rPr>
        <w:t>na ktorý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D30514">
        <w:rPr>
          <w:szCs w:val="22"/>
          <w:lang w:val="sk-SK"/>
        </w:rPr>
      </w:r>
      <w:r w:rsidR="00D30514">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2136E9">
        <w:rPr>
          <w:szCs w:val="22"/>
          <w:lang w:val="sk-SK"/>
        </w:rPr>
        <w:instrText xml:space="preserve"> FORMCHECKBOX </w:instrText>
      </w:r>
      <w:r w:rsidR="00D30514">
        <w:rPr>
          <w:szCs w:val="22"/>
          <w:lang w:val="sk-SK"/>
        </w:rPr>
      </w:r>
      <w:r w:rsidR="00D30514">
        <w:rPr>
          <w:szCs w:val="22"/>
          <w:lang w:val="sk-SK"/>
        </w:rPr>
        <w:fldChar w:fldCharType="separate"/>
      </w:r>
      <w:r w:rsidR="007022DA">
        <w:rPr>
          <w:szCs w:val="22"/>
          <w:lang w:val="sk-SK"/>
        </w:rPr>
        <w:fldChar w:fldCharType="end"/>
      </w:r>
      <w:r w:rsidRPr="00BD5921">
        <w:rPr>
          <w:szCs w:val="22"/>
          <w:lang w:val="sk-SK"/>
        </w:rPr>
        <w:t xml:space="preserve"> NIE</w:t>
      </w:r>
      <w:bookmarkStart w:id="109" w:name="_MON_1387788067"/>
      <w:bookmarkStart w:id="110" w:name="_MON_1392033034"/>
      <w:bookmarkStart w:id="111" w:name="_MON_1387788078"/>
      <w:bookmarkStart w:id="112" w:name="_MON_1387788097"/>
      <w:bookmarkStart w:id="113" w:name="_MON_1387961075"/>
      <w:bookmarkStart w:id="114" w:name="_MON_1388475131"/>
      <w:bookmarkStart w:id="115" w:name="_MON_1388475166"/>
      <w:bookmarkStart w:id="116" w:name="_MON_1388834503"/>
      <w:bookmarkStart w:id="117" w:name="_MON_1389425428"/>
      <w:bookmarkEnd w:id="109"/>
      <w:bookmarkEnd w:id="110"/>
      <w:bookmarkEnd w:id="111"/>
      <w:bookmarkEnd w:id="112"/>
      <w:bookmarkEnd w:id="113"/>
      <w:bookmarkEnd w:id="114"/>
      <w:bookmarkEnd w:id="115"/>
      <w:bookmarkEnd w:id="116"/>
      <w:bookmarkEnd w:id="117"/>
    </w:p>
    <w:p w14:paraId="1A035CDA" w14:textId="77777777" w:rsidR="004B2A6D" w:rsidRPr="00BD5921" w:rsidRDefault="004B2A6D" w:rsidP="004B2A6D">
      <w:pPr>
        <w:numPr>
          <w:ilvl w:val="0"/>
          <w:numId w:val="31"/>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D30514">
        <w:rPr>
          <w:szCs w:val="22"/>
          <w:lang w:val="sk-SK"/>
        </w:rPr>
      </w:r>
      <w:r w:rsidR="00D30514">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2136E9">
        <w:rPr>
          <w:szCs w:val="22"/>
          <w:lang w:val="sk-SK"/>
        </w:rPr>
        <w:instrText xml:space="preserve"> FORMCHECKBOX </w:instrText>
      </w:r>
      <w:r w:rsidR="00D30514">
        <w:rPr>
          <w:szCs w:val="22"/>
          <w:lang w:val="sk-SK"/>
        </w:rPr>
      </w:r>
      <w:r w:rsidR="00D30514">
        <w:rPr>
          <w:szCs w:val="22"/>
          <w:lang w:val="sk-SK"/>
        </w:rPr>
        <w:fldChar w:fldCharType="separate"/>
      </w:r>
      <w:r w:rsidR="007022DA">
        <w:rPr>
          <w:szCs w:val="22"/>
          <w:lang w:val="sk-SK"/>
        </w:rPr>
        <w:fldChar w:fldCharType="end"/>
      </w:r>
      <w:r w:rsidRPr="00BD5921">
        <w:rPr>
          <w:szCs w:val="22"/>
          <w:lang w:val="sk-SK"/>
        </w:rPr>
        <w:t xml:space="preserve"> NIE</w:t>
      </w:r>
    </w:p>
    <w:p w14:paraId="0E0DC85A" w14:textId="77777777" w:rsidR="004B2A6D" w:rsidRPr="00BD5921" w:rsidRDefault="004B2A6D" w:rsidP="004B2A6D">
      <w:pPr>
        <w:rPr>
          <w:b/>
          <w:lang w:val="sk-SK"/>
        </w:rPr>
      </w:pPr>
    </w:p>
    <w:bookmarkEnd w:id="105"/>
    <w:p w14:paraId="41CBDE2A" w14:textId="77777777" w:rsidR="002136E9" w:rsidRPr="001279FB" w:rsidRDefault="002136E9" w:rsidP="002136E9">
      <w:pPr>
        <w:rPr>
          <w:lang w:val="sk-SK"/>
        </w:rPr>
      </w:pPr>
    </w:p>
    <w:p w14:paraId="4516D74F" w14:textId="77777777" w:rsidR="00DB638F" w:rsidRPr="002136E9" w:rsidRDefault="00C9279C" w:rsidP="002136E9">
      <w:pPr>
        <w:pStyle w:val="Heading2"/>
        <w:rPr>
          <w:lang w:val="sk-SK"/>
        </w:rPr>
      </w:pPr>
      <w:r w:rsidRPr="002136E9">
        <w:rPr>
          <w:lang w:val="sk-SK"/>
        </w:rPr>
        <w:t>Dlho</w:t>
      </w:r>
      <w:r w:rsidR="006C12B1" w:rsidRPr="002136E9">
        <w:rPr>
          <w:lang w:val="sk-SK"/>
        </w:rPr>
        <w:t>v</w:t>
      </w:r>
      <w:r w:rsidRPr="002136E9">
        <w:rPr>
          <w:lang w:val="sk-SK"/>
        </w:rPr>
        <w:t>é cenné papiere držané do splatnosti</w:t>
      </w:r>
    </w:p>
    <w:p w14:paraId="184EDAAD" w14:textId="77777777" w:rsidR="002136E9" w:rsidRDefault="002136E9" w:rsidP="002136E9">
      <w:pPr>
        <w:pStyle w:val="Heading2"/>
        <w:numPr>
          <w:ilvl w:val="0"/>
          <w:numId w:val="0"/>
        </w:numPr>
        <w:rPr>
          <w:lang w:val="sk-SK"/>
        </w:rPr>
      </w:pPr>
      <w:r>
        <w:rPr>
          <w:lang w:val="sk-SK"/>
        </w:rPr>
        <w:t xml:space="preserve">  </w:t>
      </w:r>
    </w:p>
    <w:p w14:paraId="2427E4AF" w14:textId="77777777" w:rsidR="001279FB" w:rsidRDefault="002136E9" w:rsidP="002136E9">
      <w:pPr>
        <w:rPr>
          <w:lang w:val="sk-SK"/>
        </w:rPr>
      </w:pPr>
      <w:r>
        <w:rPr>
          <w:lang w:val="sk-SK"/>
        </w:rPr>
        <w:t xml:space="preserve">    Spoločnosť nevykazuje žiadne dlhové cenné papiere držané do splatnosti.</w:t>
      </w:r>
    </w:p>
    <w:p w14:paraId="297CCC24" w14:textId="77777777" w:rsidR="001279FB" w:rsidRDefault="001279FB" w:rsidP="002136E9">
      <w:pPr>
        <w:rPr>
          <w:lang w:val="sk-SK"/>
        </w:rPr>
      </w:pPr>
    </w:p>
    <w:p w14:paraId="33B04E41" w14:textId="77777777" w:rsidR="0025298A" w:rsidRDefault="00CD3697">
      <w:pPr>
        <w:pStyle w:val="Heading2"/>
        <w:rPr>
          <w:lang w:val="sk-SK"/>
        </w:rPr>
      </w:pPr>
      <w:r>
        <w:rPr>
          <w:lang w:val="sk-SK"/>
        </w:rPr>
        <w:t>Dlhodobé pôžičky</w:t>
      </w:r>
    </w:p>
    <w:p w14:paraId="0DB6F0E7" w14:textId="77777777" w:rsidR="00CA2BB2" w:rsidRDefault="00CA2BB2" w:rsidP="00CA2BB2">
      <w:pPr>
        <w:pStyle w:val="Heading2"/>
        <w:numPr>
          <w:ilvl w:val="0"/>
          <w:numId w:val="0"/>
        </w:numPr>
        <w:rPr>
          <w:lang w:val="sk-SK"/>
        </w:rPr>
      </w:pPr>
    </w:p>
    <w:p w14:paraId="3E4486DD" w14:textId="77777777" w:rsidR="00CA2BB2" w:rsidRDefault="002136E9" w:rsidP="00CA2BB2">
      <w:pPr>
        <w:ind w:firstLine="284"/>
        <w:rPr>
          <w:lang w:val="sk-SK"/>
        </w:rPr>
      </w:pPr>
      <w:r>
        <w:rPr>
          <w:lang w:val="sk-SK"/>
        </w:rPr>
        <w:t>Spoločnosť nevykazuje žiadne dlhodobé pôžičky.</w:t>
      </w:r>
    </w:p>
    <w:p w14:paraId="65F6A7EC" w14:textId="77777777" w:rsidR="00A57EB4" w:rsidRPr="00BD5921" w:rsidRDefault="002136E9" w:rsidP="0050193A">
      <w:pPr>
        <w:rPr>
          <w:i/>
          <w:color w:val="FF0000"/>
          <w:szCs w:val="22"/>
          <w:lang w:val="sk-SK"/>
        </w:rPr>
      </w:pPr>
      <w:r>
        <w:rPr>
          <w:i/>
          <w:color w:val="FF0000"/>
          <w:szCs w:val="22"/>
          <w:lang w:val="sk-SK"/>
        </w:rPr>
        <w:t xml:space="preserve">     </w:t>
      </w:r>
    </w:p>
    <w:p w14:paraId="4294E831" w14:textId="77777777" w:rsidR="002206FC" w:rsidRDefault="00C9279C" w:rsidP="007E70D9">
      <w:pPr>
        <w:pStyle w:val="Heading2"/>
        <w:rPr>
          <w:lang w:val="sk-SK"/>
        </w:rPr>
      </w:pPr>
      <w:bookmarkStart w:id="118" w:name="_Toc156113590"/>
      <w:r w:rsidRPr="00BD5921">
        <w:rPr>
          <w:lang w:val="sk-SK"/>
        </w:rPr>
        <w:t xml:space="preserve">Informácie o zásobách </w:t>
      </w:r>
    </w:p>
    <w:p w14:paraId="659C895F" w14:textId="77777777" w:rsidR="005460D4" w:rsidRDefault="005460D4" w:rsidP="005460D4">
      <w:pPr>
        <w:rPr>
          <w:lang w:val="sk-SK"/>
        </w:rPr>
      </w:pPr>
    </w:p>
    <w:p w14:paraId="414EFF17" w14:textId="77777777" w:rsidR="005460D4" w:rsidRPr="005460D4" w:rsidRDefault="005460D4" w:rsidP="005460D4">
      <w:pPr>
        <w:rPr>
          <w:lang w:val="sk-SK"/>
        </w:rPr>
      </w:pPr>
      <w:r>
        <w:rPr>
          <w:lang w:val="sk-SK"/>
        </w:rPr>
        <w:t xml:space="preserve">  Spoločnosť </w:t>
      </w:r>
      <w:r w:rsidR="004E5D28">
        <w:rPr>
          <w:lang w:val="sk-SK"/>
        </w:rPr>
        <w:t>nevykazuje žiadne zásoby.</w:t>
      </w:r>
    </w:p>
    <w:bookmarkEnd w:id="118"/>
    <w:p w14:paraId="0E9CFFAF" w14:textId="77777777" w:rsidR="00E26816" w:rsidRPr="00BD5921" w:rsidRDefault="00E26816">
      <w:pPr>
        <w:rPr>
          <w:szCs w:val="22"/>
          <w:lang w:val="sk-SK"/>
        </w:rPr>
      </w:pPr>
    </w:p>
    <w:p w14:paraId="38098663" w14:textId="77777777" w:rsidR="004A7C5B" w:rsidRPr="00BD5921" w:rsidRDefault="00C9279C" w:rsidP="007E70D9">
      <w:pPr>
        <w:pStyle w:val="Heading3"/>
      </w:pPr>
      <w:bookmarkStart w:id="119" w:name="_Toc156113591"/>
      <w:r w:rsidRPr="00BD5921">
        <w:t>Prehľad o opravných položkách k zásobám</w:t>
      </w:r>
      <w:bookmarkEnd w:id="119"/>
    </w:p>
    <w:p w14:paraId="60754513" w14:textId="77777777" w:rsidR="00E71C09" w:rsidRPr="00BD5921" w:rsidRDefault="00E71C09">
      <w:pPr>
        <w:rPr>
          <w:szCs w:val="22"/>
          <w:lang w:val="sk-SK"/>
        </w:rPr>
      </w:pPr>
    </w:p>
    <w:p w14:paraId="0DE7E430" w14:textId="77777777" w:rsidR="004A7C5B" w:rsidRPr="00BD5921" w:rsidRDefault="00C9279C" w:rsidP="007E70D9">
      <w:pPr>
        <w:pStyle w:val="Heading3"/>
      </w:pPr>
      <w:bookmarkStart w:id="120" w:name="_Toc156113592"/>
      <w:r w:rsidRPr="00BD5921">
        <w:t>Účtovná jednotka vykazuje v účtovnej závierke zásoby,</w:t>
      </w:r>
      <w:bookmarkEnd w:id="120"/>
    </w:p>
    <w:p w14:paraId="1429C9B3" w14:textId="77777777" w:rsidR="004F5623" w:rsidRPr="00BD5921" w:rsidRDefault="004F5623">
      <w:pPr>
        <w:pStyle w:val="NormalIndent"/>
        <w:ind w:left="0"/>
        <w:rPr>
          <w:szCs w:val="22"/>
          <w:lang w:val="sk-SK"/>
        </w:rPr>
      </w:pPr>
    </w:p>
    <w:p w14:paraId="222B9DB6" w14:textId="77777777" w:rsidR="004A7C5B" w:rsidRPr="00BD5921" w:rsidRDefault="00C9279C" w:rsidP="00B41D19">
      <w:pPr>
        <w:numPr>
          <w:ilvl w:val="0"/>
          <w:numId w:val="23"/>
        </w:numPr>
        <w:rPr>
          <w:szCs w:val="22"/>
          <w:lang w:val="sk-SK"/>
        </w:rPr>
      </w:pPr>
      <w:r w:rsidRPr="00BD5921">
        <w:rPr>
          <w:szCs w:val="22"/>
          <w:lang w:val="sk-SK"/>
        </w:rPr>
        <w:t>na ktoré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D30514">
        <w:rPr>
          <w:szCs w:val="22"/>
          <w:lang w:val="sk-SK"/>
        </w:rPr>
      </w:r>
      <w:r w:rsidR="00D30514">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4E5D28">
        <w:rPr>
          <w:szCs w:val="22"/>
          <w:lang w:val="sk-SK"/>
        </w:rPr>
        <w:instrText xml:space="preserve"> FORMCHECKBOX </w:instrText>
      </w:r>
      <w:r w:rsidR="00D30514">
        <w:rPr>
          <w:szCs w:val="22"/>
          <w:lang w:val="sk-SK"/>
        </w:rPr>
      </w:r>
      <w:r w:rsidR="00D30514">
        <w:rPr>
          <w:szCs w:val="22"/>
          <w:lang w:val="sk-SK"/>
        </w:rPr>
        <w:fldChar w:fldCharType="separate"/>
      </w:r>
      <w:r w:rsidR="007022DA">
        <w:rPr>
          <w:szCs w:val="22"/>
          <w:lang w:val="sk-SK"/>
        </w:rPr>
        <w:fldChar w:fldCharType="end"/>
      </w:r>
      <w:r w:rsidRPr="00BD5921">
        <w:rPr>
          <w:szCs w:val="22"/>
          <w:lang w:val="sk-SK"/>
        </w:rPr>
        <w:t xml:space="preserve"> NIE</w:t>
      </w:r>
    </w:p>
    <w:p w14:paraId="7E4E261B" w14:textId="77777777" w:rsidR="000C2CD7" w:rsidRPr="00BD5921" w:rsidRDefault="000C2CD7" w:rsidP="000C2CD7">
      <w:pPr>
        <w:numPr>
          <w:ilvl w:val="0"/>
          <w:numId w:val="22"/>
        </w:numPr>
        <w:rPr>
          <w:szCs w:val="22"/>
          <w:lang w:val="sk-SK"/>
        </w:rPr>
      </w:pPr>
      <w:bookmarkStart w:id="121" w:name="_MON_1387788183"/>
      <w:bookmarkStart w:id="122" w:name="_MON_1392033064"/>
      <w:bookmarkStart w:id="123" w:name="_MON_1392033974"/>
      <w:bookmarkStart w:id="124" w:name="_MON_1387788196"/>
      <w:bookmarkStart w:id="125" w:name="_MON_1387788213"/>
      <w:bookmarkStart w:id="126" w:name="_MON_1387788255"/>
      <w:bookmarkStart w:id="127" w:name="_MON_1387961639"/>
      <w:bookmarkStart w:id="128" w:name="_MON_1387961690"/>
      <w:bookmarkStart w:id="129" w:name="_MON_1388476026"/>
      <w:bookmarkStart w:id="130" w:name="_MON_1388476044"/>
      <w:bookmarkStart w:id="131" w:name="_MON_1388476065"/>
      <w:bookmarkEnd w:id="121"/>
      <w:bookmarkEnd w:id="122"/>
      <w:bookmarkEnd w:id="123"/>
      <w:bookmarkEnd w:id="124"/>
      <w:bookmarkEnd w:id="125"/>
      <w:bookmarkEnd w:id="126"/>
      <w:bookmarkEnd w:id="127"/>
      <w:bookmarkEnd w:id="128"/>
      <w:bookmarkEnd w:id="129"/>
      <w:bookmarkEnd w:id="130"/>
      <w:bookmarkEnd w:id="131"/>
      <w:r w:rsidRPr="00BD5921">
        <w:rPr>
          <w:szCs w:val="22"/>
          <w:lang w:val="sk-SK"/>
        </w:rPr>
        <w:t>s ktorými má obmedzené právo nakladania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D30514">
        <w:rPr>
          <w:szCs w:val="22"/>
          <w:lang w:val="sk-SK"/>
        </w:rPr>
      </w:r>
      <w:r w:rsidR="00D30514">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4E5D28">
        <w:rPr>
          <w:szCs w:val="22"/>
          <w:lang w:val="sk-SK"/>
        </w:rPr>
        <w:instrText xml:space="preserve"> FORMCHECKBOX </w:instrText>
      </w:r>
      <w:r w:rsidR="00D30514">
        <w:rPr>
          <w:szCs w:val="22"/>
          <w:lang w:val="sk-SK"/>
        </w:rPr>
      </w:r>
      <w:r w:rsidR="00D30514">
        <w:rPr>
          <w:szCs w:val="22"/>
          <w:lang w:val="sk-SK"/>
        </w:rPr>
        <w:fldChar w:fldCharType="separate"/>
      </w:r>
      <w:r w:rsidR="007022DA">
        <w:rPr>
          <w:szCs w:val="22"/>
          <w:lang w:val="sk-SK"/>
        </w:rPr>
        <w:fldChar w:fldCharType="end"/>
      </w:r>
      <w:r w:rsidRPr="00BD5921">
        <w:rPr>
          <w:szCs w:val="22"/>
          <w:lang w:val="sk-SK"/>
        </w:rPr>
        <w:t xml:space="preserve"> NIE</w:t>
      </w:r>
    </w:p>
    <w:p w14:paraId="1718D598" w14:textId="77777777" w:rsidR="000C2CD7" w:rsidRPr="00BD5921" w:rsidRDefault="000C2CD7" w:rsidP="0050193A">
      <w:pPr>
        <w:tabs>
          <w:tab w:val="right" w:pos="8506"/>
        </w:tabs>
        <w:rPr>
          <w:b/>
          <w:szCs w:val="22"/>
          <w:lang w:val="sk-SK"/>
        </w:rPr>
      </w:pPr>
    </w:p>
    <w:p w14:paraId="2EC6DE65" w14:textId="77777777" w:rsidR="00D55E52" w:rsidRPr="00BD5921" w:rsidRDefault="00D55E52">
      <w:pPr>
        <w:pStyle w:val="Header"/>
        <w:rPr>
          <w:szCs w:val="22"/>
          <w:lang w:val="sk-SK"/>
        </w:rPr>
      </w:pPr>
    </w:p>
    <w:p w14:paraId="1E4E88AF" w14:textId="77777777" w:rsidR="004A7C5B" w:rsidRPr="00BD5921" w:rsidRDefault="00C9279C" w:rsidP="007E70D9">
      <w:pPr>
        <w:pStyle w:val="Heading2"/>
        <w:rPr>
          <w:lang w:val="sk-SK"/>
        </w:rPr>
      </w:pPr>
      <w:bookmarkStart w:id="132" w:name="_Toc156113601"/>
      <w:r w:rsidRPr="00BD5921">
        <w:rPr>
          <w:lang w:val="sk-SK"/>
        </w:rPr>
        <w:t>Údaje o pohľadávkach</w:t>
      </w:r>
      <w:bookmarkEnd w:id="132"/>
    </w:p>
    <w:p w14:paraId="45DE59B2" w14:textId="77777777" w:rsidR="00D55E52" w:rsidRPr="001C7143" w:rsidRDefault="00D55E52" w:rsidP="007A7371">
      <w:pPr>
        <w:rPr>
          <w:i/>
          <w:color w:val="FF0000"/>
          <w:szCs w:val="22"/>
          <w:highlight w:val="yellow"/>
          <w:lang w:val="sk-SK"/>
        </w:rPr>
      </w:pPr>
    </w:p>
    <w:p w14:paraId="7E23DD5F" w14:textId="77777777" w:rsidR="004A7C5B" w:rsidRPr="00BD5921" w:rsidRDefault="00ED4450" w:rsidP="007E70D9">
      <w:pPr>
        <w:pStyle w:val="Heading3"/>
      </w:pPr>
      <w:r w:rsidRPr="00BD5921">
        <w:t>Vývoj opravnej položky k</w:t>
      </w:r>
      <w:r w:rsidR="00BE6E14" w:rsidRPr="00BD5921">
        <w:t> </w:t>
      </w:r>
      <w:r w:rsidRPr="00BD5921">
        <w:t>pohľadávkam</w:t>
      </w:r>
    </w:p>
    <w:p w14:paraId="40F0924D" w14:textId="77777777" w:rsidR="00BE6E14" w:rsidRPr="00BD5921" w:rsidRDefault="00BE6E14" w:rsidP="00BE6E14">
      <w:pPr>
        <w:pStyle w:val="NormalIndent"/>
        <w:ind w:left="0"/>
        <w:rPr>
          <w:rFonts w:cs="TimesNewRomanPSMT"/>
          <w:szCs w:val="22"/>
          <w:lang w:val="sk-SK"/>
        </w:rPr>
      </w:pPr>
    </w:p>
    <w:p w14:paraId="68297980" w14:textId="77777777" w:rsidR="00C7488C" w:rsidRDefault="00C7488C" w:rsidP="00C7488C">
      <w:pPr>
        <w:pStyle w:val="NormalIndent"/>
        <w:ind w:left="0"/>
        <w:rPr>
          <w:rFonts w:cs="TimesNewRomanPSMT"/>
          <w:szCs w:val="22"/>
          <w:lang w:val="sk-SK"/>
        </w:rPr>
      </w:pPr>
      <w:bookmarkStart w:id="133" w:name="_Toc156113603"/>
      <w:r w:rsidRPr="00D55E52">
        <w:rPr>
          <w:rFonts w:cs="TimesNewRomanPSMT"/>
          <w:szCs w:val="22"/>
          <w:lang w:val="sk-SK"/>
        </w:rPr>
        <w:t>Vývoj opravnej položky k dlhodobým pohľadávkam v priebehu účtovného obdobia je zobrazený v nasledujúcom prehľade:</w:t>
      </w:r>
    </w:p>
    <w:p w14:paraId="1A270210" w14:textId="77777777" w:rsidR="00C7488C" w:rsidRPr="00BD5921" w:rsidRDefault="00C7488C" w:rsidP="00C7488C">
      <w:pPr>
        <w:pStyle w:val="NormalIndent"/>
        <w:ind w:left="0"/>
        <w:rPr>
          <w:szCs w:val="22"/>
          <w:lang w:val="sk-SK"/>
        </w:rPr>
      </w:pPr>
    </w:p>
    <w:bookmarkStart w:id="134" w:name="_MON_1583218881"/>
    <w:bookmarkEnd w:id="134"/>
    <w:p w14:paraId="6586DC21" w14:textId="77777777" w:rsidR="0050193A" w:rsidRDefault="00136438" w:rsidP="0050193A">
      <w:pPr>
        <w:tabs>
          <w:tab w:val="right" w:pos="8506"/>
        </w:tabs>
        <w:rPr>
          <w:szCs w:val="22"/>
          <w:lang w:val="sk-SK"/>
        </w:rPr>
      </w:pPr>
      <w:r w:rsidRPr="00D55E52">
        <w:rPr>
          <w:szCs w:val="22"/>
          <w:lang w:val="sk-SK"/>
        </w:rPr>
        <w:object w:dxaOrig="9802" w:dyaOrig="2518" w14:anchorId="258C0C09">
          <v:shape id="_x0000_i1033" type="#_x0000_t75" style="width:478.3pt;height:134.2pt" o:ole="">
            <v:imagedata r:id="rId24" o:title=""/>
            <o:lock v:ext="edit" aspectratio="f"/>
          </v:shape>
          <o:OLEObject Type="Embed" ProgID="Excel.Sheet.12" ShapeID="_x0000_i1033" DrawAspect="Content" ObjectID="_1646549735" r:id="rId25"/>
        </w:object>
      </w:r>
    </w:p>
    <w:p w14:paraId="01B7C04C" w14:textId="77777777" w:rsidR="005C2DEA" w:rsidRDefault="005C2DEA" w:rsidP="0050193A">
      <w:pPr>
        <w:tabs>
          <w:tab w:val="right" w:pos="8506"/>
        </w:tabs>
        <w:rPr>
          <w:b/>
          <w:szCs w:val="22"/>
          <w:lang w:val="sk-SK"/>
        </w:rPr>
      </w:pPr>
    </w:p>
    <w:p w14:paraId="0158E314" w14:textId="77777777" w:rsidR="00274B8B" w:rsidRDefault="00274B8B" w:rsidP="0050193A">
      <w:pPr>
        <w:tabs>
          <w:tab w:val="right" w:pos="8506"/>
        </w:tabs>
        <w:rPr>
          <w:b/>
          <w:szCs w:val="22"/>
          <w:lang w:val="sk-SK"/>
        </w:rPr>
      </w:pPr>
    </w:p>
    <w:p w14:paraId="4A0C23F9" w14:textId="77777777" w:rsidR="00274B8B" w:rsidRDefault="00274B8B" w:rsidP="0050193A">
      <w:pPr>
        <w:tabs>
          <w:tab w:val="right" w:pos="8506"/>
        </w:tabs>
        <w:rPr>
          <w:b/>
          <w:szCs w:val="22"/>
          <w:lang w:val="sk-SK"/>
        </w:rPr>
      </w:pPr>
    </w:p>
    <w:p w14:paraId="4ECCF0A6" w14:textId="77777777" w:rsidR="00274B8B" w:rsidRDefault="00274B8B" w:rsidP="0050193A">
      <w:pPr>
        <w:tabs>
          <w:tab w:val="right" w:pos="8506"/>
        </w:tabs>
        <w:rPr>
          <w:b/>
          <w:szCs w:val="22"/>
          <w:lang w:val="sk-SK"/>
        </w:rPr>
      </w:pPr>
    </w:p>
    <w:p w14:paraId="2738FE4D" w14:textId="77777777" w:rsidR="00274B8B" w:rsidRDefault="00274B8B" w:rsidP="0050193A">
      <w:pPr>
        <w:tabs>
          <w:tab w:val="right" w:pos="8506"/>
        </w:tabs>
        <w:rPr>
          <w:b/>
          <w:szCs w:val="22"/>
          <w:lang w:val="sk-SK"/>
        </w:rPr>
      </w:pPr>
    </w:p>
    <w:p w14:paraId="50809C53" w14:textId="77777777" w:rsidR="00274B8B" w:rsidRDefault="00274B8B" w:rsidP="0050193A">
      <w:pPr>
        <w:tabs>
          <w:tab w:val="right" w:pos="8506"/>
        </w:tabs>
        <w:rPr>
          <w:b/>
          <w:szCs w:val="22"/>
          <w:lang w:val="sk-SK"/>
        </w:rPr>
      </w:pPr>
    </w:p>
    <w:p w14:paraId="70F9F983" w14:textId="77777777" w:rsidR="00274B8B" w:rsidRDefault="00274B8B" w:rsidP="0050193A">
      <w:pPr>
        <w:tabs>
          <w:tab w:val="right" w:pos="8506"/>
        </w:tabs>
        <w:rPr>
          <w:b/>
          <w:szCs w:val="22"/>
          <w:lang w:val="sk-SK"/>
        </w:rPr>
      </w:pPr>
    </w:p>
    <w:p w14:paraId="40E5FCDE" w14:textId="77777777" w:rsidR="00274B8B" w:rsidRDefault="00274B8B" w:rsidP="0050193A">
      <w:pPr>
        <w:tabs>
          <w:tab w:val="right" w:pos="8506"/>
        </w:tabs>
        <w:rPr>
          <w:b/>
          <w:szCs w:val="22"/>
          <w:lang w:val="sk-SK"/>
        </w:rPr>
      </w:pPr>
    </w:p>
    <w:p w14:paraId="5222A83D" w14:textId="77777777" w:rsidR="00274B8B" w:rsidRDefault="00274B8B" w:rsidP="0050193A">
      <w:pPr>
        <w:tabs>
          <w:tab w:val="right" w:pos="8506"/>
        </w:tabs>
        <w:rPr>
          <w:b/>
          <w:szCs w:val="22"/>
          <w:lang w:val="sk-SK"/>
        </w:rPr>
      </w:pPr>
    </w:p>
    <w:bookmarkEnd w:id="133"/>
    <w:p w14:paraId="169D12F7" w14:textId="77777777" w:rsidR="00452463" w:rsidRPr="00BD5921" w:rsidRDefault="00ED4450" w:rsidP="005C2DEA">
      <w:pPr>
        <w:pStyle w:val="Heading3"/>
      </w:pPr>
      <w:r w:rsidRPr="00BD5921">
        <w:t>Veková štruktúra pohľadávok</w:t>
      </w:r>
    </w:p>
    <w:p w14:paraId="22ED494D" w14:textId="77777777" w:rsidR="009F7AA9" w:rsidRDefault="009F7AA9">
      <w:pPr>
        <w:rPr>
          <w:szCs w:val="22"/>
          <w:lang w:val="sk-SK"/>
        </w:rPr>
      </w:pPr>
    </w:p>
    <w:p w14:paraId="752FC11F" w14:textId="77777777" w:rsidR="00797F62" w:rsidRPr="005C2DEA" w:rsidRDefault="00BE6E14">
      <w:pPr>
        <w:rPr>
          <w:rFonts w:cs="TimesNewRomanPSMT"/>
          <w:szCs w:val="22"/>
          <w:lang w:val="sk-SK"/>
        </w:rPr>
      </w:pPr>
      <w:r w:rsidRPr="00BD5921">
        <w:rPr>
          <w:rFonts w:cs="TimesNewRomanPSMT"/>
          <w:szCs w:val="22"/>
          <w:lang w:val="sk-SK"/>
        </w:rPr>
        <w:lastRenderedPageBreak/>
        <w:t>Veková štruktúra pohľadávok za bežné účtovné obdobie je uvedená v nasledujúcom prehľade:</w:t>
      </w:r>
    </w:p>
    <w:bookmarkStart w:id="135" w:name="_MON_1387714059"/>
    <w:bookmarkStart w:id="136" w:name="_MON_1387714150"/>
    <w:bookmarkStart w:id="137" w:name="_MON_1387714166"/>
    <w:bookmarkStart w:id="138" w:name="_MON_1387714180"/>
    <w:bookmarkStart w:id="139" w:name="_MON_1387714217"/>
    <w:bookmarkStart w:id="140" w:name="_MON_1387714241"/>
    <w:bookmarkStart w:id="141" w:name="_MON_1387962075"/>
    <w:bookmarkStart w:id="142" w:name="_MON_1387962125"/>
    <w:bookmarkStart w:id="143" w:name="_MON_1388476282"/>
    <w:bookmarkStart w:id="144" w:name="_MON_1389447395"/>
    <w:bookmarkStart w:id="145" w:name="_MON_1389447409"/>
    <w:bookmarkStart w:id="146" w:name="_MON_1387713986"/>
    <w:bookmarkStart w:id="147" w:name="_MON_1392034039"/>
    <w:bookmarkEnd w:id="135"/>
    <w:bookmarkEnd w:id="136"/>
    <w:bookmarkEnd w:id="137"/>
    <w:bookmarkEnd w:id="138"/>
    <w:bookmarkEnd w:id="139"/>
    <w:bookmarkEnd w:id="140"/>
    <w:bookmarkEnd w:id="141"/>
    <w:bookmarkEnd w:id="142"/>
    <w:bookmarkEnd w:id="143"/>
    <w:bookmarkEnd w:id="144"/>
    <w:bookmarkEnd w:id="145"/>
    <w:bookmarkEnd w:id="146"/>
    <w:bookmarkEnd w:id="147"/>
    <w:bookmarkStart w:id="148" w:name="_MON_1387714041"/>
    <w:bookmarkEnd w:id="148"/>
    <w:p w14:paraId="4410BE45" w14:textId="69F62841" w:rsidR="0050193A" w:rsidRPr="005C2DEA" w:rsidRDefault="00652450" w:rsidP="005C2DEA">
      <w:pPr>
        <w:rPr>
          <w:szCs w:val="22"/>
          <w:lang w:val="sk-SK"/>
        </w:rPr>
      </w:pPr>
      <w:r w:rsidRPr="00D55E52">
        <w:rPr>
          <w:szCs w:val="22"/>
          <w:lang w:val="sk-SK"/>
        </w:rPr>
        <w:object w:dxaOrig="10104" w:dyaOrig="2239" w14:anchorId="08B68359">
          <v:shape id="_x0000_i1034" type="#_x0000_t75" style="width:458.2pt;height:101pt" o:ole="">
            <v:imagedata r:id="rId26" o:title=""/>
          </v:shape>
          <o:OLEObject Type="Embed" ProgID="Excel.Sheet.12" ShapeID="_x0000_i1034" DrawAspect="Content" ObjectID="_1646549736" r:id="rId27"/>
        </w:object>
      </w:r>
    </w:p>
    <w:p w14:paraId="51602838" w14:textId="77777777" w:rsidR="002F11C0" w:rsidRPr="003253D0" w:rsidRDefault="002F11C0" w:rsidP="002F11C0">
      <w:pPr>
        <w:pStyle w:val="BodyText"/>
        <w:rPr>
          <w:lang w:val="sk-SK"/>
        </w:rPr>
      </w:pPr>
      <w:r w:rsidRPr="003253D0">
        <w:rPr>
          <w:lang w:val="sk-SK"/>
        </w:rPr>
        <w:t xml:space="preserve">Súčasťou vekovej štruktúry </w:t>
      </w:r>
      <w:r>
        <w:rPr>
          <w:lang w:val="sk-SK"/>
        </w:rPr>
        <w:t>pohľadávok nie je odložená daňová</w:t>
      </w:r>
      <w:r w:rsidRPr="003253D0">
        <w:rPr>
          <w:lang w:val="sk-SK"/>
        </w:rPr>
        <w:t xml:space="preserve"> </w:t>
      </w:r>
      <w:r>
        <w:rPr>
          <w:lang w:val="sk-SK"/>
        </w:rPr>
        <w:t>pohľadávka</w:t>
      </w:r>
      <w:r w:rsidRPr="003253D0">
        <w:rPr>
          <w:lang w:val="sk-SK"/>
        </w:rPr>
        <w:t xml:space="preserve"> (účet 481) a čistá hodnota zákazky (účet 316). </w:t>
      </w:r>
      <w:r>
        <w:rPr>
          <w:lang w:val="sk-SK"/>
        </w:rPr>
        <w:t>Tieto i</w:t>
      </w:r>
      <w:r w:rsidRPr="003253D0">
        <w:rPr>
          <w:lang w:val="sk-SK"/>
        </w:rPr>
        <w:t xml:space="preserve">nformácie </w:t>
      </w:r>
      <w:r>
        <w:rPr>
          <w:lang w:val="sk-SK"/>
        </w:rPr>
        <w:t>sú</w:t>
      </w:r>
      <w:r w:rsidRPr="003253D0">
        <w:rPr>
          <w:lang w:val="sk-SK"/>
        </w:rPr>
        <w:t xml:space="preserve"> uvedené v</w:t>
      </w:r>
      <w:r>
        <w:rPr>
          <w:lang w:val="sk-SK"/>
        </w:rPr>
        <w:t> inej časti poznámok k účtovnej závierke.</w:t>
      </w:r>
      <w:r w:rsidRPr="003253D0">
        <w:rPr>
          <w:lang w:val="sk-SK"/>
        </w:rPr>
        <w:t xml:space="preserve"> </w:t>
      </w:r>
    </w:p>
    <w:p w14:paraId="70F3CD4C" w14:textId="77777777" w:rsidR="00C7488C" w:rsidRDefault="00C7488C">
      <w:pPr>
        <w:rPr>
          <w:szCs w:val="22"/>
          <w:lang w:val="sk-SK"/>
        </w:rPr>
      </w:pPr>
    </w:p>
    <w:p w14:paraId="5417DE76" w14:textId="77777777" w:rsidR="00C7488C" w:rsidRDefault="00C7488C" w:rsidP="00C7488C">
      <w:pPr>
        <w:rPr>
          <w:rFonts w:cs="TimesNewRomanPSMT"/>
          <w:szCs w:val="22"/>
          <w:lang w:val="sk-SK"/>
        </w:rPr>
      </w:pPr>
      <w:r w:rsidRPr="00D55E52">
        <w:rPr>
          <w:rFonts w:cs="TimesNewRomanPSMT"/>
          <w:szCs w:val="22"/>
          <w:lang w:val="sk-SK"/>
        </w:rPr>
        <w:t>Veková štruktúra pohľadávok za bezprostredne predchádzajúce účtovné obdobie je uvedená v nasledujúcom prehľade:</w:t>
      </w:r>
    </w:p>
    <w:p w14:paraId="32BE2677" w14:textId="77777777" w:rsidR="00C7488C" w:rsidRDefault="00C7488C" w:rsidP="00C7488C">
      <w:pPr>
        <w:rPr>
          <w:color w:val="FF0000"/>
          <w:szCs w:val="22"/>
          <w:lang w:val="sk-SK"/>
        </w:rPr>
      </w:pPr>
    </w:p>
    <w:bookmarkStart w:id="149" w:name="_MON_1516380914"/>
    <w:bookmarkEnd w:id="149"/>
    <w:p w14:paraId="43D675A7" w14:textId="77777777" w:rsidR="00C7488C" w:rsidRPr="00BD5921" w:rsidRDefault="008D4D0F" w:rsidP="00C7488C">
      <w:pPr>
        <w:rPr>
          <w:color w:val="FF0000"/>
          <w:szCs w:val="22"/>
          <w:lang w:val="sk-SK"/>
        </w:rPr>
      </w:pPr>
      <w:r w:rsidRPr="00D55E52">
        <w:rPr>
          <w:szCs w:val="22"/>
          <w:lang w:val="sk-SK"/>
        </w:rPr>
        <w:object w:dxaOrig="10128" w:dyaOrig="2811" w14:anchorId="5CD9AB25">
          <v:shape id="_x0000_i1035" type="#_x0000_t75" style="width:459.6pt;height:126.7pt" o:ole="">
            <v:imagedata r:id="rId28" o:title=""/>
          </v:shape>
          <o:OLEObject Type="Embed" ProgID="Excel.Sheet.12" ShapeID="_x0000_i1035" DrawAspect="Content" ObjectID="_1646549737" r:id="rId29"/>
        </w:object>
      </w:r>
    </w:p>
    <w:p w14:paraId="156C5A04" w14:textId="77777777" w:rsidR="00C7488C" w:rsidRPr="00D735F8" w:rsidRDefault="00C7488C" w:rsidP="00C7488C">
      <w:pPr>
        <w:spacing w:after="200" w:line="276" w:lineRule="auto"/>
        <w:jc w:val="both"/>
        <w:rPr>
          <w:color w:val="FF0000"/>
          <w:szCs w:val="22"/>
          <w:lang w:val="sk-SK"/>
        </w:rPr>
      </w:pPr>
    </w:p>
    <w:p w14:paraId="78C616D4" w14:textId="77777777" w:rsidR="004A7C5B" w:rsidRPr="00BD5921" w:rsidRDefault="00C9279C" w:rsidP="007E70D9">
      <w:pPr>
        <w:pStyle w:val="Heading3"/>
      </w:pPr>
      <w:bookmarkStart w:id="150" w:name="_Toc156113606"/>
      <w:r w:rsidRPr="00BD5921">
        <w:t>Účtovná jednotka vykazuje v účtovnej závierke pohľadávky,</w:t>
      </w:r>
      <w:bookmarkEnd w:id="150"/>
    </w:p>
    <w:p w14:paraId="6266B8E0" w14:textId="77777777" w:rsidR="004A7C5B" w:rsidRPr="00BD5921" w:rsidRDefault="004A7C5B">
      <w:pPr>
        <w:rPr>
          <w:szCs w:val="22"/>
          <w:lang w:val="sk-SK"/>
        </w:rPr>
      </w:pPr>
    </w:p>
    <w:p w14:paraId="19CF5EF1" w14:textId="77777777" w:rsidR="00C8641D" w:rsidRPr="005C2DEA" w:rsidRDefault="00C9279C" w:rsidP="005C2DEA">
      <w:pPr>
        <w:numPr>
          <w:ilvl w:val="0"/>
          <w:numId w:val="20"/>
        </w:numPr>
        <w:tabs>
          <w:tab w:val="clear" w:pos="360"/>
          <w:tab w:val="num" w:pos="0"/>
        </w:tabs>
        <w:rPr>
          <w:szCs w:val="22"/>
          <w:lang w:val="sk-SK"/>
        </w:rPr>
      </w:pPr>
      <w:r w:rsidRPr="00BD5921">
        <w:rPr>
          <w:szCs w:val="22"/>
          <w:lang w:val="sk-SK"/>
        </w:rPr>
        <w:t>kryté záložným právom</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D30514">
        <w:rPr>
          <w:szCs w:val="22"/>
          <w:lang w:val="sk-SK"/>
        </w:rPr>
      </w:r>
      <w:r w:rsidR="00D30514">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B2C0E">
        <w:rPr>
          <w:szCs w:val="22"/>
          <w:lang w:val="sk-SK"/>
        </w:rPr>
        <w:instrText xml:space="preserve"> FORMCHECKBOX </w:instrText>
      </w:r>
      <w:r w:rsidR="00D30514">
        <w:rPr>
          <w:szCs w:val="22"/>
          <w:lang w:val="sk-SK"/>
        </w:rPr>
      </w:r>
      <w:r w:rsidR="00D30514">
        <w:rPr>
          <w:szCs w:val="22"/>
          <w:lang w:val="sk-SK"/>
        </w:rPr>
        <w:fldChar w:fldCharType="separate"/>
      </w:r>
      <w:r w:rsidR="007022DA">
        <w:rPr>
          <w:szCs w:val="22"/>
          <w:lang w:val="sk-SK"/>
        </w:rPr>
        <w:fldChar w:fldCharType="end"/>
      </w:r>
      <w:r w:rsidRPr="00BD5921">
        <w:rPr>
          <w:szCs w:val="22"/>
          <w:lang w:val="sk-SK"/>
        </w:rPr>
        <w:t xml:space="preserve"> NIE</w:t>
      </w:r>
    </w:p>
    <w:p w14:paraId="4379F6CD" w14:textId="77777777" w:rsidR="004A7C5B" w:rsidRDefault="00C9279C" w:rsidP="005C2DEA">
      <w:pPr>
        <w:numPr>
          <w:ilvl w:val="0"/>
          <w:numId w:val="21"/>
        </w:numPr>
        <w:tabs>
          <w:tab w:val="num" w:pos="0"/>
        </w:tabs>
        <w:ind w:left="284"/>
        <w:rPr>
          <w:szCs w:val="22"/>
          <w:lang w:val="sk-SK"/>
        </w:rPr>
      </w:pPr>
      <w:r w:rsidRPr="00BD5921">
        <w:rPr>
          <w:szCs w:val="22"/>
          <w:lang w:val="sk-SK"/>
        </w:rPr>
        <w:t>kryté inou formou zabezpečenia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D30514">
        <w:rPr>
          <w:szCs w:val="22"/>
          <w:lang w:val="sk-SK"/>
        </w:rPr>
      </w:r>
      <w:r w:rsidR="00D30514">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B2C0E">
        <w:rPr>
          <w:szCs w:val="22"/>
          <w:lang w:val="sk-SK"/>
        </w:rPr>
        <w:instrText xml:space="preserve"> FORMCHECKBOX </w:instrText>
      </w:r>
      <w:r w:rsidR="00D30514">
        <w:rPr>
          <w:szCs w:val="22"/>
          <w:lang w:val="sk-SK"/>
        </w:rPr>
      </w:r>
      <w:r w:rsidR="00D30514">
        <w:rPr>
          <w:szCs w:val="22"/>
          <w:lang w:val="sk-SK"/>
        </w:rPr>
        <w:fldChar w:fldCharType="separate"/>
      </w:r>
      <w:r w:rsidR="007022DA">
        <w:rPr>
          <w:szCs w:val="22"/>
          <w:lang w:val="sk-SK"/>
        </w:rPr>
        <w:fldChar w:fldCharType="end"/>
      </w:r>
      <w:r w:rsidRPr="00BD5921">
        <w:rPr>
          <w:szCs w:val="22"/>
          <w:lang w:val="sk-SK"/>
        </w:rPr>
        <w:t xml:space="preserve"> NIE</w:t>
      </w:r>
    </w:p>
    <w:p w14:paraId="38FDF99B" w14:textId="77777777" w:rsidR="004A7C5B" w:rsidRPr="00BD5921" w:rsidRDefault="00C9279C" w:rsidP="00B41D19">
      <w:pPr>
        <w:numPr>
          <w:ilvl w:val="0"/>
          <w:numId w:val="24"/>
        </w:numPr>
        <w:rPr>
          <w:szCs w:val="22"/>
          <w:lang w:val="sk-SK"/>
        </w:rPr>
      </w:pPr>
      <w:r w:rsidRPr="00BD5921">
        <w:rPr>
          <w:szCs w:val="22"/>
          <w:lang w:val="sk-SK"/>
        </w:rPr>
        <w:t>pri ktorých má obmedzené právo nakladania</w:t>
      </w:r>
      <w:r w:rsidRPr="00BD5921">
        <w:rPr>
          <w:szCs w:val="22"/>
          <w:lang w:val="sk-SK"/>
        </w:rPr>
        <w:tab/>
      </w:r>
      <w:r w:rsidRPr="00BD5921">
        <w:rPr>
          <w:szCs w:val="22"/>
          <w:lang w:val="sk-SK"/>
        </w:rPr>
        <w:tab/>
      </w:r>
      <w:r w:rsidRPr="00BD5921">
        <w:rPr>
          <w:szCs w:val="22"/>
          <w:lang w:val="sk-SK"/>
        </w:rPr>
        <w:tab/>
      </w:r>
      <w:r w:rsidR="00302B5A"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D30514">
        <w:rPr>
          <w:szCs w:val="22"/>
          <w:lang w:val="sk-SK"/>
        </w:rPr>
      </w:r>
      <w:r w:rsidR="00D30514">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B2C0E">
        <w:rPr>
          <w:szCs w:val="22"/>
          <w:lang w:val="sk-SK"/>
        </w:rPr>
        <w:instrText xml:space="preserve"> FORMCHECKBOX </w:instrText>
      </w:r>
      <w:r w:rsidR="00D30514">
        <w:rPr>
          <w:szCs w:val="22"/>
          <w:lang w:val="sk-SK"/>
        </w:rPr>
      </w:r>
      <w:r w:rsidR="00D30514">
        <w:rPr>
          <w:szCs w:val="22"/>
          <w:lang w:val="sk-SK"/>
        </w:rPr>
        <w:fldChar w:fldCharType="separate"/>
      </w:r>
      <w:r w:rsidR="007022DA">
        <w:rPr>
          <w:szCs w:val="22"/>
          <w:lang w:val="sk-SK"/>
        </w:rPr>
        <w:fldChar w:fldCharType="end"/>
      </w:r>
      <w:r w:rsidRPr="00BD5921">
        <w:rPr>
          <w:szCs w:val="22"/>
          <w:lang w:val="sk-SK"/>
        </w:rPr>
        <w:t xml:space="preserve"> NIE</w:t>
      </w:r>
    </w:p>
    <w:p w14:paraId="025D6EB4" w14:textId="77777777" w:rsidR="0001187F" w:rsidRPr="005A22EE" w:rsidRDefault="0001187F">
      <w:pPr>
        <w:rPr>
          <w:lang w:val="sk-SK"/>
        </w:rPr>
      </w:pPr>
      <w:bookmarkStart w:id="151" w:name="_Toc156113607"/>
    </w:p>
    <w:p w14:paraId="556C9621" w14:textId="77777777" w:rsidR="007F7A11" w:rsidRPr="00F378DC" w:rsidRDefault="00C9279C">
      <w:pPr>
        <w:pStyle w:val="Heading3"/>
      </w:pPr>
      <w:r w:rsidRPr="00F378DC">
        <w:t>Popis tvorby odloženej daňovej pohľadávky</w:t>
      </w:r>
      <w:bookmarkEnd w:id="151"/>
    </w:p>
    <w:p w14:paraId="41C8464F" w14:textId="77777777" w:rsidR="00E71C09" w:rsidRPr="00BD5921" w:rsidRDefault="00E71C09">
      <w:pPr>
        <w:rPr>
          <w:szCs w:val="22"/>
          <w:lang w:val="sk-SK"/>
        </w:rPr>
      </w:pPr>
    </w:p>
    <w:p w14:paraId="3B3E18C5" w14:textId="77777777" w:rsidR="00971314" w:rsidRPr="00BD5921" w:rsidRDefault="00B0325E">
      <w:pPr>
        <w:rPr>
          <w:szCs w:val="22"/>
          <w:lang w:val="sk-SK"/>
        </w:rPr>
      </w:pPr>
      <w:r w:rsidRPr="00BD5921">
        <w:rPr>
          <w:rFonts w:cs="TimesNewRomanPSMT"/>
          <w:szCs w:val="22"/>
          <w:lang w:val="sk-SK"/>
        </w:rPr>
        <w:t>Výpočet odloženej daňovej pohľadávky je uvedený v nasledujúcom prehľade:</w:t>
      </w:r>
    </w:p>
    <w:p w14:paraId="58490FC3" w14:textId="77777777" w:rsidR="007F7A11" w:rsidRPr="00B92D29" w:rsidRDefault="007F7A11" w:rsidP="008A5EE1">
      <w:pPr>
        <w:jc w:val="center"/>
        <w:rPr>
          <w:lang w:val="sk-SK"/>
        </w:rPr>
      </w:pPr>
      <w:bookmarkStart w:id="152" w:name="_MON_1393663786"/>
      <w:bookmarkStart w:id="153" w:name="_MON_1393760046"/>
      <w:bookmarkStart w:id="154" w:name="_MON_1393760056"/>
      <w:bookmarkStart w:id="155" w:name="_MON_1393760146"/>
      <w:bookmarkStart w:id="156" w:name="_MON_1393765006"/>
      <w:bookmarkStart w:id="157" w:name="_MON_1393765510"/>
      <w:bookmarkStart w:id="158" w:name="_MON_1393664133"/>
      <w:bookmarkStart w:id="159" w:name="_MON_1393612284"/>
      <w:bookmarkStart w:id="160" w:name="_MON_1392034093"/>
      <w:bookmarkStart w:id="161" w:name="_MON_1392034071"/>
      <w:bookmarkEnd w:id="152"/>
      <w:bookmarkEnd w:id="153"/>
      <w:bookmarkEnd w:id="154"/>
      <w:bookmarkEnd w:id="155"/>
      <w:bookmarkEnd w:id="156"/>
      <w:bookmarkEnd w:id="157"/>
      <w:bookmarkEnd w:id="158"/>
      <w:bookmarkEnd w:id="159"/>
      <w:bookmarkEnd w:id="160"/>
      <w:bookmarkEnd w:id="161"/>
    </w:p>
    <w:bookmarkStart w:id="162" w:name="_MON_1583219858"/>
    <w:bookmarkEnd w:id="162"/>
    <w:p w14:paraId="05EE8FA6" w14:textId="77777777" w:rsidR="00D55E52" w:rsidRDefault="00D71D03">
      <w:pPr>
        <w:rPr>
          <w:szCs w:val="22"/>
          <w:lang w:val="sk-SK"/>
        </w:rPr>
      </w:pPr>
      <w:r w:rsidRPr="00BD5921">
        <w:rPr>
          <w:szCs w:val="22"/>
          <w:lang w:val="sk-SK"/>
        </w:rPr>
        <w:object w:dxaOrig="9778" w:dyaOrig="5516" w14:anchorId="2587A507">
          <v:shape id="_x0000_i1036" type="#_x0000_t75" style="width:446.95pt;height:252pt" o:ole="">
            <v:imagedata r:id="rId30" o:title=""/>
          </v:shape>
          <o:OLEObject Type="Embed" ProgID="Excel.Sheet.12" ShapeID="_x0000_i1036" DrawAspect="Content" ObjectID="_1646549738" r:id="rId31"/>
        </w:object>
      </w:r>
    </w:p>
    <w:p w14:paraId="2C0984AF" w14:textId="77777777" w:rsidR="008A5EE1" w:rsidRDefault="008A5EE1"/>
    <w:p w14:paraId="0433FBF4" w14:textId="77777777" w:rsidR="004A7C5B" w:rsidRPr="00BD5921" w:rsidRDefault="00C9279C" w:rsidP="007E70D9">
      <w:pPr>
        <w:pStyle w:val="Heading2"/>
        <w:rPr>
          <w:lang w:val="sk-SK"/>
        </w:rPr>
      </w:pPr>
      <w:r w:rsidRPr="00BD5921">
        <w:rPr>
          <w:lang w:val="sk-SK"/>
        </w:rPr>
        <w:lastRenderedPageBreak/>
        <w:t xml:space="preserve"> </w:t>
      </w:r>
      <w:bookmarkStart w:id="163" w:name="_Toc156113608"/>
      <w:r w:rsidRPr="00BD5921">
        <w:rPr>
          <w:lang w:val="sk-SK"/>
        </w:rPr>
        <w:t>Údaje o finančnom majetku</w:t>
      </w:r>
      <w:bookmarkEnd w:id="163"/>
    </w:p>
    <w:p w14:paraId="595572F7" w14:textId="77777777" w:rsidR="00E26816" w:rsidRPr="00BD5921" w:rsidRDefault="00E26816">
      <w:pPr>
        <w:rPr>
          <w:b/>
          <w:szCs w:val="22"/>
          <w:lang w:val="sk-SK"/>
        </w:rPr>
      </w:pPr>
    </w:p>
    <w:p w14:paraId="3E2857D4" w14:textId="77777777" w:rsidR="004A7C5B" w:rsidRPr="00BD5921" w:rsidRDefault="00C7488C" w:rsidP="007E70D9">
      <w:pPr>
        <w:pStyle w:val="Heading3"/>
      </w:pPr>
      <w:r>
        <w:t>Finančné účty</w:t>
      </w:r>
    </w:p>
    <w:p w14:paraId="2CBE41A6" w14:textId="77777777" w:rsidR="008608F5" w:rsidRPr="00BD5921" w:rsidRDefault="008608F5">
      <w:pPr>
        <w:rPr>
          <w:szCs w:val="22"/>
          <w:lang w:val="sk-SK"/>
        </w:rPr>
      </w:pPr>
    </w:p>
    <w:p w14:paraId="19E94AC8" w14:textId="77777777" w:rsidR="00BE6E14" w:rsidRPr="00BD5921" w:rsidRDefault="00BE6E14" w:rsidP="00BE6E14">
      <w:pPr>
        <w:autoSpaceDE w:val="0"/>
        <w:autoSpaceDN w:val="0"/>
        <w:adjustRightInd w:val="0"/>
        <w:rPr>
          <w:rFonts w:cs="TimesNewRomanPSMT"/>
          <w:szCs w:val="22"/>
          <w:lang w:val="sk-SK"/>
        </w:rPr>
      </w:pPr>
      <w:r w:rsidRPr="00BD5921">
        <w:rPr>
          <w:rFonts w:cs="TimesNewRomanPSMT"/>
          <w:szCs w:val="22"/>
          <w:lang w:val="sk-SK"/>
        </w:rPr>
        <w:t>Ako finančné účty sú vykázané peniaze v pokladnici, účty v bankách a cenné papiere. Účtami v bankách môže</w:t>
      </w:r>
      <w:r w:rsidR="005B653D" w:rsidRPr="00BD5921">
        <w:rPr>
          <w:rFonts w:cs="TimesNewRomanPSMT"/>
          <w:szCs w:val="22"/>
          <w:lang w:val="sk-SK"/>
        </w:rPr>
        <w:t xml:space="preserve"> </w:t>
      </w:r>
      <w:r w:rsidRPr="00BD5921">
        <w:rPr>
          <w:rFonts w:cs="TimesNewRomanPSMT"/>
          <w:szCs w:val="22"/>
          <w:lang w:val="sk-SK"/>
        </w:rPr>
        <w:t>Spoločnosť voľne disponovať</w:t>
      </w:r>
      <w:r w:rsidR="005B2C0E">
        <w:rPr>
          <w:rFonts w:cs="TimesNewRomanPSMT"/>
          <w:szCs w:val="22"/>
          <w:lang w:val="sk-SK"/>
        </w:rPr>
        <w:t>.</w:t>
      </w:r>
    </w:p>
    <w:p w14:paraId="25E6AD74" w14:textId="77777777" w:rsidR="00292442" w:rsidRPr="00292442" w:rsidRDefault="00292442" w:rsidP="00292442">
      <w:pPr>
        <w:rPr>
          <w:rFonts w:cs="TimesNewRomanPSMT"/>
          <w:szCs w:val="22"/>
          <w:lang w:val="sk-SK"/>
        </w:rPr>
      </w:pPr>
    </w:p>
    <w:p w14:paraId="1D9909F8" w14:textId="77777777" w:rsidR="00BE6E14" w:rsidRPr="00BD5921" w:rsidRDefault="00BE6E14" w:rsidP="00BE6E14">
      <w:pPr>
        <w:rPr>
          <w:szCs w:val="22"/>
          <w:lang w:val="sk-SK"/>
        </w:rPr>
      </w:pPr>
      <w:r w:rsidRPr="00EF5F54">
        <w:rPr>
          <w:rFonts w:cs="TimesNewRomanPSMT"/>
          <w:szCs w:val="22"/>
          <w:lang w:val="sk-SK"/>
        </w:rPr>
        <w:t>Prehľad jednotlivých položiek finančných účtov:</w:t>
      </w:r>
    </w:p>
    <w:p w14:paraId="132025DF" w14:textId="77777777" w:rsidR="008608F5" w:rsidRPr="00BD5921" w:rsidRDefault="008608F5">
      <w:pPr>
        <w:rPr>
          <w:szCs w:val="22"/>
          <w:lang w:val="sk-SK"/>
        </w:rPr>
      </w:pPr>
    </w:p>
    <w:bookmarkStart w:id="164" w:name="_MON_1389447465"/>
    <w:bookmarkStart w:id="165" w:name="_MON_1387714403"/>
    <w:bookmarkStart w:id="166" w:name="_MON_1392034097"/>
    <w:bookmarkStart w:id="167" w:name="_MON_1387962382"/>
    <w:bookmarkStart w:id="168" w:name="_MON_1388476554"/>
    <w:bookmarkEnd w:id="164"/>
    <w:bookmarkEnd w:id="165"/>
    <w:bookmarkEnd w:id="166"/>
    <w:bookmarkEnd w:id="167"/>
    <w:bookmarkEnd w:id="168"/>
    <w:bookmarkStart w:id="169" w:name="_MON_1388483153"/>
    <w:bookmarkEnd w:id="169"/>
    <w:p w14:paraId="53598705" w14:textId="77777777" w:rsidR="008608F5" w:rsidRPr="00BD5921" w:rsidRDefault="00D71D03">
      <w:pPr>
        <w:rPr>
          <w:szCs w:val="22"/>
          <w:lang w:val="sk-SK"/>
        </w:rPr>
      </w:pPr>
      <w:r w:rsidRPr="00BD5921">
        <w:rPr>
          <w:szCs w:val="22"/>
          <w:lang w:val="sk-SK"/>
        </w:rPr>
        <w:object w:dxaOrig="7073" w:dyaOrig="2018" w14:anchorId="5FD2B750">
          <v:shape id="_x0000_i1037" type="#_x0000_t75" style="width:314.2pt;height:96.3pt" o:ole="">
            <v:imagedata r:id="rId32" o:title=""/>
            <o:lock v:ext="edit" aspectratio="f"/>
          </v:shape>
          <o:OLEObject Type="Embed" ProgID="Excel.Sheet.12" ShapeID="_x0000_i1037" DrawAspect="Content" ObjectID="_1646549739" r:id="rId33"/>
        </w:object>
      </w:r>
    </w:p>
    <w:p w14:paraId="2C9DAEB3" w14:textId="77777777" w:rsidR="00027B5E" w:rsidRPr="00BD5921" w:rsidRDefault="00027B5E">
      <w:pPr>
        <w:rPr>
          <w:szCs w:val="22"/>
          <w:lang w:val="sk-SK"/>
        </w:rPr>
      </w:pPr>
    </w:p>
    <w:p w14:paraId="3843C160" w14:textId="77777777" w:rsidR="00D55E52" w:rsidRPr="00D55E52" w:rsidRDefault="00D55E52" w:rsidP="00D55E52">
      <w:pPr>
        <w:pStyle w:val="NormalIndent"/>
        <w:rPr>
          <w:lang w:val="sk-SK"/>
        </w:rPr>
      </w:pPr>
      <w:bookmarkStart w:id="170" w:name="_Toc156113610"/>
    </w:p>
    <w:p w14:paraId="1A5E4A22" w14:textId="77777777" w:rsidR="007F7A11" w:rsidRDefault="00C9279C">
      <w:pPr>
        <w:pStyle w:val="Heading3"/>
      </w:pPr>
      <w:r w:rsidRPr="00BD5921">
        <w:t xml:space="preserve">Krátkodobý finančný majetok </w:t>
      </w:r>
      <w:bookmarkEnd w:id="170"/>
    </w:p>
    <w:p w14:paraId="2E4EAE0E" w14:textId="77777777" w:rsidR="00CC0684" w:rsidRDefault="00CC0684">
      <w:pPr>
        <w:rPr>
          <w:szCs w:val="22"/>
          <w:lang w:val="sk-SK"/>
        </w:rPr>
      </w:pPr>
    </w:p>
    <w:p w14:paraId="1B780F4D" w14:textId="77777777" w:rsidR="008608F5" w:rsidRDefault="005B2C0E">
      <w:pPr>
        <w:rPr>
          <w:szCs w:val="22"/>
          <w:lang w:val="sk-SK"/>
        </w:rPr>
      </w:pPr>
      <w:r>
        <w:rPr>
          <w:szCs w:val="22"/>
          <w:lang w:val="sk-SK"/>
        </w:rPr>
        <w:t>Spoločnosť nevykazuje žiadny krátk</w:t>
      </w:r>
      <w:bookmarkStart w:id="171" w:name="_MON_1388486439"/>
      <w:bookmarkStart w:id="172" w:name="_MON_1388486446"/>
      <w:bookmarkStart w:id="173" w:name="_MON_1388486501"/>
      <w:bookmarkStart w:id="174" w:name="_MON_1389447479"/>
      <w:bookmarkStart w:id="175" w:name="_MON_1387714480"/>
      <w:bookmarkStart w:id="176" w:name="_MON_1392034105"/>
      <w:bookmarkStart w:id="177" w:name="_MON_1387714494"/>
      <w:bookmarkStart w:id="178" w:name="_MON_1387714530"/>
      <w:bookmarkStart w:id="179" w:name="_MON_1387714580"/>
      <w:bookmarkStart w:id="180" w:name="_MON_1387962410"/>
      <w:bookmarkStart w:id="181" w:name="_MON_1387962466"/>
      <w:bookmarkStart w:id="182" w:name="_MON_1388486354"/>
      <w:bookmarkStart w:id="183" w:name="_MON_1388486376"/>
      <w:bookmarkStart w:id="184" w:name="_MON_1388486397"/>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Pr>
          <w:szCs w:val="22"/>
          <w:lang w:val="sk-SK"/>
        </w:rPr>
        <w:t>odobý finančný majetok.</w:t>
      </w:r>
    </w:p>
    <w:p w14:paraId="67EFC9FF" w14:textId="77777777" w:rsidR="005B2C0E" w:rsidRPr="00BD5921" w:rsidRDefault="005B2C0E">
      <w:pPr>
        <w:rPr>
          <w:szCs w:val="22"/>
          <w:lang w:val="sk-SK"/>
        </w:rPr>
      </w:pPr>
    </w:p>
    <w:p w14:paraId="75253159" w14:textId="77777777" w:rsidR="00E71C09" w:rsidRPr="00BD5921" w:rsidRDefault="00E71C09" w:rsidP="00CC11DC">
      <w:pPr>
        <w:tabs>
          <w:tab w:val="right" w:pos="8506"/>
        </w:tabs>
        <w:rPr>
          <w:b/>
          <w:szCs w:val="22"/>
          <w:lang w:val="sk-SK"/>
        </w:rPr>
      </w:pPr>
    </w:p>
    <w:p w14:paraId="2EE30AE2" w14:textId="77777777" w:rsidR="004A7C5B" w:rsidRPr="00BD5921" w:rsidRDefault="00C9279C" w:rsidP="005B653D">
      <w:pPr>
        <w:pStyle w:val="Heading3"/>
        <w:ind w:right="566"/>
      </w:pPr>
      <w:bookmarkStart w:id="185" w:name="_Toc156113611"/>
      <w:r w:rsidRPr="00BD5921">
        <w:t>Účtovná jednotka vykazuje v účtovnej závierke krátkodobý finančný majetok</w:t>
      </w:r>
      <w:bookmarkEnd w:id="185"/>
    </w:p>
    <w:p w14:paraId="57255B23" w14:textId="77777777" w:rsidR="004A7C5B" w:rsidRPr="00BD5921" w:rsidRDefault="004A7C5B">
      <w:pPr>
        <w:rPr>
          <w:szCs w:val="22"/>
          <w:lang w:val="sk-SK"/>
        </w:rPr>
      </w:pPr>
    </w:p>
    <w:p w14:paraId="4F264227" w14:textId="77777777" w:rsidR="005B653D" w:rsidRPr="005C2DEA" w:rsidRDefault="00C9279C" w:rsidP="005C2DEA">
      <w:pPr>
        <w:numPr>
          <w:ilvl w:val="0"/>
          <w:numId w:val="25"/>
        </w:numPr>
        <w:rPr>
          <w:szCs w:val="22"/>
          <w:lang w:val="sk-SK"/>
        </w:rPr>
      </w:pPr>
      <w:r w:rsidRPr="00BD5921">
        <w:rPr>
          <w:szCs w:val="22"/>
          <w:lang w:val="sk-SK"/>
        </w:rPr>
        <w:t xml:space="preserve">na ktorý bolo zriadené záložné právo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D30514">
        <w:rPr>
          <w:szCs w:val="22"/>
          <w:lang w:val="sk-SK"/>
        </w:rPr>
      </w:r>
      <w:r w:rsidR="00D30514">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B2C0E">
        <w:rPr>
          <w:szCs w:val="22"/>
          <w:lang w:val="sk-SK"/>
        </w:rPr>
        <w:instrText xml:space="preserve"> FORMCHECKBOX </w:instrText>
      </w:r>
      <w:r w:rsidR="00D30514">
        <w:rPr>
          <w:szCs w:val="22"/>
          <w:lang w:val="sk-SK"/>
        </w:rPr>
      </w:r>
      <w:r w:rsidR="00D30514">
        <w:rPr>
          <w:szCs w:val="22"/>
          <w:lang w:val="sk-SK"/>
        </w:rPr>
        <w:fldChar w:fldCharType="separate"/>
      </w:r>
      <w:r w:rsidR="007022DA">
        <w:rPr>
          <w:szCs w:val="22"/>
          <w:lang w:val="sk-SK"/>
        </w:rPr>
        <w:fldChar w:fldCharType="end"/>
      </w:r>
      <w:r w:rsidRPr="00BD5921">
        <w:rPr>
          <w:szCs w:val="22"/>
          <w:lang w:val="sk-SK"/>
        </w:rPr>
        <w:t xml:space="preserve"> NIE</w:t>
      </w:r>
    </w:p>
    <w:p w14:paraId="09C4B65A" w14:textId="77777777" w:rsidR="004A7C5B" w:rsidRPr="00BD5921" w:rsidRDefault="00C9279C" w:rsidP="00B41D19">
      <w:pPr>
        <w:pStyle w:val="Header"/>
        <w:numPr>
          <w:ilvl w:val="0"/>
          <w:numId w:val="26"/>
        </w:numPr>
        <w:rPr>
          <w:szCs w:val="22"/>
          <w:lang w:val="sk-SK"/>
        </w:rPr>
      </w:pPr>
      <w:r w:rsidRPr="00BD5921">
        <w:rPr>
          <w:szCs w:val="22"/>
          <w:lang w:val="sk-SK"/>
        </w:rPr>
        <w:t>s ktorým má obmedzené právo nakladať</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D30514">
        <w:rPr>
          <w:szCs w:val="22"/>
          <w:lang w:val="sk-SK"/>
        </w:rPr>
      </w:r>
      <w:r w:rsidR="00D30514">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B2C0E">
        <w:rPr>
          <w:szCs w:val="22"/>
          <w:lang w:val="sk-SK"/>
        </w:rPr>
        <w:instrText xml:space="preserve"> FORMCHECKBOX </w:instrText>
      </w:r>
      <w:r w:rsidR="00D30514">
        <w:rPr>
          <w:szCs w:val="22"/>
          <w:lang w:val="sk-SK"/>
        </w:rPr>
      </w:r>
      <w:r w:rsidR="00D30514">
        <w:rPr>
          <w:szCs w:val="22"/>
          <w:lang w:val="sk-SK"/>
        </w:rPr>
        <w:fldChar w:fldCharType="separate"/>
      </w:r>
      <w:r w:rsidR="007022DA">
        <w:rPr>
          <w:szCs w:val="22"/>
          <w:lang w:val="sk-SK"/>
        </w:rPr>
        <w:fldChar w:fldCharType="end"/>
      </w:r>
      <w:r w:rsidRPr="00BD5921">
        <w:rPr>
          <w:szCs w:val="22"/>
          <w:lang w:val="sk-SK"/>
        </w:rPr>
        <w:t xml:space="preserve"> NIE</w:t>
      </w:r>
    </w:p>
    <w:p w14:paraId="5A94488D" w14:textId="77777777" w:rsidR="00592F59" w:rsidRDefault="00592F59">
      <w:pPr>
        <w:pStyle w:val="BodyText"/>
        <w:rPr>
          <w:szCs w:val="22"/>
          <w:lang w:val="sk-SK"/>
        </w:rPr>
      </w:pPr>
    </w:p>
    <w:p w14:paraId="05B0295C" w14:textId="77777777" w:rsidR="008A5EE1" w:rsidRPr="00BD5921" w:rsidRDefault="008A5EE1">
      <w:pPr>
        <w:pStyle w:val="BodyText"/>
        <w:rPr>
          <w:szCs w:val="22"/>
          <w:lang w:val="sk-SK"/>
        </w:rPr>
      </w:pPr>
    </w:p>
    <w:p w14:paraId="522F639F" w14:textId="77777777" w:rsidR="004A7C5B" w:rsidRPr="00BD5921" w:rsidRDefault="00C9279C" w:rsidP="007E70D9">
      <w:pPr>
        <w:pStyle w:val="Heading2"/>
        <w:rPr>
          <w:lang w:val="sk-SK"/>
        </w:rPr>
      </w:pPr>
      <w:bookmarkStart w:id="186" w:name="_Toc156113612"/>
      <w:r w:rsidRPr="00BD5921">
        <w:rPr>
          <w:lang w:val="sk-SK"/>
        </w:rPr>
        <w:t>Časové rozlíšenie aktív</w:t>
      </w:r>
      <w:bookmarkEnd w:id="186"/>
    </w:p>
    <w:p w14:paraId="7F0DA340" w14:textId="77777777" w:rsidR="008C6EE5" w:rsidRPr="00BD5921" w:rsidRDefault="008C6EE5" w:rsidP="008C6EE5">
      <w:pPr>
        <w:pStyle w:val="Header"/>
        <w:rPr>
          <w:szCs w:val="22"/>
          <w:lang w:val="sk-SK"/>
        </w:rPr>
      </w:pPr>
    </w:p>
    <w:p w14:paraId="493CBBF2" w14:textId="77777777" w:rsidR="00B13926" w:rsidRPr="0049711D" w:rsidRDefault="00F417DD" w:rsidP="00A25547">
      <w:pPr>
        <w:pStyle w:val="odstavec"/>
      </w:pPr>
      <w:r w:rsidRPr="0049711D">
        <w:t>Významné položky</w:t>
      </w:r>
      <w:r w:rsidR="00B13926" w:rsidRPr="0049711D">
        <w:t xml:space="preserve"> časového rozlíšenia sú uvedené v nasledujúcej tabuľke:</w:t>
      </w:r>
    </w:p>
    <w:p w14:paraId="3A0309C2" w14:textId="77777777" w:rsidR="00910417" w:rsidRPr="00BD5921" w:rsidRDefault="00910417" w:rsidP="00A25547">
      <w:pPr>
        <w:pStyle w:val="odstavec"/>
      </w:pPr>
    </w:p>
    <w:bookmarkStart w:id="187" w:name="_MON_1387788841"/>
    <w:bookmarkStart w:id="188" w:name="_MON_1392034159"/>
    <w:bookmarkStart w:id="189" w:name="_MON_1387788849"/>
    <w:bookmarkStart w:id="190" w:name="_MON_1387962653"/>
    <w:bookmarkStart w:id="191" w:name="_MON_1388486922"/>
    <w:bookmarkStart w:id="192" w:name="_MON_1388486936"/>
    <w:bookmarkStart w:id="193" w:name="_MON_1388486953"/>
    <w:bookmarkStart w:id="194" w:name="_MON_1388486976"/>
    <w:bookmarkStart w:id="195" w:name="_MON_1389448010"/>
    <w:bookmarkEnd w:id="187"/>
    <w:bookmarkEnd w:id="188"/>
    <w:bookmarkEnd w:id="189"/>
    <w:bookmarkEnd w:id="190"/>
    <w:bookmarkEnd w:id="191"/>
    <w:bookmarkEnd w:id="192"/>
    <w:bookmarkEnd w:id="193"/>
    <w:bookmarkEnd w:id="194"/>
    <w:bookmarkEnd w:id="195"/>
    <w:bookmarkStart w:id="196" w:name="_MON_1393702527"/>
    <w:bookmarkEnd w:id="196"/>
    <w:p w14:paraId="219A1EF6" w14:textId="77777777" w:rsidR="00C07CA0" w:rsidRDefault="002033A9" w:rsidP="00971314">
      <w:pPr>
        <w:pStyle w:val="Header"/>
        <w:rPr>
          <w:szCs w:val="22"/>
          <w:lang w:val="sk-SK"/>
        </w:rPr>
      </w:pPr>
      <w:r w:rsidRPr="00BD5921">
        <w:rPr>
          <w:szCs w:val="22"/>
          <w:lang w:val="sk-SK"/>
        </w:rPr>
        <w:object w:dxaOrig="8450" w:dyaOrig="2333" w14:anchorId="31CF53A0">
          <v:shape id="_x0000_i1038" type="#_x0000_t75" style="width:399.25pt;height:108.95pt" o:ole="">
            <v:imagedata r:id="rId34" o:title=""/>
          </v:shape>
          <o:OLEObject Type="Embed" ProgID="Excel.Sheet.12" ShapeID="_x0000_i1038" DrawAspect="Content" ObjectID="_1646549740" r:id="rId35"/>
        </w:object>
      </w:r>
    </w:p>
    <w:p w14:paraId="30A281C9" w14:textId="77777777" w:rsidR="00AD6430" w:rsidRDefault="00AD6430" w:rsidP="00971314">
      <w:pPr>
        <w:pStyle w:val="Header"/>
        <w:rPr>
          <w:szCs w:val="22"/>
          <w:lang w:val="sk-SK"/>
        </w:rPr>
      </w:pPr>
    </w:p>
    <w:p w14:paraId="6559BB42" w14:textId="77777777" w:rsidR="005B653D" w:rsidRDefault="005B653D">
      <w:pPr>
        <w:rPr>
          <w:b/>
          <w:szCs w:val="22"/>
          <w:lang w:val="sk-SK"/>
        </w:rPr>
      </w:pPr>
    </w:p>
    <w:p w14:paraId="3E71B881" w14:textId="77777777" w:rsidR="00AA666D" w:rsidRDefault="00AA666D" w:rsidP="00AA666D">
      <w:pPr>
        <w:pStyle w:val="Heading2"/>
        <w:rPr>
          <w:lang w:val="sk-SK"/>
        </w:rPr>
      </w:pPr>
      <w:r>
        <w:rPr>
          <w:lang w:val="sk-SK"/>
        </w:rPr>
        <w:t>Vlastné akcie</w:t>
      </w:r>
    </w:p>
    <w:p w14:paraId="2BC00B6D" w14:textId="77777777" w:rsidR="00AD6430" w:rsidRDefault="00AD6430" w:rsidP="00AD6430">
      <w:pPr>
        <w:rPr>
          <w:lang w:val="sk-SK"/>
        </w:rPr>
      </w:pPr>
    </w:p>
    <w:p w14:paraId="018310EB" w14:textId="77777777" w:rsidR="00AD6430" w:rsidRPr="00AD6430" w:rsidRDefault="00AD6430" w:rsidP="00AD6430">
      <w:pPr>
        <w:rPr>
          <w:lang w:val="sk-SK"/>
        </w:rPr>
      </w:pPr>
      <w:r>
        <w:rPr>
          <w:lang w:val="sk-SK"/>
        </w:rPr>
        <w:t>Spoločnosť nevykazuje žiadne vlastné akcie.</w:t>
      </w:r>
    </w:p>
    <w:p w14:paraId="1C2CC351" w14:textId="77777777" w:rsidR="00D55E52" w:rsidRDefault="00D55E52">
      <w:pPr>
        <w:rPr>
          <w:b/>
          <w:szCs w:val="22"/>
          <w:lang w:val="sk-SK"/>
        </w:rPr>
      </w:pPr>
    </w:p>
    <w:p w14:paraId="7C4DB9E3" w14:textId="77777777" w:rsidR="004A7C5B" w:rsidRPr="00BD5921" w:rsidRDefault="00F85ABF" w:rsidP="00B04402">
      <w:pPr>
        <w:pStyle w:val="Heading1"/>
      </w:pPr>
      <w:bookmarkStart w:id="197" w:name="_Toc156113614"/>
      <w:r>
        <w:br w:type="page"/>
      </w:r>
      <w:r w:rsidR="00C9279C" w:rsidRPr="00BD5921">
        <w:lastRenderedPageBreak/>
        <w:t>INFORMÁCIE O PASÍVACH</w:t>
      </w:r>
      <w:bookmarkEnd w:id="197"/>
    </w:p>
    <w:p w14:paraId="4CE13F66" w14:textId="77777777" w:rsidR="00E26816" w:rsidRPr="00BD5921" w:rsidRDefault="00E26816">
      <w:pPr>
        <w:tabs>
          <w:tab w:val="right" w:pos="8506"/>
        </w:tabs>
        <w:rPr>
          <w:szCs w:val="22"/>
          <w:lang w:val="sk-SK"/>
        </w:rPr>
      </w:pPr>
    </w:p>
    <w:p w14:paraId="784A0CEF" w14:textId="77777777" w:rsidR="004A7C5B" w:rsidRPr="00BD5921" w:rsidRDefault="00C9279C" w:rsidP="007E70D9">
      <w:pPr>
        <w:pStyle w:val="Heading2"/>
        <w:rPr>
          <w:lang w:val="sk-SK"/>
        </w:rPr>
      </w:pPr>
      <w:bookmarkStart w:id="198" w:name="_Toc156113615"/>
      <w:r w:rsidRPr="00BD5921">
        <w:rPr>
          <w:lang w:val="sk-SK"/>
        </w:rPr>
        <w:t>Informácie o vlastnom imaní</w:t>
      </w:r>
      <w:bookmarkEnd w:id="198"/>
    </w:p>
    <w:p w14:paraId="4BDF27B5" w14:textId="77777777" w:rsidR="004A7C5B" w:rsidRDefault="00C9279C" w:rsidP="007E70D9">
      <w:pPr>
        <w:pStyle w:val="Heading3"/>
      </w:pPr>
      <w:bookmarkStart w:id="199" w:name="_Toc156113616"/>
      <w:r w:rsidRPr="00BD5921">
        <w:t>Základné imanie</w:t>
      </w:r>
      <w:bookmarkEnd w:id="199"/>
    </w:p>
    <w:p w14:paraId="4B032066" w14:textId="77777777" w:rsidR="00474D41" w:rsidRPr="00474D41" w:rsidRDefault="00474D41" w:rsidP="00474D41">
      <w:pPr>
        <w:pStyle w:val="NormalIndent"/>
        <w:rPr>
          <w:lang w:val="sk-SK"/>
        </w:rPr>
      </w:pPr>
    </w:p>
    <w:p w14:paraId="51FEB422" w14:textId="77777777" w:rsidR="004A7C5B" w:rsidRPr="00BD5921" w:rsidRDefault="00C9279C">
      <w:pPr>
        <w:rPr>
          <w:szCs w:val="22"/>
          <w:lang w:val="sk-SK"/>
        </w:rPr>
      </w:pPr>
      <w:r w:rsidRPr="00BD5921">
        <w:rPr>
          <w:szCs w:val="22"/>
          <w:lang w:val="sk-SK"/>
        </w:rPr>
        <w:t xml:space="preserve">Základné imanie spoločnosti činí </w:t>
      </w:r>
      <w:r w:rsidR="00474D41">
        <w:rPr>
          <w:szCs w:val="22"/>
          <w:lang w:val="sk-SK"/>
        </w:rPr>
        <w:t>6 700</w:t>
      </w:r>
      <w:r w:rsidRPr="00BD5921">
        <w:rPr>
          <w:szCs w:val="22"/>
          <w:lang w:val="sk-SK"/>
        </w:rPr>
        <w:t xml:space="preserve"> EUR, a je tvorené vkladmi týchto spoločníkov:</w:t>
      </w:r>
    </w:p>
    <w:p w14:paraId="33515657" w14:textId="77777777" w:rsidR="004A7C5B" w:rsidRPr="00BD5921" w:rsidRDefault="004A7C5B">
      <w:pPr>
        <w:rPr>
          <w:szCs w:val="22"/>
          <w:lang w:val="sk-SK"/>
        </w:rPr>
      </w:pPr>
    </w:p>
    <w:p w14:paraId="526A2737" w14:textId="77777777" w:rsidR="004A7C5B" w:rsidRPr="00BD5921" w:rsidRDefault="00474D41">
      <w:pPr>
        <w:tabs>
          <w:tab w:val="center" w:pos="5387"/>
          <w:tab w:val="right" w:pos="7088"/>
        </w:tabs>
        <w:rPr>
          <w:szCs w:val="22"/>
          <w:lang w:val="sk-SK"/>
        </w:rPr>
      </w:pPr>
      <w:r w:rsidRPr="00474D41">
        <w:rPr>
          <w:b/>
          <w:szCs w:val="22"/>
          <w:lang w:val="sk-SK"/>
        </w:rPr>
        <w:t>Lagermax spedice a logistika</w:t>
      </w:r>
      <w:r>
        <w:rPr>
          <w:szCs w:val="22"/>
          <w:lang w:val="sk-SK"/>
        </w:rPr>
        <w:t xml:space="preserve"> </w:t>
      </w:r>
      <w:r w:rsidR="00C9279C" w:rsidRPr="00BD5921">
        <w:rPr>
          <w:szCs w:val="22"/>
          <w:lang w:val="sk-SK"/>
        </w:rPr>
        <w:t>(</w:t>
      </w:r>
      <w:r>
        <w:rPr>
          <w:szCs w:val="22"/>
          <w:lang w:val="sk-SK"/>
        </w:rPr>
        <w:t>100</w:t>
      </w:r>
      <w:r w:rsidR="00C9279C" w:rsidRPr="00BD5921">
        <w:rPr>
          <w:szCs w:val="22"/>
          <w:lang w:val="sk-SK"/>
        </w:rPr>
        <w:t xml:space="preserve"> %)</w:t>
      </w:r>
      <w:r w:rsidR="00C9279C" w:rsidRPr="00BD5921">
        <w:rPr>
          <w:szCs w:val="22"/>
          <w:lang w:val="sk-SK"/>
        </w:rPr>
        <w:tab/>
        <w:t>EUR</w:t>
      </w:r>
      <w:r w:rsidR="00C9279C" w:rsidRPr="00BD5921">
        <w:rPr>
          <w:szCs w:val="22"/>
          <w:lang w:val="sk-SK"/>
        </w:rPr>
        <w:tab/>
      </w:r>
      <w:r>
        <w:rPr>
          <w:szCs w:val="22"/>
          <w:lang w:val="sk-SK"/>
        </w:rPr>
        <w:t>6 70</w:t>
      </w:r>
      <w:r w:rsidR="00C9279C" w:rsidRPr="00BD5921">
        <w:rPr>
          <w:szCs w:val="22"/>
          <w:lang w:val="sk-SK"/>
        </w:rPr>
        <w:t>0</w:t>
      </w:r>
    </w:p>
    <w:p w14:paraId="4D6F3A21" w14:textId="77777777" w:rsidR="004A7C5B" w:rsidRPr="00BD5921" w:rsidRDefault="00C9279C" w:rsidP="00474D41">
      <w:pPr>
        <w:tabs>
          <w:tab w:val="center" w:pos="5387"/>
          <w:tab w:val="right" w:pos="7088"/>
        </w:tabs>
        <w:rPr>
          <w:szCs w:val="22"/>
          <w:lang w:val="sk-SK"/>
        </w:rPr>
      </w:pPr>
      <w:r w:rsidRPr="00BD5921">
        <w:rPr>
          <w:szCs w:val="22"/>
          <w:lang w:val="sk-SK"/>
        </w:rPr>
        <w:tab/>
      </w:r>
    </w:p>
    <w:p w14:paraId="3F15D2F7" w14:textId="77777777" w:rsidR="004A7C5B" w:rsidRPr="00BD5921" w:rsidRDefault="004A7C5B">
      <w:pPr>
        <w:rPr>
          <w:szCs w:val="22"/>
          <w:lang w:val="sk-SK"/>
        </w:rPr>
      </w:pPr>
    </w:p>
    <w:p w14:paraId="434B1271" w14:textId="77777777" w:rsidR="0049313A" w:rsidRPr="00F85ABF" w:rsidRDefault="00C9279C">
      <w:pPr>
        <w:rPr>
          <w:szCs w:val="22"/>
          <w:lang w:val="sk-SK"/>
        </w:rPr>
      </w:pPr>
      <w:r w:rsidRPr="00BD5921">
        <w:rPr>
          <w:szCs w:val="22"/>
          <w:lang w:val="sk-SK"/>
        </w:rPr>
        <w:t xml:space="preserve">Základné imanie bolo splatené v plnom rozsahu </w:t>
      </w:r>
      <w:r w:rsidR="00474D41">
        <w:rPr>
          <w:szCs w:val="22"/>
          <w:lang w:val="sk-SK"/>
        </w:rPr>
        <w:t>.</w:t>
      </w:r>
    </w:p>
    <w:p w14:paraId="320F422F" w14:textId="77777777" w:rsidR="00B13926" w:rsidRPr="00BD5921" w:rsidRDefault="00B13926">
      <w:pPr>
        <w:pStyle w:val="BodyText3"/>
        <w:rPr>
          <w:rFonts w:cs="TimesNewRomanPSMT"/>
          <w:b w:val="0"/>
          <w:szCs w:val="22"/>
          <w:lang w:val="sk-SK"/>
        </w:rPr>
      </w:pPr>
      <w:r w:rsidRPr="00BD5921">
        <w:rPr>
          <w:rFonts w:cs="TimesNewRomanPSMT"/>
          <w:b w:val="0"/>
          <w:szCs w:val="22"/>
          <w:lang w:val="sk-SK"/>
        </w:rPr>
        <w:t xml:space="preserve">Informácie o vlastnom imaní sú uvedené v časti </w:t>
      </w:r>
      <w:r w:rsidR="00474D41">
        <w:rPr>
          <w:rFonts w:cs="TimesNewRomanPSMT"/>
          <w:b w:val="0"/>
          <w:szCs w:val="22"/>
          <w:lang w:val="sk-SK"/>
        </w:rPr>
        <w:t>L.</w:t>
      </w:r>
    </w:p>
    <w:p w14:paraId="0E6AC358" w14:textId="77777777" w:rsidR="002952D1" w:rsidRPr="00BD5921" w:rsidRDefault="002952D1">
      <w:pPr>
        <w:rPr>
          <w:b/>
          <w:szCs w:val="22"/>
          <w:lang w:val="sk-SK"/>
        </w:rPr>
      </w:pPr>
    </w:p>
    <w:p w14:paraId="30D4B846" w14:textId="77777777" w:rsidR="00313194" w:rsidRPr="00BD5921" w:rsidRDefault="00313194">
      <w:pPr>
        <w:rPr>
          <w:b/>
          <w:szCs w:val="22"/>
          <w:lang w:val="sk-SK"/>
        </w:rPr>
      </w:pPr>
    </w:p>
    <w:p w14:paraId="6BAE1CD6" w14:textId="77777777" w:rsidR="004A7C5B" w:rsidRPr="00913D00" w:rsidRDefault="00A55F3B" w:rsidP="007E70D9">
      <w:pPr>
        <w:pStyle w:val="Heading3"/>
      </w:pPr>
      <w:bookmarkStart w:id="200" w:name="_Toc156113620"/>
      <w:r w:rsidRPr="00913D00">
        <w:t>P</w:t>
      </w:r>
      <w:r w:rsidR="00C9279C" w:rsidRPr="00913D00">
        <w:t>odiel na vlastnom imaní</w:t>
      </w:r>
      <w:bookmarkEnd w:id="200"/>
    </w:p>
    <w:p w14:paraId="11951B8E" w14:textId="77777777" w:rsidR="001E7CAA" w:rsidRPr="00BD5921" w:rsidRDefault="001E7CAA">
      <w:pPr>
        <w:rPr>
          <w:szCs w:val="22"/>
          <w:lang w:val="sk-SK"/>
        </w:rPr>
      </w:pPr>
    </w:p>
    <w:bookmarkStart w:id="201" w:name="_MON_1389448111"/>
    <w:bookmarkStart w:id="202" w:name="_MON_1392031750"/>
    <w:bookmarkStart w:id="203" w:name="_MON_1392034287"/>
    <w:bookmarkEnd w:id="201"/>
    <w:bookmarkEnd w:id="202"/>
    <w:bookmarkEnd w:id="203"/>
    <w:bookmarkStart w:id="204" w:name="_MON_1388487422"/>
    <w:bookmarkEnd w:id="204"/>
    <w:p w14:paraId="204ED9F3" w14:textId="0F6E51C6" w:rsidR="005B12B5" w:rsidRPr="00BD5921" w:rsidRDefault="0012613D">
      <w:pPr>
        <w:rPr>
          <w:szCs w:val="22"/>
          <w:lang w:val="sk-SK"/>
        </w:rPr>
      </w:pPr>
      <w:r w:rsidRPr="00BD5921">
        <w:rPr>
          <w:szCs w:val="22"/>
          <w:lang w:val="sk-SK"/>
        </w:rPr>
        <w:object w:dxaOrig="9497" w:dyaOrig="1193" w14:anchorId="79C7F99D">
          <v:shape id="_x0000_i1039" type="#_x0000_t75" style="width:424.5pt;height:57.05pt" o:ole="">
            <v:imagedata r:id="rId36" o:title=""/>
            <o:lock v:ext="edit" aspectratio="f"/>
          </v:shape>
          <o:OLEObject Type="Embed" ProgID="Excel.Sheet.12" ShapeID="_x0000_i1039" DrawAspect="Content" ObjectID="_1646549741" r:id="rId37"/>
        </w:object>
      </w:r>
    </w:p>
    <w:p w14:paraId="0C0BFE12" w14:textId="77777777" w:rsidR="00313194" w:rsidRPr="00BD5921" w:rsidRDefault="00313194">
      <w:pPr>
        <w:rPr>
          <w:szCs w:val="22"/>
          <w:lang w:val="sk-SK"/>
        </w:rPr>
      </w:pPr>
    </w:p>
    <w:p w14:paraId="431EB442" w14:textId="77777777" w:rsidR="00351F7F" w:rsidRPr="00BD5921" w:rsidRDefault="00351F7F">
      <w:pPr>
        <w:rPr>
          <w:szCs w:val="22"/>
          <w:lang w:val="sk-SK"/>
        </w:rPr>
      </w:pPr>
    </w:p>
    <w:p w14:paraId="0BF618E7" w14:textId="77777777" w:rsidR="00CA2BB2" w:rsidRDefault="00E71C09" w:rsidP="00CA2BB2">
      <w:pPr>
        <w:pStyle w:val="Heading3"/>
      </w:pPr>
      <w:bookmarkStart w:id="205" w:name="_Toc156113617"/>
      <w:bookmarkStart w:id="206" w:name="_Toc156113621"/>
      <w:r w:rsidRPr="00BD5921">
        <w:t>Rozdelenie zisku</w:t>
      </w:r>
    </w:p>
    <w:bookmarkEnd w:id="205"/>
    <w:p w14:paraId="7B260FFC" w14:textId="77777777" w:rsidR="00CA2BB2" w:rsidRDefault="00CA2BB2" w:rsidP="00CA2BB2">
      <w:pPr>
        <w:pStyle w:val="Heading3"/>
        <w:numPr>
          <w:ilvl w:val="0"/>
          <w:numId w:val="0"/>
        </w:numPr>
        <w:ind w:left="567"/>
      </w:pPr>
    </w:p>
    <w:p w14:paraId="7E402DFB" w14:textId="77777777" w:rsidR="00E71C09" w:rsidRPr="00BD5921" w:rsidRDefault="00E71C09" w:rsidP="00E71C09">
      <w:pPr>
        <w:pStyle w:val="BodyText"/>
        <w:rPr>
          <w:szCs w:val="22"/>
          <w:lang w:val="sk-SK"/>
        </w:rPr>
      </w:pPr>
      <w:r w:rsidRPr="00BD5921">
        <w:rPr>
          <w:szCs w:val="22"/>
          <w:lang w:val="sk-SK"/>
        </w:rPr>
        <w:t>Podľa rozhodnut</w:t>
      </w:r>
      <w:r w:rsidR="008D73E4">
        <w:rPr>
          <w:szCs w:val="22"/>
          <w:lang w:val="sk-SK"/>
        </w:rPr>
        <w:t>i</w:t>
      </w:r>
      <w:r w:rsidRPr="00BD5921">
        <w:rPr>
          <w:szCs w:val="22"/>
          <w:lang w:val="sk-SK"/>
        </w:rPr>
        <w:t xml:space="preserve">a valného zhromaždenia spoločnosti z </w:t>
      </w:r>
      <w:r w:rsidR="001A0DF6">
        <w:rPr>
          <w:szCs w:val="22"/>
          <w:lang w:val="sk-SK"/>
        </w:rPr>
        <w:t>1</w:t>
      </w:r>
      <w:r w:rsidR="009071DC">
        <w:rPr>
          <w:szCs w:val="22"/>
          <w:lang w:val="sk-SK"/>
        </w:rPr>
        <w:t>6</w:t>
      </w:r>
      <w:r w:rsidR="00153571">
        <w:rPr>
          <w:szCs w:val="22"/>
          <w:lang w:val="sk-SK"/>
        </w:rPr>
        <w:t>.</w:t>
      </w:r>
      <w:r w:rsidR="009071DC">
        <w:rPr>
          <w:szCs w:val="22"/>
          <w:lang w:val="sk-SK"/>
        </w:rPr>
        <w:t>5</w:t>
      </w:r>
      <w:r w:rsidR="00153571">
        <w:rPr>
          <w:szCs w:val="22"/>
          <w:lang w:val="sk-SK"/>
        </w:rPr>
        <w:t>.201</w:t>
      </w:r>
      <w:r w:rsidR="009071DC">
        <w:rPr>
          <w:szCs w:val="22"/>
          <w:lang w:val="sk-SK"/>
        </w:rPr>
        <w:t>9</w:t>
      </w:r>
      <w:r w:rsidRPr="00BD5921">
        <w:rPr>
          <w:szCs w:val="22"/>
          <w:lang w:val="sk-SK"/>
        </w:rPr>
        <w:t xml:space="preserve"> bol zisk minulého účtovného obdobia rozdelený nasledovne:</w:t>
      </w:r>
    </w:p>
    <w:p w14:paraId="7F30E4B3" w14:textId="77777777" w:rsidR="00E71C09" w:rsidRPr="00BD5921" w:rsidRDefault="00E71C09" w:rsidP="00E71C09">
      <w:pPr>
        <w:rPr>
          <w:szCs w:val="22"/>
          <w:lang w:val="sk-SK"/>
        </w:rPr>
      </w:pPr>
    </w:p>
    <w:bookmarkStart w:id="207" w:name="_MON_1389448040"/>
    <w:bookmarkStart w:id="208" w:name="_MON_1387715574"/>
    <w:bookmarkStart w:id="209" w:name="_MON_1392034217"/>
    <w:bookmarkStart w:id="210" w:name="_MON_1387962704"/>
    <w:bookmarkStart w:id="211" w:name="_MON_1387962728"/>
    <w:bookmarkStart w:id="212" w:name="_MON_1388487187"/>
    <w:bookmarkStart w:id="213" w:name="_MON_1388487193"/>
    <w:bookmarkEnd w:id="207"/>
    <w:bookmarkEnd w:id="208"/>
    <w:bookmarkEnd w:id="209"/>
    <w:bookmarkEnd w:id="210"/>
    <w:bookmarkEnd w:id="211"/>
    <w:bookmarkEnd w:id="212"/>
    <w:bookmarkEnd w:id="213"/>
    <w:bookmarkStart w:id="214" w:name="_MON_1388487231"/>
    <w:bookmarkEnd w:id="214"/>
    <w:p w14:paraId="11C2A43C" w14:textId="77777777" w:rsidR="00E71C09" w:rsidRPr="00BD5921" w:rsidRDefault="00833C25" w:rsidP="00E71C09">
      <w:pPr>
        <w:rPr>
          <w:szCs w:val="22"/>
          <w:lang w:val="sk-SK"/>
        </w:rPr>
      </w:pPr>
      <w:r w:rsidRPr="00BD5921">
        <w:rPr>
          <w:szCs w:val="22"/>
          <w:lang w:val="sk-SK"/>
        </w:rPr>
        <w:object w:dxaOrig="9048" w:dyaOrig="3017" w14:anchorId="07BFE9BC">
          <v:shape id="_x0000_i1040" type="#_x0000_t75" style="width:446.95pt;height:160.85pt" o:ole="">
            <v:imagedata r:id="rId38" o:title=""/>
            <o:lock v:ext="edit" aspectratio="f"/>
          </v:shape>
          <o:OLEObject Type="Embed" ProgID="Excel.Sheet.12" ShapeID="_x0000_i1040" DrawAspect="Content" ObjectID="_1646549742" r:id="rId39"/>
        </w:object>
      </w:r>
    </w:p>
    <w:p w14:paraId="7323595A" w14:textId="77777777" w:rsidR="00E71C09" w:rsidRPr="00BD5921" w:rsidRDefault="00E71C09" w:rsidP="00E71C09">
      <w:pPr>
        <w:rPr>
          <w:szCs w:val="22"/>
          <w:lang w:val="sk-SK"/>
        </w:rPr>
      </w:pPr>
      <w:bookmarkStart w:id="215" w:name="_MON_1387962784"/>
      <w:bookmarkStart w:id="216" w:name="_MON_1388487276"/>
      <w:bookmarkStart w:id="217" w:name="_MON_1389448061"/>
      <w:bookmarkStart w:id="218" w:name="_MON_1387715695"/>
      <w:bookmarkStart w:id="219" w:name="_MON_1392034220"/>
      <w:bookmarkStart w:id="220" w:name="_MON_1392034226"/>
      <w:bookmarkEnd w:id="215"/>
      <w:bookmarkEnd w:id="216"/>
      <w:bookmarkEnd w:id="217"/>
      <w:bookmarkEnd w:id="218"/>
      <w:bookmarkEnd w:id="219"/>
      <w:bookmarkEnd w:id="220"/>
    </w:p>
    <w:p w14:paraId="2E27BD72" w14:textId="77777777" w:rsidR="00E71C09" w:rsidRDefault="00E71C09" w:rsidP="00E71C09">
      <w:pPr>
        <w:rPr>
          <w:i/>
          <w:color w:val="FF0000"/>
          <w:szCs w:val="22"/>
          <w:lang w:val="sk-SK"/>
        </w:rPr>
      </w:pPr>
    </w:p>
    <w:p w14:paraId="459B79AF" w14:textId="77777777" w:rsidR="004A7C5B" w:rsidRDefault="00180452" w:rsidP="007E70D9">
      <w:pPr>
        <w:pStyle w:val="Heading2"/>
        <w:rPr>
          <w:lang w:val="sk-SK"/>
        </w:rPr>
      </w:pPr>
      <w:r>
        <w:rPr>
          <w:lang w:val="sk-SK"/>
        </w:rPr>
        <w:br w:type="page"/>
      </w:r>
      <w:r w:rsidR="007668E3" w:rsidRPr="00BD5921">
        <w:rPr>
          <w:lang w:val="sk-SK"/>
        </w:rPr>
        <w:lastRenderedPageBreak/>
        <w:t>R</w:t>
      </w:r>
      <w:r w:rsidR="00C9279C" w:rsidRPr="00BD5921">
        <w:rPr>
          <w:lang w:val="sk-SK"/>
        </w:rPr>
        <w:t>ezerv</w:t>
      </w:r>
      <w:bookmarkEnd w:id="206"/>
      <w:r w:rsidR="007668E3" w:rsidRPr="00BD5921">
        <w:rPr>
          <w:lang w:val="sk-SK"/>
        </w:rPr>
        <w:t>y</w:t>
      </w:r>
    </w:p>
    <w:p w14:paraId="7897FC0C" w14:textId="77777777" w:rsidR="004A03BD" w:rsidRPr="004A03BD" w:rsidRDefault="004A03BD" w:rsidP="004A03BD">
      <w:pPr>
        <w:rPr>
          <w:lang w:val="sk-SK"/>
        </w:rPr>
      </w:pPr>
    </w:p>
    <w:p w14:paraId="79AD5184" w14:textId="77777777" w:rsidR="0007040E" w:rsidRDefault="007668E3">
      <w:pPr>
        <w:pStyle w:val="Header"/>
        <w:rPr>
          <w:rFonts w:cs="TimesNewRomanPSMT"/>
          <w:szCs w:val="22"/>
          <w:lang w:val="sk-SK"/>
        </w:rPr>
      </w:pPr>
      <w:r w:rsidRPr="00BD5921">
        <w:rPr>
          <w:rFonts w:cs="TimesNewRomanPSMT"/>
          <w:szCs w:val="22"/>
          <w:lang w:val="sk-SK"/>
        </w:rPr>
        <w:t>Prehľad o rezervách za bežné účtovné obdobie je uvedený v</w:t>
      </w:r>
      <w:r w:rsidR="005B653D" w:rsidRPr="00BD5921">
        <w:rPr>
          <w:rFonts w:cs="TimesNewRomanPSMT"/>
          <w:szCs w:val="22"/>
          <w:lang w:val="sk-SK"/>
        </w:rPr>
        <w:t> </w:t>
      </w:r>
      <w:r w:rsidRPr="00BD5921">
        <w:rPr>
          <w:rFonts w:cs="TimesNewRomanPSMT"/>
          <w:szCs w:val="22"/>
          <w:lang w:val="sk-SK"/>
        </w:rPr>
        <w:t>nasledujúc</w:t>
      </w:r>
      <w:r w:rsidR="005B653D" w:rsidRPr="00BD5921">
        <w:rPr>
          <w:rFonts w:cs="TimesNewRomanPSMT"/>
          <w:szCs w:val="22"/>
          <w:lang w:val="sk-SK"/>
        </w:rPr>
        <w:t>ich tabuľkách</w:t>
      </w:r>
      <w:r w:rsidRPr="00BD5921">
        <w:rPr>
          <w:rFonts w:cs="TimesNewRomanPSMT"/>
          <w:szCs w:val="22"/>
          <w:lang w:val="sk-SK"/>
        </w:rPr>
        <w:t>:</w:t>
      </w:r>
      <w:bookmarkStart w:id="221" w:name="_MON_1387962845"/>
      <w:bookmarkStart w:id="222" w:name="_MON_1387962878"/>
      <w:bookmarkStart w:id="223" w:name="_MON_1388400713"/>
      <w:bookmarkStart w:id="224" w:name="_MON_1388400816"/>
      <w:bookmarkStart w:id="225" w:name="_MON_1388400884"/>
      <w:bookmarkStart w:id="226" w:name="_MON_1388401119"/>
      <w:bookmarkStart w:id="227" w:name="_MON_1388488095"/>
      <w:bookmarkStart w:id="228" w:name="_MON_1388488130"/>
      <w:bookmarkStart w:id="229" w:name="_MON_1388488138"/>
      <w:bookmarkStart w:id="230" w:name="_MON_1388488174"/>
      <w:bookmarkStart w:id="231" w:name="_MON_1388488198"/>
      <w:bookmarkStart w:id="232" w:name="_MON_1388488205"/>
      <w:bookmarkStart w:id="233" w:name="_MON_1388488266"/>
      <w:bookmarkStart w:id="234" w:name="_MON_1388488295"/>
      <w:bookmarkStart w:id="235" w:name="_MON_1388488332"/>
      <w:bookmarkStart w:id="236" w:name="_MON_1388488349"/>
      <w:bookmarkStart w:id="237" w:name="_MON_1388488374"/>
      <w:bookmarkStart w:id="238" w:name="_MON_1388488384"/>
      <w:bookmarkStart w:id="239" w:name="_MON_1388488401"/>
      <w:bookmarkStart w:id="240" w:name="_MON_1388488442"/>
      <w:bookmarkStart w:id="241" w:name="_MON_1388488472"/>
      <w:bookmarkStart w:id="242" w:name="_MON_1388488481"/>
      <w:bookmarkStart w:id="243" w:name="_MON_1388488489"/>
      <w:bookmarkStart w:id="244" w:name="_MON_1388491624"/>
      <w:bookmarkStart w:id="245" w:name="_MON_1388491641"/>
      <w:bookmarkStart w:id="246" w:name="_MON_1388491664"/>
      <w:bookmarkStart w:id="247" w:name="_MON_1388491689"/>
      <w:bookmarkStart w:id="248" w:name="_MON_1389448122"/>
      <w:bookmarkStart w:id="249" w:name="_MON_1387715780"/>
      <w:bookmarkStart w:id="250" w:name="_MON_1392034291"/>
      <w:bookmarkStart w:id="251" w:name="_MON_1387715881"/>
      <w:bookmarkStart w:id="252" w:name="_MON_1387715943"/>
      <w:bookmarkStart w:id="253" w:name="_MON_1387715991"/>
      <w:bookmarkStart w:id="254" w:name="_MON_1387716087"/>
      <w:bookmarkStart w:id="255" w:name="_MON_1388488627"/>
      <w:bookmarkStart w:id="256" w:name="_MON_1388489744"/>
      <w:bookmarkStart w:id="257" w:name="_MON_1388489786"/>
      <w:bookmarkStart w:id="258" w:name="_MON_1388489822"/>
      <w:bookmarkStart w:id="259" w:name="_MON_1388489884"/>
      <w:bookmarkStart w:id="260" w:name="_MON_1388491614"/>
      <w:bookmarkStart w:id="261" w:name="_MON_1388491707"/>
      <w:bookmarkStart w:id="262" w:name="_MON_1388491747"/>
      <w:bookmarkStart w:id="263" w:name="_MON_1389448136"/>
      <w:bookmarkStart w:id="264" w:name="_MON_1388488532"/>
      <w:bookmarkStart w:id="265" w:name="_MON_1392034296"/>
      <w:bookmarkStart w:id="266" w:name="_MON_1388488573"/>
      <w:bookmarkStart w:id="267" w:name="_MON_1388488586"/>
      <w:bookmarkStart w:id="268" w:name="_MON_1388488595"/>
      <w:bookmarkStart w:id="269" w:name="_MON_1388488602"/>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p w14:paraId="091D2A38" w14:textId="77777777" w:rsidR="003176F1" w:rsidRPr="00BD5921" w:rsidRDefault="003176F1">
      <w:pPr>
        <w:pStyle w:val="Header"/>
        <w:rPr>
          <w:szCs w:val="22"/>
          <w:lang w:val="sk-SK"/>
        </w:rPr>
      </w:pPr>
    </w:p>
    <w:bookmarkStart w:id="270" w:name="_MON_1394525653"/>
    <w:bookmarkStart w:id="271" w:name="_MON_1393610608"/>
    <w:bookmarkStart w:id="272" w:name="_MON_1393703090"/>
    <w:bookmarkStart w:id="273" w:name="_MON_1393703098"/>
    <w:bookmarkStart w:id="274" w:name="_MON_1393610631"/>
    <w:bookmarkStart w:id="275" w:name="_MON_1393610494"/>
    <w:bookmarkStart w:id="276" w:name="_MON_1394525629"/>
    <w:bookmarkEnd w:id="270"/>
    <w:bookmarkEnd w:id="271"/>
    <w:bookmarkEnd w:id="272"/>
    <w:bookmarkEnd w:id="273"/>
    <w:bookmarkEnd w:id="274"/>
    <w:bookmarkEnd w:id="275"/>
    <w:bookmarkEnd w:id="276"/>
    <w:bookmarkStart w:id="277" w:name="_MON_1394525637"/>
    <w:bookmarkEnd w:id="277"/>
    <w:p w14:paraId="3EE96429" w14:textId="77777777" w:rsidR="00E2586A" w:rsidRDefault="00833C25" w:rsidP="00CC11DC">
      <w:pPr>
        <w:rPr>
          <w:szCs w:val="22"/>
          <w:lang w:val="sk-SK"/>
        </w:rPr>
      </w:pPr>
      <w:r w:rsidRPr="00BD5921">
        <w:rPr>
          <w:szCs w:val="22"/>
          <w:lang w:val="sk-SK"/>
        </w:rPr>
        <w:object w:dxaOrig="9874" w:dyaOrig="4247" w14:anchorId="687681C6">
          <v:shape id="_x0000_i1041" type="#_x0000_t75" style="width:450.25pt;height:205.7pt" o:ole="">
            <v:imagedata r:id="rId40" o:title=""/>
          </v:shape>
          <o:OLEObject Type="Embed" ProgID="Excel.Sheet.12" ShapeID="_x0000_i1041" DrawAspect="Content" ObjectID="_1646549743" r:id="rId41"/>
        </w:object>
      </w:r>
    </w:p>
    <w:p w14:paraId="1AB44D1E" w14:textId="77777777" w:rsidR="004A03BD" w:rsidRDefault="004A03BD" w:rsidP="0007040E">
      <w:pPr>
        <w:pStyle w:val="Header"/>
        <w:rPr>
          <w:rFonts w:cs="TimesNewRomanPSMT"/>
          <w:szCs w:val="22"/>
          <w:lang w:val="sk-SK"/>
        </w:rPr>
      </w:pPr>
    </w:p>
    <w:p w14:paraId="11FF31AC" w14:textId="77777777" w:rsidR="00271BEF" w:rsidRPr="0049711D" w:rsidRDefault="00271BEF" w:rsidP="0007040E">
      <w:pPr>
        <w:pStyle w:val="Header"/>
        <w:rPr>
          <w:rFonts w:cs="TimesNewRomanPSMT"/>
          <w:szCs w:val="22"/>
          <w:lang w:val="sk-SK"/>
        </w:rPr>
      </w:pPr>
      <w:r w:rsidRPr="0049711D">
        <w:rPr>
          <w:rFonts w:cs="TimesNewRomanPSMT"/>
          <w:szCs w:val="22"/>
          <w:lang w:val="sk-SK"/>
        </w:rPr>
        <w:t>Predpokladaný rok použitia dlhodobých rezerv:</w:t>
      </w:r>
      <w:r w:rsidR="00A55F3B">
        <w:rPr>
          <w:rFonts w:cs="TimesNewRomanPSMT"/>
          <w:szCs w:val="22"/>
          <w:lang w:val="sk-SK"/>
        </w:rPr>
        <w:t xml:space="preserve"> 20</w:t>
      </w:r>
      <w:r w:rsidR="007C7441">
        <w:rPr>
          <w:rFonts w:cs="TimesNewRomanPSMT"/>
          <w:szCs w:val="22"/>
          <w:lang w:val="sk-SK"/>
        </w:rPr>
        <w:t>20 a neskôr</w:t>
      </w:r>
    </w:p>
    <w:p w14:paraId="062148B0" w14:textId="77777777" w:rsidR="00271BEF" w:rsidRDefault="00271BEF" w:rsidP="0007040E">
      <w:pPr>
        <w:pStyle w:val="Header"/>
        <w:rPr>
          <w:rFonts w:cs="TimesNewRomanPSMT"/>
          <w:szCs w:val="22"/>
          <w:lang w:val="sk-SK"/>
        </w:rPr>
      </w:pPr>
      <w:r w:rsidRPr="0049711D">
        <w:rPr>
          <w:rFonts w:cs="TimesNewRomanPSMT"/>
          <w:szCs w:val="22"/>
          <w:lang w:val="sk-SK"/>
        </w:rPr>
        <w:t>Predpokladaný rok použitia krátkodobých rezerv:</w:t>
      </w:r>
      <w:r w:rsidR="00A55F3B">
        <w:rPr>
          <w:rFonts w:cs="TimesNewRomanPSMT"/>
          <w:szCs w:val="22"/>
          <w:lang w:val="sk-SK"/>
        </w:rPr>
        <w:t xml:space="preserve"> 20</w:t>
      </w:r>
      <w:r w:rsidR="009C2799">
        <w:rPr>
          <w:rFonts w:cs="TimesNewRomanPSMT"/>
          <w:szCs w:val="22"/>
          <w:lang w:val="sk-SK"/>
        </w:rPr>
        <w:t>20</w:t>
      </w:r>
      <w:r w:rsidR="00A55F3B">
        <w:rPr>
          <w:rFonts w:cs="TimesNewRomanPSMT"/>
          <w:szCs w:val="22"/>
          <w:lang w:val="sk-SK"/>
        </w:rPr>
        <w:t xml:space="preserve"> </w:t>
      </w:r>
    </w:p>
    <w:p w14:paraId="45EE3A11" w14:textId="77777777" w:rsidR="00160FEA" w:rsidRPr="00BD5921" w:rsidRDefault="00160FEA" w:rsidP="0007040E">
      <w:pPr>
        <w:pStyle w:val="Header"/>
        <w:rPr>
          <w:rFonts w:cs="TimesNewRomanPSMT"/>
          <w:szCs w:val="22"/>
          <w:lang w:val="sk-SK"/>
        </w:rPr>
      </w:pPr>
    </w:p>
    <w:p w14:paraId="5F366582" w14:textId="77777777" w:rsidR="00A55F3B" w:rsidRDefault="0007040E">
      <w:pPr>
        <w:pStyle w:val="Header"/>
        <w:rPr>
          <w:rFonts w:cs="TimesNewRomanPSMT"/>
          <w:szCs w:val="22"/>
          <w:lang w:val="sk-SK"/>
        </w:rPr>
      </w:pPr>
      <w:r w:rsidRPr="00BD5921">
        <w:rPr>
          <w:rFonts w:cs="TimesNewRomanPSMT"/>
          <w:szCs w:val="22"/>
          <w:lang w:val="sk-SK"/>
        </w:rPr>
        <w:t>Prehľad o rezervách za predchádzajúce účtovné obdobie je uvedený v nasledujúcom prehľade:</w:t>
      </w:r>
      <w:bookmarkStart w:id="278" w:name="_MON_1393703119"/>
      <w:bookmarkStart w:id="279" w:name="_MON_1388488826"/>
      <w:bookmarkStart w:id="280" w:name="_MON_1388488844"/>
      <w:bookmarkStart w:id="281" w:name="_MON_1388488883"/>
      <w:bookmarkStart w:id="282" w:name="_MON_1388489776"/>
      <w:bookmarkStart w:id="283" w:name="_MON_1388489812"/>
      <w:bookmarkStart w:id="284" w:name="_MON_1388491759"/>
      <w:bookmarkStart w:id="285" w:name="_MON_1389448148"/>
      <w:bookmarkStart w:id="286" w:name="_MON_1394525662"/>
      <w:bookmarkStart w:id="287" w:name="_MON_1394525691"/>
      <w:bookmarkStart w:id="288" w:name="_MON_1388488642"/>
      <w:bookmarkStart w:id="289" w:name="_MON_1392034299"/>
      <w:bookmarkStart w:id="290" w:name="_MON_1392034329"/>
      <w:bookmarkStart w:id="291" w:name="_MON_1388488661"/>
      <w:bookmarkStart w:id="292" w:name="_MON_1388488672"/>
      <w:bookmarkStart w:id="293" w:name="_MON_1388488697"/>
      <w:bookmarkStart w:id="294" w:name="_MON_1388488707"/>
      <w:bookmarkStart w:id="295" w:name="_MON_1388488724"/>
      <w:bookmarkStart w:id="296" w:name="_MON_1393610075"/>
      <w:bookmarkStart w:id="297" w:name="_MON_1393610139"/>
      <w:bookmarkStart w:id="298" w:name="_MON_1393610160"/>
      <w:bookmarkStart w:id="299" w:name="_MON_1393610178"/>
      <w:bookmarkStart w:id="300" w:name="_MON_1393610370"/>
      <w:bookmarkStart w:id="301" w:name="_MON_1393610383"/>
      <w:bookmarkStart w:id="302" w:name="_MON_1393610397"/>
      <w:bookmarkStart w:id="303" w:name="_MON_1393610406"/>
      <w:bookmarkStart w:id="304" w:name="_MON_1393610412"/>
      <w:bookmarkStart w:id="305" w:name="_MON_1393610421"/>
      <w:bookmarkStart w:id="306" w:name="_MON_1393610453"/>
      <w:bookmarkStart w:id="307" w:name="_MON_1393610464"/>
      <w:bookmarkStart w:id="308" w:name="_MON_1393610524"/>
      <w:bookmarkStart w:id="309" w:name="_MON_1393610554"/>
      <w:bookmarkStart w:id="310" w:name="_MON_1393610578"/>
      <w:bookmarkStart w:id="311" w:name="_MON_1393610590"/>
      <w:bookmarkStart w:id="312" w:name="_MON_1393610983"/>
      <w:bookmarkStart w:id="313" w:name="_MON_1393610990"/>
      <w:bookmarkStart w:id="314" w:name="_MON_1388488755"/>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p w14:paraId="44E10312" w14:textId="77777777" w:rsidR="00A55F3B" w:rsidRDefault="00A55F3B">
      <w:pPr>
        <w:pStyle w:val="Header"/>
        <w:rPr>
          <w:rFonts w:cs="TimesNewRomanPSMT"/>
          <w:szCs w:val="22"/>
          <w:lang w:val="sk-SK"/>
        </w:rPr>
      </w:pPr>
    </w:p>
    <w:bookmarkStart w:id="315" w:name="_MON_1388488813"/>
    <w:bookmarkEnd w:id="315"/>
    <w:p w14:paraId="073F9106" w14:textId="77777777" w:rsidR="00C84916" w:rsidRPr="00BD5921" w:rsidRDefault="007C7441">
      <w:pPr>
        <w:pStyle w:val="Header"/>
        <w:rPr>
          <w:szCs w:val="22"/>
          <w:lang w:val="sk-SK"/>
        </w:rPr>
      </w:pPr>
      <w:r w:rsidRPr="00BD5921">
        <w:rPr>
          <w:szCs w:val="22"/>
          <w:lang w:val="sk-SK"/>
        </w:rPr>
        <w:object w:dxaOrig="9874" w:dyaOrig="4483" w14:anchorId="255D76C7">
          <v:shape id="_x0000_i1042" type="#_x0000_t75" style="width:449.75pt;height:215.55pt" o:ole="">
            <v:imagedata r:id="rId42" o:title=""/>
          </v:shape>
          <o:OLEObject Type="Embed" ProgID="Excel.Sheet.12" ShapeID="_x0000_i1042" DrawAspect="Content" ObjectID="_1646549744" r:id="rId43"/>
        </w:object>
      </w:r>
    </w:p>
    <w:p w14:paraId="2CAB5199" w14:textId="77777777" w:rsidR="00D55E52" w:rsidRDefault="00D55E52" w:rsidP="00180452">
      <w:pPr>
        <w:rPr>
          <w:i/>
          <w:color w:val="FF0000"/>
          <w:szCs w:val="22"/>
          <w:lang w:val="sk-SK"/>
        </w:rPr>
      </w:pPr>
    </w:p>
    <w:p w14:paraId="436619D2" w14:textId="77777777" w:rsidR="00C3765E" w:rsidRPr="005C2DEA" w:rsidRDefault="00B0325E" w:rsidP="00180452">
      <w:pPr>
        <w:rPr>
          <w:b/>
          <w:szCs w:val="22"/>
          <w:lang w:val="sk-SK"/>
        </w:rPr>
      </w:pPr>
      <w:r w:rsidRPr="00BD5921">
        <w:rPr>
          <w:b/>
          <w:szCs w:val="22"/>
          <w:lang w:val="sk-SK"/>
        </w:rPr>
        <w:t xml:space="preserve">Opis tvorby vykázaných rezerv:  </w:t>
      </w:r>
    </w:p>
    <w:p w14:paraId="3EF972D1" w14:textId="77777777" w:rsidR="00B0325E" w:rsidRPr="00BD5921" w:rsidRDefault="00B0325E" w:rsidP="00B0325E">
      <w:pPr>
        <w:autoSpaceDE w:val="0"/>
        <w:autoSpaceDN w:val="0"/>
        <w:adjustRightInd w:val="0"/>
        <w:rPr>
          <w:rFonts w:cs="TimesNewRomanPSMT"/>
          <w:szCs w:val="22"/>
          <w:lang w:val="sk-SK"/>
        </w:rPr>
      </w:pPr>
      <w:r w:rsidRPr="00BD5921">
        <w:rPr>
          <w:rFonts w:cs="TimesNewRomanPSMT"/>
          <w:szCs w:val="22"/>
          <w:lang w:val="sk-SK"/>
        </w:rPr>
        <w:t>Rezerva na odchodné do dôchodku bola vytvorená s použitím poistnej matematiky.</w:t>
      </w:r>
    </w:p>
    <w:p w14:paraId="02B69A7D" w14:textId="77777777" w:rsidR="002952D1" w:rsidRPr="00BD5921" w:rsidRDefault="002952D1">
      <w:pPr>
        <w:rPr>
          <w:szCs w:val="22"/>
          <w:lang w:val="sk-SK"/>
        </w:rPr>
      </w:pPr>
    </w:p>
    <w:p w14:paraId="325169BB" w14:textId="77777777" w:rsidR="00C3765E" w:rsidRPr="00BD5921" w:rsidRDefault="00B0325E" w:rsidP="00B0325E">
      <w:pPr>
        <w:autoSpaceDE w:val="0"/>
        <w:autoSpaceDN w:val="0"/>
        <w:adjustRightInd w:val="0"/>
        <w:rPr>
          <w:rFonts w:cs="TimesNewRomanPS-BoldMT"/>
          <w:b/>
          <w:bCs/>
          <w:szCs w:val="22"/>
          <w:lang w:val="sk-SK"/>
        </w:rPr>
      </w:pPr>
      <w:r w:rsidRPr="00BD5921">
        <w:rPr>
          <w:rFonts w:cs="TimesNewRomanPS-BoldMT"/>
          <w:b/>
          <w:bCs/>
          <w:szCs w:val="22"/>
          <w:lang w:val="sk-SK"/>
        </w:rPr>
        <w:t>Nevyfakturované dodávky majetku</w:t>
      </w:r>
    </w:p>
    <w:p w14:paraId="7851E6E0" w14:textId="77777777" w:rsidR="00B0325E" w:rsidRPr="00BD5921" w:rsidRDefault="00B0325E" w:rsidP="00B0325E">
      <w:pPr>
        <w:rPr>
          <w:szCs w:val="22"/>
          <w:lang w:val="sk-SK"/>
        </w:rPr>
      </w:pPr>
      <w:r w:rsidRPr="00BD5921">
        <w:rPr>
          <w:rFonts w:cs="TimesNewRomanPSMT"/>
          <w:szCs w:val="22"/>
          <w:lang w:val="sk-SK"/>
        </w:rPr>
        <w:t>Rezervy na nevyfakturované dodávky majetku sa nevykazujú s vplyvom na výsledok hospodárenia.</w:t>
      </w:r>
    </w:p>
    <w:p w14:paraId="79131C34" w14:textId="77777777" w:rsidR="005C2DEA" w:rsidRDefault="005C2DEA">
      <w:pPr>
        <w:rPr>
          <w:szCs w:val="22"/>
          <w:lang w:val="sk-SK"/>
        </w:rPr>
      </w:pPr>
      <w:r>
        <w:rPr>
          <w:szCs w:val="22"/>
          <w:lang w:val="sk-SK"/>
        </w:rPr>
        <w:br w:type="page"/>
      </w:r>
    </w:p>
    <w:p w14:paraId="6D2DE868" w14:textId="77777777" w:rsidR="00B0325E" w:rsidRPr="00BD5921" w:rsidRDefault="00B0325E">
      <w:pPr>
        <w:rPr>
          <w:szCs w:val="22"/>
          <w:lang w:val="sk-SK"/>
        </w:rPr>
      </w:pPr>
    </w:p>
    <w:p w14:paraId="1539BED1" w14:textId="77777777" w:rsidR="004A7C5B" w:rsidRPr="00BD5921" w:rsidRDefault="00C9279C" w:rsidP="007E70D9">
      <w:pPr>
        <w:pStyle w:val="Heading2"/>
        <w:rPr>
          <w:lang w:val="sk-SK"/>
        </w:rPr>
      </w:pPr>
      <w:bookmarkStart w:id="316" w:name="_Toc156113624"/>
      <w:r w:rsidRPr="00BD5921">
        <w:rPr>
          <w:lang w:val="sk-SK"/>
        </w:rPr>
        <w:t>Údaje o záväzkoch</w:t>
      </w:r>
      <w:bookmarkEnd w:id="316"/>
    </w:p>
    <w:p w14:paraId="635A1417" w14:textId="77777777" w:rsidR="006C77D1" w:rsidRPr="00BD5921" w:rsidRDefault="006C77D1">
      <w:pPr>
        <w:rPr>
          <w:szCs w:val="22"/>
          <w:lang w:val="sk-SK"/>
        </w:rPr>
      </w:pPr>
    </w:p>
    <w:p w14:paraId="11C1B117" w14:textId="77777777" w:rsidR="004A7C5B" w:rsidRPr="00BD5921" w:rsidRDefault="00C9279C" w:rsidP="007E70D9">
      <w:pPr>
        <w:pStyle w:val="Heading3"/>
      </w:pPr>
      <w:bookmarkStart w:id="317" w:name="_Toc156113625"/>
      <w:r w:rsidRPr="00BD5921">
        <w:t xml:space="preserve">Záväzky podľa lehoty splatnosti </w:t>
      </w:r>
      <w:r w:rsidR="00BD3186" w:rsidRPr="00BD5921">
        <w:t>všeobecne</w:t>
      </w:r>
      <w:bookmarkEnd w:id="317"/>
    </w:p>
    <w:p w14:paraId="4EB38710" w14:textId="77777777" w:rsidR="00B85BC4" w:rsidRPr="00BD5921" w:rsidRDefault="00B85BC4">
      <w:pPr>
        <w:rPr>
          <w:b/>
          <w:szCs w:val="22"/>
          <w:highlight w:val="red"/>
          <w:lang w:val="sk-SK"/>
        </w:rPr>
      </w:pPr>
    </w:p>
    <w:p w14:paraId="58514422" w14:textId="77777777" w:rsidR="00807288" w:rsidRPr="00BD5921" w:rsidRDefault="00B0325E">
      <w:pPr>
        <w:rPr>
          <w:b/>
          <w:szCs w:val="22"/>
          <w:lang w:val="sk-SK"/>
        </w:rPr>
      </w:pPr>
      <w:r w:rsidRPr="00BD5921">
        <w:rPr>
          <w:rFonts w:cs="TimesNewRomanPSMT"/>
          <w:szCs w:val="22"/>
          <w:lang w:val="sk-SK"/>
        </w:rPr>
        <w:t>Štruktúra záväzkov (okrem bankových úverov) podľa zostatkovej doby splatnosti je uvedená v nasledujúcom prehľade:</w:t>
      </w:r>
    </w:p>
    <w:bookmarkStart w:id="318" w:name="_MON_1388568154"/>
    <w:bookmarkStart w:id="319" w:name="_MON_1389448163"/>
    <w:bookmarkStart w:id="320" w:name="_MON_1387717025"/>
    <w:bookmarkStart w:id="321" w:name="_MON_1387717064"/>
    <w:bookmarkStart w:id="322" w:name="_MON_1387717087"/>
    <w:bookmarkStart w:id="323" w:name="_MON_1387717114"/>
    <w:bookmarkStart w:id="324" w:name="_MON_1387717128"/>
    <w:bookmarkStart w:id="325" w:name="_MON_1387717177"/>
    <w:bookmarkStart w:id="326" w:name="_MON_1583224072"/>
    <w:bookmarkStart w:id="327" w:name="_MON_1387963078"/>
    <w:bookmarkEnd w:id="318"/>
    <w:bookmarkEnd w:id="319"/>
    <w:bookmarkEnd w:id="320"/>
    <w:bookmarkEnd w:id="321"/>
    <w:bookmarkEnd w:id="322"/>
    <w:bookmarkEnd w:id="323"/>
    <w:bookmarkEnd w:id="324"/>
    <w:bookmarkEnd w:id="325"/>
    <w:bookmarkEnd w:id="326"/>
    <w:bookmarkEnd w:id="327"/>
    <w:bookmarkStart w:id="328" w:name="_MON_1388491808"/>
    <w:bookmarkEnd w:id="328"/>
    <w:p w14:paraId="40AFA597" w14:textId="32447D77" w:rsidR="00070516" w:rsidRPr="00BD5921" w:rsidRDefault="004E7DB8">
      <w:pPr>
        <w:rPr>
          <w:b/>
          <w:szCs w:val="22"/>
          <w:lang w:val="sk-SK"/>
        </w:rPr>
      </w:pPr>
      <w:r w:rsidRPr="00BD5921">
        <w:rPr>
          <w:b/>
          <w:szCs w:val="22"/>
          <w:lang w:val="sk-SK"/>
        </w:rPr>
        <w:object w:dxaOrig="9241" w:dyaOrig="2733" w14:anchorId="0DA26EB6">
          <v:shape id="_x0000_i1043" type="#_x0000_t75" style="width:439.95pt;height:131.4pt" o:ole="" filled="t">
            <v:imagedata r:id="rId44" o:title=""/>
          </v:shape>
          <o:OLEObject Type="Embed" ProgID="Excel.Sheet.12" ShapeID="_x0000_i1043" DrawAspect="Content" ObjectID="_1646549745" r:id="rId45"/>
        </w:object>
      </w:r>
    </w:p>
    <w:p w14:paraId="2D707882" w14:textId="77777777" w:rsidR="0007040E" w:rsidRDefault="0007040E">
      <w:pPr>
        <w:rPr>
          <w:szCs w:val="22"/>
          <w:lang w:val="sk-SK"/>
        </w:rPr>
      </w:pPr>
    </w:p>
    <w:p w14:paraId="4ECBE738" w14:textId="77777777" w:rsidR="00C75024" w:rsidRPr="003253D0" w:rsidRDefault="0025298A" w:rsidP="003253D0">
      <w:pPr>
        <w:pStyle w:val="BodyText"/>
        <w:rPr>
          <w:lang w:val="sk-SK"/>
        </w:rPr>
      </w:pPr>
      <w:r>
        <w:rPr>
          <w:lang w:val="sk-SK"/>
        </w:rPr>
        <w:t>Súčasťou vekovej štruktúry záväzkov nie je odložený daňový záväzok (účet 481) a čistá hodnota zákazky (účet 316). Tieto informácie sú uvedené v inej časti poznámok k účtovnej závierke.</w:t>
      </w:r>
      <w:r w:rsidR="003253D0" w:rsidRPr="003253D0">
        <w:rPr>
          <w:lang w:val="sk-SK"/>
        </w:rPr>
        <w:t xml:space="preserve"> </w:t>
      </w:r>
    </w:p>
    <w:p w14:paraId="7F7240EE" w14:textId="77777777" w:rsidR="00CA2BB2" w:rsidRDefault="00CA2BB2" w:rsidP="00CA2BB2">
      <w:pPr>
        <w:pStyle w:val="BodyText"/>
        <w:rPr>
          <w:szCs w:val="22"/>
          <w:lang w:val="sk-SK"/>
        </w:rPr>
      </w:pPr>
    </w:p>
    <w:p w14:paraId="5D31F8C0" w14:textId="77777777" w:rsidR="00CA2BB2" w:rsidRPr="00CA2BB2" w:rsidRDefault="002C709E" w:rsidP="00C75024">
      <w:pPr>
        <w:pStyle w:val="Heading4"/>
        <w:sectPr w:rsidR="00CA2BB2" w:rsidRPr="00CA2BB2" w:rsidSect="00422D17">
          <w:headerReference w:type="default" r:id="rId46"/>
          <w:footerReference w:type="default" r:id="rId47"/>
          <w:headerReference w:type="first" r:id="rId48"/>
          <w:footerReference w:type="first" r:id="rId49"/>
          <w:pgSz w:w="11907" w:h="16840" w:code="9"/>
          <w:pgMar w:top="1134" w:right="1418" w:bottom="851" w:left="1418" w:header="709" w:footer="340" w:gutter="0"/>
          <w:cols w:space="708"/>
          <w:titlePg/>
          <w:docGrid w:linePitch="326"/>
        </w:sectPr>
      </w:pPr>
      <w:r w:rsidRPr="002C709E">
        <w:t>Záväzky podľa zostatkovej doby splatnosti</w:t>
      </w:r>
    </w:p>
    <w:p w14:paraId="6120B531" w14:textId="77777777" w:rsidR="00C75024" w:rsidRDefault="00C75024">
      <w:pPr>
        <w:pStyle w:val="Heading4"/>
        <w:tabs>
          <w:tab w:val="clear" w:pos="737"/>
          <w:tab w:val="num" w:pos="0"/>
        </w:tabs>
        <w:rPr>
          <w:szCs w:val="22"/>
        </w:rPr>
        <w:sectPr w:rsidR="00C75024" w:rsidSect="00C75024">
          <w:type w:val="continuous"/>
          <w:pgSz w:w="11907" w:h="16840" w:code="9"/>
          <w:pgMar w:top="1134" w:right="1418" w:bottom="851" w:left="1418" w:header="709" w:footer="340" w:gutter="0"/>
          <w:cols w:space="708"/>
          <w:titlePg/>
          <w:docGrid w:linePitch="326"/>
        </w:sectPr>
      </w:pPr>
    </w:p>
    <w:p w14:paraId="3ED3F1AB" w14:textId="77777777" w:rsidR="00C7488C" w:rsidRPr="00BD5921" w:rsidRDefault="00C7488C" w:rsidP="00C7488C">
      <w:pPr>
        <w:rPr>
          <w:szCs w:val="22"/>
          <w:lang w:val="sk-SK"/>
        </w:rPr>
      </w:pPr>
      <w:r w:rsidRPr="00D55E52">
        <w:rPr>
          <w:szCs w:val="22"/>
          <w:lang w:val="sk-SK"/>
        </w:rPr>
        <w:t xml:space="preserve">Členenie záväzkov podľa zostatkovej doby splatnosti </w:t>
      </w:r>
      <w:r w:rsidRPr="00D55E52">
        <w:rPr>
          <w:rFonts w:cs="TimesNewRomanPSMT"/>
          <w:szCs w:val="22"/>
          <w:lang w:val="sk-SK"/>
        </w:rPr>
        <w:t>za bežné účtovné obdobie</w:t>
      </w:r>
      <w:r w:rsidRPr="00D55E52">
        <w:rPr>
          <w:szCs w:val="22"/>
          <w:lang w:val="sk-SK"/>
        </w:rPr>
        <w:t>:</w:t>
      </w:r>
    </w:p>
    <w:p w14:paraId="63EAF0EE" w14:textId="77777777" w:rsidR="00C7488C" w:rsidRPr="00BD5921" w:rsidRDefault="00C7488C" w:rsidP="00C7488C">
      <w:pPr>
        <w:rPr>
          <w:szCs w:val="22"/>
          <w:lang w:val="sk-SK"/>
        </w:rPr>
      </w:pPr>
    </w:p>
    <w:bookmarkStart w:id="329" w:name="_MON_1393662207"/>
    <w:bookmarkStart w:id="330" w:name="_MON_1389090908"/>
    <w:bookmarkStart w:id="331" w:name="_MON_1389448175"/>
    <w:bookmarkStart w:id="332" w:name="_MON_1392031785"/>
    <w:bookmarkEnd w:id="329"/>
    <w:bookmarkEnd w:id="330"/>
    <w:bookmarkEnd w:id="331"/>
    <w:bookmarkEnd w:id="332"/>
    <w:bookmarkStart w:id="333" w:name="_MON_1392034385"/>
    <w:bookmarkEnd w:id="333"/>
    <w:p w14:paraId="4729C310" w14:textId="77777777" w:rsidR="00C7488C" w:rsidRPr="00BD5921" w:rsidRDefault="00A80C07" w:rsidP="00C7488C">
      <w:pPr>
        <w:rPr>
          <w:szCs w:val="22"/>
          <w:lang w:val="sk-SK"/>
        </w:rPr>
      </w:pPr>
      <w:r w:rsidRPr="00D55E52">
        <w:rPr>
          <w:szCs w:val="22"/>
          <w:lang w:val="sk-SK"/>
        </w:rPr>
        <w:object w:dxaOrig="10340" w:dyaOrig="3796" w14:anchorId="2B7DFB5C">
          <v:shape id="_x0000_i1044" type="#_x0000_t75" style="width:449.75pt;height:193.55pt" o:ole="">
            <v:imagedata r:id="rId50" o:title=""/>
          </v:shape>
          <o:OLEObject Type="Embed" ProgID="Excel.Sheet.12" ShapeID="_x0000_i1044" DrawAspect="Content" ObjectID="_1646549746" r:id="rId51"/>
        </w:object>
      </w:r>
    </w:p>
    <w:p w14:paraId="282D062B" w14:textId="77777777" w:rsidR="00C7488C" w:rsidRPr="0085360B" w:rsidRDefault="00C7488C" w:rsidP="00C7488C">
      <w:pPr>
        <w:rPr>
          <w:szCs w:val="22"/>
          <w:lang w:val="sk-SK"/>
        </w:rPr>
      </w:pPr>
    </w:p>
    <w:p w14:paraId="625272CA" w14:textId="77777777" w:rsidR="00C7488C" w:rsidRPr="003253D0" w:rsidRDefault="00C7488C" w:rsidP="00C7488C">
      <w:pPr>
        <w:pStyle w:val="BodyText"/>
        <w:rPr>
          <w:lang w:val="sk-SK"/>
        </w:rPr>
      </w:pPr>
      <w:r w:rsidRPr="00D55E52">
        <w:rPr>
          <w:lang w:val="sk-SK"/>
        </w:rPr>
        <w:t>Súčasťou vekovej štruktúry záväzkov nie je odložený daňový záväzok (účet 481), záväzky zo sociálneho fondu, ani čistá hodnota zákazky (účet 316). Tieto informácie sú uvedené v inej časti poznámok k účtovnej závierke.</w:t>
      </w:r>
      <w:r w:rsidRPr="003253D0">
        <w:rPr>
          <w:lang w:val="sk-SK"/>
        </w:rPr>
        <w:t xml:space="preserve"> </w:t>
      </w:r>
    </w:p>
    <w:p w14:paraId="100AA10D" w14:textId="77777777" w:rsidR="00C75024" w:rsidRDefault="00C75024" w:rsidP="00C7488C">
      <w:pPr>
        <w:rPr>
          <w:szCs w:val="22"/>
          <w:lang w:val="sk-SK"/>
        </w:rPr>
      </w:pPr>
    </w:p>
    <w:p w14:paraId="02D13842" w14:textId="77777777" w:rsidR="008A5EE1" w:rsidRPr="00BD5921" w:rsidRDefault="00C7488C" w:rsidP="00C7488C">
      <w:pPr>
        <w:rPr>
          <w:szCs w:val="22"/>
          <w:lang w:val="sk-SK"/>
        </w:rPr>
      </w:pPr>
      <w:r w:rsidRPr="00D55E52">
        <w:rPr>
          <w:szCs w:val="22"/>
          <w:lang w:val="sk-SK"/>
        </w:rPr>
        <w:t xml:space="preserve">Členenie záväzkov podľa zostatkovej doby splatnosti </w:t>
      </w:r>
      <w:r w:rsidRPr="00D55E52">
        <w:rPr>
          <w:rFonts w:cs="TimesNewRomanPSMT"/>
          <w:szCs w:val="22"/>
          <w:lang w:val="sk-SK"/>
        </w:rPr>
        <w:t>za bezprostredne predchádzajúce účtovné obdobie</w:t>
      </w:r>
      <w:r w:rsidRPr="00D55E52">
        <w:rPr>
          <w:szCs w:val="22"/>
          <w:lang w:val="sk-SK"/>
        </w:rPr>
        <w:t>:</w:t>
      </w:r>
    </w:p>
    <w:bookmarkStart w:id="334" w:name="_MON_1583307578"/>
    <w:bookmarkEnd w:id="334"/>
    <w:p w14:paraId="2F67E8DC" w14:textId="77777777" w:rsidR="00C7488C" w:rsidRDefault="00961664" w:rsidP="00C7488C">
      <w:pPr>
        <w:rPr>
          <w:szCs w:val="22"/>
          <w:lang w:val="sk-SK"/>
        </w:rPr>
      </w:pPr>
      <w:r w:rsidRPr="0040275E">
        <w:rPr>
          <w:szCs w:val="22"/>
          <w:lang w:val="sk-SK"/>
        </w:rPr>
        <w:object w:dxaOrig="10340" w:dyaOrig="1283" w14:anchorId="1B20B797">
          <v:shape id="_x0000_i1045" type="#_x0000_t75" style="width:449.75pt;height:64.5pt" o:ole="">
            <v:imagedata r:id="rId52" o:title=""/>
          </v:shape>
          <o:OLEObject Type="Embed" ProgID="Excel.Sheet.12" ShapeID="_x0000_i1045" DrawAspect="Content" ObjectID="_1646549747" r:id="rId53"/>
        </w:object>
      </w:r>
    </w:p>
    <w:bookmarkStart w:id="335" w:name="_MON_1516382530"/>
    <w:bookmarkEnd w:id="335"/>
    <w:p w14:paraId="405D1232" w14:textId="4361FADB" w:rsidR="00C7488C" w:rsidRPr="00BD5921" w:rsidRDefault="004E7DB8" w:rsidP="00C7488C">
      <w:pPr>
        <w:rPr>
          <w:szCs w:val="22"/>
          <w:lang w:val="sk-SK"/>
        </w:rPr>
      </w:pPr>
      <w:r w:rsidRPr="0040275E">
        <w:rPr>
          <w:szCs w:val="22"/>
          <w:lang w:val="sk-SK"/>
        </w:rPr>
        <w:object w:dxaOrig="10293" w:dyaOrig="2747" w14:anchorId="512FD40D">
          <v:shape id="_x0000_i1046" type="#_x0000_t75" style="width:447.9pt;height:130.9pt" o:ole="">
            <v:imagedata r:id="rId54" o:title=""/>
          </v:shape>
          <o:OLEObject Type="Embed" ProgID="Excel.Sheet.12" ShapeID="_x0000_i1046" DrawAspect="Content" ObjectID="_1646549748" r:id="rId55"/>
        </w:object>
      </w:r>
    </w:p>
    <w:p w14:paraId="4D8FE393" w14:textId="77777777" w:rsidR="006C77D1" w:rsidRDefault="006C77D1">
      <w:pPr>
        <w:rPr>
          <w:szCs w:val="22"/>
          <w:lang w:val="sk-SK"/>
        </w:rPr>
      </w:pPr>
    </w:p>
    <w:p w14:paraId="241A6F52" w14:textId="77777777" w:rsidR="00D55E52" w:rsidRDefault="00D55E52">
      <w:pPr>
        <w:rPr>
          <w:szCs w:val="22"/>
          <w:lang w:val="sk-SK"/>
        </w:rPr>
      </w:pPr>
    </w:p>
    <w:p w14:paraId="252D6C5D" w14:textId="77777777" w:rsidR="004A7C5B" w:rsidRPr="00BD5921" w:rsidRDefault="00C9279C" w:rsidP="00E82EC9">
      <w:pPr>
        <w:pStyle w:val="Heading4"/>
        <w:rPr>
          <w:szCs w:val="22"/>
        </w:rPr>
      </w:pPr>
      <w:bookmarkStart w:id="336" w:name="_Toc156113627"/>
      <w:r w:rsidRPr="00BD5921">
        <w:rPr>
          <w:szCs w:val="22"/>
        </w:rPr>
        <w:t>Krátkodobé záväzky</w:t>
      </w:r>
      <w:bookmarkEnd w:id="336"/>
    </w:p>
    <w:p w14:paraId="5AA301E0" w14:textId="77777777" w:rsidR="0002004E" w:rsidRPr="00BD5921" w:rsidRDefault="0002004E">
      <w:pPr>
        <w:rPr>
          <w:szCs w:val="22"/>
          <w:lang w:val="sk-SK"/>
        </w:rPr>
      </w:pPr>
    </w:p>
    <w:bookmarkStart w:id="337" w:name="_MON_1389448185"/>
    <w:bookmarkStart w:id="338" w:name="_MON_1393662296"/>
    <w:bookmarkStart w:id="339" w:name="_MON_1393662400"/>
    <w:bookmarkStart w:id="340" w:name="_MON_1392031805"/>
    <w:bookmarkStart w:id="341" w:name="_MON_1392034401"/>
    <w:bookmarkStart w:id="342" w:name="_MON_1389090798"/>
    <w:bookmarkEnd w:id="337"/>
    <w:bookmarkEnd w:id="338"/>
    <w:bookmarkEnd w:id="339"/>
    <w:bookmarkEnd w:id="340"/>
    <w:bookmarkEnd w:id="341"/>
    <w:bookmarkEnd w:id="342"/>
    <w:bookmarkStart w:id="343" w:name="_MON_1389090894"/>
    <w:bookmarkEnd w:id="343"/>
    <w:p w14:paraId="3A8BE344" w14:textId="789EE6D7" w:rsidR="00452463" w:rsidRPr="00BD5921" w:rsidRDefault="004E7DB8" w:rsidP="00F37BA2">
      <w:pPr>
        <w:rPr>
          <w:szCs w:val="22"/>
          <w:lang w:val="sk-SK"/>
        </w:rPr>
      </w:pPr>
      <w:r w:rsidRPr="00546D3E">
        <w:rPr>
          <w:szCs w:val="22"/>
          <w:lang w:val="sk-SK"/>
        </w:rPr>
        <w:object w:dxaOrig="10438" w:dyaOrig="3240" w14:anchorId="32E6D968">
          <v:shape id="_x0000_i1047" type="#_x0000_t75" style="width:447.9pt;height:149.15pt" o:ole="">
            <v:imagedata r:id="rId56" o:title=""/>
          </v:shape>
          <o:OLEObject Type="Embed" ProgID="Excel.Sheet.12" ShapeID="_x0000_i1047" DrawAspect="Content" ObjectID="_1646549749" r:id="rId57"/>
        </w:object>
      </w:r>
    </w:p>
    <w:p w14:paraId="239A68F8" w14:textId="77777777" w:rsidR="00E91F3B" w:rsidRDefault="00E91F3B">
      <w:pPr>
        <w:rPr>
          <w:szCs w:val="22"/>
          <w:lang w:val="sk-SK"/>
        </w:rPr>
      </w:pPr>
    </w:p>
    <w:p w14:paraId="75B9AD95" w14:textId="77777777" w:rsidR="00230012" w:rsidRPr="00BD5921" w:rsidRDefault="00230012">
      <w:pPr>
        <w:rPr>
          <w:szCs w:val="22"/>
          <w:lang w:val="sk-SK"/>
        </w:rPr>
      </w:pPr>
    </w:p>
    <w:p w14:paraId="6F4535DF" w14:textId="77777777" w:rsidR="004A7C5B" w:rsidRPr="00BD5921" w:rsidRDefault="00C9279C" w:rsidP="007E70D9">
      <w:pPr>
        <w:pStyle w:val="Heading3"/>
      </w:pPr>
      <w:bookmarkStart w:id="344" w:name="_Toc156113628"/>
      <w:r w:rsidRPr="00BD5921">
        <w:t>Účtovná jednotka vykazuje v účtovnej závierke záväzky,</w:t>
      </w:r>
      <w:bookmarkEnd w:id="344"/>
    </w:p>
    <w:p w14:paraId="4D3098E2" w14:textId="77777777" w:rsidR="004A7C5B" w:rsidRPr="00BD5921" w:rsidRDefault="004A7C5B">
      <w:pPr>
        <w:rPr>
          <w:szCs w:val="22"/>
          <w:lang w:val="sk-SK"/>
        </w:rPr>
      </w:pPr>
    </w:p>
    <w:p w14:paraId="5C65ED18" w14:textId="77777777" w:rsidR="004A7C5B" w:rsidRDefault="00C9279C" w:rsidP="008A5EE1">
      <w:pPr>
        <w:pStyle w:val="ListParagraph"/>
        <w:numPr>
          <w:ilvl w:val="0"/>
          <w:numId w:val="21"/>
        </w:numPr>
        <w:tabs>
          <w:tab w:val="left" w:pos="5954"/>
          <w:tab w:val="left" w:pos="7371"/>
        </w:tabs>
        <w:rPr>
          <w:szCs w:val="22"/>
          <w:lang w:val="sk-SK"/>
        </w:rPr>
      </w:pPr>
      <w:r w:rsidRPr="008A5EE1">
        <w:rPr>
          <w:szCs w:val="22"/>
          <w:lang w:val="sk-SK"/>
        </w:rPr>
        <w:t>zabezpečené záložným právom</w:t>
      </w:r>
      <w:r w:rsidRPr="008A5EE1">
        <w:rPr>
          <w:szCs w:val="22"/>
          <w:lang w:val="sk-SK"/>
        </w:rPr>
        <w:tab/>
      </w:r>
      <w:r w:rsidR="007022DA" w:rsidRPr="008A5EE1">
        <w:rPr>
          <w:szCs w:val="22"/>
          <w:lang w:val="sk-SK"/>
        </w:rPr>
        <w:fldChar w:fldCharType="begin">
          <w:ffData>
            <w:name w:val=""/>
            <w:enabled/>
            <w:calcOnExit w:val="0"/>
            <w:checkBox>
              <w:size w:val="20"/>
              <w:default w:val="0"/>
            </w:checkBox>
          </w:ffData>
        </w:fldChar>
      </w:r>
      <w:r w:rsidRPr="008A5EE1">
        <w:rPr>
          <w:szCs w:val="22"/>
          <w:lang w:val="sk-SK"/>
        </w:rPr>
        <w:instrText xml:space="preserve"> FORMCHECKBOX </w:instrText>
      </w:r>
      <w:r w:rsidR="00D30514">
        <w:rPr>
          <w:szCs w:val="22"/>
          <w:lang w:val="sk-SK"/>
        </w:rPr>
      </w:r>
      <w:r w:rsidR="00D30514">
        <w:rPr>
          <w:szCs w:val="22"/>
          <w:lang w:val="sk-SK"/>
        </w:rPr>
        <w:fldChar w:fldCharType="separate"/>
      </w:r>
      <w:r w:rsidR="007022DA" w:rsidRPr="008A5EE1">
        <w:rPr>
          <w:szCs w:val="22"/>
          <w:lang w:val="sk-SK"/>
        </w:rPr>
        <w:fldChar w:fldCharType="end"/>
      </w:r>
      <w:r w:rsidRPr="008A5EE1">
        <w:rPr>
          <w:szCs w:val="22"/>
          <w:lang w:val="sk-SK"/>
        </w:rPr>
        <w:t xml:space="preserve"> ÁNO</w:t>
      </w:r>
      <w:r w:rsidR="00170DEA" w:rsidRPr="008A5EE1">
        <w:rPr>
          <w:szCs w:val="22"/>
          <w:lang w:val="sk-SK"/>
        </w:rPr>
        <w:t xml:space="preserve"> </w:t>
      </w:r>
      <w:r w:rsidR="00797F62" w:rsidRPr="008A5EE1">
        <w:rPr>
          <w:szCs w:val="22"/>
          <w:lang w:val="sk-SK"/>
        </w:rPr>
        <w:tab/>
      </w:r>
      <w:r w:rsidR="007022DA" w:rsidRPr="008A5EE1">
        <w:rPr>
          <w:szCs w:val="22"/>
          <w:lang w:val="sk-SK"/>
        </w:rPr>
        <w:fldChar w:fldCharType="begin">
          <w:ffData>
            <w:name w:val=""/>
            <w:enabled/>
            <w:calcOnExit w:val="0"/>
            <w:checkBox>
              <w:size w:val="20"/>
              <w:default w:val="1"/>
            </w:checkBox>
          </w:ffData>
        </w:fldChar>
      </w:r>
      <w:r w:rsidR="00CA0885" w:rsidRPr="008A5EE1">
        <w:rPr>
          <w:szCs w:val="22"/>
          <w:lang w:val="sk-SK"/>
        </w:rPr>
        <w:instrText xml:space="preserve"> FORMCHECKBOX </w:instrText>
      </w:r>
      <w:r w:rsidR="00D30514">
        <w:rPr>
          <w:szCs w:val="22"/>
          <w:lang w:val="sk-SK"/>
        </w:rPr>
      </w:r>
      <w:r w:rsidR="00D30514">
        <w:rPr>
          <w:szCs w:val="22"/>
          <w:lang w:val="sk-SK"/>
        </w:rPr>
        <w:fldChar w:fldCharType="separate"/>
      </w:r>
      <w:r w:rsidR="007022DA" w:rsidRPr="008A5EE1">
        <w:rPr>
          <w:szCs w:val="22"/>
          <w:lang w:val="sk-SK"/>
        </w:rPr>
        <w:fldChar w:fldCharType="end"/>
      </w:r>
      <w:r w:rsidRPr="008A5EE1">
        <w:rPr>
          <w:szCs w:val="22"/>
          <w:lang w:val="sk-SK"/>
        </w:rPr>
        <w:t xml:space="preserve"> NIE</w:t>
      </w:r>
      <w:bookmarkStart w:id="345" w:name="_MON_1388492483"/>
      <w:bookmarkStart w:id="346" w:name="_MON_1388492537"/>
      <w:bookmarkStart w:id="347" w:name="_MON_1388492613"/>
      <w:bookmarkStart w:id="348" w:name="_MON_1389448196"/>
      <w:bookmarkStart w:id="349" w:name="_MON_1389448213"/>
      <w:bookmarkStart w:id="350" w:name="_MON_1389448286"/>
      <w:bookmarkStart w:id="351" w:name="_MON_1387789057"/>
      <w:bookmarkStart w:id="352" w:name="_MON_1392034406"/>
      <w:bookmarkStart w:id="353" w:name="_MON_1387789070"/>
      <w:bookmarkStart w:id="354" w:name="_MON_1387789085"/>
      <w:bookmarkStart w:id="355" w:name="_MON_1387963120"/>
      <w:bookmarkStart w:id="356" w:name="_MON_1388492273"/>
      <w:bookmarkEnd w:id="345"/>
      <w:bookmarkEnd w:id="346"/>
      <w:bookmarkEnd w:id="347"/>
      <w:bookmarkEnd w:id="348"/>
      <w:bookmarkEnd w:id="349"/>
      <w:bookmarkEnd w:id="350"/>
      <w:bookmarkEnd w:id="351"/>
      <w:bookmarkEnd w:id="352"/>
      <w:bookmarkEnd w:id="353"/>
      <w:bookmarkEnd w:id="354"/>
      <w:bookmarkEnd w:id="355"/>
      <w:bookmarkEnd w:id="356"/>
    </w:p>
    <w:p w14:paraId="4D458723" w14:textId="77777777" w:rsidR="004A7C5B" w:rsidRPr="008A5EE1" w:rsidRDefault="00C9279C" w:rsidP="008A5EE1">
      <w:pPr>
        <w:pStyle w:val="ListParagraph"/>
        <w:numPr>
          <w:ilvl w:val="0"/>
          <w:numId w:val="21"/>
        </w:numPr>
        <w:tabs>
          <w:tab w:val="left" w:pos="5954"/>
          <w:tab w:val="left" w:pos="7371"/>
        </w:tabs>
        <w:rPr>
          <w:szCs w:val="22"/>
          <w:lang w:val="sk-SK"/>
        </w:rPr>
      </w:pPr>
      <w:r w:rsidRPr="008A5EE1">
        <w:rPr>
          <w:szCs w:val="22"/>
          <w:lang w:val="sk-SK"/>
        </w:rPr>
        <w:t>zabezpečené inou formou zabezpečenia</w:t>
      </w:r>
      <w:r w:rsidRPr="008A5EE1">
        <w:rPr>
          <w:szCs w:val="22"/>
          <w:lang w:val="sk-SK"/>
        </w:rPr>
        <w:tab/>
      </w:r>
      <w:r w:rsidR="007022DA" w:rsidRPr="008A5EE1">
        <w:rPr>
          <w:szCs w:val="22"/>
          <w:lang w:val="sk-SK"/>
        </w:rPr>
        <w:fldChar w:fldCharType="begin">
          <w:ffData>
            <w:name w:val=""/>
            <w:enabled/>
            <w:calcOnExit w:val="0"/>
            <w:checkBox>
              <w:size w:val="20"/>
              <w:default w:val="0"/>
            </w:checkBox>
          </w:ffData>
        </w:fldChar>
      </w:r>
      <w:r w:rsidRPr="008A5EE1">
        <w:rPr>
          <w:szCs w:val="22"/>
          <w:lang w:val="sk-SK"/>
        </w:rPr>
        <w:instrText xml:space="preserve"> FORMCHECKBOX </w:instrText>
      </w:r>
      <w:r w:rsidR="00D30514">
        <w:rPr>
          <w:szCs w:val="22"/>
          <w:lang w:val="sk-SK"/>
        </w:rPr>
      </w:r>
      <w:r w:rsidR="00D30514">
        <w:rPr>
          <w:szCs w:val="22"/>
          <w:lang w:val="sk-SK"/>
        </w:rPr>
        <w:fldChar w:fldCharType="separate"/>
      </w:r>
      <w:r w:rsidR="007022DA" w:rsidRPr="008A5EE1">
        <w:rPr>
          <w:szCs w:val="22"/>
          <w:lang w:val="sk-SK"/>
        </w:rPr>
        <w:fldChar w:fldCharType="end"/>
      </w:r>
      <w:r w:rsidRPr="008A5EE1">
        <w:rPr>
          <w:szCs w:val="22"/>
          <w:lang w:val="sk-SK"/>
        </w:rPr>
        <w:t xml:space="preserve"> ÁNO</w:t>
      </w:r>
      <w:r w:rsidR="00170DEA" w:rsidRPr="008A5EE1">
        <w:rPr>
          <w:szCs w:val="22"/>
          <w:lang w:val="sk-SK"/>
        </w:rPr>
        <w:t xml:space="preserve"> </w:t>
      </w:r>
      <w:r w:rsidR="00797F62" w:rsidRPr="008A5EE1">
        <w:rPr>
          <w:szCs w:val="22"/>
          <w:lang w:val="sk-SK"/>
        </w:rPr>
        <w:tab/>
      </w:r>
      <w:r w:rsidR="007022DA" w:rsidRPr="008A5EE1">
        <w:rPr>
          <w:szCs w:val="22"/>
          <w:lang w:val="sk-SK"/>
        </w:rPr>
        <w:fldChar w:fldCharType="begin">
          <w:ffData>
            <w:name w:val=""/>
            <w:enabled/>
            <w:calcOnExit w:val="0"/>
            <w:checkBox>
              <w:size w:val="20"/>
              <w:default w:val="1"/>
            </w:checkBox>
          </w:ffData>
        </w:fldChar>
      </w:r>
      <w:r w:rsidR="00CA0885" w:rsidRPr="008A5EE1">
        <w:rPr>
          <w:szCs w:val="22"/>
          <w:lang w:val="sk-SK"/>
        </w:rPr>
        <w:instrText xml:space="preserve"> FORMCHECKBOX </w:instrText>
      </w:r>
      <w:r w:rsidR="00D30514">
        <w:rPr>
          <w:szCs w:val="22"/>
          <w:lang w:val="sk-SK"/>
        </w:rPr>
      </w:r>
      <w:r w:rsidR="00D30514">
        <w:rPr>
          <w:szCs w:val="22"/>
          <w:lang w:val="sk-SK"/>
        </w:rPr>
        <w:fldChar w:fldCharType="separate"/>
      </w:r>
      <w:r w:rsidR="007022DA" w:rsidRPr="008A5EE1">
        <w:rPr>
          <w:szCs w:val="22"/>
          <w:lang w:val="sk-SK"/>
        </w:rPr>
        <w:fldChar w:fldCharType="end"/>
      </w:r>
      <w:r w:rsidRPr="008A5EE1">
        <w:rPr>
          <w:szCs w:val="22"/>
          <w:lang w:val="sk-SK"/>
        </w:rPr>
        <w:t xml:space="preserve"> NIE</w:t>
      </w:r>
      <w:r w:rsidRPr="008A5EE1">
        <w:rPr>
          <w:szCs w:val="22"/>
          <w:lang w:val="sk-SK"/>
        </w:rPr>
        <w:tab/>
      </w:r>
    </w:p>
    <w:p w14:paraId="7F5E263F" w14:textId="77777777" w:rsidR="003E56DB" w:rsidRPr="00BD5921" w:rsidRDefault="003E56DB">
      <w:pPr>
        <w:rPr>
          <w:szCs w:val="22"/>
          <w:lang w:val="sk-SK"/>
        </w:rPr>
      </w:pPr>
    </w:p>
    <w:p w14:paraId="59EE4B9A" w14:textId="77777777" w:rsidR="00230012" w:rsidRDefault="00230012">
      <w:pPr>
        <w:rPr>
          <w:b/>
          <w:szCs w:val="22"/>
          <w:lang w:val="sk-SK"/>
        </w:rPr>
      </w:pPr>
      <w:bookmarkStart w:id="357" w:name="_MON_1387789186"/>
      <w:bookmarkStart w:id="358" w:name="_MON_1392034409"/>
      <w:bookmarkStart w:id="359" w:name="_MON_1387789193"/>
      <w:bookmarkStart w:id="360" w:name="_MON_1387789203"/>
      <w:bookmarkStart w:id="361" w:name="_MON_1387789218"/>
      <w:bookmarkStart w:id="362" w:name="_MON_1387789234"/>
      <w:bookmarkStart w:id="363" w:name="_MON_1387963132"/>
      <w:bookmarkStart w:id="364" w:name="_MON_1388492374"/>
      <w:bookmarkStart w:id="365" w:name="_MON_1388492382"/>
      <w:bookmarkStart w:id="366" w:name="_MON_1388492422"/>
      <w:bookmarkStart w:id="367" w:name="_MON_1388492443"/>
      <w:bookmarkStart w:id="368" w:name="_MON_1388492502"/>
      <w:bookmarkStart w:id="369" w:name="_MON_1388492524"/>
      <w:bookmarkStart w:id="370" w:name="_MON_1388492571"/>
      <w:bookmarkStart w:id="371" w:name="_MON_1388492585"/>
      <w:bookmarkStart w:id="372" w:name="_MON_1389448207"/>
      <w:bookmarkStart w:id="373" w:name="_MON_1389448254"/>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p>
    <w:p w14:paraId="25D73195" w14:textId="77777777" w:rsidR="0002004E" w:rsidRPr="00BD5921" w:rsidRDefault="00C9279C" w:rsidP="007E70D9">
      <w:pPr>
        <w:pStyle w:val="Heading3"/>
      </w:pPr>
      <w:bookmarkStart w:id="374" w:name="_Toc156113630"/>
      <w:r w:rsidRPr="00BD5921">
        <w:t>Prehľad o sociálnom fonde</w:t>
      </w:r>
      <w:bookmarkEnd w:id="374"/>
    </w:p>
    <w:p w14:paraId="4B95E46A" w14:textId="77777777" w:rsidR="003E56DB" w:rsidRPr="00BD5921" w:rsidRDefault="00B0325E">
      <w:pPr>
        <w:rPr>
          <w:rFonts w:cs="TimesNewRomanPSMT"/>
          <w:szCs w:val="22"/>
          <w:lang w:val="sk-SK"/>
        </w:rPr>
      </w:pPr>
      <w:r w:rsidRPr="00BD5921">
        <w:rPr>
          <w:rFonts w:cs="TimesNewRomanPSMT"/>
          <w:szCs w:val="22"/>
          <w:lang w:val="sk-SK"/>
        </w:rPr>
        <w:t>Tvorba a čerpanie sociálneho fondu v priebehu účtovného obdobia sú znázornené v nasledujúcom prehľade:</w:t>
      </w:r>
    </w:p>
    <w:p w14:paraId="506894B1" w14:textId="77777777" w:rsidR="0007040E" w:rsidRPr="00BD5921" w:rsidRDefault="0007040E">
      <w:pPr>
        <w:rPr>
          <w:szCs w:val="22"/>
          <w:lang w:val="sk-SK"/>
        </w:rPr>
      </w:pPr>
    </w:p>
    <w:bookmarkStart w:id="375" w:name="_MON_1387717473"/>
    <w:bookmarkStart w:id="376" w:name="_MON_1387963191"/>
    <w:bookmarkStart w:id="377" w:name="_MON_1388493533"/>
    <w:bookmarkStart w:id="378" w:name="_MON_1393759333"/>
    <w:bookmarkStart w:id="379" w:name="_MON_1389448303"/>
    <w:bookmarkStart w:id="380" w:name="_MON_1387717418"/>
    <w:bookmarkStart w:id="381" w:name="_MON_1392034440"/>
    <w:bookmarkStart w:id="382" w:name="_MON_1387717427"/>
    <w:bookmarkEnd w:id="375"/>
    <w:bookmarkEnd w:id="376"/>
    <w:bookmarkEnd w:id="377"/>
    <w:bookmarkEnd w:id="378"/>
    <w:bookmarkEnd w:id="379"/>
    <w:bookmarkEnd w:id="380"/>
    <w:bookmarkEnd w:id="381"/>
    <w:bookmarkEnd w:id="382"/>
    <w:bookmarkStart w:id="383" w:name="_MON_1387717465"/>
    <w:bookmarkEnd w:id="383"/>
    <w:p w14:paraId="571D3080" w14:textId="77777777" w:rsidR="00AB09D2" w:rsidRPr="00BD5921" w:rsidRDefault="00D83682">
      <w:pPr>
        <w:rPr>
          <w:szCs w:val="22"/>
          <w:lang w:val="sk-SK"/>
        </w:rPr>
      </w:pPr>
      <w:r w:rsidRPr="00BF1968">
        <w:rPr>
          <w:szCs w:val="22"/>
          <w:lang w:val="sk-SK"/>
        </w:rPr>
        <w:object w:dxaOrig="9124" w:dyaOrig="2518" w14:anchorId="5D2F26B9">
          <v:shape id="_x0000_i1048" type="#_x0000_t75" style="width:432.95pt;height:127.65pt" o:ole="">
            <v:imagedata r:id="rId58" o:title=""/>
          </v:shape>
          <o:OLEObject Type="Embed" ProgID="Excel.Sheet.12" ShapeID="_x0000_i1048" DrawAspect="Content" ObjectID="_1646549750" r:id="rId59"/>
        </w:object>
      </w:r>
    </w:p>
    <w:p w14:paraId="15DA956A" w14:textId="77777777" w:rsidR="00BF1968" w:rsidRDefault="00BF1968" w:rsidP="00B0325E">
      <w:pPr>
        <w:autoSpaceDE w:val="0"/>
        <w:autoSpaceDN w:val="0"/>
        <w:adjustRightInd w:val="0"/>
        <w:rPr>
          <w:rFonts w:cs="TimesNewRomanPSMT"/>
          <w:szCs w:val="22"/>
          <w:lang w:val="sk-SK"/>
        </w:rPr>
      </w:pPr>
    </w:p>
    <w:p w14:paraId="7DA2C118" w14:textId="77777777" w:rsidR="00180452" w:rsidRDefault="00B0325E" w:rsidP="00B0325E">
      <w:pPr>
        <w:autoSpaceDE w:val="0"/>
        <w:autoSpaceDN w:val="0"/>
        <w:adjustRightInd w:val="0"/>
        <w:rPr>
          <w:rFonts w:cs="TimesNewRomanPSMT"/>
          <w:szCs w:val="22"/>
          <w:lang w:val="sk-SK"/>
        </w:rPr>
      </w:pPr>
      <w:r w:rsidRPr="00BD5921">
        <w:rPr>
          <w:rFonts w:cs="TimesNewRomanPSMT"/>
          <w:szCs w:val="22"/>
          <w:lang w:val="sk-SK"/>
        </w:rPr>
        <w:t>Časť sociálneho fondu sa podľa zákona o sociálnom fonde tvorí povinne na ťarchu nákladov a časť sa môže vytvárať zo zisku. Sociálny fond sa podľa zákona o sociálnom fonde čerpá na sociálne, zdravotné, rekreačné a iné potreby zamestnancov</w:t>
      </w:r>
      <w:r w:rsidR="00180452">
        <w:rPr>
          <w:rFonts w:cs="TimesNewRomanPSMT"/>
          <w:szCs w:val="22"/>
          <w:lang w:val="sk-SK"/>
        </w:rPr>
        <w:t>.</w:t>
      </w:r>
    </w:p>
    <w:p w14:paraId="67D6C1C2" w14:textId="77777777" w:rsidR="00403D9E" w:rsidRPr="00180452" w:rsidRDefault="00403D9E" w:rsidP="00B0325E">
      <w:pPr>
        <w:autoSpaceDE w:val="0"/>
        <w:autoSpaceDN w:val="0"/>
        <w:adjustRightInd w:val="0"/>
        <w:rPr>
          <w:rFonts w:cs="TimesNewRomanPSMT"/>
          <w:szCs w:val="22"/>
          <w:lang w:val="sk-SK"/>
        </w:rPr>
      </w:pPr>
    </w:p>
    <w:p w14:paraId="34D41C0C" w14:textId="77777777" w:rsidR="005C2DEA" w:rsidRDefault="005C2DEA">
      <w:pPr>
        <w:rPr>
          <w:i/>
          <w:color w:val="FF0000"/>
          <w:szCs w:val="22"/>
          <w:highlight w:val="yellow"/>
          <w:lang w:val="sk-SK"/>
        </w:rPr>
      </w:pPr>
      <w:r>
        <w:rPr>
          <w:i/>
          <w:color w:val="FF0000"/>
          <w:szCs w:val="22"/>
          <w:highlight w:val="yellow"/>
          <w:lang w:val="sk-SK"/>
        </w:rPr>
        <w:br w:type="page"/>
      </w:r>
    </w:p>
    <w:p w14:paraId="4844D9C4" w14:textId="77777777" w:rsidR="002C5CAE" w:rsidRDefault="002C5CAE" w:rsidP="00CC11DC">
      <w:pPr>
        <w:rPr>
          <w:i/>
          <w:color w:val="FF0000"/>
          <w:szCs w:val="22"/>
          <w:highlight w:val="yellow"/>
          <w:lang w:val="sk-SK"/>
        </w:rPr>
      </w:pPr>
    </w:p>
    <w:p w14:paraId="14631324" w14:textId="77777777" w:rsidR="00B57A6F" w:rsidRPr="005C2DEA" w:rsidRDefault="00C9279C" w:rsidP="005C2DEA">
      <w:pPr>
        <w:pStyle w:val="Heading2"/>
        <w:rPr>
          <w:lang w:val="sk-SK"/>
        </w:rPr>
      </w:pPr>
      <w:bookmarkStart w:id="384" w:name="_Toc156113635"/>
      <w:r w:rsidRPr="00BD5921">
        <w:rPr>
          <w:lang w:val="sk-SK"/>
        </w:rPr>
        <w:t>Finančný prenájom (nájomca)</w:t>
      </w:r>
      <w:bookmarkEnd w:id="384"/>
    </w:p>
    <w:p w14:paraId="37E204E0" w14:textId="77777777" w:rsidR="00626DEF"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Spoločnosť má záväzky z finančného prenájmu </w:t>
      </w:r>
      <w:r w:rsidR="00826006">
        <w:rPr>
          <w:rFonts w:cs="TimesNewRomanPSMT"/>
          <w:szCs w:val="22"/>
          <w:lang w:val="sk-SK"/>
        </w:rPr>
        <w:t>troch</w:t>
      </w:r>
      <w:r w:rsidR="001F523D">
        <w:rPr>
          <w:rFonts w:cs="TimesNewRomanPSMT"/>
          <w:szCs w:val="22"/>
          <w:lang w:val="sk-SK"/>
        </w:rPr>
        <w:t xml:space="preserve"> osobných áut , </w:t>
      </w:r>
      <w:r w:rsidR="00826006">
        <w:rPr>
          <w:rFonts w:cs="TimesNewRomanPSMT"/>
          <w:szCs w:val="22"/>
          <w:lang w:val="sk-SK"/>
        </w:rPr>
        <w:t>jedn</w:t>
      </w:r>
      <w:r w:rsidR="00BF1968">
        <w:rPr>
          <w:rFonts w:cs="TimesNewRomanPSMT"/>
          <w:szCs w:val="22"/>
          <w:lang w:val="sk-SK"/>
        </w:rPr>
        <w:t>é</w:t>
      </w:r>
      <w:r w:rsidR="00826006">
        <w:rPr>
          <w:rFonts w:cs="TimesNewRomanPSMT"/>
          <w:szCs w:val="22"/>
          <w:lang w:val="sk-SK"/>
        </w:rPr>
        <w:t>ho vysokoz</w:t>
      </w:r>
      <w:r w:rsidR="00BF1968">
        <w:rPr>
          <w:rFonts w:cs="TimesNewRomanPSMT"/>
          <w:szCs w:val="22"/>
          <w:lang w:val="sk-SK"/>
        </w:rPr>
        <w:t xml:space="preserve">dvižného </w:t>
      </w:r>
      <w:r w:rsidR="00826006">
        <w:rPr>
          <w:rFonts w:cs="TimesNewRomanPSMT"/>
          <w:szCs w:val="22"/>
          <w:lang w:val="sk-SK"/>
        </w:rPr>
        <w:t>vozíka</w:t>
      </w:r>
      <w:r w:rsidR="008716AC">
        <w:rPr>
          <w:rFonts w:cs="TimesNewRomanPSMT"/>
          <w:szCs w:val="22"/>
          <w:lang w:val="sk-SK"/>
        </w:rPr>
        <w:t xml:space="preserve"> </w:t>
      </w:r>
      <w:r w:rsidR="001F523D">
        <w:rPr>
          <w:rFonts w:cs="TimesNewRomanPSMT"/>
          <w:szCs w:val="22"/>
          <w:lang w:val="sk-SK"/>
        </w:rPr>
        <w:t>jedného nízkozdvižného vozika</w:t>
      </w:r>
      <w:r w:rsidR="008716AC">
        <w:rPr>
          <w:rFonts w:cs="TimesNewRomanPSMT"/>
          <w:szCs w:val="22"/>
          <w:lang w:val="sk-SK"/>
        </w:rPr>
        <w:t xml:space="preserve"> a jedneho manipulačného vozíka</w:t>
      </w:r>
      <w:r w:rsidR="00826006">
        <w:rPr>
          <w:rFonts w:cs="TimesNewRomanPSMT"/>
          <w:szCs w:val="22"/>
          <w:lang w:val="sk-SK"/>
        </w:rPr>
        <w:t>.</w:t>
      </w:r>
      <w:r w:rsidRPr="00BD5921">
        <w:rPr>
          <w:rFonts w:cs="TimesNewRomanPSMT"/>
          <w:szCs w:val="22"/>
          <w:lang w:val="sk-SK"/>
        </w:rPr>
        <w:t xml:space="preserve"> Výška budúcich platieb rozdelená na istinu a finančný náklad podľa doby splatnosti je uvedená v nasledujúcom prehľade:</w:t>
      </w:r>
    </w:p>
    <w:p w14:paraId="74E1D313" w14:textId="77777777" w:rsidR="00971314" w:rsidRPr="00F85ABF" w:rsidRDefault="00971314" w:rsidP="008E469A">
      <w:pPr>
        <w:autoSpaceDE w:val="0"/>
        <w:autoSpaceDN w:val="0"/>
        <w:adjustRightInd w:val="0"/>
        <w:rPr>
          <w:szCs w:val="22"/>
          <w:lang w:val="sk-SK"/>
        </w:rPr>
      </w:pPr>
    </w:p>
    <w:bookmarkStart w:id="385" w:name="_MON_1387717696"/>
    <w:bookmarkStart w:id="386" w:name="_MON_1387717722"/>
    <w:bookmarkStart w:id="387" w:name="_MON_1387717737"/>
    <w:bookmarkStart w:id="388" w:name="_MON_1387717749"/>
    <w:bookmarkStart w:id="389" w:name="_MON_1387963433"/>
    <w:bookmarkStart w:id="390" w:name="_MON_1388568460"/>
    <w:bookmarkStart w:id="391" w:name="_MON_1388568479"/>
    <w:bookmarkStart w:id="392" w:name="_MON_1388568496"/>
    <w:bookmarkStart w:id="393" w:name="_MON_1388569308"/>
    <w:bookmarkStart w:id="394" w:name="_MON_1389448390"/>
    <w:bookmarkStart w:id="395" w:name="_MON_1387717675"/>
    <w:bookmarkStart w:id="396" w:name="_MON_1392034546"/>
    <w:bookmarkEnd w:id="385"/>
    <w:bookmarkEnd w:id="386"/>
    <w:bookmarkEnd w:id="387"/>
    <w:bookmarkEnd w:id="388"/>
    <w:bookmarkEnd w:id="389"/>
    <w:bookmarkEnd w:id="390"/>
    <w:bookmarkEnd w:id="391"/>
    <w:bookmarkEnd w:id="392"/>
    <w:bookmarkEnd w:id="393"/>
    <w:bookmarkEnd w:id="394"/>
    <w:bookmarkEnd w:id="395"/>
    <w:bookmarkEnd w:id="396"/>
    <w:bookmarkStart w:id="397" w:name="_MON_1392034575"/>
    <w:bookmarkEnd w:id="397"/>
    <w:p w14:paraId="166B679B" w14:textId="77777777" w:rsidR="00AB09D2" w:rsidRPr="00BD5921" w:rsidRDefault="008716AC">
      <w:pPr>
        <w:rPr>
          <w:szCs w:val="22"/>
          <w:lang w:val="sk-SK"/>
        </w:rPr>
      </w:pPr>
      <w:r w:rsidRPr="00BD5921">
        <w:rPr>
          <w:szCs w:val="22"/>
          <w:lang w:val="sk-SK"/>
        </w:rPr>
        <w:object w:dxaOrig="9725" w:dyaOrig="3013" w14:anchorId="74ED6D08">
          <v:shape id="_x0000_i1049" type="#_x0000_t75" style="width:447.9pt;height:149.15pt" o:ole="">
            <v:imagedata r:id="rId60" o:title=""/>
          </v:shape>
          <o:OLEObject Type="Embed" ProgID="Excel.Sheet.12" ShapeID="_x0000_i1049" DrawAspect="Content" ObjectID="_1646549751" r:id="rId61"/>
        </w:object>
      </w:r>
    </w:p>
    <w:p w14:paraId="317267C5" w14:textId="77777777" w:rsidR="0007040E" w:rsidRPr="00BD5921" w:rsidRDefault="0007040E">
      <w:pPr>
        <w:rPr>
          <w:szCs w:val="22"/>
          <w:lang w:val="sk-SK"/>
        </w:rPr>
      </w:pPr>
    </w:p>
    <w:p w14:paraId="0D03CED4" w14:textId="77777777" w:rsidR="004A7C5B" w:rsidRDefault="00C9279C" w:rsidP="00B04402">
      <w:pPr>
        <w:pStyle w:val="Heading1"/>
      </w:pPr>
      <w:bookmarkStart w:id="398" w:name="_Toc156113636"/>
      <w:r w:rsidRPr="00BD5921">
        <w:t>INFORMÁCIE O</w:t>
      </w:r>
      <w:r w:rsidR="00FE0463">
        <w:t> </w:t>
      </w:r>
      <w:r w:rsidRPr="00BD5921">
        <w:t>VÝNOSOCH</w:t>
      </w:r>
      <w:bookmarkEnd w:id="398"/>
    </w:p>
    <w:p w14:paraId="662261D2" w14:textId="77777777" w:rsidR="00FE0463" w:rsidRPr="00FE0463" w:rsidRDefault="00FE0463" w:rsidP="00FE0463">
      <w:pPr>
        <w:rPr>
          <w:lang w:val="sk-SK"/>
        </w:rPr>
      </w:pPr>
    </w:p>
    <w:p w14:paraId="500FA814" w14:textId="77777777" w:rsidR="004A7C5B" w:rsidRPr="00BD5921" w:rsidRDefault="00C9279C" w:rsidP="007E70D9">
      <w:pPr>
        <w:pStyle w:val="Heading2"/>
        <w:rPr>
          <w:lang w:val="sk-SK"/>
        </w:rPr>
      </w:pPr>
      <w:bookmarkStart w:id="399" w:name="_Toc156113637"/>
      <w:r w:rsidRPr="00BD5921">
        <w:rPr>
          <w:lang w:val="sk-SK"/>
        </w:rPr>
        <w:t>Tržby za vlastné výrobky a tovar podľa jednotlivých typov výrobkov a služieb a hlavných oblastí odbytu</w:t>
      </w:r>
      <w:bookmarkEnd w:id="399"/>
    </w:p>
    <w:p w14:paraId="03AFEB99" w14:textId="77777777" w:rsidR="008E469A" w:rsidRPr="00F85ABF" w:rsidRDefault="008E469A" w:rsidP="008E469A">
      <w:pPr>
        <w:autoSpaceDE w:val="0"/>
        <w:autoSpaceDN w:val="0"/>
        <w:adjustRightInd w:val="0"/>
        <w:rPr>
          <w:rFonts w:cs="TimesNewRomanPSMT"/>
          <w:szCs w:val="22"/>
          <w:lang w:val="sk-SK"/>
        </w:rPr>
      </w:pPr>
    </w:p>
    <w:p w14:paraId="0EEE0861" w14:textId="77777777" w:rsidR="00452463" w:rsidRPr="0049711D"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Tržby za vlastné výkony a tovar podľa jednotlivých segmentov, t. j. podľa typov výrobkov a služieb a </w:t>
      </w:r>
      <w:r w:rsidRPr="0049711D">
        <w:rPr>
          <w:rFonts w:cs="TimesNewRomanPSMT"/>
          <w:szCs w:val="22"/>
          <w:lang w:val="sk-SK"/>
        </w:rPr>
        <w:t>podľa hlavných</w:t>
      </w:r>
      <w:r w:rsidR="00E36838" w:rsidRPr="0049711D">
        <w:rPr>
          <w:rFonts w:cs="TimesNewRomanPSMT"/>
          <w:szCs w:val="22"/>
          <w:lang w:val="sk-SK"/>
        </w:rPr>
        <w:t xml:space="preserve"> oblastí odbytu</w:t>
      </w:r>
      <w:r w:rsidRPr="0049711D">
        <w:rPr>
          <w:rFonts w:cs="TimesNewRomanPSMT"/>
          <w:szCs w:val="22"/>
          <w:lang w:val="sk-SK"/>
        </w:rPr>
        <w:t xml:space="preserve"> sú uvedené v nasledujúcom prehľade:</w:t>
      </w:r>
    </w:p>
    <w:bookmarkStart w:id="400" w:name="_MON_1393659988"/>
    <w:bookmarkStart w:id="401" w:name="_MON_1392034591"/>
    <w:bookmarkStart w:id="402" w:name="_MON_1392034616"/>
    <w:bookmarkStart w:id="403" w:name="_MON_1387718063"/>
    <w:bookmarkStart w:id="404" w:name="_MON_1387963471"/>
    <w:bookmarkStart w:id="405" w:name="_MON_1388568532"/>
    <w:bookmarkStart w:id="406" w:name="_MON_1388568995"/>
    <w:bookmarkStart w:id="407" w:name="_MON_1388569028"/>
    <w:bookmarkStart w:id="408" w:name="_MON_1388569048"/>
    <w:bookmarkStart w:id="409" w:name="_MON_1389448409"/>
    <w:bookmarkEnd w:id="400"/>
    <w:bookmarkEnd w:id="401"/>
    <w:bookmarkEnd w:id="402"/>
    <w:bookmarkEnd w:id="403"/>
    <w:bookmarkEnd w:id="404"/>
    <w:bookmarkEnd w:id="405"/>
    <w:bookmarkEnd w:id="406"/>
    <w:bookmarkEnd w:id="407"/>
    <w:bookmarkEnd w:id="408"/>
    <w:bookmarkEnd w:id="409"/>
    <w:bookmarkStart w:id="410" w:name="_MON_1387717789"/>
    <w:bookmarkEnd w:id="410"/>
    <w:p w14:paraId="5CC422C4" w14:textId="77777777" w:rsidR="00E432C6" w:rsidRPr="005C2DEA" w:rsidRDefault="004363B5">
      <w:pPr>
        <w:rPr>
          <w:lang w:val="sk-SK"/>
        </w:rPr>
      </w:pPr>
      <w:r w:rsidRPr="00BD5921">
        <w:rPr>
          <w:lang w:val="sk-SK"/>
        </w:rPr>
        <w:object w:dxaOrig="9677" w:dyaOrig="2739" w14:anchorId="537CC657">
          <v:shape id="_x0000_i1050" type="#_x0000_t75" style="width:447.45pt;height:137.45pt" o:ole="">
            <v:imagedata r:id="rId62" o:title=""/>
          </v:shape>
          <o:OLEObject Type="Embed" ProgID="Excel.Sheet.12" ShapeID="_x0000_i1050" DrawAspect="Content" ObjectID="_1646549752" r:id="rId63"/>
        </w:object>
      </w:r>
    </w:p>
    <w:p w14:paraId="6B769583" w14:textId="77777777" w:rsidR="00D55E52" w:rsidRDefault="00D55E52" w:rsidP="00540603">
      <w:pPr>
        <w:pStyle w:val="BodyText"/>
        <w:rPr>
          <w:snapToGrid w:val="0"/>
          <w:szCs w:val="22"/>
          <w:lang w:val="sk-SK" w:eastAsia="de-DE"/>
        </w:rPr>
      </w:pPr>
    </w:p>
    <w:p w14:paraId="3F52BA67" w14:textId="77777777" w:rsidR="00452463" w:rsidRDefault="00C9279C" w:rsidP="005C2DEA">
      <w:pPr>
        <w:pStyle w:val="Heading2"/>
        <w:rPr>
          <w:lang w:val="sk-SK"/>
        </w:rPr>
      </w:pPr>
      <w:bookmarkStart w:id="411" w:name="_Toc156113639"/>
      <w:r w:rsidRPr="00BD5921">
        <w:rPr>
          <w:lang w:val="sk-SK"/>
        </w:rPr>
        <w:t>Výnosy pri aktivácii nákladov</w:t>
      </w:r>
      <w:bookmarkEnd w:id="411"/>
      <w:r w:rsidR="00D17BCA" w:rsidRPr="00BD5921">
        <w:rPr>
          <w:lang w:val="sk-SK"/>
        </w:rPr>
        <w:t>, ostatné významné výnosy z hospodárskej činnosti, finančné výnosy a</w:t>
      </w:r>
      <w:r w:rsidR="007D7109">
        <w:rPr>
          <w:lang w:val="sk-SK"/>
        </w:rPr>
        <w:t> </w:t>
      </w:r>
      <w:r w:rsidR="00D17BCA" w:rsidRPr="00BD5921">
        <w:rPr>
          <w:lang w:val="sk-SK"/>
        </w:rPr>
        <w:t>výnosy</w:t>
      </w:r>
      <w:r w:rsidR="007D7109">
        <w:rPr>
          <w:lang w:val="sk-SK"/>
        </w:rPr>
        <w:t>, ktoré majú výnimočný rozsah alebo výskyt</w:t>
      </w:r>
    </w:p>
    <w:p w14:paraId="63C5C5FA" w14:textId="77777777" w:rsidR="005C2DEA" w:rsidRPr="005C2DEA" w:rsidRDefault="005C2DEA" w:rsidP="005C2DEA">
      <w:pPr>
        <w:rPr>
          <w:lang w:val="sk-SK"/>
        </w:rPr>
      </w:pPr>
    </w:p>
    <w:p w14:paraId="3548E961" w14:textId="77777777" w:rsidR="008E469A"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Prehľad o výnosoch pri aktivácii nákladov, výnosoch z hospodárskej činnosti, finančnej činnosti a </w:t>
      </w:r>
      <w:r w:rsidR="007D7109" w:rsidRPr="007D7109">
        <w:rPr>
          <w:rFonts w:cs="TimesNewRomanPSMT"/>
          <w:szCs w:val="22"/>
          <w:lang w:val="sk-SK"/>
        </w:rPr>
        <w:t xml:space="preserve">výnosy, ktoré majú výnimočný rozsah alebo výskyt </w:t>
      </w:r>
      <w:r w:rsidR="0007040E" w:rsidRPr="00BD5921">
        <w:rPr>
          <w:rFonts w:cs="TimesNewRomanPSMT"/>
          <w:szCs w:val="22"/>
          <w:lang w:val="sk-SK"/>
        </w:rPr>
        <w:t xml:space="preserve"> je uvedený v nasledujúcej tabuľke</w:t>
      </w:r>
      <w:r w:rsidRPr="00BD5921">
        <w:rPr>
          <w:rFonts w:cs="TimesNewRomanPSMT"/>
          <w:szCs w:val="22"/>
          <w:lang w:val="sk-SK"/>
        </w:rPr>
        <w:t>:</w:t>
      </w:r>
      <w:r w:rsidR="005C2DEA">
        <w:rPr>
          <w:rFonts w:cs="TimesNewRomanPSMT"/>
          <w:szCs w:val="22"/>
          <w:lang w:val="sk-SK"/>
        </w:rPr>
        <w:tab/>
      </w:r>
      <w:r w:rsidR="005C2DEA">
        <w:rPr>
          <w:rFonts w:cs="TimesNewRomanPSMT"/>
          <w:szCs w:val="22"/>
          <w:lang w:val="sk-SK"/>
        </w:rPr>
        <w:tab/>
      </w:r>
      <w:r w:rsidR="005C2DEA">
        <w:rPr>
          <w:rFonts w:cs="TimesNewRomanPSMT"/>
          <w:szCs w:val="22"/>
          <w:lang w:val="sk-SK"/>
        </w:rPr>
        <w:tab/>
      </w:r>
      <w:r w:rsidR="005C2DEA">
        <w:rPr>
          <w:rFonts w:cs="TimesNewRomanPSMT"/>
          <w:szCs w:val="22"/>
          <w:lang w:val="sk-SK"/>
        </w:rPr>
        <w:tab/>
      </w:r>
      <w:r w:rsidR="005C2DEA">
        <w:rPr>
          <w:rFonts w:cs="TimesNewRomanPSMT"/>
          <w:szCs w:val="22"/>
          <w:lang w:val="sk-SK"/>
        </w:rPr>
        <w:tab/>
      </w:r>
      <w:r w:rsidR="000E427B">
        <w:rPr>
          <w:rFonts w:cs="TimesNewRomanPSMT"/>
          <w:szCs w:val="22"/>
          <w:lang w:val="sk-SK"/>
        </w:rPr>
        <w:tab/>
      </w:r>
      <w:r w:rsidR="000E427B">
        <w:rPr>
          <w:rFonts w:cs="TimesNewRomanPSMT"/>
          <w:szCs w:val="22"/>
          <w:lang w:val="sk-SK"/>
        </w:rPr>
        <w:tab/>
      </w:r>
      <w:r w:rsidR="000E427B">
        <w:rPr>
          <w:rFonts w:cs="TimesNewRomanPSMT"/>
          <w:szCs w:val="22"/>
          <w:lang w:val="sk-SK"/>
        </w:rPr>
        <w:tab/>
      </w:r>
      <w:r w:rsidR="000E427B">
        <w:rPr>
          <w:rFonts w:cs="TimesNewRomanPSMT"/>
          <w:szCs w:val="22"/>
          <w:lang w:val="sk-SK"/>
        </w:rPr>
        <w:tab/>
      </w:r>
      <w:r w:rsidR="000E427B">
        <w:rPr>
          <w:rFonts w:cs="TimesNewRomanPSMT"/>
          <w:szCs w:val="22"/>
          <w:lang w:val="sk-SK"/>
        </w:rPr>
        <w:tab/>
      </w:r>
      <w:r w:rsidR="000E427B">
        <w:rPr>
          <w:rFonts w:cs="TimesNewRomanPSMT"/>
          <w:szCs w:val="22"/>
          <w:lang w:val="sk-SK"/>
        </w:rPr>
        <w:tab/>
      </w:r>
      <w:r w:rsidR="000E427B">
        <w:rPr>
          <w:rFonts w:cs="TimesNewRomanPSMT"/>
          <w:szCs w:val="22"/>
          <w:lang w:val="sk-SK"/>
        </w:rPr>
        <w:tab/>
      </w:r>
      <w:r w:rsidR="000E427B">
        <w:rPr>
          <w:rFonts w:cs="TimesNewRomanPSMT"/>
          <w:szCs w:val="22"/>
          <w:lang w:val="sk-SK"/>
        </w:rPr>
        <w:tab/>
      </w:r>
      <w:r w:rsidR="000E427B">
        <w:rPr>
          <w:rFonts w:cs="TimesNewRomanPSMT"/>
          <w:szCs w:val="22"/>
          <w:lang w:val="sk-SK"/>
        </w:rPr>
        <w:tab/>
      </w:r>
    </w:p>
    <w:bookmarkStart w:id="412" w:name="_MON_1388575380"/>
    <w:bookmarkStart w:id="413" w:name="_MON_1393613727"/>
    <w:bookmarkStart w:id="414" w:name="_MON_1393613975"/>
    <w:bookmarkStart w:id="415" w:name="_MON_1393613980"/>
    <w:bookmarkStart w:id="416" w:name="_MON_1388577189"/>
    <w:bookmarkStart w:id="417" w:name="_MON_1389448451"/>
    <w:bookmarkStart w:id="418" w:name="_MON_1387717977"/>
    <w:bookmarkStart w:id="419" w:name="_MON_1393660391"/>
    <w:bookmarkStart w:id="420" w:name="_MON_1392034624"/>
    <w:bookmarkStart w:id="421" w:name="_MON_1387717986"/>
    <w:bookmarkStart w:id="422" w:name="_MON_1387718035"/>
    <w:bookmarkStart w:id="423" w:name="_MON_1387963670"/>
    <w:bookmarkEnd w:id="412"/>
    <w:bookmarkEnd w:id="413"/>
    <w:bookmarkEnd w:id="414"/>
    <w:bookmarkEnd w:id="415"/>
    <w:bookmarkEnd w:id="416"/>
    <w:bookmarkEnd w:id="417"/>
    <w:bookmarkEnd w:id="418"/>
    <w:bookmarkEnd w:id="419"/>
    <w:bookmarkEnd w:id="420"/>
    <w:bookmarkEnd w:id="421"/>
    <w:bookmarkEnd w:id="422"/>
    <w:bookmarkEnd w:id="423"/>
    <w:bookmarkStart w:id="424" w:name="_MON_1388575359"/>
    <w:bookmarkEnd w:id="424"/>
    <w:p w14:paraId="492DF4BF" w14:textId="77777777" w:rsidR="007A6ED8" w:rsidRPr="00BD5921" w:rsidRDefault="004B6824">
      <w:pPr>
        <w:rPr>
          <w:lang w:val="sk-SK"/>
        </w:rPr>
      </w:pPr>
      <w:r w:rsidRPr="00BD5921">
        <w:rPr>
          <w:lang w:val="sk-SK"/>
        </w:rPr>
        <w:object w:dxaOrig="9725" w:dyaOrig="3267" w14:anchorId="74D1C9F3">
          <v:shape id="_x0000_i1051" type="#_x0000_t75" style="width:444.6pt;height:160.35pt" o:ole="">
            <v:imagedata r:id="rId64" o:title=""/>
          </v:shape>
          <o:OLEObject Type="Embed" ProgID="Excel.Sheet.12" ShapeID="_x0000_i1051" DrawAspect="Content" ObjectID="_1646549753" r:id="rId65"/>
        </w:object>
      </w:r>
    </w:p>
    <w:p w14:paraId="03131A4F" w14:textId="77777777" w:rsidR="0049711D" w:rsidRDefault="0049711D">
      <w:pPr>
        <w:rPr>
          <w:lang w:val="sk-SK"/>
        </w:rPr>
      </w:pPr>
    </w:p>
    <w:p w14:paraId="0EE4F0CA" w14:textId="77777777" w:rsidR="005C2DEA" w:rsidRPr="00BD5921" w:rsidRDefault="005C2DEA">
      <w:pPr>
        <w:rPr>
          <w:lang w:val="sk-SK"/>
        </w:rPr>
      </w:pPr>
    </w:p>
    <w:p w14:paraId="7FF62FAD" w14:textId="77777777" w:rsidR="00A81A12" w:rsidRPr="00BD5921" w:rsidRDefault="00A81A12" w:rsidP="007E70D9">
      <w:pPr>
        <w:pStyle w:val="Heading2"/>
        <w:rPr>
          <w:lang w:val="sk-SK"/>
        </w:rPr>
      </w:pPr>
      <w:r w:rsidRPr="00BD5921">
        <w:rPr>
          <w:lang w:val="sk-SK"/>
        </w:rPr>
        <w:lastRenderedPageBreak/>
        <w:t>Čistý obrat</w:t>
      </w:r>
    </w:p>
    <w:p w14:paraId="228FFCD5" w14:textId="77777777" w:rsidR="000923CC"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Čistý obrat Spoločnosti na účely zistenia povinnosti overenia individuálnej účtovnej závierky audítorom [§ 19 ods. 1 písm. a) zákona o účtovníctve] je uvedený v nasledujúcom prehľade:</w:t>
      </w:r>
    </w:p>
    <w:p w14:paraId="08E329F6" w14:textId="77777777" w:rsidR="0007040E" w:rsidRPr="00F85ABF" w:rsidRDefault="0007040E" w:rsidP="008E469A">
      <w:pPr>
        <w:autoSpaceDE w:val="0"/>
        <w:autoSpaceDN w:val="0"/>
        <w:adjustRightInd w:val="0"/>
        <w:rPr>
          <w:szCs w:val="22"/>
          <w:lang w:val="sk-SK"/>
        </w:rPr>
      </w:pPr>
    </w:p>
    <w:bookmarkStart w:id="425" w:name="_MON_1387718233"/>
    <w:bookmarkStart w:id="426" w:name="_MON_1387718248"/>
    <w:bookmarkStart w:id="427" w:name="_MON_1387963694"/>
    <w:bookmarkStart w:id="428" w:name="_MON_1388575427"/>
    <w:bookmarkStart w:id="429" w:name="_MON_1388575456"/>
    <w:bookmarkStart w:id="430" w:name="_MON_1388575462"/>
    <w:bookmarkStart w:id="431" w:name="_MON_1388575514"/>
    <w:bookmarkStart w:id="432" w:name="_MON_1389502459"/>
    <w:bookmarkStart w:id="433" w:name="_MON_1387718144"/>
    <w:bookmarkStart w:id="434" w:name="_MON_1392034643"/>
    <w:bookmarkStart w:id="435" w:name="_MON_1392034660"/>
    <w:bookmarkStart w:id="436" w:name="_MON_1387718154"/>
    <w:bookmarkStart w:id="437" w:name="_MON_1387718166"/>
    <w:bookmarkStart w:id="438" w:name="_MON_1387718177"/>
    <w:bookmarkStart w:id="439" w:name="_MON_1387718203"/>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Start w:id="440" w:name="_MON_1387718221"/>
    <w:bookmarkEnd w:id="440"/>
    <w:p w14:paraId="0DCD66C9" w14:textId="77777777" w:rsidR="007A6DCA" w:rsidRPr="00BD5921" w:rsidRDefault="001E6CA6">
      <w:pPr>
        <w:rPr>
          <w:lang w:val="sk-SK"/>
        </w:rPr>
      </w:pPr>
      <w:r w:rsidRPr="00BD5921">
        <w:rPr>
          <w:lang w:val="sk-SK"/>
        </w:rPr>
        <w:object w:dxaOrig="9254" w:dyaOrig="1752" w14:anchorId="2F3D6105">
          <v:shape id="_x0000_i1052" type="#_x0000_t75" style="width:436.7pt;height:88.85pt" o:ole="">
            <v:imagedata r:id="rId66" o:title=""/>
          </v:shape>
          <o:OLEObject Type="Embed" ProgID="Excel.Sheet.12" ShapeID="_x0000_i1052" DrawAspect="Content" ObjectID="_1646549754" r:id="rId67"/>
        </w:object>
      </w:r>
    </w:p>
    <w:p w14:paraId="1BECEB23" w14:textId="77777777" w:rsidR="0049711D" w:rsidRPr="00BD5921" w:rsidRDefault="0049711D">
      <w:pPr>
        <w:rPr>
          <w:lang w:val="sk-SK"/>
        </w:rPr>
      </w:pPr>
    </w:p>
    <w:p w14:paraId="6B056771" w14:textId="77777777" w:rsidR="004A7C5B" w:rsidRPr="00BD5921" w:rsidRDefault="00C9279C" w:rsidP="00B04402">
      <w:pPr>
        <w:pStyle w:val="Heading1"/>
      </w:pPr>
      <w:bookmarkStart w:id="441" w:name="_Toc156113643"/>
      <w:r w:rsidRPr="00BD5921">
        <w:t>ÚDAJE O NÁKLADOCH</w:t>
      </w:r>
      <w:bookmarkEnd w:id="441"/>
    </w:p>
    <w:p w14:paraId="495E5010" w14:textId="77777777" w:rsidR="004A7C5B" w:rsidRDefault="004A7C5B">
      <w:pPr>
        <w:rPr>
          <w:snapToGrid w:val="0"/>
          <w:szCs w:val="22"/>
          <w:lang w:val="sk-SK" w:eastAsia="de-DE"/>
        </w:rPr>
      </w:pPr>
    </w:p>
    <w:p w14:paraId="423252F3" w14:textId="77777777" w:rsidR="00630702" w:rsidRDefault="00C9279C" w:rsidP="007E70D9">
      <w:pPr>
        <w:pStyle w:val="Heading2"/>
        <w:rPr>
          <w:lang w:val="sk-SK"/>
        </w:rPr>
      </w:pPr>
      <w:bookmarkStart w:id="442" w:name="_MON_1393662512"/>
      <w:bookmarkStart w:id="443" w:name="_MON_1393614658"/>
      <w:bookmarkStart w:id="444" w:name="_MON_1393614666"/>
      <w:bookmarkStart w:id="445" w:name="_MON_1393614292"/>
      <w:bookmarkStart w:id="446" w:name="_MON_1393614336"/>
      <w:bookmarkStart w:id="447" w:name="_MON_1392032043"/>
      <w:bookmarkStart w:id="448" w:name="_MON_1392032079"/>
      <w:bookmarkStart w:id="449" w:name="_MON_1392034664"/>
      <w:bookmarkStart w:id="450" w:name="_Toc156113645"/>
      <w:bookmarkEnd w:id="442"/>
      <w:bookmarkEnd w:id="443"/>
      <w:bookmarkEnd w:id="444"/>
      <w:bookmarkEnd w:id="445"/>
      <w:bookmarkEnd w:id="446"/>
      <w:bookmarkEnd w:id="447"/>
      <w:bookmarkEnd w:id="448"/>
      <w:bookmarkEnd w:id="449"/>
      <w:r w:rsidRPr="00BD5921">
        <w:rPr>
          <w:lang w:val="sk-SK"/>
        </w:rPr>
        <w:t>Náklady za prijaté služby</w:t>
      </w:r>
      <w:bookmarkEnd w:id="450"/>
      <w:r w:rsidR="00BD5868" w:rsidRPr="00BD5921">
        <w:rPr>
          <w:lang w:val="sk-SK"/>
        </w:rPr>
        <w:t>, ostatné významné náklady z hospodárskej činnost</w:t>
      </w:r>
      <w:r w:rsidR="007D7109">
        <w:rPr>
          <w:lang w:val="sk-SK"/>
        </w:rPr>
        <w:t>i, finančné náklady a </w:t>
      </w:r>
      <w:r w:rsidR="00BD5868" w:rsidRPr="00BD5921">
        <w:rPr>
          <w:lang w:val="sk-SK"/>
        </w:rPr>
        <w:t>náklady</w:t>
      </w:r>
      <w:r w:rsidR="007D7109">
        <w:rPr>
          <w:lang w:val="sk-SK"/>
        </w:rPr>
        <w:t>, ktoré majú výnimočný rozsah alebo výskyt</w:t>
      </w:r>
    </w:p>
    <w:p w14:paraId="1FA505A7" w14:textId="77777777" w:rsidR="000700E1" w:rsidRPr="000700E1" w:rsidRDefault="000700E1" w:rsidP="000700E1">
      <w:pPr>
        <w:rPr>
          <w:lang w:val="sk-SK"/>
        </w:rPr>
      </w:pPr>
    </w:p>
    <w:p w14:paraId="18D69530" w14:textId="77777777" w:rsidR="008E469A" w:rsidRDefault="00323EFB" w:rsidP="008E469A">
      <w:pPr>
        <w:autoSpaceDE w:val="0"/>
        <w:autoSpaceDN w:val="0"/>
        <w:adjustRightInd w:val="0"/>
        <w:rPr>
          <w:rFonts w:cs="TimesNewRomanPSMT"/>
          <w:szCs w:val="22"/>
          <w:lang w:val="sk-SK"/>
        </w:rPr>
      </w:pPr>
      <w:r w:rsidRPr="0049711D">
        <w:rPr>
          <w:rFonts w:cs="TimesNewRomanPSMT"/>
          <w:szCs w:val="22"/>
          <w:lang w:val="sk-SK"/>
        </w:rPr>
        <w:t>Prehľad o nákladoch voči audítorovi/ audítorskej spoločnosti</w:t>
      </w:r>
      <w:r w:rsidR="008E469A" w:rsidRPr="0049711D">
        <w:rPr>
          <w:rFonts w:cs="TimesNewRomanPSMT"/>
          <w:szCs w:val="22"/>
          <w:lang w:val="sk-SK"/>
        </w:rPr>
        <w:t>:</w:t>
      </w:r>
    </w:p>
    <w:p w14:paraId="7B260AC8" w14:textId="77777777" w:rsidR="00F17AE2" w:rsidRDefault="00F17AE2" w:rsidP="008E469A">
      <w:pPr>
        <w:autoSpaceDE w:val="0"/>
        <w:autoSpaceDN w:val="0"/>
        <w:adjustRightInd w:val="0"/>
        <w:rPr>
          <w:snapToGrid w:val="0"/>
          <w:szCs w:val="22"/>
          <w:lang w:val="sk-SK" w:eastAsia="de-DE"/>
        </w:rPr>
      </w:pPr>
    </w:p>
    <w:bookmarkStart w:id="451" w:name="_MON_1393660601"/>
    <w:bookmarkStart w:id="452" w:name="_MON_1393660618"/>
    <w:bookmarkStart w:id="453" w:name="_MON_1393660631"/>
    <w:bookmarkStart w:id="454" w:name="_MON_1393660639"/>
    <w:bookmarkStart w:id="455" w:name="_MON_1393660648"/>
    <w:bookmarkStart w:id="456" w:name="_MON_1393660681"/>
    <w:bookmarkStart w:id="457" w:name="_MON_1393660697"/>
    <w:bookmarkStart w:id="458" w:name="_MON_1393660707"/>
    <w:bookmarkStart w:id="459" w:name="_MON_1392032096"/>
    <w:bookmarkStart w:id="460" w:name="_MON_1392034671"/>
    <w:bookmarkStart w:id="461" w:name="_MON_1393615171"/>
    <w:bookmarkStart w:id="462" w:name="_MON_1388577866"/>
    <w:bookmarkStart w:id="463" w:name="_MON_1389502502"/>
    <w:bookmarkStart w:id="464" w:name="_MON_1392032093"/>
    <w:bookmarkStart w:id="465" w:name="_MON_1394530271"/>
    <w:bookmarkStart w:id="466" w:name="_MON_1394530276"/>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Start w:id="467" w:name="_MON_1393660537"/>
    <w:bookmarkEnd w:id="467"/>
    <w:p w14:paraId="7D788B45" w14:textId="77777777" w:rsidR="00D72378" w:rsidRPr="00BD5921" w:rsidRDefault="00D83682">
      <w:pPr>
        <w:pStyle w:val="Header"/>
        <w:rPr>
          <w:snapToGrid w:val="0"/>
          <w:szCs w:val="22"/>
          <w:lang w:val="sk-SK" w:eastAsia="de-DE"/>
        </w:rPr>
      </w:pPr>
      <w:r w:rsidRPr="00BD5921">
        <w:rPr>
          <w:snapToGrid w:val="0"/>
          <w:szCs w:val="22"/>
          <w:lang w:val="sk-SK" w:eastAsia="de-DE"/>
        </w:rPr>
        <w:object w:dxaOrig="9206" w:dyaOrig="1086" w14:anchorId="60BFCC77">
          <v:shape id="_x0000_i1053" type="#_x0000_t75" style="width:405.8pt;height:47.7pt" o:ole="">
            <v:imagedata r:id="rId68" o:title=""/>
          </v:shape>
          <o:OLEObject Type="Embed" ProgID="Excel.Sheet.12" ShapeID="_x0000_i1053" DrawAspect="Content" ObjectID="_1646549755" r:id="rId69"/>
        </w:object>
      </w:r>
    </w:p>
    <w:p w14:paraId="1483D692" w14:textId="77777777" w:rsidR="005C2DEA" w:rsidRDefault="005C2DEA" w:rsidP="005C2DEA">
      <w:pPr>
        <w:rPr>
          <w:i/>
          <w:color w:val="FF0000"/>
          <w:szCs w:val="22"/>
          <w:lang w:val="sk-SK"/>
        </w:rPr>
      </w:pPr>
    </w:p>
    <w:p w14:paraId="20CB664C" w14:textId="77777777" w:rsidR="00C7488C" w:rsidRPr="005C2DEA" w:rsidRDefault="00C7488C" w:rsidP="005C2DEA">
      <w:pPr>
        <w:rPr>
          <w:i/>
          <w:color w:val="FF0000"/>
          <w:szCs w:val="22"/>
          <w:lang w:val="sk-SK"/>
        </w:rPr>
      </w:pPr>
      <w:r w:rsidRPr="00D55E52">
        <w:rPr>
          <w:rFonts w:cs="TimesNewRomanPSMT"/>
          <w:szCs w:val="22"/>
          <w:lang w:val="sk-SK"/>
        </w:rPr>
        <w:t>Prehľad o nákladoch na prijaté služby:</w:t>
      </w:r>
      <w:bookmarkStart w:id="468" w:name="_MON_1392032109"/>
      <w:bookmarkStart w:id="469" w:name="_MON_1392034674"/>
      <w:bookmarkStart w:id="470" w:name="_MON_1389502515"/>
      <w:bookmarkStart w:id="471" w:name="_MON_1393615361"/>
      <w:bookmarkStart w:id="472" w:name="_MON_1393615942"/>
      <w:bookmarkStart w:id="473" w:name="_MON_1392032106"/>
      <w:bookmarkStart w:id="474" w:name="_MON_1392808560"/>
      <w:bookmarkStart w:id="475" w:name="_MON_1392808539"/>
      <w:bookmarkStart w:id="476" w:name="_MON_1392808574"/>
      <w:bookmarkStart w:id="477" w:name="_MON_1392808607"/>
      <w:bookmarkStart w:id="478" w:name="_MON_1392808611"/>
      <w:bookmarkStart w:id="479" w:name="_MON_1388577970"/>
      <w:bookmarkStart w:id="480" w:name="_MON_1389502526"/>
      <w:bookmarkStart w:id="481" w:name="_MON_1392808470"/>
      <w:bookmarkStart w:id="482" w:name="_MON_1393615750"/>
      <w:bookmarkStart w:id="483" w:name="_MON_1393615844"/>
      <w:bookmarkStart w:id="484" w:name="_MON_1392808503"/>
      <w:bookmarkStart w:id="485" w:name="_MON_1392808523"/>
      <w:bookmarkStart w:id="486" w:name="_MON_1389502535"/>
      <w:bookmarkStart w:id="487" w:name="_MON_1393615756"/>
      <w:bookmarkStart w:id="488" w:name="_MON_1393615778"/>
      <w:bookmarkStart w:id="489" w:name="_MON_1392032188"/>
      <w:bookmarkStart w:id="490" w:name="_MON_1392032205"/>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p>
    <w:bookmarkStart w:id="491" w:name="_MON_1517747657"/>
    <w:bookmarkEnd w:id="491"/>
    <w:p w14:paraId="3620417C" w14:textId="77777777" w:rsidR="00CC61C7" w:rsidRDefault="00E04E9E">
      <w:pPr>
        <w:rPr>
          <w:snapToGrid w:val="0"/>
          <w:szCs w:val="22"/>
          <w:lang w:val="sk-SK" w:eastAsia="de-DE"/>
        </w:rPr>
      </w:pPr>
      <w:r w:rsidRPr="00BD5921">
        <w:rPr>
          <w:snapToGrid w:val="0"/>
          <w:szCs w:val="22"/>
          <w:lang w:val="sk-SK" w:eastAsia="de-DE"/>
        </w:rPr>
        <w:object w:dxaOrig="8798" w:dyaOrig="3940" w14:anchorId="3913CE4B">
          <v:shape id="_x0000_i1054" type="#_x0000_t75" style="width:411.9pt;height:171.6pt" o:ole="">
            <v:imagedata r:id="rId70" o:title=""/>
          </v:shape>
          <o:OLEObject Type="Embed" ProgID="Excel.Sheet.12" ShapeID="_x0000_i1054" DrawAspect="Content" ObjectID="_1646549756" r:id="rId71"/>
        </w:object>
      </w:r>
    </w:p>
    <w:p w14:paraId="0E7CFDA7" w14:textId="77777777" w:rsidR="00CC61C7" w:rsidRDefault="00CC61C7">
      <w:pPr>
        <w:rPr>
          <w:snapToGrid w:val="0"/>
          <w:szCs w:val="22"/>
          <w:lang w:val="sk-SK" w:eastAsia="de-DE"/>
        </w:rPr>
      </w:pPr>
    </w:p>
    <w:p w14:paraId="6C1BADB5" w14:textId="77777777" w:rsidR="00CC61C7" w:rsidRDefault="00CC61C7" w:rsidP="00CC61C7">
      <w:pPr>
        <w:autoSpaceDE w:val="0"/>
        <w:autoSpaceDN w:val="0"/>
        <w:adjustRightInd w:val="0"/>
        <w:rPr>
          <w:rFonts w:cs="TimesNewRomanPSMT"/>
          <w:szCs w:val="22"/>
          <w:lang w:val="sk-SK"/>
        </w:rPr>
      </w:pPr>
      <w:r w:rsidRPr="00D55E52">
        <w:rPr>
          <w:rFonts w:cs="TimesNewRomanPSMT"/>
          <w:szCs w:val="22"/>
          <w:lang w:val="sk-SK"/>
        </w:rPr>
        <w:t>Prehľad o osobných nákladoch:</w:t>
      </w:r>
    </w:p>
    <w:p w14:paraId="7CE3E1E0" w14:textId="77777777" w:rsidR="003C4D55" w:rsidRDefault="003C4D55" w:rsidP="00CC61C7">
      <w:pPr>
        <w:autoSpaceDE w:val="0"/>
        <w:autoSpaceDN w:val="0"/>
        <w:adjustRightInd w:val="0"/>
        <w:rPr>
          <w:rFonts w:cs="TimesNewRomanPSMT"/>
          <w:szCs w:val="22"/>
          <w:lang w:val="sk-SK"/>
        </w:rPr>
      </w:pPr>
    </w:p>
    <w:p w14:paraId="4D5D4895" w14:textId="77777777" w:rsidR="00CC61C7" w:rsidRDefault="00CC61C7" w:rsidP="00CC61C7">
      <w:pPr>
        <w:pStyle w:val="Header"/>
        <w:rPr>
          <w:snapToGrid w:val="0"/>
          <w:szCs w:val="22"/>
          <w:lang w:val="sk-SK" w:eastAsia="de-DE"/>
        </w:rPr>
      </w:pPr>
    </w:p>
    <w:bookmarkStart w:id="492" w:name="_MON_1516384646"/>
    <w:bookmarkEnd w:id="492"/>
    <w:p w14:paraId="0EB65FDD" w14:textId="574B00E7" w:rsidR="00CC61C7" w:rsidRDefault="00C55591" w:rsidP="00CC61C7">
      <w:pPr>
        <w:pStyle w:val="Header"/>
        <w:rPr>
          <w:snapToGrid w:val="0"/>
          <w:szCs w:val="22"/>
          <w:lang w:val="sk-SK" w:eastAsia="de-DE"/>
        </w:rPr>
      </w:pPr>
      <w:r w:rsidRPr="00BD5921">
        <w:rPr>
          <w:snapToGrid w:val="0"/>
          <w:szCs w:val="22"/>
          <w:lang w:val="sk-SK" w:eastAsia="de-DE"/>
        </w:rPr>
        <w:object w:dxaOrig="8988" w:dyaOrig="2520" w14:anchorId="47DDDDA6">
          <v:shape id="_x0000_i1055" type="#_x0000_t75" style="width:422.2pt;height:110.8pt" o:ole="">
            <v:imagedata r:id="rId72" o:title=""/>
          </v:shape>
          <o:OLEObject Type="Embed" ProgID="Excel.Sheet.12" ShapeID="_x0000_i1055" DrawAspect="Content" ObjectID="_1646549757" r:id="rId73"/>
        </w:object>
      </w:r>
    </w:p>
    <w:p w14:paraId="05884BB3" w14:textId="77777777" w:rsidR="0049711D" w:rsidRDefault="0049711D">
      <w:pPr>
        <w:rPr>
          <w:rFonts w:cs="TimesNewRomanPSMT"/>
          <w:szCs w:val="22"/>
          <w:lang w:val="sk-SK"/>
        </w:rPr>
      </w:pPr>
      <w:r>
        <w:rPr>
          <w:rFonts w:cs="TimesNewRomanPSMT"/>
          <w:szCs w:val="22"/>
          <w:lang w:val="sk-SK"/>
        </w:rPr>
        <w:br w:type="page"/>
      </w:r>
    </w:p>
    <w:p w14:paraId="58CCBE29" w14:textId="77777777" w:rsidR="00323EFB" w:rsidRDefault="00323EFB" w:rsidP="00323EFB">
      <w:pPr>
        <w:autoSpaceDE w:val="0"/>
        <w:autoSpaceDN w:val="0"/>
        <w:adjustRightInd w:val="0"/>
        <w:rPr>
          <w:rFonts w:cs="TimesNewRomanPSMT"/>
          <w:szCs w:val="22"/>
          <w:lang w:val="sk-SK"/>
        </w:rPr>
      </w:pPr>
      <w:r w:rsidRPr="00BD5921">
        <w:rPr>
          <w:rFonts w:cs="TimesNewRomanPSMT"/>
          <w:szCs w:val="22"/>
          <w:lang w:val="sk-SK"/>
        </w:rPr>
        <w:lastRenderedPageBreak/>
        <w:t>Prehľad o</w:t>
      </w:r>
      <w:r w:rsidR="00CC61C7">
        <w:rPr>
          <w:rFonts w:cs="TimesNewRomanPSMT"/>
          <w:szCs w:val="22"/>
          <w:lang w:val="sk-SK"/>
        </w:rPr>
        <w:t xml:space="preserve"> ostatných </w:t>
      </w:r>
      <w:r w:rsidRPr="00BD5921">
        <w:rPr>
          <w:rFonts w:cs="TimesNewRomanPSMT"/>
          <w:szCs w:val="22"/>
          <w:lang w:val="sk-SK"/>
        </w:rPr>
        <w:t>nákladoch na hospodársku činnosť, finančných a</w:t>
      </w:r>
      <w:r w:rsidR="00CC61C7">
        <w:rPr>
          <w:rFonts w:cs="TimesNewRomanPSMT"/>
          <w:szCs w:val="22"/>
          <w:lang w:val="sk-SK"/>
        </w:rPr>
        <w:t> </w:t>
      </w:r>
      <w:r w:rsidRPr="00BD5921">
        <w:rPr>
          <w:rFonts w:cs="TimesNewRomanPSMT"/>
          <w:szCs w:val="22"/>
          <w:lang w:val="sk-SK"/>
        </w:rPr>
        <w:t>nákladoch</w:t>
      </w:r>
      <w:r w:rsidR="00CC61C7">
        <w:rPr>
          <w:rFonts w:cs="TimesNewRomanPSMT"/>
          <w:szCs w:val="22"/>
          <w:lang w:val="sk-SK"/>
        </w:rPr>
        <w:t xml:space="preserve"> a o nákladoch, </w:t>
      </w:r>
      <w:r w:rsidR="007D7109" w:rsidRPr="007D7109">
        <w:rPr>
          <w:rFonts w:cs="TimesNewRomanPSMT"/>
          <w:szCs w:val="22"/>
          <w:lang w:val="sk-SK"/>
        </w:rPr>
        <w:t>ktoré majú výnimočný rozsah alebo výskyt</w:t>
      </w:r>
      <w:r w:rsidRPr="00BD5921">
        <w:rPr>
          <w:rFonts w:cs="TimesNewRomanPSMT"/>
          <w:szCs w:val="22"/>
          <w:lang w:val="sk-SK"/>
        </w:rPr>
        <w:t>:</w:t>
      </w:r>
    </w:p>
    <w:p w14:paraId="41A80436" w14:textId="77777777" w:rsidR="0049711D" w:rsidRDefault="0049711D" w:rsidP="00323EFB">
      <w:pPr>
        <w:autoSpaceDE w:val="0"/>
        <w:autoSpaceDN w:val="0"/>
        <w:adjustRightInd w:val="0"/>
        <w:rPr>
          <w:rFonts w:cs="TimesNewRomanPSMT"/>
          <w:szCs w:val="22"/>
          <w:lang w:val="sk-SK"/>
        </w:rPr>
      </w:pPr>
    </w:p>
    <w:p w14:paraId="65B652DF" w14:textId="77777777" w:rsidR="00180452" w:rsidRDefault="00D30514" w:rsidP="00EF6FD7">
      <w:pPr>
        <w:pStyle w:val="Header"/>
        <w:rPr>
          <w:snapToGrid w:val="0"/>
          <w:szCs w:val="22"/>
          <w:lang w:val="sk-SK" w:eastAsia="de-DE"/>
        </w:rPr>
      </w:pPr>
      <w:r>
        <w:rPr>
          <w:noProof/>
        </w:rPr>
        <w:object w:dxaOrig="1440" w:dyaOrig="1440" w14:anchorId="258D114F">
          <v:shape id="_x0000_s1075" type="#_x0000_t75" style="position:absolute;margin-left:0;margin-top:-.25pt;width:423pt;height:266.05pt;z-index:251659264;mso-position-horizontal:left;mso-position-horizontal-relative:text;mso-position-vertical-relative:text">
            <v:imagedata r:id="rId74" o:title=""/>
            <w10:wrap type="square" side="right"/>
          </v:shape>
          <o:OLEObject Type="Embed" ProgID="Excel.Sheet.12" ShapeID="_x0000_s1075" DrawAspect="Content" ObjectID="_1646549771" r:id="rId75"/>
        </w:object>
      </w:r>
      <w:r w:rsidR="004950D1">
        <w:rPr>
          <w:snapToGrid w:val="0"/>
          <w:szCs w:val="22"/>
          <w:lang w:val="sk-SK" w:eastAsia="de-DE"/>
        </w:rPr>
        <w:br w:type="textWrapping" w:clear="all"/>
      </w:r>
    </w:p>
    <w:p w14:paraId="1E962B40" w14:textId="77777777" w:rsidR="00797F62" w:rsidRDefault="00797F62" w:rsidP="00EF6FD7">
      <w:pPr>
        <w:pStyle w:val="Header"/>
        <w:rPr>
          <w:snapToGrid w:val="0"/>
          <w:szCs w:val="22"/>
          <w:lang w:val="sk-SK" w:eastAsia="de-DE"/>
        </w:rPr>
      </w:pPr>
    </w:p>
    <w:p w14:paraId="020601DB" w14:textId="77777777" w:rsidR="0049711D" w:rsidRDefault="0049711D">
      <w:pPr>
        <w:rPr>
          <w:b/>
          <w:caps/>
          <w:szCs w:val="22"/>
          <w:lang w:val="sk-SK"/>
        </w:rPr>
      </w:pPr>
      <w:bookmarkStart w:id="493" w:name="_Toc156113649"/>
    </w:p>
    <w:p w14:paraId="3B81EC9A" w14:textId="77777777" w:rsidR="004A7C5B" w:rsidRPr="00BD5921" w:rsidRDefault="00C9279C" w:rsidP="00B04402">
      <w:pPr>
        <w:pStyle w:val="Heading1"/>
      </w:pPr>
      <w:r w:rsidRPr="00BD5921">
        <w:t>INFORMÁCIE O DANIACH Z PRÍJMOV</w:t>
      </w:r>
      <w:bookmarkEnd w:id="493"/>
    </w:p>
    <w:p w14:paraId="025E92B6" w14:textId="77777777" w:rsidR="00160FEA" w:rsidRPr="00096938" w:rsidRDefault="00160FEA" w:rsidP="00351139">
      <w:pPr>
        <w:pStyle w:val="BodyText"/>
        <w:rPr>
          <w:szCs w:val="22"/>
          <w:lang w:val="sk-SK"/>
        </w:rPr>
      </w:pPr>
    </w:p>
    <w:p w14:paraId="012F1488" w14:textId="77777777" w:rsidR="003B70C3" w:rsidRPr="00F378DC" w:rsidRDefault="00C9279C" w:rsidP="007E70D9">
      <w:pPr>
        <w:pStyle w:val="Heading2"/>
        <w:rPr>
          <w:lang w:val="sk-SK"/>
        </w:rPr>
      </w:pPr>
      <w:r w:rsidRPr="00F378DC">
        <w:rPr>
          <w:lang w:val="sk-SK"/>
        </w:rPr>
        <w:t>Prevod od teoretickej dane z príjmov k vykázanej dani z príjmov je uvedený v nasledujúcom prehľade</w:t>
      </w:r>
      <w:r w:rsidR="004E3900" w:rsidRPr="00F378DC">
        <w:rPr>
          <w:lang w:val="sk-SK"/>
        </w:rPr>
        <w:t>:</w:t>
      </w:r>
    </w:p>
    <w:p w14:paraId="063352AB" w14:textId="77777777" w:rsidR="00351139" w:rsidRDefault="00351139" w:rsidP="00351139">
      <w:pPr>
        <w:pStyle w:val="BodyText"/>
        <w:rPr>
          <w:szCs w:val="22"/>
          <w:lang w:val="sk-SK"/>
        </w:rPr>
      </w:pPr>
    </w:p>
    <w:bookmarkStart w:id="494" w:name="_MON_1388578971"/>
    <w:bookmarkStart w:id="495" w:name="_MON_1388579192"/>
    <w:bookmarkStart w:id="496" w:name="_MON_1393660845"/>
    <w:bookmarkStart w:id="497" w:name="_MON_1388579198"/>
    <w:bookmarkStart w:id="498" w:name="_MON_1388579214"/>
    <w:bookmarkStart w:id="499" w:name="_MON_1388579222"/>
    <w:bookmarkStart w:id="500" w:name="_MON_1389502551"/>
    <w:bookmarkStart w:id="501" w:name="_MON_1387718326"/>
    <w:bookmarkStart w:id="502" w:name="_MON_1392034680"/>
    <w:bookmarkStart w:id="503" w:name="_MON_1392034699"/>
    <w:bookmarkStart w:id="504" w:name="_MON_1387718365"/>
    <w:bookmarkStart w:id="505" w:name="_MON_1387718383"/>
    <w:bookmarkStart w:id="506" w:name="_MON_1387963754"/>
    <w:bookmarkStart w:id="507" w:name="_MON_1387963939"/>
    <w:bookmarkStart w:id="508" w:name="_MON_1388578902"/>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Start w:id="509" w:name="_MON_1388578956"/>
    <w:bookmarkEnd w:id="509"/>
    <w:p w14:paraId="79F72980" w14:textId="36877E9E" w:rsidR="00CF2BCB" w:rsidRPr="00BD5921" w:rsidRDefault="00C55591" w:rsidP="00351139">
      <w:pPr>
        <w:pStyle w:val="BodyText"/>
        <w:rPr>
          <w:szCs w:val="22"/>
          <w:lang w:val="sk-SK"/>
        </w:rPr>
      </w:pPr>
      <w:r w:rsidRPr="00BD5921">
        <w:rPr>
          <w:szCs w:val="22"/>
          <w:lang w:val="sk-SK"/>
        </w:rPr>
        <w:object w:dxaOrig="9650" w:dyaOrig="5650" w14:anchorId="2FDDBBAC">
          <v:shape id="_x0000_i1057" type="#_x0000_t75" style="width:448.35pt;height:282.85pt" o:ole="">
            <v:imagedata r:id="rId76" o:title=""/>
          </v:shape>
          <o:OLEObject Type="Embed" ProgID="Excel.Sheet.12" ShapeID="_x0000_i1057" DrawAspect="Content" ObjectID="_1646549758" r:id="rId77"/>
        </w:object>
      </w:r>
      <w:r w:rsidR="00026CEB" w:rsidRPr="00F85ABF">
        <w:rPr>
          <w:szCs w:val="22"/>
          <w:highlight w:val="yellow"/>
          <w:lang w:val="sk-SK"/>
        </w:rPr>
        <w:t xml:space="preserve"> </w:t>
      </w:r>
    </w:p>
    <w:p w14:paraId="1A001A34" w14:textId="77777777" w:rsidR="0080474A" w:rsidRPr="00BD5921" w:rsidRDefault="0080474A" w:rsidP="00351139">
      <w:pPr>
        <w:pStyle w:val="BodyText"/>
        <w:rPr>
          <w:szCs w:val="22"/>
          <w:lang w:val="sk-SK"/>
        </w:rPr>
      </w:pPr>
    </w:p>
    <w:p w14:paraId="10FA0EF1" w14:textId="77777777" w:rsidR="0007040E" w:rsidRPr="00BD5921" w:rsidRDefault="0007040E">
      <w:pPr>
        <w:rPr>
          <w:b/>
          <w:snapToGrid w:val="0"/>
          <w:szCs w:val="22"/>
          <w:lang w:val="sk-SK" w:eastAsia="de-DE"/>
        </w:rPr>
      </w:pPr>
    </w:p>
    <w:p w14:paraId="641BE30E" w14:textId="77777777" w:rsidR="004A7C5B" w:rsidRPr="00BD5921" w:rsidRDefault="00180452" w:rsidP="00B04402">
      <w:pPr>
        <w:pStyle w:val="Heading1"/>
      </w:pPr>
      <w:bookmarkStart w:id="510" w:name="_Toc156113652"/>
      <w:r>
        <w:br w:type="page"/>
      </w:r>
      <w:r w:rsidR="00B17C9E" w:rsidRPr="00B17C9E">
        <w:lastRenderedPageBreak/>
        <w:t>INFORMÁCIE O INÝCH AKTÍVACH A PASÍVACH</w:t>
      </w:r>
      <w:bookmarkEnd w:id="510"/>
    </w:p>
    <w:p w14:paraId="1CE27012" w14:textId="77777777" w:rsidR="00160FEA" w:rsidRDefault="00160FEA">
      <w:pPr>
        <w:rPr>
          <w:lang w:val="sk-SK"/>
        </w:rPr>
      </w:pPr>
    </w:p>
    <w:p w14:paraId="35F2302A" w14:textId="77777777" w:rsidR="00160FEA" w:rsidRPr="00BD5921" w:rsidRDefault="00160FEA" w:rsidP="00160FEA">
      <w:pPr>
        <w:pStyle w:val="Heading2"/>
        <w:rPr>
          <w:lang w:val="sk-SK"/>
        </w:rPr>
      </w:pPr>
      <w:bookmarkStart w:id="511" w:name="_Toc156113660"/>
      <w:r w:rsidRPr="00BD5921">
        <w:rPr>
          <w:lang w:val="sk-SK"/>
        </w:rPr>
        <w:t xml:space="preserve">Podmienené záväzky </w:t>
      </w:r>
      <w:bookmarkEnd w:id="511"/>
    </w:p>
    <w:p w14:paraId="272E9BFE" w14:textId="77777777" w:rsidR="00160FEA" w:rsidRPr="00BD5921" w:rsidRDefault="00160FEA" w:rsidP="00160FEA">
      <w:pPr>
        <w:rPr>
          <w:szCs w:val="22"/>
          <w:lang w:val="sk-SK"/>
        </w:rPr>
      </w:pPr>
    </w:p>
    <w:p w14:paraId="422325DB" w14:textId="77777777" w:rsidR="00160FEA" w:rsidRPr="00BD5921" w:rsidRDefault="00160FEA" w:rsidP="00160FEA">
      <w:pPr>
        <w:rPr>
          <w:szCs w:val="22"/>
          <w:lang w:val="sk-SK"/>
        </w:rPr>
      </w:pPr>
      <w:r w:rsidRPr="00BD5921">
        <w:rPr>
          <w:szCs w:val="22"/>
          <w:lang w:val="sk-SK"/>
        </w:rPr>
        <w:t>Spoločnosť má možné budúce záväzky, ktoré sa nesledujú v bežnom účtovníctve a neuvádzajú sa v súvahe:</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Pr>
          <w:szCs w:val="22"/>
          <w:lang w:val="sk-SK"/>
        </w:rPr>
        <w:fldChar w:fldCharType="begin">
          <w:ffData>
            <w:name w:val=""/>
            <w:enabled/>
            <w:calcOnExit w:val="0"/>
            <w:checkBox>
              <w:size w:val="20"/>
              <w:default w:val="1"/>
            </w:checkBox>
          </w:ffData>
        </w:fldChar>
      </w:r>
      <w:r w:rsidR="005F6357">
        <w:rPr>
          <w:szCs w:val="22"/>
          <w:lang w:val="sk-SK"/>
        </w:rPr>
        <w:instrText xml:space="preserve"> FORMCHECKBOX </w:instrText>
      </w:r>
      <w:r w:rsidR="00D30514">
        <w:rPr>
          <w:szCs w:val="22"/>
          <w:lang w:val="sk-SK"/>
        </w:rPr>
      </w:r>
      <w:r w:rsidR="00D30514">
        <w:rPr>
          <w:szCs w:val="22"/>
          <w:lang w:val="sk-SK"/>
        </w:rPr>
        <w:fldChar w:fldCharType="separate"/>
      </w:r>
      <w:r w:rsidR="007022DA">
        <w:rPr>
          <w:szCs w:val="22"/>
          <w:lang w:val="sk-SK"/>
        </w:rPr>
        <w:fldChar w:fldCharType="end"/>
      </w:r>
      <w:r w:rsidRPr="00BD5921">
        <w:rPr>
          <w:szCs w:val="22"/>
          <w:lang w:val="sk-SK"/>
        </w:rPr>
        <w:t xml:space="preserve"> ÁNO</w:t>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D30514">
        <w:rPr>
          <w:szCs w:val="22"/>
          <w:lang w:val="sk-SK"/>
        </w:rPr>
      </w:r>
      <w:r w:rsidR="00D30514">
        <w:rPr>
          <w:szCs w:val="22"/>
          <w:lang w:val="sk-SK"/>
        </w:rPr>
        <w:fldChar w:fldCharType="separate"/>
      </w:r>
      <w:r w:rsidR="007022DA" w:rsidRPr="00BD5921">
        <w:rPr>
          <w:szCs w:val="22"/>
          <w:lang w:val="sk-SK"/>
        </w:rPr>
        <w:fldChar w:fldCharType="end"/>
      </w:r>
      <w:r w:rsidRPr="00BD5921">
        <w:rPr>
          <w:szCs w:val="22"/>
          <w:lang w:val="sk-SK"/>
        </w:rPr>
        <w:t xml:space="preserve"> NIE</w:t>
      </w:r>
    </w:p>
    <w:p w14:paraId="59702071" w14:textId="77777777" w:rsidR="00160FEA" w:rsidRPr="00BD5921" w:rsidRDefault="00160FEA" w:rsidP="00160FEA">
      <w:pPr>
        <w:rPr>
          <w:szCs w:val="22"/>
          <w:lang w:val="sk-SK"/>
        </w:rPr>
      </w:pPr>
    </w:p>
    <w:p w14:paraId="3D997FBE" w14:textId="77777777" w:rsidR="00160FEA" w:rsidRPr="00BD5921" w:rsidRDefault="00160FEA" w:rsidP="00160FEA">
      <w:pPr>
        <w:rPr>
          <w:szCs w:val="22"/>
          <w:lang w:val="sk-SK"/>
        </w:rPr>
      </w:pPr>
      <w:r w:rsidRPr="00BD5921">
        <w:rPr>
          <w:szCs w:val="22"/>
          <w:lang w:val="sk-SK"/>
        </w:rPr>
        <w:t>Spoločnosť má existujúce záväzky, ktoré sa nesledujú v bežnom účtovníctve a neuvádzajú sa v súvahe, pretože nie je pravdepodobnosť úbytku peňažných prostriedkov:</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D30514">
        <w:rPr>
          <w:szCs w:val="22"/>
          <w:lang w:val="sk-SK"/>
        </w:rPr>
      </w:r>
      <w:r w:rsidR="00D30514">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F6357">
        <w:rPr>
          <w:szCs w:val="22"/>
          <w:lang w:val="sk-SK"/>
        </w:rPr>
        <w:instrText xml:space="preserve"> FORMCHECKBOX </w:instrText>
      </w:r>
      <w:r w:rsidR="00D30514">
        <w:rPr>
          <w:szCs w:val="22"/>
          <w:lang w:val="sk-SK"/>
        </w:rPr>
      </w:r>
      <w:r w:rsidR="00D30514">
        <w:rPr>
          <w:szCs w:val="22"/>
          <w:lang w:val="sk-SK"/>
        </w:rPr>
        <w:fldChar w:fldCharType="separate"/>
      </w:r>
      <w:r w:rsidR="007022DA">
        <w:rPr>
          <w:szCs w:val="22"/>
          <w:lang w:val="sk-SK"/>
        </w:rPr>
        <w:fldChar w:fldCharType="end"/>
      </w:r>
      <w:r w:rsidRPr="00BD5921">
        <w:rPr>
          <w:szCs w:val="22"/>
          <w:lang w:val="sk-SK"/>
        </w:rPr>
        <w:t xml:space="preserve"> NIE</w:t>
      </w:r>
    </w:p>
    <w:p w14:paraId="44C67D0E" w14:textId="77777777" w:rsidR="00160FEA" w:rsidRPr="00BD5921" w:rsidRDefault="00160FEA" w:rsidP="00160FEA">
      <w:pPr>
        <w:rPr>
          <w:szCs w:val="22"/>
          <w:lang w:val="sk-SK"/>
        </w:rPr>
      </w:pPr>
    </w:p>
    <w:p w14:paraId="0DB8648C" w14:textId="77777777" w:rsidR="00160FEA" w:rsidRPr="00BD5921" w:rsidRDefault="00160FEA" w:rsidP="00160FEA">
      <w:pPr>
        <w:rPr>
          <w:szCs w:val="22"/>
          <w:lang w:val="sk-SK"/>
        </w:rPr>
      </w:pPr>
      <w:r w:rsidRPr="00BD5921">
        <w:rPr>
          <w:szCs w:val="22"/>
          <w:lang w:val="sk-SK"/>
        </w:rPr>
        <w:t>Spoločnosť má existujúce záväzky, ktoré sa nesledujú v bežnom účtovníctve a neuvádzajú sa v súvahe, pretože výška tejto povinnosti sa nedá spoľahlivo oceniť:</w:t>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D30514">
        <w:rPr>
          <w:szCs w:val="22"/>
          <w:lang w:val="sk-SK"/>
        </w:rPr>
      </w:r>
      <w:r w:rsidR="00D30514">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F6357">
        <w:rPr>
          <w:szCs w:val="22"/>
          <w:lang w:val="sk-SK"/>
        </w:rPr>
        <w:instrText xml:space="preserve"> FORMCHECKBOX </w:instrText>
      </w:r>
      <w:r w:rsidR="00D30514">
        <w:rPr>
          <w:szCs w:val="22"/>
          <w:lang w:val="sk-SK"/>
        </w:rPr>
      </w:r>
      <w:r w:rsidR="00D30514">
        <w:rPr>
          <w:szCs w:val="22"/>
          <w:lang w:val="sk-SK"/>
        </w:rPr>
        <w:fldChar w:fldCharType="separate"/>
      </w:r>
      <w:r w:rsidR="007022DA">
        <w:rPr>
          <w:szCs w:val="22"/>
          <w:lang w:val="sk-SK"/>
        </w:rPr>
        <w:fldChar w:fldCharType="end"/>
      </w:r>
      <w:r w:rsidRPr="00BD5921">
        <w:rPr>
          <w:szCs w:val="22"/>
          <w:lang w:val="sk-SK"/>
        </w:rPr>
        <w:t xml:space="preserve"> NIE</w:t>
      </w:r>
    </w:p>
    <w:p w14:paraId="75F5F5E5" w14:textId="77777777" w:rsidR="00160FEA" w:rsidRPr="00F85ABF" w:rsidRDefault="00160FEA" w:rsidP="00160FEA">
      <w:pPr>
        <w:rPr>
          <w:rFonts w:cs="TimesNewRomanPSMT"/>
          <w:szCs w:val="22"/>
          <w:lang w:val="sk-SK"/>
        </w:rPr>
      </w:pPr>
    </w:p>
    <w:p w14:paraId="77E74461" w14:textId="77777777" w:rsidR="00085B01" w:rsidRPr="00BD5921" w:rsidRDefault="00935B65" w:rsidP="007E70D9">
      <w:pPr>
        <w:pStyle w:val="Heading2"/>
        <w:rPr>
          <w:lang w:val="sk-SK"/>
        </w:rPr>
      </w:pPr>
      <w:r w:rsidRPr="00BD5921">
        <w:rPr>
          <w:lang w:val="sk-SK"/>
        </w:rPr>
        <w:t>Detailn</w:t>
      </w:r>
      <w:r w:rsidR="0011064F" w:rsidRPr="00BD5921">
        <w:rPr>
          <w:lang w:val="sk-SK"/>
        </w:rPr>
        <w:t>é informácie o údajoch na podsúvahových účtoch</w:t>
      </w:r>
    </w:p>
    <w:p w14:paraId="7E37368B" w14:textId="77777777" w:rsidR="00760AE3" w:rsidRPr="00BD5921" w:rsidRDefault="00760AE3">
      <w:pPr>
        <w:pStyle w:val="Header"/>
        <w:rPr>
          <w:szCs w:val="22"/>
          <w:lang w:val="sk-SK"/>
        </w:rPr>
      </w:pPr>
    </w:p>
    <w:p w14:paraId="273475B3" w14:textId="77777777" w:rsidR="00452463" w:rsidRPr="00BD5921" w:rsidRDefault="00C9279C" w:rsidP="007E70D9">
      <w:pPr>
        <w:pStyle w:val="Heading3"/>
      </w:pPr>
      <w:bookmarkStart w:id="512" w:name="_Toc156113653"/>
      <w:r w:rsidRPr="00BD5921">
        <w:t>Najatý majetok</w:t>
      </w:r>
      <w:bookmarkEnd w:id="512"/>
    </w:p>
    <w:p w14:paraId="2294099A" w14:textId="77777777" w:rsidR="00626DEF" w:rsidRPr="00BD5921" w:rsidRDefault="00626DEF">
      <w:pPr>
        <w:rPr>
          <w:szCs w:val="22"/>
          <w:lang w:val="sk-SK"/>
        </w:rPr>
      </w:pPr>
    </w:p>
    <w:bookmarkStart w:id="513" w:name="_MON_1392032220"/>
    <w:bookmarkStart w:id="514" w:name="_MON_1392032222"/>
    <w:bookmarkEnd w:id="513"/>
    <w:bookmarkEnd w:id="514"/>
    <w:bookmarkStart w:id="515" w:name="_MON_1392034712"/>
    <w:bookmarkEnd w:id="515"/>
    <w:p w14:paraId="24412DEA" w14:textId="0AB69701" w:rsidR="002952D1" w:rsidRPr="00BD5921" w:rsidRDefault="00C55591">
      <w:pPr>
        <w:rPr>
          <w:szCs w:val="22"/>
          <w:lang w:val="sk-SK"/>
        </w:rPr>
      </w:pPr>
      <w:r w:rsidRPr="00BD5921">
        <w:rPr>
          <w:szCs w:val="22"/>
          <w:lang w:val="sk-SK"/>
        </w:rPr>
        <w:object w:dxaOrig="9083" w:dyaOrig="1646" w14:anchorId="68758342">
          <v:shape id="_x0000_i1058" type="#_x0000_t75" style="width:430.15pt;height:81.35pt" o:ole="">
            <v:imagedata r:id="rId78" o:title=""/>
            <o:lock v:ext="edit" aspectratio="f"/>
          </v:shape>
          <o:OLEObject Type="Embed" ProgID="Excel.Sheet.12" ShapeID="_x0000_i1058" DrawAspect="Content" ObjectID="_1646549759" r:id="rId79"/>
        </w:object>
      </w:r>
    </w:p>
    <w:p w14:paraId="738B4318" w14:textId="77777777" w:rsidR="00511AFD" w:rsidRPr="00BD5921" w:rsidRDefault="00511AFD">
      <w:pPr>
        <w:rPr>
          <w:szCs w:val="22"/>
          <w:lang w:val="sk-SK"/>
        </w:rPr>
      </w:pPr>
    </w:p>
    <w:p w14:paraId="6C6AE458" w14:textId="77777777" w:rsidR="00125AFC" w:rsidRPr="00BD5921" w:rsidRDefault="00125AFC">
      <w:pPr>
        <w:rPr>
          <w:szCs w:val="22"/>
          <w:lang w:val="sk-SK"/>
        </w:rPr>
      </w:pPr>
    </w:p>
    <w:p w14:paraId="5BC6F4CF" w14:textId="77777777" w:rsidR="00452463" w:rsidRPr="00BD5921" w:rsidRDefault="00C9279C" w:rsidP="007E70D9">
      <w:pPr>
        <w:pStyle w:val="Heading3"/>
      </w:pPr>
      <w:bookmarkStart w:id="516" w:name="_Toc156113657"/>
      <w:r w:rsidRPr="00BD5921">
        <w:t>Údaje o odpísaných pohľadávkach</w:t>
      </w:r>
      <w:bookmarkEnd w:id="516"/>
    </w:p>
    <w:p w14:paraId="7AAA9851" w14:textId="77777777" w:rsidR="00626DEF" w:rsidRPr="00BD5921" w:rsidRDefault="00626DEF">
      <w:pPr>
        <w:rPr>
          <w:szCs w:val="22"/>
          <w:lang w:val="sk-SK"/>
        </w:rPr>
      </w:pPr>
    </w:p>
    <w:bookmarkStart w:id="517" w:name="_MON_1392032293"/>
    <w:bookmarkStart w:id="518" w:name="_MON_1392032295"/>
    <w:bookmarkStart w:id="519" w:name="_MON_1392034725"/>
    <w:bookmarkEnd w:id="517"/>
    <w:bookmarkEnd w:id="518"/>
    <w:bookmarkEnd w:id="519"/>
    <w:bookmarkStart w:id="520" w:name="_MON_1389502633"/>
    <w:bookmarkEnd w:id="520"/>
    <w:p w14:paraId="7DA24393" w14:textId="77777777" w:rsidR="00CE483E" w:rsidRPr="00BD5921" w:rsidRDefault="00A1685C">
      <w:pPr>
        <w:rPr>
          <w:szCs w:val="22"/>
          <w:lang w:val="sk-SK"/>
        </w:rPr>
      </w:pPr>
      <w:r w:rsidRPr="00BD5921">
        <w:rPr>
          <w:szCs w:val="22"/>
          <w:lang w:val="sk-SK"/>
        </w:rPr>
        <w:object w:dxaOrig="9062" w:dyaOrig="1471" w14:anchorId="7F3969A4">
          <v:shape id="_x0000_i1059" type="#_x0000_t75" style="width:429.2pt;height:76.2pt" o:ole="">
            <v:imagedata r:id="rId80" o:title=""/>
            <o:lock v:ext="edit" aspectratio="f"/>
          </v:shape>
          <o:OLEObject Type="Embed" ProgID="Excel.Sheet.12" ShapeID="_x0000_i1059" DrawAspect="Content" ObjectID="_1646549760" r:id="rId81"/>
        </w:object>
      </w:r>
    </w:p>
    <w:p w14:paraId="55074AD3" w14:textId="77777777" w:rsidR="000B253D" w:rsidRDefault="000B253D">
      <w:pPr>
        <w:rPr>
          <w:lang w:val="sk-SK"/>
        </w:rPr>
      </w:pPr>
      <w:bookmarkStart w:id="521" w:name="_Toc156113670"/>
    </w:p>
    <w:p w14:paraId="13CE5433" w14:textId="77777777" w:rsidR="00C75024" w:rsidRPr="007F7A11" w:rsidRDefault="00C75024">
      <w:pPr>
        <w:rPr>
          <w:lang w:val="sk-SK"/>
        </w:rPr>
      </w:pPr>
    </w:p>
    <w:p w14:paraId="6D80F04E" w14:textId="77777777" w:rsidR="00B17C9E" w:rsidRPr="00BD5921" w:rsidRDefault="00B17C9E" w:rsidP="00B17C9E">
      <w:pPr>
        <w:pStyle w:val="Heading1"/>
      </w:pPr>
      <w:bookmarkStart w:id="522" w:name="_MON_1389426667"/>
      <w:bookmarkStart w:id="523" w:name="_MON_1389502693"/>
      <w:bookmarkStart w:id="524" w:name="_MON_1387790842"/>
      <w:bookmarkStart w:id="525" w:name="_MON_1392034746"/>
      <w:bookmarkStart w:id="526" w:name="_MON_1387790854"/>
      <w:bookmarkStart w:id="527" w:name="_MON_1387790903"/>
      <w:bookmarkStart w:id="528" w:name="_MON_1387964076"/>
      <w:bookmarkEnd w:id="521"/>
      <w:bookmarkEnd w:id="522"/>
      <w:bookmarkEnd w:id="523"/>
      <w:bookmarkEnd w:id="524"/>
      <w:bookmarkEnd w:id="525"/>
      <w:bookmarkEnd w:id="526"/>
      <w:bookmarkEnd w:id="527"/>
      <w:bookmarkEnd w:id="528"/>
      <w:r w:rsidRPr="00BD5921">
        <w:t>INFORMÁCIE O SKUTOČNOSTIACH, KTORÉ NASTALI PO DNI, KU KTORÉMU SA ZOSTAVUJE ÚČTOVNÁ ZÁVIERKA DO DŇA ZOSTAVENIA ÚČTOVNEJ</w:t>
      </w:r>
      <w:r w:rsidRPr="004E3900">
        <w:t xml:space="preserve"> závierky</w:t>
      </w:r>
    </w:p>
    <w:p w14:paraId="068FE0FE" w14:textId="77777777" w:rsidR="004F15C4" w:rsidRDefault="004F15C4" w:rsidP="007A3FC4">
      <w:pPr>
        <w:pStyle w:val="BodyText"/>
        <w:rPr>
          <w:szCs w:val="18"/>
          <w:lang w:val="sk-SK"/>
        </w:rPr>
      </w:pPr>
    </w:p>
    <w:p w14:paraId="58B71F1A" w14:textId="3146270A" w:rsidR="007A3FC4" w:rsidRDefault="007A3FC4" w:rsidP="007A3FC4">
      <w:pPr>
        <w:pStyle w:val="BodyText"/>
        <w:rPr>
          <w:szCs w:val="18"/>
          <w:lang w:val="sk-SK"/>
        </w:rPr>
      </w:pPr>
      <w:r w:rsidRPr="004F15C4">
        <w:rPr>
          <w:szCs w:val="18"/>
          <w:lang w:val="sk-SK"/>
        </w:rPr>
        <w:t>Po 31. 12. 201</w:t>
      </w:r>
      <w:r w:rsidR="00DD64A0">
        <w:rPr>
          <w:szCs w:val="18"/>
          <w:lang w:val="sk-SK"/>
        </w:rPr>
        <w:t>9</w:t>
      </w:r>
      <w:r w:rsidRPr="004F15C4">
        <w:rPr>
          <w:szCs w:val="18"/>
          <w:lang w:val="sk-SK"/>
        </w:rPr>
        <w:t xml:space="preserve"> nenastali žiadne udalosti majúce významný vplyv na verné zobrazenie skutočností, ktoré sú predmetom účtovníctva.</w:t>
      </w:r>
    </w:p>
    <w:p w14:paraId="6B547615" w14:textId="77777777" w:rsidR="00BA7C8A" w:rsidRDefault="00BA7C8A" w:rsidP="007A3FC4">
      <w:pPr>
        <w:pStyle w:val="BodyText"/>
        <w:rPr>
          <w:szCs w:val="18"/>
          <w:lang w:val="sk-SK"/>
        </w:rPr>
      </w:pPr>
    </w:p>
    <w:p w14:paraId="7063DC1C" w14:textId="77777777" w:rsidR="00BA7C8A" w:rsidRPr="00BA7C8A" w:rsidRDefault="00BA7C8A" w:rsidP="00BA7C8A">
      <w:pPr>
        <w:pStyle w:val="BodyText"/>
        <w:rPr>
          <w:szCs w:val="18"/>
          <w:lang w:val="sk-SK"/>
        </w:rPr>
      </w:pPr>
      <w:r w:rsidRPr="00BA7C8A">
        <w:rPr>
          <w:szCs w:val="18"/>
          <w:lang w:val="sk-SK"/>
        </w:rPr>
        <w:t>Koncom roka 2019 sa prvýkrát objavili správy z Číny o koronavíruse. V prvých mesiacoch roku 2020 sa vírus rozšíril do celého sveta a jeho negatívny vplyv nadobudol veľké rozmery. Aj keď v čase zverejnenia tejto účtovnej závierky vedenie účtovnej jednotky nezaznamenalo zreteľný/významný pokles predaja, nakoľko sa však situácia stále mení, preto nemožno predvídať budúce účinky/dopady.</w:t>
      </w:r>
    </w:p>
    <w:p w14:paraId="4DD0FB74" w14:textId="4200142F" w:rsidR="00C75024" w:rsidRDefault="00BA7C8A" w:rsidP="00BA7C8A">
      <w:pPr>
        <w:pStyle w:val="BodyText"/>
        <w:rPr>
          <w:szCs w:val="18"/>
          <w:lang w:val="sk-SK"/>
        </w:rPr>
      </w:pPr>
      <w:r w:rsidRPr="00BA7C8A">
        <w:rPr>
          <w:szCs w:val="18"/>
          <w:lang w:val="sk-SK"/>
        </w:rPr>
        <w:t>Manažment bude pokračovať v monitorovaní potenciálneho dopadu a podnikne všetky možné kroky na zmiernenie akýchkoľvek negatívnych účinkov na spoločnosť a jej zamestnancov.</w:t>
      </w:r>
    </w:p>
    <w:p w14:paraId="710BD75D" w14:textId="4F0448A0" w:rsidR="00C55591" w:rsidRDefault="00C55591" w:rsidP="007A3FC4">
      <w:pPr>
        <w:pStyle w:val="BodyText"/>
        <w:rPr>
          <w:szCs w:val="18"/>
          <w:lang w:val="sk-SK"/>
        </w:rPr>
      </w:pPr>
    </w:p>
    <w:p w14:paraId="72630687" w14:textId="609EFC9F" w:rsidR="00C55591" w:rsidRDefault="00C55591" w:rsidP="007A3FC4">
      <w:pPr>
        <w:pStyle w:val="BodyText"/>
        <w:rPr>
          <w:szCs w:val="18"/>
          <w:lang w:val="sk-SK"/>
        </w:rPr>
      </w:pPr>
    </w:p>
    <w:p w14:paraId="4E4E449D" w14:textId="7B21B8BB" w:rsidR="00C55591" w:rsidRDefault="00C55591" w:rsidP="007A3FC4">
      <w:pPr>
        <w:pStyle w:val="BodyText"/>
        <w:rPr>
          <w:szCs w:val="18"/>
          <w:lang w:val="sk-SK"/>
        </w:rPr>
      </w:pPr>
    </w:p>
    <w:p w14:paraId="57B8E28E" w14:textId="152F3CCA" w:rsidR="00C55591" w:rsidRDefault="00C55591" w:rsidP="007A3FC4">
      <w:pPr>
        <w:pStyle w:val="BodyText"/>
        <w:rPr>
          <w:szCs w:val="18"/>
          <w:lang w:val="sk-SK"/>
        </w:rPr>
      </w:pPr>
    </w:p>
    <w:p w14:paraId="503BD62B" w14:textId="45BC40B1" w:rsidR="00C55591" w:rsidRDefault="00C55591" w:rsidP="007A3FC4">
      <w:pPr>
        <w:pStyle w:val="BodyText"/>
        <w:rPr>
          <w:szCs w:val="18"/>
          <w:lang w:val="sk-SK"/>
        </w:rPr>
      </w:pPr>
    </w:p>
    <w:p w14:paraId="620A8E15" w14:textId="0F569718" w:rsidR="00C55591" w:rsidRDefault="00C55591" w:rsidP="007A3FC4">
      <w:pPr>
        <w:pStyle w:val="BodyText"/>
        <w:rPr>
          <w:szCs w:val="18"/>
          <w:lang w:val="sk-SK"/>
        </w:rPr>
      </w:pPr>
    </w:p>
    <w:p w14:paraId="07EF3D9A" w14:textId="0D31F173" w:rsidR="00C55591" w:rsidRDefault="00C55591" w:rsidP="007A3FC4">
      <w:pPr>
        <w:pStyle w:val="BodyText"/>
        <w:rPr>
          <w:szCs w:val="18"/>
          <w:lang w:val="sk-SK"/>
        </w:rPr>
      </w:pPr>
    </w:p>
    <w:p w14:paraId="50088758" w14:textId="7E2E1DAB" w:rsidR="00C55591" w:rsidRDefault="00C55591" w:rsidP="007A3FC4">
      <w:pPr>
        <w:pStyle w:val="BodyText"/>
        <w:rPr>
          <w:szCs w:val="18"/>
          <w:lang w:val="sk-SK"/>
        </w:rPr>
      </w:pPr>
    </w:p>
    <w:p w14:paraId="4A35280D" w14:textId="3DD9D2C6" w:rsidR="00C55591" w:rsidRDefault="00C55591" w:rsidP="007A3FC4">
      <w:pPr>
        <w:pStyle w:val="BodyText"/>
        <w:rPr>
          <w:szCs w:val="18"/>
          <w:lang w:val="sk-SK"/>
        </w:rPr>
      </w:pPr>
    </w:p>
    <w:p w14:paraId="6877DB61" w14:textId="289AC23D" w:rsidR="00C55591" w:rsidRDefault="00C55591" w:rsidP="007A3FC4">
      <w:pPr>
        <w:pStyle w:val="BodyText"/>
        <w:rPr>
          <w:szCs w:val="18"/>
          <w:lang w:val="sk-SK"/>
        </w:rPr>
      </w:pPr>
    </w:p>
    <w:p w14:paraId="541A73E1" w14:textId="1CC27D15" w:rsidR="00C55591" w:rsidRDefault="00C55591" w:rsidP="007A3FC4">
      <w:pPr>
        <w:pStyle w:val="BodyText"/>
        <w:rPr>
          <w:szCs w:val="18"/>
          <w:lang w:val="sk-SK"/>
        </w:rPr>
      </w:pPr>
    </w:p>
    <w:p w14:paraId="41EE9935" w14:textId="77777777" w:rsidR="00B17C9E" w:rsidRPr="00426829" w:rsidRDefault="00B17C9E" w:rsidP="00B17C9E">
      <w:pPr>
        <w:pStyle w:val="Heading1"/>
      </w:pPr>
      <w:r w:rsidRPr="00426829">
        <w:lastRenderedPageBreak/>
        <w:t>EKONOMICKÉ VZŤAHY ÚČTOVNEJ JEDNOTKY A SPRIAZNENÝCH OSÔB</w:t>
      </w:r>
    </w:p>
    <w:p w14:paraId="79784E55" w14:textId="77777777" w:rsidR="004F15C4" w:rsidRPr="00426829" w:rsidRDefault="004F15C4" w:rsidP="004F15C4">
      <w:pPr>
        <w:rPr>
          <w:lang w:val="sk-SK"/>
        </w:rPr>
      </w:pPr>
    </w:p>
    <w:p w14:paraId="1762090B" w14:textId="77777777" w:rsidR="00B17C9E" w:rsidRPr="00426829" w:rsidRDefault="00B17C9E" w:rsidP="00B17C9E">
      <w:pPr>
        <w:pStyle w:val="Heading2"/>
        <w:rPr>
          <w:lang w:val="sk-SK"/>
        </w:rPr>
      </w:pPr>
      <w:r w:rsidRPr="00426829">
        <w:rPr>
          <w:lang w:val="sk-SK"/>
        </w:rPr>
        <w:t>Transakcie so spriaznenými osobami</w:t>
      </w:r>
    </w:p>
    <w:p w14:paraId="2701AFB5" w14:textId="77777777" w:rsidR="00CA2BB2" w:rsidRDefault="00CA2BB2" w:rsidP="00CA2BB2">
      <w:pPr>
        <w:rPr>
          <w:lang w:val="sk-SK"/>
        </w:rPr>
      </w:pPr>
    </w:p>
    <w:bookmarkStart w:id="529" w:name="_MON_1583306325"/>
    <w:bookmarkEnd w:id="529"/>
    <w:p w14:paraId="06BE7BE3" w14:textId="77777777" w:rsidR="00B17C9E" w:rsidRPr="00837601" w:rsidRDefault="00DA1C41" w:rsidP="00B17C9E">
      <w:pPr>
        <w:rPr>
          <w:i/>
          <w:color w:val="FF0000"/>
          <w:szCs w:val="22"/>
          <w:lang w:val="sk-SK"/>
        </w:rPr>
      </w:pPr>
      <w:r w:rsidRPr="0087131A">
        <w:rPr>
          <w:i/>
          <w:color w:val="FF0000"/>
          <w:szCs w:val="22"/>
          <w:lang w:val="sk-SK"/>
        </w:rPr>
        <w:object w:dxaOrig="11892" w:dyaOrig="12834" w14:anchorId="5896C3A5">
          <v:shape id="_x0000_i1060" type="#_x0000_t75" style="width:438.1pt;height:607.8pt" o:ole="">
            <v:imagedata r:id="rId82" o:title=""/>
          </v:shape>
          <o:OLEObject Type="Embed" ProgID="Excel.Sheet.12" ShapeID="_x0000_i1060" DrawAspect="Content" ObjectID="_1646549761" r:id="rId83"/>
        </w:object>
      </w:r>
    </w:p>
    <w:p w14:paraId="54A371BB" w14:textId="77777777" w:rsidR="00B17C9E" w:rsidRDefault="00B17C9E" w:rsidP="00B17C9E">
      <w:pPr>
        <w:rPr>
          <w:i/>
          <w:szCs w:val="22"/>
          <w:lang w:val="sk-SK"/>
        </w:rPr>
      </w:pPr>
    </w:p>
    <w:p w14:paraId="1D4EEA9A" w14:textId="77777777" w:rsidR="00C75024" w:rsidRDefault="00C75024" w:rsidP="00B17C9E">
      <w:pPr>
        <w:rPr>
          <w:i/>
          <w:szCs w:val="22"/>
          <w:lang w:val="sk-SK"/>
        </w:rPr>
      </w:pPr>
    </w:p>
    <w:p w14:paraId="778ADD59" w14:textId="77777777" w:rsidR="00847215" w:rsidRDefault="00847215" w:rsidP="00B17C9E">
      <w:pPr>
        <w:rPr>
          <w:i/>
          <w:szCs w:val="22"/>
          <w:lang w:val="sk-SK"/>
        </w:rPr>
      </w:pPr>
    </w:p>
    <w:p w14:paraId="255AA382" w14:textId="77777777" w:rsidR="00847215" w:rsidRDefault="00847215" w:rsidP="00B17C9E">
      <w:pPr>
        <w:rPr>
          <w:i/>
          <w:szCs w:val="22"/>
          <w:lang w:val="sk-SK"/>
        </w:rPr>
      </w:pPr>
    </w:p>
    <w:bookmarkStart w:id="530" w:name="_MON_1583306838"/>
    <w:bookmarkEnd w:id="530"/>
    <w:p w14:paraId="213F7597" w14:textId="77777777" w:rsidR="00847215" w:rsidRDefault="00737115" w:rsidP="00B17C9E">
      <w:pPr>
        <w:rPr>
          <w:i/>
          <w:szCs w:val="22"/>
          <w:lang w:val="sk-SK"/>
        </w:rPr>
      </w:pPr>
      <w:r w:rsidRPr="0087131A">
        <w:rPr>
          <w:i/>
          <w:color w:val="FF0000"/>
          <w:szCs w:val="22"/>
          <w:lang w:val="sk-SK"/>
        </w:rPr>
        <w:object w:dxaOrig="11637" w:dyaOrig="9474" w14:anchorId="2ADC6F94">
          <v:shape id="_x0000_i1061" type="#_x0000_t75" style="width:430.15pt;height:447.9pt" o:ole="">
            <v:imagedata r:id="rId84" o:title=""/>
          </v:shape>
          <o:OLEObject Type="Embed" ProgID="Excel.Sheet.12" ShapeID="_x0000_i1061" DrawAspect="Content" ObjectID="_1646549762" r:id="rId85"/>
        </w:object>
      </w:r>
    </w:p>
    <w:p w14:paraId="1A8EE0A6" w14:textId="77777777" w:rsidR="00847215" w:rsidRDefault="00847215" w:rsidP="00B17C9E">
      <w:pPr>
        <w:rPr>
          <w:i/>
          <w:szCs w:val="22"/>
          <w:lang w:val="sk-SK"/>
        </w:rPr>
      </w:pPr>
    </w:p>
    <w:p w14:paraId="764CFC05" w14:textId="77777777" w:rsidR="00847215" w:rsidRDefault="00847215" w:rsidP="00B17C9E">
      <w:pPr>
        <w:rPr>
          <w:i/>
          <w:szCs w:val="22"/>
          <w:lang w:val="sk-SK"/>
        </w:rPr>
      </w:pPr>
    </w:p>
    <w:p w14:paraId="026D431B" w14:textId="77777777" w:rsidR="00C426FF" w:rsidRDefault="00C426FF" w:rsidP="00B17C9E">
      <w:pPr>
        <w:rPr>
          <w:i/>
          <w:szCs w:val="22"/>
          <w:lang w:val="sk-SK"/>
        </w:rPr>
      </w:pPr>
    </w:p>
    <w:bookmarkStart w:id="531" w:name="_MON_1583306921"/>
    <w:bookmarkEnd w:id="531"/>
    <w:p w14:paraId="34B41CE1" w14:textId="77777777" w:rsidR="002A6F03" w:rsidRDefault="002D1905" w:rsidP="00B17C9E">
      <w:pPr>
        <w:rPr>
          <w:i/>
          <w:szCs w:val="22"/>
          <w:lang w:val="sk-SK"/>
        </w:rPr>
      </w:pPr>
      <w:r w:rsidRPr="0087131A">
        <w:rPr>
          <w:i/>
          <w:color w:val="FF0000"/>
          <w:szCs w:val="22"/>
          <w:lang w:val="sk-SK"/>
        </w:rPr>
        <w:object w:dxaOrig="11892" w:dyaOrig="7893" w14:anchorId="65B1440D">
          <v:shape id="_x0000_i1062" type="#_x0000_t75" style="width:439.5pt;height:374.5pt" o:ole="">
            <v:imagedata r:id="rId86" o:title=""/>
          </v:shape>
          <o:OLEObject Type="Embed" ProgID="Excel.Sheet.12" ShapeID="_x0000_i1062" DrawAspect="Content" ObjectID="_1646549763" r:id="rId87"/>
        </w:object>
      </w:r>
    </w:p>
    <w:p w14:paraId="7CC4B4CF" w14:textId="77777777" w:rsidR="00C426FF" w:rsidRPr="005C2DEA" w:rsidRDefault="00C426FF" w:rsidP="00B17C9E">
      <w:pPr>
        <w:rPr>
          <w:rFonts w:ascii="Arial" w:hAnsi="Arial" w:cs="Arial"/>
          <w:i/>
          <w:sz w:val="18"/>
          <w:szCs w:val="18"/>
          <w:lang w:val="sk-SK"/>
        </w:rPr>
      </w:pPr>
    </w:p>
    <w:p w14:paraId="21596E93" w14:textId="77777777" w:rsidR="00B17C9E" w:rsidRPr="005C2DEA" w:rsidRDefault="00C11D8A" w:rsidP="00B17C9E">
      <w:pPr>
        <w:pStyle w:val="BodyText"/>
        <w:ind w:firstLine="426"/>
        <w:rPr>
          <w:rFonts w:ascii="Arial" w:hAnsi="Arial" w:cs="Arial"/>
          <w:sz w:val="18"/>
          <w:szCs w:val="18"/>
          <w:lang w:val="sk-SK"/>
        </w:rPr>
      </w:pPr>
      <w:r w:rsidRPr="005C2DEA">
        <w:rPr>
          <w:rFonts w:ascii="Arial" w:hAnsi="Arial" w:cs="Arial"/>
          <w:sz w:val="18"/>
          <w:szCs w:val="18"/>
          <w:lang w:val="sk-SK"/>
        </w:rPr>
        <w:t>K</w:t>
      </w:r>
      <w:r w:rsidR="002A6F03" w:rsidRPr="005C2DEA">
        <w:rPr>
          <w:rFonts w:ascii="Arial" w:hAnsi="Arial" w:cs="Arial"/>
          <w:sz w:val="18"/>
          <w:szCs w:val="18"/>
          <w:lang w:val="sk-SK"/>
        </w:rPr>
        <w:t>ó</w:t>
      </w:r>
      <w:r w:rsidRPr="005C2DEA">
        <w:rPr>
          <w:rFonts w:ascii="Arial" w:hAnsi="Arial" w:cs="Arial"/>
          <w:sz w:val="18"/>
          <w:szCs w:val="18"/>
          <w:lang w:val="sk-SK"/>
        </w:rPr>
        <w:t>d druhu obchodu</w:t>
      </w:r>
      <w:r w:rsidR="002A6F03" w:rsidRPr="005C2DEA">
        <w:rPr>
          <w:rFonts w:ascii="Arial" w:hAnsi="Arial" w:cs="Arial"/>
          <w:sz w:val="18"/>
          <w:szCs w:val="18"/>
          <w:lang w:val="sk-SK"/>
        </w:rPr>
        <w:t>*</w:t>
      </w:r>
    </w:p>
    <w:p w14:paraId="7EF3BD2A" w14:textId="77777777" w:rsidR="002A6F03" w:rsidRPr="005C2DEA" w:rsidRDefault="002A6F03" w:rsidP="002A6F03">
      <w:pPr>
        <w:pStyle w:val="BodyText"/>
        <w:rPr>
          <w:rFonts w:ascii="Arial" w:hAnsi="Arial" w:cs="Arial"/>
          <w:sz w:val="18"/>
          <w:szCs w:val="18"/>
          <w:lang w:val="sk-SK"/>
        </w:rPr>
      </w:pPr>
    </w:p>
    <w:p w14:paraId="67ACE433" w14:textId="77777777" w:rsidR="002A6F03" w:rsidRPr="005C2DEA" w:rsidRDefault="00C11D8A" w:rsidP="002A6F03">
      <w:pPr>
        <w:pStyle w:val="BodyText"/>
        <w:numPr>
          <w:ilvl w:val="0"/>
          <w:numId w:val="56"/>
        </w:numPr>
        <w:rPr>
          <w:rFonts w:ascii="Arial" w:hAnsi="Arial" w:cs="Arial"/>
          <w:sz w:val="18"/>
          <w:szCs w:val="18"/>
          <w:lang w:val="sk-SK"/>
        </w:rPr>
      </w:pPr>
      <w:r w:rsidRPr="005C2DEA">
        <w:rPr>
          <w:rFonts w:ascii="Arial" w:hAnsi="Arial" w:cs="Arial"/>
          <w:sz w:val="18"/>
          <w:szCs w:val="18"/>
          <w:lang w:val="sk-SK"/>
        </w:rPr>
        <w:t>Kúpa</w:t>
      </w:r>
      <w:r w:rsidR="002A6F03" w:rsidRPr="005C2DEA">
        <w:rPr>
          <w:rFonts w:ascii="Arial" w:hAnsi="Arial" w:cs="Arial"/>
          <w:sz w:val="18"/>
          <w:szCs w:val="18"/>
          <w:lang w:val="sk-SK"/>
        </w:rPr>
        <w:tab/>
      </w:r>
      <w:r w:rsidR="002A6F03" w:rsidRPr="005C2DEA">
        <w:rPr>
          <w:rFonts w:ascii="Arial" w:hAnsi="Arial" w:cs="Arial"/>
          <w:sz w:val="18"/>
          <w:szCs w:val="18"/>
          <w:lang w:val="sk-SK"/>
        </w:rPr>
        <w:tab/>
      </w:r>
      <w:r w:rsidR="002A6F03" w:rsidRPr="005C2DEA">
        <w:rPr>
          <w:rFonts w:ascii="Arial" w:hAnsi="Arial" w:cs="Arial"/>
          <w:sz w:val="18"/>
          <w:szCs w:val="18"/>
          <w:lang w:val="sk-SK"/>
        </w:rPr>
        <w:tab/>
        <w:t>02- Predaj                      03- Poskytnutie služby</w:t>
      </w:r>
    </w:p>
    <w:p w14:paraId="6EBB60C0" w14:textId="77777777" w:rsidR="00C11D8A" w:rsidRDefault="00C11D8A" w:rsidP="002A6F03">
      <w:pPr>
        <w:pStyle w:val="BodyText"/>
        <w:ind w:left="786"/>
        <w:rPr>
          <w:lang w:val="sk-SK"/>
        </w:rPr>
      </w:pPr>
    </w:p>
    <w:p w14:paraId="257B98FE" w14:textId="77777777" w:rsidR="00B81760" w:rsidRPr="006F2456" w:rsidRDefault="00B81760" w:rsidP="00C11D8A">
      <w:pPr>
        <w:pStyle w:val="BodyText"/>
        <w:ind w:left="426"/>
        <w:rPr>
          <w:lang w:val="sk-SK"/>
        </w:rPr>
      </w:pPr>
    </w:p>
    <w:p w14:paraId="11A909D7" w14:textId="77777777" w:rsidR="00837601" w:rsidRDefault="00837601" w:rsidP="00837601">
      <w:pPr>
        <w:pStyle w:val="Heading2"/>
        <w:rPr>
          <w:lang w:val="sk-SK"/>
        </w:rPr>
      </w:pPr>
      <w:r>
        <w:rPr>
          <w:lang w:val="sk-SK"/>
        </w:rPr>
        <w:t>Zostatky vyplývajúce z t</w:t>
      </w:r>
      <w:r w:rsidRPr="0039695D">
        <w:rPr>
          <w:lang w:val="sk-SK"/>
        </w:rPr>
        <w:t>ransakci</w:t>
      </w:r>
      <w:r>
        <w:rPr>
          <w:lang w:val="sk-SK"/>
        </w:rPr>
        <w:t>í</w:t>
      </w:r>
      <w:r w:rsidRPr="0039695D">
        <w:rPr>
          <w:lang w:val="sk-SK"/>
        </w:rPr>
        <w:t xml:space="preserve"> so spriaznenými osobami</w:t>
      </w:r>
    </w:p>
    <w:p w14:paraId="1CEB2E1C" w14:textId="77777777" w:rsidR="00175E45" w:rsidRPr="00175E45" w:rsidRDefault="00175E45" w:rsidP="00175E45">
      <w:pPr>
        <w:rPr>
          <w:lang w:val="sk-SK"/>
        </w:rPr>
      </w:pPr>
    </w:p>
    <w:bookmarkStart w:id="532" w:name="_MON_1583308681"/>
    <w:bookmarkEnd w:id="532"/>
    <w:p w14:paraId="0554BA13" w14:textId="77777777" w:rsidR="00837601" w:rsidRPr="00C7488C" w:rsidRDefault="00737115" w:rsidP="00B17C9E">
      <w:pPr>
        <w:pStyle w:val="BodyText"/>
        <w:ind w:firstLine="426"/>
        <w:rPr>
          <w:lang w:val="sk-SK"/>
        </w:rPr>
      </w:pPr>
      <w:r w:rsidRPr="00BD5921">
        <w:rPr>
          <w:lang w:val="sk-SK"/>
        </w:rPr>
        <w:object w:dxaOrig="9715" w:dyaOrig="4679" w14:anchorId="5C8C84E8">
          <v:shape id="_x0000_i1063" type="#_x0000_t75" style="width:444.15pt;height:214.15pt" o:ole="">
            <v:imagedata r:id="rId88" o:title=""/>
          </v:shape>
          <o:OLEObject Type="Embed" ProgID="Excel.Sheet.12" ShapeID="_x0000_i1063" DrawAspect="Content" ObjectID="_1646549764" r:id="rId89"/>
        </w:object>
      </w:r>
    </w:p>
    <w:bookmarkStart w:id="533" w:name="_MON_1514361604"/>
    <w:bookmarkEnd w:id="533"/>
    <w:p w14:paraId="1E730C79" w14:textId="77777777" w:rsidR="00837601" w:rsidRPr="00837601" w:rsidRDefault="00737115" w:rsidP="00837601">
      <w:pPr>
        <w:rPr>
          <w:i/>
          <w:color w:val="FF0000"/>
          <w:szCs w:val="22"/>
          <w:lang w:val="sk-SK"/>
        </w:rPr>
      </w:pPr>
      <w:r w:rsidRPr="00BD5921">
        <w:rPr>
          <w:lang w:val="sk-SK"/>
        </w:rPr>
        <w:object w:dxaOrig="9715" w:dyaOrig="5395" w14:anchorId="15D39E7D">
          <v:shape id="_x0000_i1064" type="#_x0000_t75" style="width:444.15pt;height:247.3pt" o:ole="">
            <v:imagedata r:id="rId90" o:title=""/>
          </v:shape>
          <o:OLEObject Type="Embed" ProgID="Excel.Sheet.12" ShapeID="_x0000_i1064" DrawAspect="Content" ObjectID="_1646549765" r:id="rId91"/>
        </w:object>
      </w:r>
      <w:r w:rsidR="00837601" w:rsidRPr="00BD5921">
        <w:rPr>
          <w:i/>
          <w:color w:val="FF0000"/>
          <w:szCs w:val="22"/>
          <w:highlight w:val="yellow"/>
          <w:lang w:val="sk-SK"/>
        </w:rPr>
        <w:t xml:space="preserve"> </w:t>
      </w:r>
    </w:p>
    <w:p w14:paraId="3EB23FD2" w14:textId="77777777" w:rsidR="00175E45" w:rsidRDefault="00175E45" w:rsidP="00175E45">
      <w:pPr>
        <w:pStyle w:val="Heading1"/>
        <w:numPr>
          <w:ilvl w:val="0"/>
          <w:numId w:val="0"/>
        </w:numPr>
      </w:pPr>
    </w:p>
    <w:p w14:paraId="5747282A" w14:textId="77777777" w:rsidR="00B17C9E" w:rsidRDefault="00B17C9E" w:rsidP="00175E45">
      <w:pPr>
        <w:pStyle w:val="Heading1"/>
      </w:pPr>
      <w:r w:rsidRPr="00481F58">
        <w:t xml:space="preserve">INFORMÁCIE O PRÍJMOCH A VÝHODÁCH ČLENOV ŠTATUTÁRNYCH ORGÁNOV, </w:t>
      </w:r>
      <w:r w:rsidR="00175E45">
        <w:t>dozroných orgánov a iných orgánov Účtovnej jednotky</w:t>
      </w:r>
      <w:r w:rsidR="00175E45" w:rsidRPr="00BD5921">
        <w:t xml:space="preserve"> </w:t>
      </w:r>
      <w:bookmarkStart w:id="534" w:name="_MON_1551514841"/>
      <w:bookmarkEnd w:id="534"/>
      <w:r w:rsidR="00DD40EC" w:rsidRPr="00BD5921">
        <w:object w:dxaOrig="7952" w:dyaOrig="2628" w14:anchorId="7273CB98">
          <v:shape id="_x0000_i1065" type="#_x0000_t75" style="width:368.9pt;height:125.3pt" o:ole="">
            <v:imagedata r:id="rId92" o:title=""/>
          </v:shape>
          <o:OLEObject Type="Embed" ProgID="Excel.Sheet.12" ShapeID="_x0000_i1065" DrawAspect="Content" ObjectID="_1646549766" r:id="rId93"/>
        </w:object>
      </w:r>
    </w:p>
    <w:p w14:paraId="5FDCBB08" w14:textId="77777777" w:rsidR="00B17C9E" w:rsidRDefault="00B17C9E" w:rsidP="00B17C9E">
      <w:pPr>
        <w:rPr>
          <w:rFonts w:ascii="Tahoma" w:hAnsi="Tahoma" w:cs="Tahoma"/>
          <w:sz w:val="20"/>
          <w:lang w:val="sk-SK"/>
        </w:rPr>
      </w:pPr>
    </w:p>
    <w:p w14:paraId="320011B3" w14:textId="77777777" w:rsidR="00175E45" w:rsidRDefault="00175E45" w:rsidP="00B17C9E">
      <w:pPr>
        <w:rPr>
          <w:rFonts w:ascii="Tahoma" w:hAnsi="Tahoma" w:cs="Tahoma"/>
          <w:sz w:val="20"/>
          <w:lang w:val="sk-SK"/>
        </w:rPr>
      </w:pPr>
    </w:p>
    <w:p w14:paraId="47B3DA2A" w14:textId="77777777" w:rsidR="00426829" w:rsidRDefault="00426829" w:rsidP="00B17C9E">
      <w:pPr>
        <w:rPr>
          <w:rFonts w:ascii="Tahoma" w:hAnsi="Tahoma" w:cs="Tahoma"/>
          <w:sz w:val="20"/>
          <w:lang w:val="sk-SK"/>
        </w:rPr>
      </w:pPr>
    </w:p>
    <w:p w14:paraId="59C56ACD" w14:textId="77777777" w:rsidR="00426829" w:rsidRDefault="00426829" w:rsidP="00B17C9E">
      <w:pPr>
        <w:rPr>
          <w:rFonts w:ascii="Tahoma" w:hAnsi="Tahoma" w:cs="Tahoma"/>
          <w:sz w:val="20"/>
          <w:lang w:val="sk-SK"/>
        </w:rPr>
      </w:pPr>
    </w:p>
    <w:p w14:paraId="059F29BF" w14:textId="77777777" w:rsidR="00426829" w:rsidRDefault="00426829" w:rsidP="00B17C9E">
      <w:pPr>
        <w:rPr>
          <w:rFonts w:ascii="Tahoma" w:hAnsi="Tahoma" w:cs="Tahoma"/>
          <w:sz w:val="20"/>
          <w:lang w:val="sk-SK"/>
        </w:rPr>
      </w:pPr>
    </w:p>
    <w:p w14:paraId="46112DBF" w14:textId="77777777" w:rsidR="00426829" w:rsidRDefault="00426829" w:rsidP="00B17C9E">
      <w:pPr>
        <w:rPr>
          <w:rFonts w:ascii="Tahoma" w:hAnsi="Tahoma" w:cs="Tahoma"/>
          <w:sz w:val="20"/>
          <w:lang w:val="sk-SK"/>
        </w:rPr>
      </w:pPr>
    </w:p>
    <w:p w14:paraId="1C14DC6B" w14:textId="77777777" w:rsidR="00426829" w:rsidRDefault="00426829" w:rsidP="00B17C9E">
      <w:pPr>
        <w:rPr>
          <w:rFonts w:ascii="Tahoma" w:hAnsi="Tahoma" w:cs="Tahoma"/>
          <w:sz w:val="20"/>
          <w:lang w:val="sk-SK"/>
        </w:rPr>
      </w:pPr>
    </w:p>
    <w:p w14:paraId="6758BB27" w14:textId="77777777" w:rsidR="00426829" w:rsidRDefault="00426829" w:rsidP="00B17C9E">
      <w:pPr>
        <w:rPr>
          <w:rFonts w:ascii="Tahoma" w:hAnsi="Tahoma" w:cs="Tahoma"/>
          <w:sz w:val="20"/>
          <w:lang w:val="sk-SK"/>
        </w:rPr>
      </w:pPr>
    </w:p>
    <w:p w14:paraId="5210AF8B" w14:textId="77777777" w:rsidR="00426829" w:rsidRDefault="00426829" w:rsidP="00B17C9E">
      <w:pPr>
        <w:rPr>
          <w:rFonts w:ascii="Tahoma" w:hAnsi="Tahoma" w:cs="Tahoma"/>
          <w:sz w:val="20"/>
          <w:lang w:val="sk-SK"/>
        </w:rPr>
      </w:pPr>
    </w:p>
    <w:p w14:paraId="652B424F" w14:textId="77777777" w:rsidR="00426829" w:rsidRDefault="00426829" w:rsidP="00B17C9E">
      <w:pPr>
        <w:rPr>
          <w:rFonts w:ascii="Tahoma" w:hAnsi="Tahoma" w:cs="Tahoma"/>
          <w:sz w:val="20"/>
          <w:lang w:val="sk-SK"/>
        </w:rPr>
      </w:pPr>
    </w:p>
    <w:p w14:paraId="479BB03C" w14:textId="77777777" w:rsidR="00426829" w:rsidRDefault="00426829" w:rsidP="00B17C9E">
      <w:pPr>
        <w:rPr>
          <w:rFonts w:ascii="Tahoma" w:hAnsi="Tahoma" w:cs="Tahoma"/>
          <w:sz w:val="20"/>
          <w:lang w:val="sk-SK"/>
        </w:rPr>
      </w:pPr>
    </w:p>
    <w:p w14:paraId="3AC4B7FA" w14:textId="77777777" w:rsidR="00426829" w:rsidRDefault="00426829" w:rsidP="00B17C9E">
      <w:pPr>
        <w:rPr>
          <w:rFonts w:ascii="Tahoma" w:hAnsi="Tahoma" w:cs="Tahoma"/>
          <w:sz w:val="20"/>
          <w:lang w:val="sk-SK"/>
        </w:rPr>
      </w:pPr>
    </w:p>
    <w:p w14:paraId="27D2C4EB" w14:textId="77777777" w:rsidR="00426829" w:rsidRDefault="00426829" w:rsidP="00B17C9E">
      <w:pPr>
        <w:rPr>
          <w:rFonts w:ascii="Tahoma" w:hAnsi="Tahoma" w:cs="Tahoma"/>
          <w:sz w:val="20"/>
          <w:lang w:val="sk-SK"/>
        </w:rPr>
      </w:pPr>
    </w:p>
    <w:p w14:paraId="5BD92FB4" w14:textId="77777777" w:rsidR="00426829" w:rsidRDefault="00426829" w:rsidP="00B17C9E">
      <w:pPr>
        <w:rPr>
          <w:rFonts w:ascii="Tahoma" w:hAnsi="Tahoma" w:cs="Tahoma"/>
          <w:sz w:val="20"/>
          <w:lang w:val="sk-SK"/>
        </w:rPr>
      </w:pPr>
    </w:p>
    <w:p w14:paraId="3607FF68" w14:textId="77777777" w:rsidR="00426829" w:rsidRDefault="00426829" w:rsidP="00B17C9E">
      <w:pPr>
        <w:rPr>
          <w:rFonts w:ascii="Tahoma" w:hAnsi="Tahoma" w:cs="Tahoma"/>
          <w:sz w:val="20"/>
          <w:lang w:val="sk-SK"/>
        </w:rPr>
      </w:pPr>
    </w:p>
    <w:p w14:paraId="6BDE0BA6" w14:textId="77777777" w:rsidR="00426829" w:rsidRDefault="00426829" w:rsidP="00B17C9E">
      <w:pPr>
        <w:rPr>
          <w:rFonts w:ascii="Tahoma" w:hAnsi="Tahoma" w:cs="Tahoma"/>
          <w:sz w:val="20"/>
          <w:lang w:val="sk-SK"/>
        </w:rPr>
      </w:pPr>
    </w:p>
    <w:p w14:paraId="4071DB76" w14:textId="77777777" w:rsidR="00426829" w:rsidRDefault="00426829" w:rsidP="00B17C9E">
      <w:pPr>
        <w:rPr>
          <w:rFonts w:ascii="Tahoma" w:hAnsi="Tahoma" w:cs="Tahoma"/>
          <w:sz w:val="20"/>
          <w:lang w:val="sk-SK"/>
        </w:rPr>
      </w:pPr>
    </w:p>
    <w:p w14:paraId="6AFD16F4" w14:textId="77777777" w:rsidR="00426829" w:rsidRDefault="00426829" w:rsidP="00B17C9E">
      <w:pPr>
        <w:rPr>
          <w:rFonts w:ascii="Tahoma" w:hAnsi="Tahoma" w:cs="Tahoma"/>
          <w:sz w:val="20"/>
          <w:lang w:val="sk-SK"/>
        </w:rPr>
      </w:pPr>
    </w:p>
    <w:p w14:paraId="0A668DB9" w14:textId="77777777" w:rsidR="00426829" w:rsidRDefault="00426829" w:rsidP="00B17C9E">
      <w:pPr>
        <w:rPr>
          <w:rFonts w:ascii="Tahoma" w:hAnsi="Tahoma" w:cs="Tahoma"/>
          <w:sz w:val="20"/>
          <w:lang w:val="sk-SK"/>
        </w:rPr>
      </w:pPr>
    </w:p>
    <w:p w14:paraId="1B57A815" w14:textId="77777777" w:rsidR="00426829" w:rsidRDefault="00426829" w:rsidP="00B17C9E">
      <w:pPr>
        <w:rPr>
          <w:rFonts w:ascii="Tahoma" w:hAnsi="Tahoma" w:cs="Tahoma"/>
          <w:sz w:val="20"/>
          <w:lang w:val="sk-SK"/>
        </w:rPr>
      </w:pPr>
    </w:p>
    <w:p w14:paraId="0CD7F81C" w14:textId="77777777" w:rsidR="00426829" w:rsidRDefault="00426829" w:rsidP="00B17C9E">
      <w:pPr>
        <w:rPr>
          <w:rFonts w:ascii="Tahoma" w:hAnsi="Tahoma" w:cs="Tahoma"/>
          <w:sz w:val="20"/>
          <w:lang w:val="sk-SK"/>
        </w:rPr>
      </w:pPr>
    </w:p>
    <w:p w14:paraId="545612C7" w14:textId="77777777" w:rsidR="00426829" w:rsidRDefault="00426829" w:rsidP="00B17C9E">
      <w:pPr>
        <w:rPr>
          <w:rFonts w:ascii="Tahoma" w:hAnsi="Tahoma" w:cs="Tahoma"/>
          <w:sz w:val="20"/>
          <w:lang w:val="sk-SK"/>
        </w:rPr>
      </w:pPr>
    </w:p>
    <w:p w14:paraId="051B3683" w14:textId="77777777" w:rsidR="00426829" w:rsidRDefault="00426829" w:rsidP="00B17C9E">
      <w:pPr>
        <w:rPr>
          <w:rFonts w:ascii="Tahoma" w:hAnsi="Tahoma" w:cs="Tahoma"/>
          <w:sz w:val="20"/>
          <w:lang w:val="sk-SK"/>
        </w:rPr>
      </w:pPr>
    </w:p>
    <w:p w14:paraId="0006E762" w14:textId="77777777" w:rsidR="00426829" w:rsidRDefault="00426829" w:rsidP="00B17C9E">
      <w:pPr>
        <w:rPr>
          <w:rFonts w:ascii="Tahoma" w:hAnsi="Tahoma" w:cs="Tahoma"/>
          <w:sz w:val="20"/>
          <w:lang w:val="sk-SK"/>
        </w:rPr>
      </w:pPr>
    </w:p>
    <w:p w14:paraId="23E73906" w14:textId="77777777" w:rsidR="00426829" w:rsidRDefault="00426829" w:rsidP="00B17C9E">
      <w:pPr>
        <w:rPr>
          <w:rFonts w:ascii="Tahoma" w:hAnsi="Tahoma" w:cs="Tahoma"/>
          <w:sz w:val="20"/>
          <w:lang w:val="sk-SK"/>
        </w:rPr>
      </w:pPr>
    </w:p>
    <w:p w14:paraId="78836B47" w14:textId="77777777" w:rsidR="00426829" w:rsidRDefault="00426829" w:rsidP="00B17C9E">
      <w:pPr>
        <w:rPr>
          <w:rFonts w:ascii="Tahoma" w:hAnsi="Tahoma" w:cs="Tahoma"/>
          <w:sz w:val="20"/>
          <w:lang w:val="sk-SK"/>
        </w:rPr>
      </w:pPr>
    </w:p>
    <w:p w14:paraId="64B770F0" w14:textId="77777777" w:rsidR="00426829" w:rsidRDefault="00426829" w:rsidP="00B17C9E">
      <w:pPr>
        <w:rPr>
          <w:rFonts w:ascii="Tahoma" w:hAnsi="Tahoma" w:cs="Tahoma"/>
          <w:sz w:val="20"/>
          <w:lang w:val="sk-SK"/>
        </w:rPr>
      </w:pPr>
    </w:p>
    <w:p w14:paraId="6C7481A0" w14:textId="77777777" w:rsidR="006F2456" w:rsidRPr="007924CF" w:rsidRDefault="006F2456" w:rsidP="00B17C9E">
      <w:pPr>
        <w:rPr>
          <w:rFonts w:cs="Tahoma"/>
          <w:i/>
          <w:szCs w:val="22"/>
          <w:lang w:val="sk-SK"/>
        </w:rPr>
      </w:pPr>
    </w:p>
    <w:p w14:paraId="4C9DBA2E" w14:textId="77777777" w:rsidR="007F7A11" w:rsidRDefault="007F5E21">
      <w:pPr>
        <w:pStyle w:val="Heading1"/>
      </w:pPr>
      <w:r w:rsidRPr="007F5E21">
        <w:t>ZMENY VLASTNÉHO IMANIA</w:t>
      </w:r>
    </w:p>
    <w:p w14:paraId="59FC55A5" w14:textId="77777777" w:rsidR="006F2456" w:rsidRDefault="006F2456">
      <w:pPr>
        <w:rPr>
          <w:rFonts w:cs="TimesNewRomanPSMT"/>
          <w:szCs w:val="22"/>
          <w:lang w:val="sk-SK"/>
        </w:rPr>
      </w:pPr>
    </w:p>
    <w:p w14:paraId="406E7A1A" w14:textId="77777777" w:rsidR="002952D1" w:rsidRPr="00BD5921" w:rsidRDefault="008572B9">
      <w:pPr>
        <w:rPr>
          <w:rFonts w:cs="TimesNewRomanPSMT"/>
          <w:szCs w:val="22"/>
          <w:lang w:val="sk-SK"/>
        </w:rPr>
      </w:pPr>
      <w:r w:rsidRPr="00481F58">
        <w:rPr>
          <w:rFonts w:cs="TimesNewRomanPSMT"/>
          <w:szCs w:val="22"/>
          <w:lang w:val="sk-SK"/>
        </w:rPr>
        <w:t>Prehľad o pohybe vlastného imania v priebehu účtovného obdobia je uvedený v nasledujúcom prehľade:</w:t>
      </w:r>
    </w:p>
    <w:p w14:paraId="694F0525" w14:textId="77777777" w:rsidR="00433B66" w:rsidRPr="00BD5921" w:rsidRDefault="00433B66">
      <w:pPr>
        <w:rPr>
          <w:szCs w:val="22"/>
          <w:lang w:val="sk-SK"/>
        </w:rPr>
      </w:pPr>
    </w:p>
    <w:bookmarkStart w:id="535" w:name="_MON_1394531043"/>
    <w:bookmarkStart w:id="536" w:name="_MON_1393661397"/>
    <w:bookmarkStart w:id="537" w:name="_MON_1393661410"/>
    <w:bookmarkStart w:id="538" w:name="_MON_1393661422"/>
    <w:bookmarkStart w:id="539" w:name="_MON_1393661445"/>
    <w:bookmarkStart w:id="540" w:name="_MON_1393661541"/>
    <w:bookmarkStart w:id="541" w:name="_MON_1393661550"/>
    <w:bookmarkStart w:id="542" w:name="_MON_1389502722"/>
    <w:bookmarkStart w:id="543" w:name="_MON_1392032344"/>
    <w:bookmarkStart w:id="544" w:name="_MON_1392032349"/>
    <w:bookmarkStart w:id="545" w:name="_MON_1392034761"/>
    <w:bookmarkStart w:id="546" w:name="_MON_1393661144"/>
    <w:bookmarkEnd w:id="535"/>
    <w:bookmarkEnd w:id="536"/>
    <w:bookmarkEnd w:id="537"/>
    <w:bookmarkEnd w:id="538"/>
    <w:bookmarkEnd w:id="539"/>
    <w:bookmarkEnd w:id="540"/>
    <w:bookmarkEnd w:id="541"/>
    <w:bookmarkEnd w:id="542"/>
    <w:bookmarkEnd w:id="543"/>
    <w:bookmarkEnd w:id="544"/>
    <w:bookmarkEnd w:id="545"/>
    <w:bookmarkEnd w:id="546"/>
    <w:bookmarkStart w:id="547" w:name="_MON_1393661392"/>
    <w:bookmarkEnd w:id="547"/>
    <w:p w14:paraId="17854425" w14:textId="77777777" w:rsidR="002952D1" w:rsidRPr="00BD5921" w:rsidRDefault="00737115">
      <w:pPr>
        <w:rPr>
          <w:szCs w:val="22"/>
          <w:lang w:val="sk-SK"/>
        </w:rPr>
      </w:pPr>
      <w:r w:rsidRPr="00BD5921">
        <w:rPr>
          <w:szCs w:val="22"/>
          <w:lang w:val="sk-SK"/>
        </w:rPr>
        <w:object w:dxaOrig="8658" w:dyaOrig="7778" w14:anchorId="5F566A2C">
          <v:shape id="_x0000_i1066" type="#_x0000_t75" style="width:388.5pt;height:387.1pt" o:ole="">
            <v:imagedata r:id="rId94" o:title=""/>
            <o:lock v:ext="edit" aspectratio="f"/>
          </v:shape>
          <o:OLEObject Type="Embed" ProgID="Excel.Sheet.12" ShapeID="_x0000_i1066" DrawAspect="Content" ObjectID="_1646549767" r:id="rId95"/>
        </w:object>
      </w:r>
    </w:p>
    <w:p w14:paraId="6E9401E6" w14:textId="77777777" w:rsidR="008572B9" w:rsidRPr="00F85ABF" w:rsidRDefault="008572B9" w:rsidP="008572B9">
      <w:pPr>
        <w:rPr>
          <w:rFonts w:cs="TimesNewRomanPSMT"/>
          <w:szCs w:val="22"/>
          <w:lang w:val="sk-SK"/>
        </w:rPr>
      </w:pPr>
    </w:p>
    <w:p w14:paraId="3F19D92E" w14:textId="77777777" w:rsidR="004C3D30" w:rsidRPr="00BD5921" w:rsidRDefault="008572B9" w:rsidP="00313194">
      <w:pPr>
        <w:rPr>
          <w:rFonts w:cs="TimesNewRomanPSMT"/>
          <w:szCs w:val="22"/>
          <w:lang w:val="sk-SK"/>
        </w:rPr>
      </w:pPr>
      <w:r w:rsidRPr="00481F58">
        <w:rPr>
          <w:rFonts w:cs="TimesNewRomanPSMT"/>
          <w:szCs w:val="22"/>
          <w:lang w:val="sk-SK"/>
        </w:rPr>
        <w:t xml:space="preserve">Prehľad o pohybe vlastného imania v priebehu </w:t>
      </w:r>
      <w:r w:rsidR="002B3E72">
        <w:rPr>
          <w:rFonts w:cs="TimesNewRomanPSMT"/>
          <w:szCs w:val="22"/>
          <w:lang w:val="sk-SK"/>
        </w:rPr>
        <w:t xml:space="preserve">predchádzajúceho </w:t>
      </w:r>
      <w:r w:rsidRPr="00481F58">
        <w:rPr>
          <w:rFonts w:cs="TimesNewRomanPSMT"/>
          <w:szCs w:val="22"/>
          <w:lang w:val="sk-SK"/>
        </w:rPr>
        <w:t>účtovného obdobia je uvedený v nasledujúcom prehľade:</w:t>
      </w:r>
    </w:p>
    <w:p w14:paraId="5DAD80AB" w14:textId="77777777" w:rsidR="006C12B1" w:rsidRPr="00BD5921" w:rsidRDefault="006C12B1" w:rsidP="00313194">
      <w:pPr>
        <w:rPr>
          <w:szCs w:val="22"/>
          <w:lang w:val="sk-SK"/>
        </w:rPr>
      </w:pPr>
      <w:bookmarkStart w:id="548" w:name="_MON_1389502746"/>
      <w:bookmarkStart w:id="549" w:name="_MON_1392032361"/>
      <w:bookmarkStart w:id="550" w:name="_MON_1392032363"/>
      <w:bookmarkEnd w:id="548"/>
      <w:bookmarkEnd w:id="549"/>
      <w:bookmarkEnd w:id="550"/>
    </w:p>
    <w:bookmarkStart w:id="551" w:name="_MON_1393661497"/>
    <w:bookmarkStart w:id="552" w:name="_MON_1393661563"/>
    <w:bookmarkEnd w:id="551"/>
    <w:bookmarkEnd w:id="552"/>
    <w:bookmarkStart w:id="553" w:name="_MON_1393661488"/>
    <w:bookmarkEnd w:id="553"/>
    <w:p w14:paraId="642DFA7C" w14:textId="77777777" w:rsidR="006C12B1" w:rsidRPr="00BD5921" w:rsidRDefault="00DD40EC" w:rsidP="00313194">
      <w:pPr>
        <w:rPr>
          <w:szCs w:val="22"/>
          <w:lang w:val="sk-SK"/>
        </w:rPr>
      </w:pPr>
      <w:r w:rsidRPr="00BD5921">
        <w:rPr>
          <w:szCs w:val="22"/>
          <w:lang w:val="sk-SK"/>
        </w:rPr>
        <w:object w:dxaOrig="8658" w:dyaOrig="7778" w14:anchorId="1133FFD1">
          <v:shape id="_x0000_i1067" type="#_x0000_t75" style="width:388.5pt;height:388.05pt" o:ole="">
            <v:imagedata r:id="rId96" o:title=""/>
            <o:lock v:ext="edit" aspectratio="f"/>
          </v:shape>
          <o:OLEObject Type="Embed" ProgID="Excel.Sheet.12" ShapeID="_x0000_i1067" DrawAspect="Content" ObjectID="_1646549768" r:id="rId97"/>
        </w:object>
      </w:r>
    </w:p>
    <w:p w14:paraId="52EF4322" w14:textId="77777777" w:rsidR="00F34B1C" w:rsidRDefault="00F34B1C" w:rsidP="000B62EB">
      <w:pPr>
        <w:pStyle w:val="BodyText"/>
        <w:rPr>
          <w:szCs w:val="22"/>
          <w:lang w:val="sk-SK"/>
        </w:rPr>
      </w:pPr>
    </w:p>
    <w:p w14:paraId="3FEF5242" w14:textId="77777777" w:rsidR="000B62EB" w:rsidRPr="00BD5921" w:rsidRDefault="00C9279C" w:rsidP="000B62EB">
      <w:pPr>
        <w:pStyle w:val="BodyText"/>
        <w:rPr>
          <w:szCs w:val="22"/>
          <w:lang w:val="sk-SK"/>
        </w:rPr>
      </w:pPr>
      <w:r w:rsidRPr="00BD5921">
        <w:rPr>
          <w:szCs w:val="22"/>
          <w:lang w:val="sk-SK"/>
        </w:rPr>
        <w:t>O rozdelení výsledku hospodárenia za účtovné obdobie 201</w:t>
      </w:r>
      <w:r w:rsidR="00DD40EC">
        <w:rPr>
          <w:szCs w:val="22"/>
          <w:lang w:val="sk-SK"/>
        </w:rPr>
        <w:t>9</w:t>
      </w:r>
      <w:r w:rsidRPr="00BD5921">
        <w:rPr>
          <w:szCs w:val="22"/>
          <w:lang w:val="sk-SK"/>
        </w:rPr>
        <w:t xml:space="preserve"> vo výške </w:t>
      </w:r>
      <w:r w:rsidR="00DD40EC">
        <w:rPr>
          <w:szCs w:val="22"/>
          <w:lang w:val="sk-SK"/>
        </w:rPr>
        <w:t xml:space="preserve">84 </w:t>
      </w:r>
      <w:r w:rsidR="00D918B3">
        <w:rPr>
          <w:szCs w:val="22"/>
          <w:lang w:val="sk-SK"/>
        </w:rPr>
        <w:t>164</w:t>
      </w:r>
      <w:r w:rsidR="00F34B1C" w:rsidRPr="00BD5921">
        <w:rPr>
          <w:szCs w:val="22"/>
          <w:lang w:val="sk-SK"/>
        </w:rPr>
        <w:t xml:space="preserve"> </w:t>
      </w:r>
      <w:r w:rsidRPr="00BD5921">
        <w:rPr>
          <w:szCs w:val="22"/>
          <w:lang w:val="sk-SK"/>
        </w:rPr>
        <w:t>EUR rozhodne valné zhromaždenie. Návrh štatutárneho orgánu valnému zhromaždeniu je takýto:</w:t>
      </w:r>
      <w:r w:rsidR="00585010">
        <w:rPr>
          <w:szCs w:val="22"/>
          <w:lang w:val="sk-SK"/>
        </w:rPr>
        <w:t xml:space="preserve">    </w:t>
      </w:r>
    </w:p>
    <w:p w14:paraId="5B337ED3" w14:textId="77777777" w:rsidR="000B62EB" w:rsidRPr="00BD5921" w:rsidRDefault="00C9279C" w:rsidP="00B41D19">
      <w:pPr>
        <w:pStyle w:val="BodyText"/>
        <w:numPr>
          <w:ilvl w:val="0"/>
          <w:numId w:val="41"/>
        </w:numPr>
        <w:jc w:val="both"/>
        <w:rPr>
          <w:szCs w:val="22"/>
          <w:lang w:val="sk-SK"/>
        </w:rPr>
      </w:pPr>
      <w:r w:rsidRPr="00BD5921">
        <w:rPr>
          <w:szCs w:val="22"/>
          <w:lang w:val="sk-SK"/>
        </w:rPr>
        <w:t xml:space="preserve">prevod na nerozdelený zisk minulých rokov </w:t>
      </w:r>
      <w:r w:rsidR="00DD40EC">
        <w:rPr>
          <w:szCs w:val="22"/>
          <w:lang w:val="sk-SK"/>
        </w:rPr>
        <w:t xml:space="preserve">84 </w:t>
      </w:r>
      <w:r w:rsidR="00D918B3">
        <w:rPr>
          <w:szCs w:val="22"/>
          <w:lang w:val="sk-SK"/>
        </w:rPr>
        <w:t>164</w:t>
      </w:r>
      <w:r w:rsidR="00F34B1C" w:rsidRPr="00BD5921">
        <w:rPr>
          <w:szCs w:val="22"/>
          <w:lang w:val="sk-SK"/>
        </w:rPr>
        <w:t xml:space="preserve"> </w:t>
      </w:r>
      <w:r w:rsidRPr="00BD5921">
        <w:rPr>
          <w:szCs w:val="22"/>
          <w:lang w:val="sk-SK"/>
        </w:rPr>
        <w:t>EUR.</w:t>
      </w:r>
    </w:p>
    <w:p w14:paraId="61953E1D" w14:textId="77777777" w:rsidR="000B62EB" w:rsidRPr="00BD5921" w:rsidRDefault="000B62EB" w:rsidP="000B62EB">
      <w:pPr>
        <w:pStyle w:val="BodyText"/>
        <w:rPr>
          <w:szCs w:val="22"/>
          <w:lang w:val="sk-SK"/>
        </w:rPr>
      </w:pPr>
    </w:p>
    <w:p w14:paraId="357CDA18" w14:textId="77777777" w:rsidR="000B62EB" w:rsidRDefault="00C9279C" w:rsidP="000B62EB">
      <w:pPr>
        <w:pStyle w:val="BodyText"/>
        <w:rPr>
          <w:szCs w:val="22"/>
          <w:lang w:val="sk-SK"/>
        </w:rPr>
      </w:pPr>
      <w:r w:rsidRPr="00BD5921">
        <w:rPr>
          <w:szCs w:val="22"/>
          <w:lang w:val="sk-SK"/>
        </w:rPr>
        <w:t xml:space="preserve">Povinný prídel do zákonného rezervného fondu nie je potrebný, pretože zákonný rezervný fond už </w:t>
      </w:r>
      <w:r w:rsidR="005B223B">
        <w:rPr>
          <w:szCs w:val="22"/>
          <w:lang w:val="sk-SK"/>
        </w:rPr>
        <w:t>dosiahol svoju maximálnu hranicu stanovenú v právnych predpisoch a v spoločenskej zmluve.</w:t>
      </w:r>
    </w:p>
    <w:p w14:paraId="11C7925A" w14:textId="77777777" w:rsidR="00380BB3" w:rsidRDefault="00380BB3">
      <w:pPr>
        <w:rPr>
          <w:szCs w:val="22"/>
          <w:lang w:val="sk-SK"/>
        </w:rPr>
      </w:pPr>
      <w:r>
        <w:rPr>
          <w:szCs w:val="22"/>
          <w:lang w:val="sk-SK"/>
        </w:rPr>
        <w:br w:type="page"/>
      </w:r>
    </w:p>
    <w:p w14:paraId="3046530C" w14:textId="77777777" w:rsidR="00B92D29" w:rsidRPr="00B92D29" w:rsidRDefault="00B92D29" w:rsidP="000B62EB">
      <w:pPr>
        <w:pStyle w:val="BodyText"/>
        <w:rPr>
          <w:szCs w:val="22"/>
          <w:lang w:val="sk-SK"/>
        </w:rPr>
      </w:pPr>
    </w:p>
    <w:p w14:paraId="14ECD0B9" w14:textId="77777777" w:rsidR="007022DA" w:rsidRDefault="005B223B">
      <w:pPr>
        <w:pStyle w:val="Heading1"/>
        <w:rPr>
          <w:rFonts w:cs="Arial"/>
        </w:rPr>
      </w:pPr>
      <w:bookmarkStart w:id="554" w:name="_MON_1389502769"/>
      <w:bookmarkStart w:id="555" w:name="_MON_1392032384"/>
      <w:bookmarkStart w:id="556" w:name="_MON_1392032387"/>
      <w:bookmarkStart w:id="557" w:name="_MON_1392032396"/>
      <w:bookmarkStart w:id="558" w:name="_MON_1392032398"/>
      <w:bookmarkStart w:id="559" w:name="_MON_1392034776"/>
      <w:bookmarkStart w:id="560" w:name="_MON_1387791031"/>
      <w:bookmarkStart w:id="561" w:name="_MON_1392032402"/>
      <w:bookmarkStart w:id="562" w:name="_MON_1392034779"/>
      <w:bookmarkStart w:id="563" w:name="_MON_1387791040"/>
      <w:bookmarkStart w:id="564" w:name="_MON_1387791115"/>
      <w:bookmarkStart w:id="565" w:name="_MON_1389502794"/>
      <w:bookmarkEnd w:id="554"/>
      <w:bookmarkEnd w:id="555"/>
      <w:bookmarkEnd w:id="556"/>
      <w:bookmarkEnd w:id="557"/>
      <w:bookmarkEnd w:id="558"/>
      <w:bookmarkEnd w:id="559"/>
      <w:bookmarkEnd w:id="560"/>
      <w:bookmarkEnd w:id="561"/>
      <w:bookmarkEnd w:id="562"/>
      <w:bookmarkEnd w:id="563"/>
      <w:bookmarkEnd w:id="564"/>
      <w:bookmarkEnd w:id="565"/>
      <w:r w:rsidRPr="005B223B">
        <w:rPr>
          <w:rFonts w:cs="Arial"/>
        </w:rPr>
        <w:t>INFORMÁCIE O PREHĽADE PEŇAŽNÝCH TOKOV</w:t>
      </w:r>
    </w:p>
    <w:p w14:paraId="5C10091F" w14:textId="77777777" w:rsidR="007022DA" w:rsidRDefault="007022DA">
      <w:pPr>
        <w:rPr>
          <w:szCs w:val="22"/>
        </w:rPr>
      </w:pPr>
    </w:p>
    <w:p w14:paraId="6E3AC1C7" w14:textId="77777777" w:rsidR="00B92D29" w:rsidRPr="00B92D29" w:rsidRDefault="005B223B" w:rsidP="00F378DC">
      <w:pPr>
        <w:pStyle w:val="Heading2"/>
        <w:numPr>
          <w:ilvl w:val="1"/>
          <w:numId w:val="1"/>
        </w:numPr>
        <w:tabs>
          <w:tab w:val="clear" w:pos="6804"/>
          <w:tab w:val="clear" w:pos="7258"/>
          <w:tab w:val="num" w:pos="0"/>
        </w:tabs>
        <w:ind w:left="142" w:hanging="142"/>
        <w:rPr>
          <w:rFonts w:cs="Arial"/>
          <w:lang w:val="sk-SK"/>
        </w:rPr>
      </w:pPr>
      <w:bookmarkStart w:id="566" w:name="_Toc156113675"/>
      <w:r w:rsidRPr="005B223B">
        <w:rPr>
          <w:rFonts w:cs="Arial"/>
          <w:lang w:val="sk-SK"/>
        </w:rPr>
        <w:t>Informácie o peňažných  tokoch, ktorými sú:</w:t>
      </w:r>
      <w:bookmarkEnd w:id="566"/>
    </w:p>
    <w:p w14:paraId="5F28CF20" w14:textId="77777777" w:rsidR="00B92D29" w:rsidRPr="00B92D29" w:rsidRDefault="00B92D29" w:rsidP="00B92D29">
      <w:pPr>
        <w:rPr>
          <w:rFonts w:cs="Arial"/>
          <w:szCs w:val="22"/>
          <w:lang w:val="sk-SK"/>
        </w:rPr>
      </w:pPr>
    </w:p>
    <w:p w14:paraId="3B9EE4C1" w14:textId="77777777" w:rsidR="00B92D29" w:rsidRPr="00B92D29" w:rsidRDefault="005B223B" w:rsidP="00B92D29">
      <w:pPr>
        <w:numPr>
          <w:ilvl w:val="0"/>
          <w:numId w:val="38"/>
        </w:numPr>
        <w:ind w:hanging="76"/>
        <w:rPr>
          <w:rFonts w:cs="Arial"/>
          <w:szCs w:val="22"/>
          <w:lang w:val="sk-SK"/>
        </w:rPr>
      </w:pPr>
      <w:r w:rsidRPr="005B223B">
        <w:rPr>
          <w:rFonts w:cs="Arial"/>
          <w:szCs w:val="22"/>
          <w:lang w:val="sk-SK"/>
        </w:rPr>
        <w:t>príjmy a výdavky peňažných prostriedkov,</w:t>
      </w:r>
    </w:p>
    <w:p w14:paraId="59BA89B1" w14:textId="77777777" w:rsidR="00B92D29" w:rsidRPr="00B92D29" w:rsidRDefault="005B223B" w:rsidP="00B92D29">
      <w:pPr>
        <w:numPr>
          <w:ilvl w:val="0"/>
          <w:numId w:val="38"/>
        </w:numPr>
        <w:ind w:hanging="76"/>
        <w:rPr>
          <w:rFonts w:cs="Arial"/>
          <w:szCs w:val="22"/>
          <w:lang w:val="sk-SK"/>
        </w:rPr>
      </w:pPr>
      <w:r w:rsidRPr="005B223B">
        <w:rPr>
          <w:rFonts w:cs="Arial"/>
          <w:szCs w:val="22"/>
          <w:lang w:val="sk-SK"/>
        </w:rPr>
        <w:t>prírastky a úbytky peňažných ekvivalentov.</w:t>
      </w:r>
    </w:p>
    <w:p w14:paraId="64413360" w14:textId="77777777" w:rsidR="00B92D29" w:rsidRPr="00B92D29" w:rsidRDefault="00B92D29" w:rsidP="00B92D29">
      <w:pPr>
        <w:pStyle w:val="Header"/>
        <w:rPr>
          <w:rFonts w:cs="Arial"/>
          <w:szCs w:val="22"/>
          <w:lang w:val="sk-SK"/>
        </w:rPr>
      </w:pPr>
    </w:p>
    <w:p w14:paraId="345CCF2E" w14:textId="77777777" w:rsidR="00B92D29" w:rsidRPr="00B92D29" w:rsidRDefault="00B92D29" w:rsidP="00B92D29">
      <w:pPr>
        <w:pStyle w:val="Header"/>
        <w:rPr>
          <w:rFonts w:cs="Arial"/>
          <w:szCs w:val="22"/>
          <w:lang w:val="sk-SK"/>
        </w:rPr>
      </w:pPr>
    </w:p>
    <w:p w14:paraId="6784E15D" w14:textId="77777777" w:rsidR="00B92D29" w:rsidRPr="00B92D29" w:rsidRDefault="005B223B" w:rsidP="00B92D29">
      <w:pPr>
        <w:pStyle w:val="Heading3"/>
        <w:numPr>
          <w:ilvl w:val="2"/>
          <w:numId w:val="1"/>
        </w:numPr>
        <w:rPr>
          <w:rFonts w:cs="Arial"/>
        </w:rPr>
      </w:pPr>
      <w:r w:rsidRPr="005B223B">
        <w:rPr>
          <w:rFonts w:cs="Arial"/>
        </w:rPr>
        <w:t>Peňažné prostriedky</w:t>
      </w:r>
    </w:p>
    <w:p w14:paraId="6FC69BD4" w14:textId="77777777" w:rsidR="00B92D29" w:rsidRPr="00B92D29" w:rsidRDefault="00B92D29" w:rsidP="00B92D29">
      <w:pPr>
        <w:rPr>
          <w:rFonts w:cs="Arial"/>
          <w:szCs w:val="22"/>
          <w:lang w:val="sk-SK"/>
        </w:rPr>
      </w:pPr>
    </w:p>
    <w:bookmarkStart w:id="567" w:name="_MON_1388581372"/>
    <w:bookmarkEnd w:id="567"/>
    <w:bookmarkStart w:id="568" w:name="_MON_1392034772"/>
    <w:bookmarkEnd w:id="568"/>
    <w:p w14:paraId="3154F533" w14:textId="1A366B8C" w:rsidR="00B92D29" w:rsidRPr="00F378DC" w:rsidRDefault="00DF74EB" w:rsidP="00B92D29">
      <w:pPr>
        <w:rPr>
          <w:rFonts w:ascii="Arial" w:hAnsi="Arial" w:cs="Arial"/>
          <w:sz w:val="18"/>
          <w:szCs w:val="18"/>
          <w:lang w:val="sk-SK"/>
        </w:rPr>
      </w:pPr>
      <w:r w:rsidRPr="00F378DC">
        <w:rPr>
          <w:rFonts w:ascii="Arial" w:hAnsi="Arial" w:cs="Arial"/>
          <w:sz w:val="18"/>
          <w:szCs w:val="18"/>
          <w:lang w:val="sk-SK"/>
        </w:rPr>
        <w:object w:dxaOrig="9557" w:dyaOrig="4089" w14:anchorId="12E9A2A3">
          <v:shape id="_x0000_i1068" type="#_x0000_t75" style="width:447.9pt;height:202.45pt" o:ole="">
            <v:imagedata r:id="rId98" o:title=""/>
            <o:lock v:ext="edit" aspectratio="f"/>
          </v:shape>
          <o:OLEObject Type="Embed" ProgID="Excel.Sheet.12" ShapeID="_x0000_i1068" DrawAspect="Content" ObjectID="_1646549769" r:id="rId99"/>
        </w:object>
      </w:r>
    </w:p>
    <w:p w14:paraId="234F6FA2" w14:textId="77777777" w:rsidR="00B92D29" w:rsidRPr="00F378DC" w:rsidRDefault="00B92D29" w:rsidP="00B92D29">
      <w:pPr>
        <w:autoSpaceDE w:val="0"/>
        <w:autoSpaceDN w:val="0"/>
        <w:adjustRightInd w:val="0"/>
        <w:rPr>
          <w:rFonts w:ascii="Arial" w:hAnsi="Arial" w:cs="Arial"/>
          <w:sz w:val="18"/>
          <w:szCs w:val="18"/>
          <w:lang w:val="sk-SK"/>
        </w:rPr>
      </w:pPr>
    </w:p>
    <w:p w14:paraId="397A65FB" w14:textId="77777777" w:rsidR="00B92D29" w:rsidRPr="00F378DC" w:rsidRDefault="005B223B" w:rsidP="00B92D29">
      <w:pPr>
        <w:autoSpaceDE w:val="0"/>
        <w:autoSpaceDN w:val="0"/>
        <w:adjustRightInd w:val="0"/>
        <w:rPr>
          <w:rFonts w:ascii="Arial" w:hAnsi="Arial" w:cs="Arial"/>
          <w:sz w:val="18"/>
          <w:szCs w:val="18"/>
          <w:lang w:val="sk-SK"/>
        </w:rPr>
      </w:pPr>
      <w:r w:rsidRPr="00F378DC">
        <w:rPr>
          <w:rFonts w:ascii="Arial" w:hAnsi="Arial" w:cs="Arial"/>
          <w:sz w:val="18"/>
          <w:szCs w:val="18"/>
          <w:lang w:val="sk-SK"/>
        </w:rPr>
        <w:t>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w:t>
      </w:r>
    </w:p>
    <w:p w14:paraId="27A716A4" w14:textId="77777777" w:rsidR="00B92D29" w:rsidRPr="00F378DC" w:rsidRDefault="00B92D29" w:rsidP="00B92D29">
      <w:pPr>
        <w:autoSpaceDE w:val="0"/>
        <w:autoSpaceDN w:val="0"/>
        <w:adjustRightInd w:val="0"/>
        <w:rPr>
          <w:rFonts w:ascii="Arial" w:hAnsi="Arial" w:cs="Arial"/>
          <w:i/>
          <w:color w:val="FF0000"/>
          <w:sz w:val="18"/>
          <w:szCs w:val="18"/>
          <w:lang w:val="sk-SK"/>
        </w:rPr>
      </w:pPr>
      <w:bookmarkStart w:id="569" w:name="_MON_1389502782"/>
      <w:bookmarkEnd w:id="569"/>
    </w:p>
    <w:p w14:paraId="501C5DDB" w14:textId="77777777" w:rsidR="00B92D29" w:rsidRPr="00F378DC" w:rsidRDefault="00B92D29" w:rsidP="00B92D29">
      <w:pPr>
        <w:rPr>
          <w:rFonts w:ascii="Arial" w:hAnsi="Arial" w:cs="Arial"/>
          <w:sz w:val="18"/>
          <w:szCs w:val="18"/>
          <w:lang w:val="sk-SK"/>
        </w:rPr>
      </w:pPr>
    </w:p>
    <w:p w14:paraId="6B4970F3" w14:textId="77777777" w:rsidR="00B92D29" w:rsidRPr="00F378DC" w:rsidRDefault="005B223B" w:rsidP="00F378DC">
      <w:pPr>
        <w:pStyle w:val="Heading2"/>
        <w:numPr>
          <w:ilvl w:val="1"/>
          <w:numId w:val="1"/>
        </w:numPr>
        <w:tabs>
          <w:tab w:val="clear" w:pos="6804"/>
          <w:tab w:val="clear" w:pos="7258"/>
          <w:tab w:val="num" w:pos="0"/>
          <w:tab w:val="left" w:pos="284"/>
        </w:tabs>
        <w:ind w:left="851" w:hanging="595"/>
        <w:jc w:val="both"/>
        <w:rPr>
          <w:rFonts w:ascii="Arial" w:hAnsi="Arial" w:cs="Arial"/>
          <w:sz w:val="18"/>
          <w:szCs w:val="18"/>
          <w:lang w:val="sk-SK"/>
        </w:rPr>
      </w:pPr>
      <w:bookmarkStart w:id="570" w:name="_Toc156113676"/>
      <w:r w:rsidRPr="00F378DC">
        <w:rPr>
          <w:rFonts w:ascii="Arial" w:hAnsi="Arial" w:cs="Arial"/>
          <w:sz w:val="18"/>
          <w:szCs w:val="18"/>
          <w:lang w:val="sk-SK"/>
        </w:rPr>
        <w:t>Peňažné toky v členení na:</w:t>
      </w:r>
      <w:bookmarkEnd w:id="570"/>
    </w:p>
    <w:p w14:paraId="7B7F04AC" w14:textId="77777777" w:rsidR="00B92D29" w:rsidRPr="00F378DC" w:rsidRDefault="00B92D29" w:rsidP="00B92D29">
      <w:pPr>
        <w:rPr>
          <w:rFonts w:ascii="Arial" w:hAnsi="Arial" w:cs="Arial"/>
          <w:sz w:val="18"/>
          <w:szCs w:val="18"/>
          <w:lang w:val="sk-SK"/>
        </w:rPr>
      </w:pPr>
    </w:p>
    <w:p w14:paraId="52E337FD" w14:textId="77777777" w:rsidR="00B92D29" w:rsidRPr="00F378DC" w:rsidRDefault="005B223B" w:rsidP="00B92D29">
      <w:pPr>
        <w:numPr>
          <w:ilvl w:val="0"/>
          <w:numId w:val="38"/>
        </w:numPr>
        <w:ind w:hanging="76"/>
        <w:rPr>
          <w:rFonts w:ascii="Arial" w:hAnsi="Arial" w:cs="Arial"/>
          <w:sz w:val="18"/>
          <w:szCs w:val="18"/>
          <w:lang w:val="sk-SK"/>
        </w:rPr>
      </w:pPr>
      <w:r w:rsidRPr="00F378DC">
        <w:rPr>
          <w:rFonts w:ascii="Arial" w:hAnsi="Arial" w:cs="Arial"/>
          <w:sz w:val="18"/>
          <w:szCs w:val="18"/>
          <w:lang w:val="sk-SK"/>
        </w:rPr>
        <w:t>peňažné toky z prevádzkovej činnosti</w:t>
      </w:r>
    </w:p>
    <w:p w14:paraId="71E7C856" w14:textId="77777777" w:rsidR="00B92D29" w:rsidRPr="00F378DC" w:rsidRDefault="005B223B" w:rsidP="00B92D29">
      <w:pPr>
        <w:numPr>
          <w:ilvl w:val="0"/>
          <w:numId w:val="38"/>
        </w:numPr>
        <w:ind w:hanging="76"/>
        <w:rPr>
          <w:rFonts w:ascii="Arial" w:hAnsi="Arial" w:cs="Arial"/>
          <w:sz w:val="18"/>
          <w:szCs w:val="18"/>
          <w:lang w:val="sk-SK"/>
        </w:rPr>
      </w:pPr>
      <w:r w:rsidRPr="00F378DC">
        <w:rPr>
          <w:rFonts w:ascii="Arial" w:hAnsi="Arial" w:cs="Arial"/>
          <w:sz w:val="18"/>
          <w:szCs w:val="18"/>
          <w:lang w:val="sk-SK"/>
        </w:rPr>
        <w:t>peňažné toky z investičnej činnosti</w:t>
      </w:r>
    </w:p>
    <w:p w14:paraId="63FD8CDE" w14:textId="77777777" w:rsidR="00B92D29" w:rsidRPr="00F378DC" w:rsidRDefault="005B223B" w:rsidP="00B92D29">
      <w:pPr>
        <w:numPr>
          <w:ilvl w:val="0"/>
          <w:numId w:val="38"/>
        </w:numPr>
        <w:ind w:hanging="76"/>
        <w:rPr>
          <w:rFonts w:ascii="Arial" w:hAnsi="Arial" w:cs="Arial"/>
          <w:sz w:val="18"/>
          <w:szCs w:val="18"/>
          <w:lang w:val="sk-SK"/>
        </w:rPr>
      </w:pPr>
      <w:r w:rsidRPr="00F378DC">
        <w:rPr>
          <w:rFonts w:ascii="Arial" w:hAnsi="Arial" w:cs="Arial"/>
          <w:sz w:val="18"/>
          <w:szCs w:val="18"/>
          <w:lang w:val="sk-SK"/>
        </w:rPr>
        <w:t>peňažné toky z finančnej činnosti</w:t>
      </w:r>
    </w:p>
    <w:p w14:paraId="111203C8" w14:textId="77777777" w:rsidR="00B92D29" w:rsidRPr="00F378DC" w:rsidRDefault="00B92D29" w:rsidP="00B92D29">
      <w:pPr>
        <w:rPr>
          <w:rFonts w:ascii="Arial" w:hAnsi="Arial" w:cs="Arial"/>
          <w:sz w:val="18"/>
          <w:szCs w:val="18"/>
          <w:lang w:val="sk-SK"/>
        </w:rPr>
      </w:pPr>
    </w:p>
    <w:p w14:paraId="7B27CF0B" w14:textId="77777777" w:rsidR="00B92D29" w:rsidRPr="00F378DC" w:rsidRDefault="00B92D29" w:rsidP="00B92D29">
      <w:pPr>
        <w:rPr>
          <w:rFonts w:ascii="Arial" w:hAnsi="Arial" w:cs="Arial"/>
          <w:sz w:val="18"/>
          <w:szCs w:val="18"/>
          <w:lang w:val="sk-SK"/>
        </w:rPr>
      </w:pPr>
    </w:p>
    <w:p w14:paraId="413ECC76" w14:textId="77777777" w:rsidR="00B92D29" w:rsidRPr="00F378DC" w:rsidRDefault="00B92D29" w:rsidP="00F378DC">
      <w:pPr>
        <w:pStyle w:val="Heading2"/>
        <w:numPr>
          <w:ilvl w:val="1"/>
          <w:numId w:val="1"/>
        </w:numPr>
        <w:tabs>
          <w:tab w:val="clear" w:pos="6804"/>
          <w:tab w:val="clear" w:pos="7258"/>
          <w:tab w:val="num" w:pos="426"/>
        </w:tabs>
        <w:ind w:left="5840" w:hanging="5840"/>
        <w:rPr>
          <w:rFonts w:ascii="Arial" w:hAnsi="Arial" w:cs="Arial"/>
          <w:sz w:val="18"/>
          <w:szCs w:val="18"/>
          <w:lang w:val="sk-SK"/>
        </w:rPr>
      </w:pPr>
      <w:bookmarkStart w:id="571" w:name="_Toc156113677"/>
      <w:r w:rsidRPr="00F378DC">
        <w:rPr>
          <w:rFonts w:ascii="Arial" w:hAnsi="Arial" w:cs="Arial"/>
          <w:sz w:val="18"/>
          <w:szCs w:val="18"/>
          <w:lang w:val="sk-SK"/>
        </w:rPr>
        <w:t>Metódy vykazovania peňažných tokov</w:t>
      </w:r>
      <w:bookmarkEnd w:id="571"/>
    </w:p>
    <w:p w14:paraId="2136A143" w14:textId="77777777" w:rsidR="00B92D29" w:rsidRPr="00E77F1C" w:rsidRDefault="00B92D29" w:rsidP="00B92D29">
      <w:pPr>
        <w:rPr>
          <w:rFonts w:ascii="Arial" w:hAnsi="Arial" w:cs="Arial"/>
          <w:sz w:val="20"/>
          <w:lang w:val="sk-SK"/>
        </w:rPr>
      </w:pPr>
    </w:p>
    <w:bookmarkStart w:id="572" w:name="_MON_1387791062"/>
    <w:bookmarkEnd w:id="572"/>
    <w:bookmarkStart w:id="573" w:name="_MON_1389502807"/>
    <w:bookmarkEnd w:id="573"/>
    <w:p w14:paraId="47D54B60" w14:textId="77777777" w:rsidR="00B92D29" w:rsidRPr="00E77F1C" w:rsidRDefault="005C2DEA" w:rsidP="00B92D29">
      <w:pPr>
        <w:rPr>
          <w:rFonts w:ascii="Arial" w:hAnsi="Arial" w:cs="Arial"/>
          <w:sz w:val="20"/>
          <w:lang w:val="sk-SK"/>
        </w:rPr>
      </w:pPr>
      <w:r w:rsidRPr="00E77F1C">
        <w:rPr>
          <w:rFonts w:ascii="Arial" w:hAnsi="Arial" w:cs="Arial"/>
          <w:sz w:val="20"/>
          <w:lang w:val="sk-SK"/>
        </w:rPr>
        <w:object w:dxaOrig="6690" w:dyaOrig="1215" w14:anchorId="2810F30D">
          <v:shape id="_x0000_i1069" type="#_x0000_t75" style="width:316.05pt;height:61.7pt" o:ole="">
            <v:imagedata r:id="rId100" o:title=""/>
          </v:shape>
          <o:OLEObject Type="Embed" ProgID="Excel.Sheet.12" ShapeID="_x0000_i1069" DrawAspect="Content" ObjectID="_1646549770" r:id="rId101"/>
        </w:object>
      </w:r>
    </w:p>
    <w:p w14:paraId="5CB97904" w14:textId="4909D4ED" w:rsidR="00B92D29" w:rsidRDefault="00B92D29" w:rsidP="00B92D29">
      <w:pPr>
        <w:rPr>
          <w:rFonts w:ascii="Arial" w:hAnsi="Arial" w:cs="Arial"/>
          <w:sz w:val="20"/>
          <w:lang w:val="sk-SK"/>
        </w:rPr>
      </w:pPr>
    </w:p>
    <w:p w14:paraId="193A6503" w14:textId="2C450ACD" w:rsidR="00ED4394" w:rsidRDefault="00ED4394" w:rsidP="00B92D29">
      <w:pPr>
        <w:rPr>
          <w:rFonts w:ascii="Arial" w:hAnsi="Arial" w:cs="Arial"/>
          <w:sz w:val="20"/>
          <w:lang w:val="sk-SK"/>
        </w:rPr>
      </w:pPr>
    </w:p>
    <w:p w14:paraId="6FBC331C" w14:textId="639794F8" w:rsidR="00ED4394" w:rsidRDefault="00ED4394" w:rsidP="00B92D29">
      <w:pPr>
        <w:rPr>
          <w:rFonts w:ascii="Arial" w:hAnsi="Arial" w:cs="Arial"/>
          <w:sz w:val="20"/>
          <w:lang w:val="sk-SK"/>
        </w:rPr>
      </w:pPr>
    </w:p>
    <w:p w14:paraId="493AD053" w14:textId="021040AF" w:rsidR="00ED4394" w:rsidRDefault="00ED4394" w:rsidP="00B92D29">
      <w:pPr>
        <w:rPr>
          <w:rFonts w:ascii="Arial" w:hAnsi="Arial" w:cs="Arial"/>
          <w:sz w:val="20"/>
          <w:lang w:val="sk-SK"/>
        </w:rPr>
      </w:pPr>
    </w:p>
    <w:p w14:paraId="448E2016" w14:textId="3155ED38" w:rsidR="00ED4394" w:rsidRDefault="00ED4394" w:rsidP="00B92D29">
      <w:pPr>
        <w:rPr>
          <w:rFonts w:ascii="Arial" w:hAnsi="Arial" w:cs="Arial"/>
          <w:sz w:val="20"/>
          <w:lang w:val="sk-SK"/>
        </w:rPr>
      </w:pPr>
    </w:p>
    <w:p w14:paraId="487A3E02" w14:textId="795F5EF3" w:rsidR="00ED4394" w:rsidRDefault="00ED4394" w:rsidP="00B92D29">
      <w:pPr>
        <w:rPr>
          <w:rFonts w:ascii="Arial" w:hAnsi="Arial" w:cs="Arial"/>
          <w:sz w:val="20"/>
          <w:lang w:val="sk-SK"/>
        </w:rPr>
      </w:pPr>
    </w:p>
    <w:p w14:paraId="5ACA87F0" w14:textId="64AF16E9" w:rsidR="00ED4394" w:rsidRDefault="00ED4394" w:rsidP="00B92D29">
      <w:pPr>
        <w:rPr>
          <w:rFonts w:ascii="Arial" w:hAnsi="Arial" w:cs="Arial"/>
          <w:sz w:val="20"/>
          <w:lang w:val="sk-SK"/>
        </w:rPr>
      </w:pPr>
    </w:p>
    <w:p w14:paraId="2C0EC58F" w14:textId="4281DFF8" w:rsidR="00ED4394" w:rsidRDefault="00ED4394" w:rsidP="00B92D29">
      <w:pPr>
        <w:rPr>
          <w:rFonts w:ascii="Arial" w:hAnsi="Arial" w:cs="Arial"/>
          <w:sz w:val="20"/>
          <w:lang w:val="sk-SK"/>
        </w:rPr>
      </w:pPr>
    </w:p>
    <w:p w14:paraId="0B7A04FD" w14:textId="257B18C7" w:rsidR="00ED4394" w:rsidRDefault="00ED4394" w:rsidP="00B92D29">
      <w:pPr>
        <w:rPr>
          <w:rFonts w:ascii="Arial" w:hAnsi="Arial" w:cs="Arial"/>
          <w:sz w:val="20"/>
          <w:lang w:val="sk-SK"/>
        </w:rPr>
      </w:pPr>
    </w:p>
    <w:p w14:paraId="7E724170" w14:textId="5F830CE4" w:rsidR="00ED4394" w:rsidRDefault="00ED4394" w:rsidP="00B92D29">
      <w:pPr>
        <w:rPr>
          <w:rFonts w:ascii="Arial" w:hAnsi="Arial" w:cs="Arial"/>
          <w:sz w:val="20"/>
          <w:lang w:val="sk-SK"/>
        </w:rPr>
      </w:pPr>
    </w:p>
    <w:p w14:paraId="419276EC" w14:textId="47CB06E8" w:rsidR="00ED4394" w:rsidRDefault="00ED4394" w:rsidP="00B92D29">
      <w:pPr>
        <w:rPr>
          <w:rFonts w:ascii="Arial" w:hAnsi="Arial" w:cs="Arial"/>
          <w:sz w:val="20"/>
          <w:lang w:val="sk-SK"/>
        </w:rPr>
      </w:pPr>
    </w:p>
    <w:p w14:paraId="52D4E05A" w14:textId="3D6EC018" w:rsidR="00ED4394" w:rsidRDefault="00ED4394" w:rsidP="00B92D29">
      <w:pPr>
        <w:rPr>
          <w:rFonts w:ascii="Arial" w:hAnsi="Arial" w:cs="Arial"/>
          <w:sz w:val="20"/>
          <w:lang w:val="sk-SK"/>
        </w:rPr>
      </w:pPr>
    </w:p>
    <w:p w14:paraId="5CCC2931" w14:textId="238F429D" w:rsidR="00ED4394" w:rsidRDefault="00ED4394" w:rsidP="00B92D29">
      <w:pPr>
        <w:rPr>
          <w:rFonts w:ascii="Arial" w:hAnsi="Arial" w:cs="Arial"/>
          <w:sz w:val="20"/>
          <w:lang w:val="sk-SK"/>
        </w:rPr>
      </w:pPr>
    </w:p>
    <w:p w14:paraId="49FB3556" w14:textId="2FC4ABAE" w:rsidR="00ED4394" w:rsidRDefault="00ED4394" w:rsidP="00B92D29">
      <w:pPr>
        <w:rPr>
          <w:rFonts w:ascii="Arial" w:hAnsi="Arial" w:cs="Arial"/>
          <w:sz w:val="20"/>
          <w:lang w:val="sk-SK"/>
        </w:rPr>
      </w:pPr>
    </w:p>
    <w:p w14:paraId="26FAF772" w14:textId="549C5742" w:rsidR="00ED4394" w:rsidRDefault="00ED4394" w:rsidP="00B92D29">
      <w:pPr>
        <w:rPr>
          <w:rFonts w:ascii="Arial" w:hAnsi="Arial" w:cs="Arial"/>
          <w:sz w:val="20"/>
          <w:lang w:val="sk-SK"/>
        </w:rPr>
      </w:pPr>
    </w:p>
    <w:tbl>
      <w:tblPr>
        <w:tblW w:w="8960" w:type="dxa"/>
        <w:tblInd w:w="113" w:type="dxa"/>
        <w:tblLook w:val="04A0" w:firstRow="1" w:lastRow="0" w:firstColumn="1" w:lastColumn="0" w:noHBand="0" w:noVBand="1"/>
      </w:tblPr>
      <w:tblGrid>
        <w:gridCol w:w="1123"/>
        <w:gridCol w:w="4517"/>
        <w:gridCol w:w="1660"/>
        <w:gridCol w:w="1660"/>
      </w:tblGrid>
      <w:tr w:rsidR="002F6EFE" w:rsidRPr="002F6EFE" w14:paraId="12AB7F2B" w14:textId="77777777" w:rsidTr="002F6EFE">
        <w:trPr>
          <w:trHeight w:val="765"/>
        </w:trPr>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EBE4FA" w14:textId="77777777" w:rsidR="002F6EFE" w:rsidRPr="002F6EFE" w:rsidRDefault="002F6EFE" w:rsidP="002F6EFE">
            <w:pPr>
              <w:rPr>
                <w:rFonts w:cs="Calibri"/>
                <w:b/>
                <w:bCs/>
                <w:sz w:val="20"/>
                <w:lang w:val="en-US" w:eastAsia="en-US"/>
              </w:rPr>
            </w:pPr>
            <w:r w:rsidRPr="002F6EFE">
              <w:rPr>
                <w:rFonts w:cs="Calibri"/>
                <w:b/>
                <w:bCs/>
                <w:sz w:val="20"/>
                <w:lang w:val="en-US" w:eastAsia="en-US"/>
              </w:rPr>
              <w:lastRenderedPageBreak/>
              <w:t>Označenie položky</w:t>
            </w:r>
          </w:p>
        </w:tc>
        <w:tc>
          <w:tcPr>
            <w:tcW w:w="4600" w:type="dxa"/>
            <w:tcBorders>
              <w:top w:val="single" w:sz="4" w:space="0" w:color="auto"/>
              <w:left w:val="nil"/>
              <w:bottom w:val="single" w:sz="4" w:space="0" w:color="auto"/>
              <w:right w:val="single" w:sz="4" w:space="0" w:color="auto"/>
            </w:tcBorders>
            <w:shd w:val="clear" w:color="000000" w:fill="FFFFFF"/>
            <w:vAlign w:val="center"/>
            <w:hideMark/>
          </w:tcPr>
          <w:p w14:paraId="0BBBF3FF" w14:textId="77777777" w:rsidR="002F6EFE" w:rsidRPr="002F6EFE" w:rsidRDefault="002F6EFE" w:rsidP="002F6EFE">
            <w:pPr>
              <w:rPr>
                <w:rFonts w:cs="Calibri"/>
                <w:b/>
                <w:bCs/>
                <w:sz w:val="20"/>
                <w:lang w:val="en-US" w:eastAsia="en-US"/>
              </w:rPr>
            </w:pPr>
            <w:r w:rsidRPr="002F6EFE">
              <w:rPr>
                <w:rFonts w:cs="Calibri"/>
                <w:b/>
                <w:bCs/>
                <w:sz w:val="20"/>
                <w:lang w:val="en-US" w:eastAsia="en-US"/>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448C3D10" w14:textId="77777777" w:rsidR="002F6EFE" w:rsidRPr="002F6EFE" w:rsidRDefault="002F6EFE" w:rsidP="002F6EFE">
            <w:pPr>
              <w:jc w:val="center"/>
              <w:rPr>
                <w:rFonts w:cs="Calibri"/>
                <w:b/>
                <w:bCs/>
                <w:sz w:val="20"/>
                <w:lang w:val="en-US" w:eastAsia="en-US"/>
              </w:rPr>
            </w:pPr>
            <w:r w:rsidRPr="002F6EFE">
              <w:rPr>
                <w:rFonts w:cs="Calibri"/>
                <w:b/>
                <w:bCs/>
                <w:sz w:val="20"/>
                <w:lang w:val="en-US" w:eastAsia="en-US"/>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530F7294" w14:textId="77777777" w:rsidR="002F6EFE" w:rsidRPr="002F6EFE" w:rsidRDefault="002F6EFE" w:rsidP="002F6EFE">
            <w:pPr>
              <w:jc w:val="center"/>
              <w:rPr>
                <w:rFonts w:cs="Calibri"/>
                <w:b/>
                <w:bCs/>
                <w:sz w:val="20"/>
                <w:lang w:val="en-US" w:eastAsia="en-US"/>
              </w:rPr>
            </w:pPr>
            <w:r w:rsidRPr="002F6EFE">
              <w:rPr>
                <w:rFonts w:cs="Calibri"/>
                <w:b/>
                <w:bCs/>
                <w:sz w:val="20"/>
                <w:lang w:val="en-US" w:eastAsia="en-US"/>
              </w:rPr>
              <w:t>Bezprostredne predchádzajúce účtovné obdobie</w:t>
            </w:r>
          </w:p>
        </w:tc>
      </w:tr>
      <w:tr w:rsidR="002F6EFE" w:rsidRPr="002F6EFE" w14:paraId="50294391" w14:textId="77777777" w:rsidTr="002F6EFE">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83A6192" w14:textId="77777777" w:rsidR="002F6EFE" w:rsidRPr="002F6EFE" w:rsidRDefault="002F6EFE" w:rsidP="002F6EFE">
            <w:pPr>
              <w:rPr>
                <w:rFonts w:cs="Calibri"/>
                <w:sz w:val="20"/>
                <w:lang w:val="en-US" w:eastAsia="en-US"/>
              </w:rPr>
            </w:pPr>
            <w:r w:rsidRPr="002F6EFE">
              <w:rPr>
                <w:rFonts w:cs="Calibri"/>
                <w:sz w:val="20"/>
                <w:lang w:val="en-US" w:eastAsia="en-US"/>
              </w:rPr>
              <w:t> </w:t>
            </w:r>
          </w:p>
        </w:tc>
        <w:tc>
          <w:tcPr>
            <w:tcW w:w="4600" w:type="dxa"/>
            <w:tcBorders>
              <w:top w:val="nil"/>
              <w:left w:val="nil"/>
              <w:bottom w:val="single" w:sz="4" w:space="0" w:color="auto"/>
              <w:right w:val="single" w:sz="4" w:space="0" w:color="auto"/>
            </w:tcBorders>
            <w:shd w:val="clear" w:color="000000" w:fill="FFFFFF"/>
            <w:vAlign w:val="center"/>
            <w:hideMark/>
          </w:tcPr>
          <w:p w14:paraId="52BE0CC8" w14:textId="77777777" w:rsidR="002F6EFE" w:rsidRPr="002F6EFE" w:rsidRDefault="002F6EFE" w:rsidP="002F6EFE">
            <w:pPr>
              <w:rPr>
                <w:rFonts w:cs="Calibri"/>
                <w:b/>
                <w:bCs/>
                <w:sz w:val="20"/>
                <w:lang w:val="en-US" w:eastAsia="en-US"/>
              </w:rPr>
            </w:pPr>
            <w:r w:rsidRPr="002F6EFE">
              <w:rPr>
                <w:rFonts w:cs="Calibri"/>
                <w:b/>
                <w:bCs/>
                <w:sz w:val="20"/>
                <w:lang w:val="en-US" w:eastAsia="en-US"/>
              </w:rPr>
              <w:t>Peňažné toky z prevádzkovej činnosti</w:t>
            </w:r>
          </w:p>
        </w:tc>
        <w:tc>
          <w:tcPr>
            <w:tcW w:w="1660" w:type="dxa"/>
            <w:tcBorders>
              <w:top w:val="nil"/>
              <w:left w:val="nil"/>
              <w:bottom w:val="single" w:sz="4" w:space="0" w:color="auto"/>
              <w:right w:val="single" w:sz="4" w:space="0" w:color="auto"/>
            </w:tcBorders>
            <w:shd w:val="clear" w:color="000000" w:fill="FFFFFF"/>
            <w:vAlign w:val="center"/>
            <w:hideMark/>
          </w:tcPr>
          <w:p w14:paraId="5FFD4054" w14:textId="77777777" w:rsidR="002F6EFE" w:rsidRPr="002F6EFE" w:rsidRDefault="002F6EFE" w:rsidP="002F6EFE">
            <w:pPr>
              <w:rPr>
                <w:rFonts w:cs="Calibri"/>
                <w:sz w:val="20"/>
                <w:lang w:val="en-US" w:eastAsia="en-US"/>
              </w:rPr>
            </w:pPr>
            <w:r w:rsidRPr="002F6EFE">
              <w:rPr>
                <w:rFonts w:cs="Calibri"/>
                <w:sz w:val="20"/>
                <w:lang w:val="en-US" w:eastAsia="en-US"/>
              </w:rPr>
              <w:t> </w:t>
            </w:r>
          </w:p>
        </w:tc>
        <w:tc>
          <w:tcPr>
            <w:tcW w:w="1660" w:type="dxa"/>
            <w:tcBorders>
              <w:top w:val="nil"/>
              <w:left w:val="nil"/>
              <w:bottom w:val="single" w:sz="4" w:space="0" w:color="auto"/>
              <w:right w:val="single" w:sz="4" w:space="0" w:color="auto"/>
            </w:tcBorders>
            <w:shd w:val="clear" w:color="000000" w:fill="FFFFFF"/>
            <w:vAlign w:val="center"/>
            <w:hideMark/>
          </w:tcPr>
          <w:p w14:paraId="1199B108" w14:textId="77777777" w:rsidR="002F6EFE" w:rsidRPr="002F6EFE" w:rsidRDefault="002F6EFE" w:rsidP="002F6EFE">
            <w:pPr>
              <w:rPr>
                <w:rFonts w:cs="Calibri"/>
                <w:sz w:val="20"/>
                <w:lang w:val="en-US" w:eastAsia="en-US"/>
              </w:rPr>
            </w:pPr>
            <w:r w:rsidRPr="002F6EFE">
              <w:rPr>
                <w:rFonts w:cs="Calibri"/>
                <w:sz w:val="20"/>
                <w:lang w:val="en-US" w:eastAsia="en-US"/>
              </w:rPr>
              <w:t> </w:t>
            </w:r>
          </w:p>
        </w:tc>
      </w:tr>
      <w:tr w:rsidR="002F6EFE" w:rsidRPr="002F6EFE" w14:paraId="3A20F286" w14:textId="77777777" w:rsidTr="002F6EFE">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A11EC56" w14:textId="77777777" w:rsidR="002F6EFE" w:rsidRPr="002F6EFE" w:rsidRDefault="002F6EFE" w:rsidP="002F6EFE">
            <w:pPr>
              <w:rPr>
                <w:rFonts w:cs="Calibri"/>
                <w:sz w:val="20"/>
                <w:lang w:val="en-US" w:eastAsia="en-US"/>
              </w:rPr>
            </w:pPr>
            <w:r w:rsidRPr="002F6EFE">
              <w:rPr>
                <w:rFonts w:cs="Calibri"/>
                <w:sz w:val="20"/>
                <w:lang w:val="en-US" w:eastAsia="en-US"/>
              </w:rPr>
              <w:t>Z/S</w:t>
            </w:r>
          </w:p>
        </w:tc>
        <w:tc>
          <w:tcPr>
            <w:tcW w:w="4600" w:type="dxa"/>
            <w:tcBorders>
              <w:top w:val="nil"/>
              <w:left w:val="nil"/>
              <w:bottom w:val="single" w:sz="4" w:space="0" w:color="auto"/>
              <w:right w:val="single" w:sz="4" w:space="0" w:color="auto"/>
            </w:tcBorders>
            <w:shd w:val="clear" w:color="auto" w:fill="auto"/>
            <w:vAlign w:val="center"/>
            <w:hideMark/>
          </w:tcPr>
          <w:p w14:paraId="7CA49733" w14:textId="77777777" w:rsidR="002F6EFE" w:rsidRPr="002F6EFE" w:rsidRDefault="002F6EFE" w:rsidP="002F6EFE">
            <w:pPr>
              <w:rPr>
                <w:rFonts w:cs="Calibri"/>
                <w:sz w:val="20"/>
                <w:lang w:val="en-US" w:eastAsia="en-US"/>
              </w:rPr>
            </w:pPr>
            <w:r w:rsidRPr="002F6EFE">
              <w:rPr>
                <w:rFonts w:cs="Calibri"/>
                <w:sz w:val="20"/>
                <w:lang w:val="en-US" w:eastAsia="en-US"/>
              </w:rPr>
              <w:t>Výsledok hospodárenia za účtovné obdobie pred zdanením daňou z príjmov (+/-)</w:t>
            </w:r>
          </w:p>
        </w:tc>
        <w:tc>
          <w:tcPr>
            <w:tcW w:w="1660" w:type="dxa"/>
            <w:tcBorders>
              <w:top w:val="nil"/>
              <w:left w:val="nil"/>
              <w:bottom w:val="single" w:sz="4" w:space="0" w:color="auto"/>
              <w:right w:val="single" w:sz="4" w:space="0" w:color="auto"/>
            </w:tcBorders>
            <w:shd w:val="clear" w:color="000000" w:fill="FFFFFF"/>
            <w:noWrap/>
            <w:vAlign w:val="center"/>
            <w:hideMark/>
          </w:tcPr>
          <w:p w14:paraId="51497850" w14:textId="77777777" w:rsidR="002F6EFE" w:rsidRPr="002F6EFE" w:rsidRDefault="002F6EFE" w:rsidP="002F6EFE">
            <w:pPr>
              <w:jc w:val="right"/>
              <w:rPr>
                <w:rFonts w:cs="Calibri"/>
                <w:sz w:val="20"/>
                <w:lang w:val="en-US" w:eastAsia="en-US"/>
              </w:rPr>
            </w:pPr>
            <w:r w:rsidRPr="002F6EFE">
              <w:rPr>
                <w:rFonts w:cs="Calibri"/>
                <w:sz w:val="20"/>
                <w:lang w:val="en-US" w:eastAsia="en-US"/>
              </w:rPr>
              <w:t>105 333</w:t>
            </w:r>
          </w:p>
        </w:tc>
        <w:tc>
          <w:tcPr>
            <w:tcW w:w="1660" w:type="dxa"/>
            <w:tcBorders>
              <w:top w:val="nil"/>
              <w:left w:val="nil"/>
              <w:bottom w:val="single" w:sz="4" w:space="0" w:color="auto"/>
              <w:right w:val="single" w:sz="4" w:space="0" w:color="auto"/>
            </w:tcBorders>
            <w:shd w:val="clear" w:color="000000" w:fill="FFFFFF"/>
            <w:noWrap/>
            <w:vAlign w:val="center"/>
            <w:hideMark/>
          </w:tcPr>
          <w:p w14:paraId="0A99676A" w14:textId="77777777" w:rsidR="002F6EFE" w:rsidRPr="002F6EFE" w:rsidRDefault="002F6EFE" w:rsidP="002F6EFE">
            <w:pPr>
              <w:jc w:val="right"/>
              <w:rPr>
                <w:rFonts w:cs="Calibri"/>
                <w:sz w:val="20"/>
                <w:lang w:val="en-US" w:eastAsia="en-US"/>
              </w:rPr>
            </w:pPr>
            <w:r w:rsidRPr="002F6EFE">
              <w:rPr>
                <w:rFonts w:cs="Calibri"/>
                <w:sz w:val="20"/>
                <w:lang w:val="en-US" w:eastAsia="en-US"/>
              </w:rPr>
              <w:t>405 641</w:t>
            </w:r>
          </w:p>
        </w:tc>
      </w:tr>
      <w:tr w:rsidR="002F6EFE" w:rsidRPr="002F6EFE" w14:paraId="7CD27D5B" w14:textId="77777777" w:rsidTr="002F6EFE">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D04CE2E" w14:textId="77777777" w:rsidR="002F6EFE" w:rsidRPr="002F6EFE" w:rsidRDefault="002F6EFE" w:rsidP="002F6EFE">
            <w:pPr>
              <w:rPr>
                <w:rFonts w:cs="Calibri"/>
                <w:i/>
                <w:iCs/>
                <w:sz w:val="20"/>
                <w:lang w:val="en-US" w:eastAsia="en-US"/>
              </w:rPr>
            </w:pPr>
            <w:r w:rsidRPr="002F6EFE">
              <w:rPr>
                <w:rFonts w:cs="Calibri"/>
                <w:i/>
                <w:iCs/>
                <w:sz w:val="20"/>
                <w:lang w:val="en-US" w:eastAsia="en-US"/>
              </w:rPr>
              <w:t>A. 1.</w:t>
            </w:r>
          </w:p>
        </w:tc>
        <w:tc>
          <w:tcPr>
            <w:tcW w:w="4600" w:type="dxa"/>
            <w:tcBorders>
              <w:top w:val="nil"/>
              <w:left w:val="nil"/>
              <w:bottom w:val="single" w:sz="4" w:space="0" w:color="auto"/>
              <w:right w:val="single" w:sz="4" w:space="0" w:color="auto"/>
            </w:tcBorders>
            <w:shd w:val="clear" w:color="auto" w:fill="auto"/>
            <w:vAlign w:val="center"/>
            <w:hideMark/>
          </w:tcPr>
          <w:p w14:paraId="5C6689D5" w14:textId="77777777" w:rsidR="002F6EFE" w:rsidRPr="002F6EFE" w:rsidRDefault="002F6EFE" w:rsidP="002F6EFE">
            <w:pPr>
              <w:rPr>
                <w:rFonts w:cs="Calibri"/>
                <w:i/>
                <w:iCs/>
                <w:sz w:val="20"/>
                <w:lang w:val="en-US" w:eastAsia="en-US"/>
              </w:rPr>
            </w:pPr>
            <w:r w:rsidRPr="002F6EFE">
              <w:rPr>
                <w:rFonts w:cs="Calibri"/>
                <w:i/>
                <w:iCs/>
                <w:sz w:val="20"/>
                <w:lang w:val="en-US" w:eastAsia="en-US"/>
              </w:rPr>
              <w:t>Nepeňažné operácie ovplyvňujúce výsledok hospodárenia za účtovné obdobie pred zdanením daňou z príjmov (+/-), (súčet A. 1. 1. až A. 1. 13.)</w:t>
            </w:r>
          </w:p>
        </w:tc>
        <w:tc>
          <w:tcPr>
            <w:tcW w:w="1660" w:type="dxa"/>
            <w:tcBorders>
              <w:top w:val="nil"/>
              <w:left w:val="nil"/>
              <w:bottom w:val="single" w:sz="4" w:space="0" w:color="auto"/>
              <w:right w:val="single" w:sz="4" w:space="0" w:color="auto"/>
            </w:tcBorders>
            <w:shd w:val="clear" w:color="000000" w:fill="FFFFFF"/>
            <w:noWrap/>
            <w:vAlign w:val="center"/>
            <w:hideMark/>
          </w:tcPr>
          <w:p w14:paraId="64C2A963" w14:textId="77777777" w:rsidR="002F6EFE" w:rsidRPr="002F6EFE" w:rsidRDefault="002F6EFE" w:rsidP="002F6EFE">
            <w:pPr>
              <w:jc w:val="right"/>
              <w:rPr>
                <w:rFonts w:cs="Calibri"/>
                <w:sz w:val="20"/>
                <w:lang w:val="en-US" w:eastAsia="en-US"/>
              </w:rPr>
            </w:pPr>
            <w:r w:rsidRPr="002F6EFE">
              <w:rPr>
                <w:rFonts w:cs="Calibri"/>
                <w:sz w:val="20"/>
                <w:lang w:val="en-US" w:eastAsia="en-US"/>
              </w:rPr>
              <w:t>43 687</w:t>
            </w:r>
          </w:p>
        </w:tc>
        <w:tc>
          <w:tcPr>
            <w:tcW w:w="1660" w:type="dxa"/>
            <w:tcBorders>
              <w:top w:val="nil"/>
              <w:left w:val="nil"/>
              <w:bottom w:val="single" w:sz="4" w:space="0" w:color="auto"/>
              <w:right w:val="single" w:sz="4" w:space="0" w:color="auto"/>
            </w:tcBorders>
            <w:shd w:val="clear" w:color="000000" w:fill="FFFFFF"/>
            <w:noWrap/>
            <w:vAlign w:val="center"/>
            <w:hideMark/>
          </w:tcPr>
          <w:p w14:paraId="1AE92238" w14:textId="77777777" w:rsidR="002F6EFE" w:rsidRPr="002F6EFE" w:rsidRDefault="002F6EFE" w:rsidP="002F6EFE">
            <w:pPr>
              <w:jc w:val="right"/>
              <w:rPr>
                <w:rFonts w:cs="Calibri"/>
                <w:sz w:val="20"/>
                <w:lang w:val="en-US" w:eastAsia="en-US"/>
              </w:rPr>
            </w:pPr>
            <w:r w:rsidRPr="002F6EFE">
              <w:rPr>
                <w:rFonts w:cs="Calibri"/>
                <w:sz w:val="20"/>
                <w:lang w:val="en-US" w:eastAsia="en-US"/>
              </w:rPr>
              <w:t>77 814</w:t>
            </w:r>
          </w:p>
        </w:tc>
      </w:tr>
      <w:tr w:rsidR="002F6EFE" w:rsidRPr="002F6EFE" w14:paraId="3405CC03" w14:textId="77777777" w:rsidTr="002F6EFE">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220030C" w14:textId="77777777" w:rsidR="002F6EFE" w:rsidRPr="002F6EFE" w:rsidRDefault="002F6EFE" w:rsidP="002F6EFE">
            <w:pPr>
              <w:rPr>
                <w:rFonts w:cs="Calibri"/>
                <w:sz w:val="20"/>
                <w:lang w:val="en-US" w:eastAsia="en-US"/>
              </w:rPr>
            </w:pPr>
            <w:r w:rsidRPr="002F6EFE">
              <w:rPr>
                <w:rFonts w:cs="Calibri"/>
                <w:sz w:val="20"/>
                <w:lang w:val="en-US" w:eastAsia="en-US"/>
              </w:rPr>
              <w:t>A. 1. 1.</w:t>
            </w:r>
          </w:p>
        </w:tc>
        <w:tc>
          <w:tcPr>
            <w:tcW w:w="4600" w:type="dxa"/>
            <w:tcBorders>
              <w:top w:val="nil"/>
              <w:left w:val="nil"/>
              <w:bottom w:val="single" w:sz="4" w:space="0" w:color="auto"/>
              <w:right w:val="single" w:sz="4" w:space="0" w:color="auto"/>
            </w:tcBorders>
            <w:shd w:val="clear" w:color="auto" w:fill="auto"/>
            <w:vAlign w:val="center"/>
            <w:hideMark/>
          </w:tcPr>
          <w:p w14:paraId="1121A7EC" w14:textId="77777777" w:rsidR="002F6EFE" w:rsidRPr="002F6EFE" w:rsidRDefault="002F6EFE" w:rsidP="002F6EFE">
            <w:pPr>
              <w:rPr>
                <w:rFonts w:cs="Calibri"/>
                <w:sz w:val="20"/>
                <w:lang w:val="en-US" w:eastAsia="en-US"/>
              </w:rPr>
            </w:pPr>
            <w:r w:rsidRPr="002F6EFE">
              <w:rPr>
                <w:rFonts w:cs="Calibri"/>
                <w:sz w:val="20"/>
                <w:lang w:val="en-US" w:eastAsia="en-US"/>
              </w:rPr>
              <w:t>Odpisy dlhodobého nehmotného majetku a dlhodobého hmotného majetku (+)</w:t>
            </w:r>
          </w:p>
        </w:tc>
        <w:tc>
          <w:tcPr>
            <w:tcW w:w="1660" w:type="dxa"/>
            <w:tcBorders>
              <w:top w:val="nil"/>
              <w:left w:val="nil"/>
              <w:bottom w:val="single" w:sz="4" w:space="0" w:color="auto"/>
              <w:right w:val="single" w:sz="4" w:space="0" w:color="auto"/>
            </w:tcBorders>
            <w:shd w:val="clear" w:color="000000" w:fill="FFFFFF"/>
            <w:noWrap/>
            <w:vAlign w:val="center"/>
            <w:hideMark/>
          </w:tcPr>
          <w:p w14:paraId="5333C3ED" w14:textId="77777777" w:rsidR="002F6EFE" w:rsidRPr="002F6EFE" w:rsidRDefault="002F6EFE" w:rsidP="002F6EFE">
            <w:pPr>
              <w:jc w:val="right"/>
              <w:rPr>
                <w:rFonts w:cs="Calibri"/>
                <w:sz w:val="20"/>
                <w:lang w:val="en-US" w:eastAsia="en-US"/>
              </w:rPr>
            </w:pPr>
            <w:r w:rsidRPr="002F6EFE">
              <w:rPr>
                <w:rFonts w:cs="Calibri"/>
                <w:sz w:val="20"/>
                <w:lang w:val="en-US" w:eastAsia="en-US"/>
              </w:rPr>
              <w:t>80 299</w:t>
            </w:r>
          </w:p>
        </w:tc>
        <w:tc>
          <w:tcPr>
            <w:tcW w:w="1660" w:type="dxa"/>
            <w:tcBorders>
              <w:top w:val="nil"/>
              <w:left w:val="nil"/>
              <w:bottom w:val="single" w:sz="4" w:space="0" w:color="auto"/>
              <w:right w:val="single" w:sz="4" w:space="0" w:color="auto"/>
            </w:tcBorders>
            <w:shd w:val="clear" w:color="000000" w:fill="FFFFFF"/>
            <w:noWrap/>
            <w:vAlign w:val="center"/>
            <w:hideMark/>
          </w:tcPr>
          <w:p w14:paraId="03F047F9" w14:textId="77777777" w:rsidR="002F6EFE" w:rsidRPr="002F6EFE" w:rsidRDefault="002F6EFE" w:rsidP="002F6EFE">
            <w:pPr>
              <w:jc w:val="right"/>
              <w:rPr>
                <w:rFonts w:cs="Calibri"/>
                <w:sz w:val="20"/>
                <w:lang w:val="en-US" w:eastAsia="en-US"/>
              </w:rPr>
            </w:pPr>
            <w:r w:rsidRPr="002F6EFE">
              <w:rPr>
                <w:rFonts w:cs="Calibri"/>
                <w:sz w:val="20"/>
                <w:lang w:val="en-US" w:eastAsia="en-US"/>
              </w:rPr>
              <w:t>77 761</w:t>
            </w:r>
          </w:p>
        </w:tc>
      </w:tr>
      <w:tr w:rsidR="002F6EFE" w:rsidRPr="002F6EFE" w14:paraId="1891DAEB" w14:textId="77777777" w:rsidTr="002F6EFE">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D705D8A" w14:textId="77777777" w:rsidR="002F6EFE" w:rsidRPr="002F6EFE" w:rsidRDefault="002F6EFE" w:rsidP="002F6EFE">
            <w:pPr>
              <w:rPr>
                <w:rFonts w:cs="Calibri"/>
                <w:sz w:val="20"/>
                <w:lang w:val="en-US" w:eastAsia="en-US"/>
              </w:rPr>
            </w:pPr>
            <w:r w:rsidRPr="002F6EFE">
              <w:rPr>
                <w:rFonts w:cs="Calibri"/>
                <w:sz w:val="20"/>
                <w:lang w:val="en-US" w:eastAsia="en-US"/>
              </w:rPr>
              <w:t>A. 1. 2.</w:t>
            </w:r>
          </w:p>
        </w:tc>
        <w:tc>
          <w:tcPr>
            <w:tcW w:w="4600" w:type="dxa"/>
            <w:tcBorders>
              <w:top w:val="nil"/>
              <w:left w:val="nil"/>
              <w:bottom w:val="single" w:sz="4" w:space="0" w:color="auto"/>
              <w:right w:val="single" w:sz="4" w:space="0" w:color="auto"/>
            </w:tcBorders>
            <w:shd w:val="clear" w:color="auto" w:fill="auto"/>
            <w:vAlign w:val="center"/>
            <w:hideMark/>
          </w:tcPr>
          <w:p w14:paraId="3AC157CA" w14:textId="77777777" w:rsidR="002F6EFE" w:rsidRPr="002F6EFE" w:rsidRDefault="002F6EFE" w:rsidP="002F6EFE">
            <w:pPr>
              <w:rPr>
                <w:rFonts w:cs="Calibri"/>
                <w:sz w:val="20"/>
                <w:lang w:val="en-US" w:eastAsia="en-US"/>
              </w:rPr>
            </w:pPr>
            <w:r w:rsidRPr="002F6EFE">
              <w:rPr>
                <w:rFonts w:cs="Calibri"/>
                <w:sz w:val="20"/>
                <w:lang w:val="en-US" w:eastAsia="en-US"/>
              </w:rPr>
              <w:t>Zostatková hodnota dlhodobého nehmotného majetku a dlhodobého hmotného majetku účtovaná pri vyradení tohto majetku do nákladov na bežnú činnosť, s výnimkou jeho predaja (+)</w:t>
            </w:r>
          </w:p>
        </w:tc>
        <w:tc>
          <w:tcPr>
            <w:tcW w:w="1660" w:type="dxa"/>
            <w:tcBorders>
              <w:top w:val="nil"/>
              <w:left w:val="nil"/>
              <w:bottom w:val="single" w:sz="4" w:space="0" w:color="auto"/>
              <w:right w:val="single" w:sz="4" w:space="0" w:color="auto"/>
            </w:tcBorders>
            <w:shd w:val="clear" w:color="000000" w:fill="FFFFFF"/>
            <w:noWrap/>
            <w:vAlign w:val="center"/>
            <w:hideMark/>
          </w:tcPr>
          <w:p w14:paraId="2651C65D" w14:textId="77777777" w:rsidR="002F6EFE" w:rsidRPr="002F6EFE" w:rsidRDefault="002F6EFE" w:rsidP="002F6EFE">
            <w:pPr>
              <w:jc w:val="right"/>
              <w:rPr>
                <w:rFonts w:cs="Calibri"/>
                <w:sz w:val="20"/>
                <w:lang w:val="en-US" w:eastAsia="en-US"/>
              </w:rPr>
            </w:pPr>
            <w:r w:rsidRPr="002F6EFE">
              <w:rPr>
                <w:rFonts w:cs="Calibri"/>
                <w:sz w:val="20"/>
                <w:lang w:val="en-US" w:eastAsia="en-US"/>
              </w:rPr>
              <w:t>0</w:t>
            </w:r>
          </w:p>
        </w:tc>
        <w:tc>
          <w:tcPr>
            <w:tcW w:w="1660" w:type="dxa"/>
            <w:tcBorders>
              <w:top w:val="nil"/>
              <w:left w:val="nil"/>
              <w:bottom w:val="single" w:sz="4" w:space="0" w:color="auto"/>
              <w:right w:val="single" w:sz="4" w:space="0" w:color="auto"/>
            </w:tcBorders>
            <w:shd w:val="clear" w:color="000000" w:fill="FFFFFF"/>
            <w:noWrap/>
            <w:vAlign w:val="center"/>
            <w:hideMark/>
          </w:tcPr>
          <w:p w14:paraId="2A33996E" w14:textId="77777777" w:rsidR="002F6EFE" w:rsidRPr="002F6EFE" w:rsidRDefault="002F6EFE" w:rsidP="002F6EFE">
            <w:pPr>
              <w:jc w:val="right"/>
              <w:rPr>
                <w:rFonts w:cs="Calibri"/>
                <w:sz w:val="20"/>
                <w:lang w:val="en-US" w:eastAsia="en-US"/>
              </w:rPr>
            </w:pPr>
            <w:r w:rsidRPr="002F6EFE">
              <w:rPr>
                <w:rFonts w:cs="Calibri"/>
                <w:sz w:val="20"/>
                <w:lang w:val="en-US" w:eastAsia="en-US"/>
              </w:rPr>
              <w:t>0</w:t>
            </w:r>
          </w:p>
        </w:tc>
      </w:tr>
      <w:tr w:rsidR="002F6EFE" w:rsidRPr="002F6EFE" w14:paraId="7487789F" w14:textId="77777777" w:rsidTr="002F6EFE">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E882790" w14:textId="77777777" w:rsidR="002F6EFE" w:rsidRPr="002F6EFE" w:rsidRDefault="002F6EFE" w:rsidP="002F6EFE">
            <w:pPr>
              <w:rPr>
                <w:rFonts w:cs="Calibri"/>
                <w:sz w:val="20"/>
                <w:lang w:val="en-US" w:eastAsia="en-US"/>
              </w:rPr>
            </w:pPr>
            <w:r w:rsidRPr="002F6EFE">
              <w:rPr>
                <w:rFonts w:cs="Calibri"/>
                <w:sz w:val="20"/>
                <w:lang w:val="en-US" w:eastAsia="en-US"/>
              </w:rPr>
              <w:t>A. 1. 3.</w:t>
            </w:r>
          </w:p>
        </w:tc>
        <w:tc>
          <w:tcPr>
            <w:tcW w:w="4600" w:type="dxa"/>
            <w:tcBorders>
              <w:top w:val="nil"/>
              <w:left w:val="nil"/>
              <w:bottom w:val="single" w:sz="4" w:space="0" w:color="auto"/>
              <w:right w:val="single" w:sz="4" w:space="0" w:color="auto"/>
            </w:tcBorders>
            <w:shd w:val="clear" w:color="auto" w:fill="auto"/>
            <w:vAlign w:val="center"/>
            <w:hideMark/>
          </w:tcPr>
          <w:p w14:paraId="38629003" w14:textId="77777777" w:rsidR="002F6EFE" w:rsidRPr="002F6EFE" w:rsidRDefault="002F6EFE" w:rsidP="002F6EFE">
            <w:pPr>
              <w:rPr>
                <w:rFonts w:cs="Calibri"/>
                <w:sz w:val="20"/>
                <w:lang w:val="en-US" w:eastAsia="en-US"/>
              </w:rPr>
            </w:pPr>
            <w:r w:rsidRPr="002F6EFE">
              <w:rPr>
                <w:rFonts w:cs="Calibri"/>
                <w:sz w:val="20"/>
                <w:lang w:val="en-US" w:eastAsia="en-US"/>
              </w:rPr>
              <w:t>Odpis opravnej položky k nadobudnutému majetku (+/-)</w:t>
            </w:r>
          </w:p>
        </w:tc>
        <w:tc>
          <w:tcPr>
            <w:tcW w:w="1660" w:type="dxa"/>
            <w:tcBorders>
              <w:top w:val="nil"/>
              <w:left w:val="nil"/>
              <w:bottom w:val="single" w:sz="4" w:space="0" w:color="auto"/>
              <w:right w:val="single" w:sz="4" w:space="0" w:color="auto"/>
            </w:tcBorders>
            <w:shd w:val="clear" w:color="000000" w:fill="FFFFFF"/>
            <w:noWrap/>
            <w:vAlign w:val="center"/>
            <w:hideMark/>
          </w:tcPr>
          <w:p w14:paraId="383B8E9E" w14:textId="77777777" w:rsidR="002F6EFE" w:rsidRPr="002F6EFE" w:rsidRDefault="002F6EFE" w:rsidP="002F6EFE">
            <w:pPr>
              <w:rPr>
                <w:rFonts w:cs="Calibri"/>
                <w:sz w:val="20"/>
                <w:lang w:val="en-US" w:eastAsia="en-US"/>
              </w:rPr>
            </w:pPr>
            <w:r w:rsidRPr="002F6EFE">
              <w:rPr>
                <w:rFonts w:cs="Calibri"/>
                <w:sz w:val="20"/>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5FDB20D5" w14:textId="77777777" w:rsidR="002F6EFE" w:rsidRPr="002F6EFE" w:rsidRDefault="002F6EFE" w:rsidP="002F6EFE">
            <w:pPr>
              <w:rPr>
                <w:rFonts w:cs="Calibri"/>
                <w:sz w:val="20"/>
                <w:lang w:val="en-US" w:eastAsia="en-US"/>
              </w:rPr>
            </w:pPr>
            <w:r w:rsidRPr="002F6EFE">
              <w:rPr>
                <w:rFonts w:cs="Calibri"/>
                <w:sz w:val="20"/>
                <w:lang w:val="en-US" w:eastAsia="en-US"/>
              </w:rPr>
              <w:t> </w:t>
            </w:r>
          </w:p>
        </w:tc>
      </w:tr>
      <w:tr w:rsidR="002F6EFE" w:rsidRPr="002F6EFE" w14:paraId="73DBCAD1" w14:textId="77777777" w:rsidTr="002F6EFE">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C2B6586" w14:textId="77777777" w:rsidR="002F6EFE" w:rsidRPr="002F6EFE" w:rsidRDefault="002F6EFE" w:rsidP="002F6EFE">
            <w:pPr>
              <w:rPr>
                <w:rFonts w:cs="Calibri"/>
                <w:sz w:val="20"/>
                <w:lang w:val="en-US" w:eastAsia="en-US"/>
              </w:rPr>
            </w:pPr>
            <w:r w:rsidRPr="002F6EFE">
              <w:rPr>
                <w:rFonts w:cs="Calibri"/>
                <w:sz w:val="20"/>
                <w:lang w:val="en-US" w:eastAsia="en-US"/>
              </w:rPr>
              <w:t>A. 1. 4.</w:t>
            </w:r>
          </w:p>
        </w:tc>
        <w:tc>
          <w:tcPr>
            <w:tcW w:w="4600" w:type="dxa"/>
            <w:tcBorders>
              <w:top w:val="nil"/>
              <w:left w:val="nil"/>
              <w:bottom w:val="single" w:sz="4" w:space="0" w:color="auto"/>
              <w:right w:val="single" w:sz="4" w:space="0" w:color="auto"/>
            </w:tcBorders>
            <w:shd w:val="clear" w:color="auto" w:fill="auto"/>
            <w:vAlign w:val="center"/>
            <w:hideMark/>
          </w:tcPr>
          <w:p w14:paraId="77E27F99" w14:textId="77777777" w:rsidR="002F6EFE" w:rsidRPr="002F6EFE" w:rsidRDefault="002F6EFE" w:rsidP="002F6EFE">
            <w:pPr>
              <w:rPr>
                <w:rFonts w:cs="Calibri"/>
                <w:sz w:val="20"/>
                <w:lang w:val="en-US" w:eastAsia="en-US"/>
              </w:rPr>
            </w:pPr>
            <w:r w:rsidRPr="002F6EFE">
              <w:rPr>
                <w:rFonts w:cs="Calibri"/>
                <w:sz w:val="20"/>
                <w:lang w:val="en-US" w:eastAsia="en-US"/>
              </w:rPr>
              <w:t>Zmena stavu dlhodobých rezerv (+/-)</w:t>
            </w:r>
          </w:p>
        </w:tc>
        <w:tc>
          <w:tcPr>
            <w:tcW w:w="1660" w:type="dxa"/>
            <w:tcBorders>
              <w:top w:val="nil"/>
              <w:left w:val="nil"/>
              <w:bottom w:val="single" w:sz="4" w:space="0" w:color="auto"/>
              <w:right w:val="single" w:sz="4" w:space="0" w:color="auto"/>
            </w:tcBorders>
            <w:shd w:val="clear" w:color="000000" w:fill="FFFFFF"/>
            <w:noWrap/>
            <w:vAlign w:val="center"/>
            <w:hideMark/>
          </w:tcPr>
          <w:p w14:paraId="4745FA15" w14:textId="77777777" w:rsidR="002F6EFE" w:rsidRPr="002F6EFE" w:rsidRDefault="002F6EFE" w:rsidP="002F6EFE">
            <w:pPr>
              <w:jc w:val="right"/>
              <w:rPr>
                <w:rFonts w:cs="Calibri"/>
                <w:sz w:val="20"/>
                <w:lang w:val="en-US" w:eastAsia="en-US"/>
              </w:rPr>
            </w:pPr>
            <w:r w:rsidRPr="002F6EFE">
              <w:rPr>
                <w:rFonts w:cs="Calibri"/>
                <w:sz w:val="20"/>
                <w:lang w:val="en-US" w:eastAsia="en-US"/>
              </w:rPr>
              <w:t>1 732</w:t>
            </w:r>
          </w:p>
        </w:tc>
        <w:tc>
          <w:tcPr>
            <w:tcW w:w="1660" w:type="dxa"/>
            <w:tcBorders>
              <w:top w:val="nil"/>
              <w:left w:val="nil"/>
              <w:bottom w:val="single" w:sz="4" w:space="0" w:color="auto"/>
              <w:right w:val="single" w:sz="4" w:space="0" w:color="auto"/>
            </w:tcBorders>
            <w:shd w:val="clear" w:color="000000" w:fill="FFFFFF"/>
            <w:noWrap/>
            <w:vAlign w:val="center"/>
            <w:hideMark/>
          </w:tcPr>
          <w:p w14:paraId="6297C7E0" w14:textId="77777777" w:rsidR="002F6EFE" w:rsidRPr="002F6EFE" w:rsidRDefault="002F6EFE" w:rsidP="002F6EFE">
            <w:pPr>
              <w:jc w:val="right"/>
              <w:rPr>
                <w:rFonts w:cs="Calibri"/>
                <w:sz w:val="20"/>
                <w:lang w:val="en-US" w:eastAsia="en-US"/>
              </w:rPr>
            </w:pPr>
            <w:r w:rsidRPr="002F6EFE">
              <w:rPr>
                <w:rFonts w:cs="Calibri"/>
                <w:sz w:val="20"/>
                <w:lang w:val="en-US" w:eastAsia="en-US"/>
              </w:rPr>
              <w:t>2 749</w:t>
            </w:r>
          </w:p>
        </w:tc>
      </w:tr>
      <w:tr w:rsidR="002F6EFE" w:rsidRPr="002F6EFE" w14:paraId="131C3966" w14:textId="77777777" w:rsidTr="002F6EFE">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200AA16" w14:textId="77777777" w:rsidR="002F6EFE" w:rsidRPr="002F6EFE" w:rsidRDefault="002F6EFE" w:rsidP="002F6EFE">
            <w:pPr>
              <w:rPr>
                <w:rFonts w:cs="Calibri"/>
                <w:sz w:val="20"/>
                <w:lang w:val="en-US" w:eastAsia="en-US"/>
              </w:rPr>
            </w:pPr>
            <w:r w:rsidRPr="002F6EFE">
              <w:rPr>
                <w:rFonts w:cs="Calibri"/>
                <w:sz w:val="20"/>
                <w:lang w:val="en-US" w:eastAsia="en-US"/>
              </w:rPr>
              <w:t>A. 1. 5.</w:t>
            </w:r>
          </w:p>
        </w:tc>
        <w:tc>
          <w:tcPr>
            <w:tcW w:w="4600" w:type="dxa"/>
            <w:tcBorders>
              <w:top w:val="nil"/>
              <w:left w:val="nil"/>
              <w:bottom w:val="single" w:sz="4" w:space="0" w:color="auto"/>
              <w:right w:val="single" w:sz="4" w:space="0" w:color="auto"/>
            </w:tcBorders>
            <w:shd w:val="clear" w:color="auto" w:fill="auto"/>
            <w:vAlign w:val="center"/>
            <w:hideMark/>
          </w:tcPr>
          <w:p w14:paraId="7E89F910" w14:textId="77777777" w:rsidR="002F6EFE" w:rsidRPr="002F6EFE" w:rsidRDefault="002F6EFE" w:rsidP="002F6EFE">
            <w:pPr>
              <w:rPr>
                <w:rFonts w:cs="Calibri"/>
                <w:sz w:val="20"/>
                <w:lang w:val="en-US" w:eastAsia="en-US"/>
              </w:rPr>
            </w:pPr>
            <w:r w:rsidRPr="002F6EFE">
              <w:rPr>
                <w:rFonts w:cs="Calibri"/>
                <w:sz w:val="20"/>
                <w:lang w:val="en-US" w:eastAsia="en-US"/>
              </w:rPr>
              <w:t>Zmena stavu opravných položiek (+/-)</w:t>
            </w:r>
          </w:p>
        </w:tc>
        <w:tc>
          <w:tcPr>
            <w:tcW w:w="1660" w:type="dxa"/>
            <w:tcBorders>
              <w:top w:val="nil"/>
              <w:left w:val="nil"/>
              <w:bottom w:val="single" w:sz="4" w:space="0" w:color="auto"/>
              <w:right w:val="single" w:sz="4" w:space="0" w:color="auto"/>
            </w:tcBorders>
            <w:shd w:val="clear" w:color="000000" w:fill="FFFFFF"/>
            <w:noWrap/>
            <w:vAlign w:val="center"/>
            <w:hideMark/>
          </w:tcPr>
          <w:p w14:paraId="0E24CA4F" w14:textId="77777777" w:rsidR="002F6EFE" w:rsidRPr="002F6EFE" w:rsidRDefault="002F6EFE" w:rsidP="002F6EFE">
            <w:pPr>
              <w:jc w:val="right"/>
              <w:rPr>
                <w:rFonts w:cs="Calibri"/>
                <w:sz w:val="20"/>
                <w:lang w:val="en-US" w:eastAsia="en-US"/>
              </w:rPr>
            </w:pPr>
            <w:r w:rsidRPr="002F6EFE">
              <w:rPr>
                <w:rFonts w:cs="Calibri"/>
                <w:sz w:val="20"/>
                <w:lang w:val="en-US" w:eastAsia="en-US"/>
              </w:rPr>
              <w:t>8 271</w:t>
            </w:r>
          </w:p>
        </w:tc>
        <w:tc>
          <w:tcPr>
            <w:tcW w:w="1660" w:type="dxa"/>
            <w:tcBorders>
              <w:top w:val="nil"/>
              <w:left w:val="nil"/>
              <w:bottom w:val="single" w:sz="4" w:space="0" w:color="auto"/>
              <w:right w:val="single" w:sz="4" w:space="0" w:color="auto"/>
            </w:tcBorders>
            <w:shd w:val="clear" w:color="000000" w:fill="FFFFFF"/>
            <w:noWrap/>
            <w:vAlign w:val="center"/>
            <w:hideMark/>
          </w:tcPr>
          <w:p w14:paraId="3471F6F7" w14:textId="77777777" w:rsidR="002F6EFE" w:rsidRPr="002F6EFE" w:rsidRDefault="002F6EFE" w:rsidP="002F6EFE">
            <w:pPr>
              <w:jc w:val="right"/>
              <w:rPr>
                <w:rFonts w:cs="Calibri"/>
                <w:sz w:val="20"/>
                <w:lang w:val="en-US" w:eastAsia="en-US"/>
              </w:rPr>
            </w:pPr>
            <w:r w:rsidRPr="002F6EFE">
              <w:rPr>
                <w:rFonts w:cs="Calibri"/>
                <w:sz w:val="20"/>
                <w:lang w:val="en-US" w:eastAsia="en-US"/>
              </w:rPr>
              <w:t>-27 607</w:t>
            </w:r>
          </w:p>
        </w:tc>
      </w:tr>
      <w:tr w:rsidR="002F6EFE" w:rsidRPr="002F6EFE" w14:paraId="25E79EC1" w14:textId="77777777" w:rsidTr="002F6EFE">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CD2C576" w14:textId="77777777" w:rsidR="002F6EFE" w:rsidRPr="002F6EFE" w:rsidRDefault="002F6EFE" w:rsidP="002F6EFE">
            <w:pPr>
              <w:rPr>
                <w:rFonts w:cs="Calibri"/>
                <w:sz w:val="20"/>
                <w:lang w:val="en-US" w:eastAsia="en-US"/>
              </w:rPr>
            </w:pPr>
            <w:r w:rsidRPr="002F6EFE">
              <w:rPr>
                <w:rFonts w:cs="Calibri"/>
                <w:sz w:val="20"/>
                <w:lang w:val="en-US" w:eastAsia="en-US"/>
              </w:rPr>
              <w:t>A. 1. 6.</w:t>
            </w:r>
          </w:p>
        </w:tc>
        <w:tc>
          <w:tcPr>
            <w:tcW w:w="4600" w:type="dxa"/>
            <w:tcBorders>
              <w:top w:val="nil"/>
              <w:left w:val="nil"/>
              <w:bottom w:val="single" w:sz="4" w:space="0" w:color="auto"/>
              <w:right w:val="single" w:sz="4" w:space="0" w:color="auto"/>
            </w:tcBorders>
            <w:shd w:val="clear" w:color="auto" w:fill="auto"/>
            <w:vAlign w:val="center"/>
            <w:hideMark/>
          </w:tcPr>
          <w:p w14:paraId="7CEE1DAD" w14:textId="77777777" w:rsidR="002F6EFE" w:rsidRPr="002F6EFE" w:rsidRDefault="002F6EFE" w:rsidP="002F6EFE">
            <w:pPr>
              <w:rPr>
                <w:rFonts w:cs="Calibri"/>
                <w:sz w:val="20"/>
                <w:lang w:val="en-US" w:eastAsia="en-US"/>
              </w:rPr>
            </w:pPr>
            <w:r w:rsidRPr="002F6EFE">
              <w:rPr>
                <w:rFonts w:cs="Calibri"/>
                <w:sz w:val="20"/>
                <w:lang w:val="en-US" w:eastAsia="en-US"/>
              </w:rPr>
              <w:t>Zmena stavu položiek časového rozlíšenia nákladov a výnosov (+/-)</w:t>
            </w:r>
          </w:p>
        </w:tc>
        <w:tc>
          <w:tcPr>
            <w:tcW w:w="1660" w:type="dxa"/>
            <w:tcBorders>
              <w:top w:val="nil"/>
              <w:left w:val="nil"/>
              <w:bottom w:val="single" w:sz="4" w:space="0" w:color="auto"/>
              <w:right w:val="single" w:sz="4" w:space="0" w:color="auto"/>
            </w:tcBorders>
            <w:shd w:val="clear" w:color="000000" w:fill="FFFFFF"/>
            <w:noWrap/>
            <w:vAlign w:val="center"/>
            <w:hideMark/>
          </w:tcPr>
          <w:p w14:paraId="55F55F92" w14:textId="77777777" w:rsidR="002F6EFE" w:rsidRPr="002F6EFE" w:rsidRDefault="002F6EFE" w:rsidP="002F6EFE">
            <w:pPr>
              <w:jc w:val="right"/>
              <w:rPr>
                <w:rFonts w:cs="Calibri"/>
                <w:sz w:val="20"/>
                <w:lang w:val="en-US" w:eastAsia="en-US"/>
              </w:rPr>
            </w:pPr>
            <w:r w:rsidRPr="002F6EFE">
              <w:rPr>
                <w:rFonts w:cs="Calibri"/>
                <w:sz w:val="20"/>
                <w:lang w:val="en-US" w:eastAsia="en-US"/>
              </w:rPr>
              <w:t>-39 595</w:t>
            </w:r>
          </w:p>
        </w:tc>
        <w:tc>
          <w:tcPr>
            <w:tcW w:w="1660" w:type="dxa"/>
            <w:tcBorders>
              <w:top w:val="nil"/>
              <w:left w:val="nil"/>
              <w:bottom w:val="single" w:sz="4" w:space="0" w:color="auto"/>
              <w:right w:val="single" w:sz="4" w:space="0" w:color="auto"/>
            </w:tcBorders>
            <w:shd w:val="clear" w:color="000000" w:fill="FFFFFF"/>
            <w:noWrap/>
            <w:vAlign w:val="center"/>
            <w:hideMark/>
          </w:tcPr>
          <w:p w14:paraId="41604944" w14:textId="77777777" w:rsidR="002F6EFE" w:rsidRPr="002F6EFE" w:rsidRDefault="002F6EFE" w:rsidP="002F6EFE">
            <w:pPr>
              <w:jc w:val="right"/>
              <w:rPr>
                <w:rFonts w:cs="Calibri"/>
                <w:sz w:val="20"/>
                <w:lang w:val="en-US" w:eastAsia="en-US"/>
              </w:rPr>
            </w:pPr>
            <w:r w:rsidRPr="002F6EFE">
              <w:rPr>
                <w:rFonts w:cs="Calibri"/>
                <w:sz w:val="20"/>
                <w:lang w:val="en-US" w:eastAsia="en-US"/>
              </w:rPr>
              <w:t>28 065</w:t>
            </w:r>
          </w:p>
        </w:tc>
      </w:tr>
      <w:tr w:rsidR="002F6EFE" w:rsidRPr="002F6EFE" w14:paraId="46B6FAD8" w14:textId="77777777" w:rsidTr="002F6EFE">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1C21EEA" w14:textId="77777777" w:rsidR="002F6EFE" w:rsidRPr="002F6EFE" w:rsidRDefault="002F6EFE" w:rsidP="002F6EFE">
            <w:pPr>
              <w:rPr>
                <w:rFonts w:cs="Calibri"/>
                <w:sz w:val="20"/>
                <w:lang w:val="en-US" w:eastAsia="en-US"/>
              </w:rPr>
            </w:pPr>
            <w:r w:rsidRPr="002F6EFE">
              <w:rPr>
                <w:rFonts w:cs="Calibri"/>
                <w:sz w:val="20"/>
                <w:lang w:val="en-US" w:eastAsia="en-US"/>
              </w:rPr>
              <w:t>A. 1. 7.</w:t>
            </w:r>
          </w:p>
        </w:tc>
        <w:tc>
          <w:tcPr>
            <w:tcW w:w="4600" w:type="dxa"/>
            <w:tcBorders>
              <w:top w:val="nil"/>
              <w:left w:val="nil"/>
              <w:bottom w:val="single" w:sz="4" w:space="0" w:color="auto"/>
              <w:right w:val="single" w:sz="4" w:space="0" w:color="auto"/>
            </w:tcBorders>
            <w:shd w:val="clear" w:color="auto" w:fill="auto"/>
            <w:vAlign w:val="center"/>
            <w:hideMark/>
          </w:tcPr>
          <w:p w14:paraId="4F28D7D1" w14:textId="77777777" w:rsidR="002F6EFE" w:rsidRPr="002F6EFE" w:rsidRDefault="002F6EFE" w:rsidP="002F6EFE">
            <w:pPr>
              <w:rPr>
                <w:rFonts w:cs="Calibri"/>
                <w:sz w:val="20"/>
                <w:lang w:val="en-US" w:eastAsia="en-US"/>
              </w:rPr>
            </w:pPr>
            <w:r w:rsidRPr="002F6EFE">
              <w:rPr>
                <w:rFonts w:cs="Calibri"/>
                <w:sz w:val="20"/>
                <w:lang w:val="en-US" w:eastAsia="en-US"/>
              </w:rPr>
              <w:t>Dividendy a iné podiely na zisku účtované do výnosov</w:t>
            </w:r>
            <w:r w:rsidRPr="002F6EFE">
              <w:rPr>
                <w:rFonts w:cs="Calibri"/>
                <w:sz w:val="20"/>
                <w:lang w:val="en-US" w:eastAsia="en-US"/>
              </w:rPr>
              <w:br/>
              <w:t>(-)</w:t>
            </w:r>
          </w:p>
        </w:tc>
        <w:tc>
          <w:tcPr>
            <w:tcW w:w="1660" w:type="dxa"/>
            <w:tcBorders>
              <w:top w:val="nil"/>
              <w:left w:val="nil"/>
              <w:bottom w:val="single" w:sz="4" w:space="0" w:color="auto"/>
              <w:right w:val="single" w:sz="4" w:space="0" w:color="auto"/>
            </w:tcBorders>
            <w:shd w:val="clear" w:color="000000" w:fill="FFFFFF"/>
            <w:noWrap/>
            <w:vAlign w:val="center"/>
            <w:hideMark/>
          </w:tcPr>
          <w:p w14:paraId="6CEC3A79" w14:textId="77777777" w:rsidR="002F6EFE" w:rsidRPr="002F6EFE" w:rsidRDefault="002F6EFE" w:rsidP="002F6EFE">
            <w:pPr>
              <w:rPr>
                <w:rFonts w:cs="Calibri"/>
                <w:sz w:val="20"/>
                <w:lang w:val="en-US" w:eastAsia="en-US"/>
              </w:rPr>
            </w:pPr>
            <w:r w:rsidRPr="002F6EFE">
              <w:rPr>
                <w:rFonts w:cs="Calibri"/>
                <w:sz w:val="20"/>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3D8C3416" w14:textId="77777777" w:rsidR="002F6EFE" w:rsidRPr="002F6EFE" w:rsidRDefault="002F6EFE" w:rsidP="002F6EFE">
            <w:pPr>
              <w:rPr>
                <w:rFonts w:cs="Calibri"/>
                <w:sz w:val="20"/>
                <w:lang w:val="en-US" w:eastAsia="en-US"/>
              </w:rPr>
            </w:pPr>
            <w:r w:rsidRPr="002F6EFE">
              <w:rPr>
                <w:rFonts w:cs="Calibri"/>
                <w:sz w:val="20"/>
                <w:lang w:val="en-US" w:eastAsia="en-US"/>
              </w:rPr>
              <w:t> </w:t>
            </w:r>
          </w:p>
        </w:tc>
      </w:tr>
      <w:tr w:rsidR="002F6EFE" w:rsidRPr="002F6EFE" w14:paraId="62309FCC" w14:textId="77777777" w:rsidTr="002F6EFE">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4C21BEA" w14:textId="77777777" w:rsidR="002F6EFE" w:rsidRPr="002F6EFE" w:rsidRDefault="002F6EFE" w:rsidP="002F6EFE">
            <w:pPr>
              <w:rPr>
                <w:rFonts w:cs="Calibri"/>
                <w:sz w:val="20"/>
                <w:lang w:val="en-US" w:eastAsia="en-US"/>
              </w:rPr>
            </w:pPr>
            <w:r w:rsidRPr="002F6EFE">
              <w:rPr>
                <w:rFonts w:cs="Calibri"/>
                <w:sz w:val="20"/>
                <w:lang w:val="en-US" w:eastAsia="en-US"/>
              </w:rPr>
              <w:t>A. 1. 8.</w:t>
            </w:r>
          </w:p>
        </w:tc>
        <w:tc>
          <w:tcPr>
            <w:tcW w:w="4600" w:type="dxa"/>
            <w:tcBorders>
              <w:top w:val="nil"/>
              <w:left w:val="nil"/>
              <w:bottom w:val="single" w:sz="4" w:space="0" w:color="auto"/>
              <w:right w:val="single" w:sz="4" w:space="0" w:color="auto"/>
            </w:tcBorders>
            <w:shd w:val="clear" w:color="auto" w:fill="auto"/>
            <w:vAlign w:val="center"/>
            <w:hideMark/>
          </w:tcPr>
          <w:p w14:paraId="55B5CBFA" w14:textId="77777777" w:rsidR="002F6EFE" w:rsidRPr="002F6EFE" w:rsidRDefault="002F6EFE" w:rsidP="002F6EFE">
            <w:pPr>
              <w:rPr>
                <w:rFonts w:cs="Calibri"/>
                <w:sz w:val="20"/>
                <w:lang w:val="en-US" w:eastAsia="en-US"/>
              </w:rPr>
            </w:pPr>
            <w:r w:rsidRPr="002F6EFE">
              <w:rPr>
                <w:rFonts w:cs="Calibri"/>
                <w:sz w:val="20"/>
                <w:lang w:val="en-US" w:eastAsia="en-US"/>
              </w:rPr>
              <w:t>Úroky účtované do nákladov (+)</w:t>
            </w:r>
          </w:p>
        </w:tc>
        <w:tc>
          <w:tcPr>
            <w:tcW w:w="1660" w:type="dxa"/>
            <w:tcBorders>
              <w:top w:val="nil"/>
              <w:left w:val="nil"/>
              <w:bottom w:val="single" w:sz="4" w:space="0" w:color="auto"/>
              <w:right w:val="single" w:sz="4" w:space="0" w:color="auto"/>
            </w:tcBorders>
            <w:shd w:val="clear" w:color="000000" w:fill="FFFFFF"/>
            <w:noWrap/>
            <w:vAlign w:val="center"/>
            <w:hideMark/>
          </w:tcPr>
          <w:p w14:paraId="3A5F2C48" w14:textId="77777777" w:rsidR="002F6EFE" w:rsidRPr="002F6EFE" w:rsidRDefault="002F6EFE" w:rsidP="002F6EFE">
            <w:pPr>
              <w:jc w:val="right"/>
              <w:rPr>
                <w:rFonts w:cs="Calibri"/>
                <w:sz w:val="20"/>
                <w:lang w:val="en-US" w:eastAsia="en-US"/>
              </w:rPr>
            </w:pPr>
            <w:r w:rsidRPr="002F6EFE">
              <w:rPr>
                <w:rFonts w:cs="Calibri"/>
                <w:sz w:val="20"/>
                <w:lang w:val="en-US" w:eastAsia="en-US"/>
              </w:rPr>
              <w:t>1 146</w:t>
            </w:r>
          </w:p>
        </w:tc>
        <w:tc>
          <w:tcPr>
            <w:tcW w:w="1660" w:type="dxa"/>
            <w:tcBorders>
              <w:top w:val="nil"/>
              <w:left w:val="nil"/>
              <w:bottom w:val="single" w:sz="4" w:space="0" w:color="auto"/>
              <w:right w:val="single" w:sz="4" w:space="0" w:color="auto"/>
            </w:tcBorders>
            <w:shd w:val="clear" w:color="000000" w:fill="FFFFFF"/>
            <w:noWrap/>
            <w:vAlign w:val="center"/>
            <w:hideMark/>
          </w:tcPr>
          <w:p w14:paraId="7032A6A9" w14:textId="77777777" w:rsidR="002F6EFE" w:rsidRPr="002F6EFE" w:rsidRDefault="002F6EFE" w:rsidP="002F6EFE">
            <w:pPr>
              <w:jc w:val="right"/>
              <w:rPr>
                <w:rFonts w:cs="Calibri"/>
                <w:sz w:val="20"/>
                <w:lang w:val="en-US" w:eastAsia="en-US"/>
              </w:rPr>
            </w:pPr>
            <w:r w:rsidRPr="002F6EFE">
              <w:rPr>
                <w:rFonts w:cs="Calibri"/>
                <w:sz w:val="20"/>
                <w:lang w:val="en-US" w:eastAsia="en-US"/>
              </w:rPr>
              <w:t>831</w:t>
            </w:r>
          </w:p>
        </w:tc>
      </w:tr>
      <w:tr w:rsidR="002F6EFE" w:rsidRPr="002F6EFE" w14:paraId="43A3510C" w14:textId="77777777" w:rsidTr="002F6EFE">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E6F3F6E" w14:textId="77777777" w:rsidR="002F6EFE" w:rsidRPr="002F6EFE" w:rsidRDefault="002F6EFE" w:rsidP="002F6EFE">
            <w:pPr>
              <w:rPr>
                <w:rFonts w:cs="Calibri"/>
                <w:sz w:val="20"/>
                <w:lang w:val="en-US" w:eastAsia="en-US"/>
              </w:rPr>
            </w:pPr>
            <w:r w:rsidRPr="002F6EFE">
              <w:rPr>
                <w:rFonts w:cs="Calibri"/>
                <w:sz w:val="20"/>
                <w:lang w:val="en-US" w:eastAsia="en-US"/>
              </w:rPr>
              <w:t>A. 1. 9.</w:t>
            </w:r>
          </w:p>
        </w:tc>
        <w:tc>
          <w:tcPr>
            <w:tcW w:w="4600" w:type="dxa"/>
            <w:tcBorders>
              <w:top w:val="nil"/>
              <w:left w:val="nil"/>
              <w:bottom w:val="single" w:sz="4" w:space="0" w:color="auto"/>
              <w:right w:val="single" w:sz="4" w:space="0" w:color="auto"/>
            </w:tcBorders>
            <w:shd w:val="clear" w:color="auto" w:fill="auto"/>
            <w:vAlign w:val="center"/>
            <w:hideMark/>
          </w:tcPr>
          <w:p w14:paraId="0CE15580" w14:textId="77777777" w:rsidR="002F6EFE" w:rsidRPr="002F6EFE" w:rsidRDefault="002F6EFE" w:rsidP="002F6EFE">
            <w:pPr>
              <w:rPr>
                <w:rFonts w:cs="Calibri"/>
                <w:sz w:val="20"/>
                <w:lang w:val="en-US" w:eastAsia="en-US"/>
              </w:rPr>
            </w:pPr>
            <w:r w:rsidRPr="002F6EFE">
              <w:rPr>
                <w:rFonts w:cs="Calibri"/>
                <w:sz w:val="20"/>
                <w:lang w:val="en-US" w:eastAsia="en-US"/>
              </w:rPr>
              <w:t>Úroky účtované do výnosov (-)</w:t>
            </w:r>
          </w:p>
        </w:tc>
        <w:tc>
          <w:tcPr>
            <w:tcW w:w="1660" w:type="dxa"/>
            <w:tcBorders>
              <w:top w:val="nil"/>
              <w:left w:val="nil"/>
              <w:bottom w:val="single" w:sz="4" w:space="0" w:color="auto"/>
              <w:right w:val="single" w:sz="4" w:space="0" w:color="auto"/>
            </w:tcBorders>
            <w:shd w:val="clear" w:color="000000" w:fill="FFFFFF"/>
            <w:noWrap/>
            <w:vAlign w:val="center"/>
            <w:hideMark/>
          </w:tcPr>
          <w:p w14:paraId="3B99D0C3" w14:textId="77777777" w:rsidR="002F6EFE" w:rsidRPr="002F6EFE" w:rsidRDefault="002F6EFE" w:rsidP="002F6EFE">
            <w:pPr>
              <w:jc w:val="right"/>
              <w:rPr>
                <w:rFonts w:cs="Calibri"/>
                <w:sz w:val="20"/>
                <w:lang w:val="en-US" w:eastAsia="en-US"/>
              </w:rPr>
            </w:pPr>
            <w:r w:rsidRPr="002F6EFE">
              <w:rPr>
                <w:rFonts w:cs="Calibri"/>
                <w:sz w:val="20"/>
                <w:lang w:val="en-US" w:eastAsia="en-US"/>
              </w:rPr>
              <w:t>0</w:t>
            </w:r>
          </w:p>
        </w:tc>
        <w:tc>
          <w:tcPr>
            <w:tcW w:w="1660" w:type="dxa"/>
            <w:tcBorders>
              <w:top w:val="nil"/>
              <w:left w:val="nil"/>
              <w:bottom w:val="single" w:sz="4" w:space="0" w:color="auto"/>
              <w:right w:val="single" w:sz="4" w:space="0" w:color="auto"/>
            </w:tcBorders>
            <w:shd w:val="clear" w:color="000000" w:fill="FFFFFF"/>
            <w:noWrap/>
            <w:vAlign w:val="center"/>
            <w:hideMark/>
          </w:tcPr>
          <w:p w14:paraId="16EAAAB3" w14:textId="77777777" w:rsidR="002F6EFE" w:rsidRPr="002F6EFE" w:rsidRDefault="002F6EFE" w:rsidP="002F6EFE">
            <w:pPr>
              <w:jc w:val="right"/>
              <w:rPr>
                <w:rFonts w:cs="Calibri"/>
                <w:sz w:val="20"/>
                <w:lang w:val="en-US" w:eastAsia="en-US"/>
              </w:rPr>
            </w:pPr>
            <w:r w:rsidRPr="002F6EFE">
              <w:rPr>
                <w:rFonts w:cs="Calibri"/>
                <w:sz w:val="20"/>
                <w:lang w:val="en-US" w:eastAsia="en-US"/>
              </w:rPr>
              <w:t>-168</w:t>
            </w:r>
          </w:p>
        </w:tc>
      </w:tr>
      <w:tr w:rsidR="002F6EFE" w:rsidRPr="002F6EFE" w14:paraId="194305CF" w14:textId="77777777" w:rsidTr="002F6EFE">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B68FFCA" w14:textId="77777777" w:rsidR="002F6EFE" w:rsidRPr="002F6EFE" w:rsidRDefault="002F6EFE" w:rsidP="002F6EFE">
            <w:pPr>
              <w:rPr>
                <w:rFonts w:cs="Calibri"/>
                <w:sz w:val="20"/>
                <w:lang w:val="en-US" w:eastAsia="en-US"/>
              </w:rPr>
            </w:pPr>
            <w:r w:rsidRPr="002F6EFE">
              <w:rPr>
                <w:rFonts w:cs="Calibri"/>
                <w:sz w:val="20"/>
                <w:lang w:val="en-US" w:eastAsia="en-US"/>
              </w:rPr>
              <w:t>A. 1. 10.</w:t>
            </w:r>
          </w:p>
        </w:tc>
        <w:tc>
          <w:tcPr>
            <w:tcW w:w="4600" w:type="dxa"/>
            <w:tcBorders>
              <w:top w:val="nil"/>
              <w:left w:val="nil"/>
              <w:bottom w:val="single" w:sz="4" w:space="0" w:color="auto"/>
              <w:right w:val="single" w:sz="4" w:space="0" w:color="auto"/>
            </w:tcBorders>
            <w:shd w:val="clear" w:color="auto" w:fill="auto"/>
            <w:vAlign w:val="center"/>
            <w:hideMark/>
          </w:tcPr>
          <w:p w14:paraId="3629DEB2" w14:textId="77777777" w:rsidR="002F6EFE" w:rsidRPr="002F6EFE" w:rsidRDefault="002F6EFE" w:rsidP="002F6EFE">
            <w:pPr>
              <w:rPr>
                <w:rFonts w:cs="Calibri"/>
                <w:sz w:val="20"/>
                <w:lang w:val="en-US" w:eastAsia="en-US"/>
              </w:rPr>
            </w:pPr>
            <w:r w:rsidRPr="002F6EFE">
              <w:rPr>
                <w:rFonts w:cs="Calibri"/>
                <w:sz w:val="20"/>
                <w:lang w:val="en-US" w:eastAsia="en-US"/>
              </w:rPr>
              <w:t>Kurzový zisk vyčíslený k peňažným prostriedkom a peňažným ekvivalentom ku dňu, ku ktorému sa zostavuje účtovná závierka (-)</w:t>
            </w:r>
          </w:p>
        </w:tc>
        <w:tc>
          <w:tcPr>
            <w:tcW w:w="1660" w:type="dxa"/>
            <w:tcBorders>
              <w:top w:val="nil"/>
              <w:left w:val="nil"/>
              <w:bottom w:val="single" w:sz="4" w:space="0" w:color="auto"/>
              <w:right w:val="single" w:sz="4" w:space="0" w:color="auto"/>
            </w:tcBorders>
            <w:shd w:val="clear" w:color="000000" w:fill="FFFFFF"/>
            <w:noWrap/>
            <w:vAlign w:val="center"/>
            <w:hideMark/>
          </w:tcPr>
          <w:p w14:paraId="7F51254E" w14:textId="77777777" w:rsidR="002F6EFE" w:rsidRPr="002F6EFE" w:rsidRDefault="002F6EFE" w:rsidP="002F6EFE">
            <w:pPr>
              <w:rPr>
                <w:rFonts w:cs="Calibri"/>
                <w:sz w:val="20"/>
                <w:lang w:val="en-US" w:eastAsia="en-US"/>
              </w:rPr>
            </w:pPr>
            <w:r w:rsidRPr="002F6EFE">
              <w:rPr>
                <w:rFonts w:cs="Calibri"/>
                <w:sz w:val="20"/>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67112EF3" w14:textId="77777777" w:rsidR="002F6EFE" w:rsidRPr="002F6EFE" w:rsidRDefault="002F6EFE" w:rsidP="002F6EFE">
            <w:pPr>
              <w:rPr>
                <w:rFonts w:cs="Calibri"/>
                <w:sz w:val="20"/>
                <w:lang w:val="en-US" w:eastAsia="en-US"/>
              </w:rPr>
            </w:pPr>
            <w:r w:rsidRPr="002F6EFE">
              <w:rPr>
                <w:rFonts w:cs="Calibri"/>
                <w:sz w:val="20"/>
                <w:lang w:val="en-US" w:eastAsia="en-US"/>
              </w:rPr>
              <w:t> </w:t>
            </w:r>
          </w:p>
        </w:tc>
      </w:tr>
      <w:tr w:rsidR="002F6EFE" w:rsidRPr="002F6EFE" w14:paraId="2CC0502F" w14:textId="77777777" w:rsidTr="002F6EFE">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B428E65" w14:textId="77777777" w:rsidR="002F6EFE" w:rsidRPr="002F6EFE" w:rsidRDefault="002F6EFE" w:rsidP="002F6EFE">
            <w:pPr>
              <w:rPr>
                <w:rFonts w:cs="Calibri"/>
                <w:sz w:val="20"/>
                <w:lang w:val="en-US" w:eastAsia="en-US"/>
              </w:rPr>
            </w:pPr>
            <w:r w:rsidRPr="002F6EFE">
              <w:rPr>
                <w:rFonts w:cs="Calibri"/>
                <w:sz w:val="20"/>
                <w:lang w:val="en-US" w:eastAsia="en-US"/>
              </w:rPr>
              <w:t>A. 1. 11.</w:t>
            </w:r>
          </w:p>
        </w:tc>
        <w:tc>
          <w:tcPr>
            <w:tcW w:w="4600" w:type="dxa"/>
            <w:tcBorders>
              <w:top w:val="nil"/>
              <w:left w:val="nil"/>
              <w:bottom w:val="single" w:sz="4" w:space="0" w:color="auto"/>
              <w:right w:val="single" w:sz="4" w:space="0" w:color="auto"/>
            </w:tcBorders>
            <w:shd w:val="clear" w:color="auto" w:fill="auto"/>
            <w:vAlign w:val="center"/>
            <w:hideMark/>
          </w:tcPr>
          <w:p w14:paraId="035D9B60" w14:textId="77777777" w:rsidR="002F6EFE" w:rsidRPr="002F6EFE" w:rsidRDefault="002F6EFE" w:rsidP="002F6EFE">
            <w:pPr>
              <w:rPr>
                <w:rFonts w:cs="Calibri"/>
                <w:sz w:val="20"/>
                <w:lang w:val="en-US" w:eastAsia="en-US"/>
              </w:rPr>
            </w:pPr>
            <w:r w:rsidRPr="002F6EFE">
              <w:rPr>
                <w:rFonts w:cs="Calibri"/>
                <w:sz w:val="20"/>
                <w:lang w:val="en-US" w:eastAsia="en-US"/>
              </w:rPr>
              <w:t>Kurzová strata vyčíslená k peňažným prostriedkom a peňažným ekvivalentom ku dňu, ku ktorému sa zostavuje účtovná závierka (+)</w:t>
            </w:r>
          </w:p>
        </w:tc>
        <w:tc>
          <w:tcPr>
            <w:tcW w:w="1660" w:type="dxa"/>
            <w:tcBorders>
              <w:top w:val="nil"/>
              <w:left w:val="nil"/>
              <w:bottom w:val="single" w:sz="4" w:space="0" w:color="auto"/>
              <w:right w:val="single" w:sz="4" w:space="0" w:color="auto"/>
            </w:tcBorders>
            <w:shd w:val="clear" w:color="000000" w:fill="FFFFFF"/>
            <w:noWrap/>
            <w:vAlign w:val="center"/>
            <w:hideMark/>
          </w:tcPr>
          <w:p w14:paraId="391E6DD2" w14:textId="77777777" w:rsidR="002F6EFE" w:rsidRPr="002F6EFE" w:rsidRDefault="002F6EFE" w:rsidP="002F6EFE">
            <w:pPr>
              <w:rPr>
                <w:rFonts w:cs="Calibri"/>
                <w:sz w:val="20"/>
                <w:lang w:val="en-US" w:eastAsia="en-US"/>
              </w:rPr>
            </w:pPr>
            <w:r w:rsidRPr="002F6EFE">
              <w:rPr>
                <w:rFonts w:cs="Calibri"/>
                <w:sz w:val="20"/>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5F67D0C0" w14:textId="77777777" w:rsidR="002F6EFE" w:rsidRPr="002F6EFE" w:rsidRDefault="002F6EFE" w:rsidP="002F6EFE">
            <w:pPr>
              <w:rPr>
                <w:rFonts w:cs="Calibri"/>
                <w:sz w:val="20"/>
                <w:lang w:val="en-US" w:eastAsia="en-US"/>
              </w:rPr>
            </w:pPr>
            <w:r w:rsidRPr="002F6EFE">
              <w:rPr>
                <w:rFonts w:cs="Calibri"/>
                <w:sz w:val="20"/>
                <w:lang w:val="en-US" w:eastAsia="en-US"/>
              </w:rPr>
              <w:t> </w:t>
            </w:r>
          </w:p>
        </w:tc>
      </w:tr>
      <w:tr w:rsidR="002F6EFE" w:rsidRPr="002F6EFE" w14:paraId="23A0981A" w14:textId="77777777" w:rsidTr="002F6EFE">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8D0ED45" w14:textId="77777777" w:rsidR="002F6EFE" w:rsidRPr="002F6EFE" w:rsidRDefault="002F6EFE" w:rsidP="002F6EFE">
            <w:pPr>
              <w:rPr>
                <w:rFonts w:cs="Calibri"/>
                <w:sz w:val="20"/>
                <w:lang w:val="en-US" w:eastAsia="en-US"/>
              </w:rPr>
            </w:pPr>
            <w:r w:rsidRPr="002F6EFE">
              <w:rPr>
                <w:rFonts w:cs="Calibri"/>
                <w:sz w:val="20"/>
                <w:lang w:val="en-US" w:eastAsia="en-US"/>
              </w:rPr>
              <w:t>A. 1. 12.</w:t>
            </w:r>
          </w:p>
        </w:tc>
        <w:tc>
          <w:tcPr>
            <w:tcW w:w="4600" w:type="dxa"/>
            <w:tcBorders>
              <w:top w:val="nil"/>
              <w:left w:val="nil"/>
              <w:bottom w:val="single" w:sz="4" w:space="0" w:color="auto"/>
              <w:right w:val="single" w:sz="4" w:space="0" w:color="auto"/>
            </w:tcBorders>
            <w:shd w:val="clear" w:color="auto" w:fill="auto"/>
            <w:vAlign w:val="center"/>
            <w:hideMark/>
          </w:tcPr>
          <w:p w14:paraId="322B53DF" w14:textId="77777777" w:rsidR="002F6EFE" w:rsidRPr="002F6EFE" w:rsidRDefault="002F6EFE" w:rsidP="002F6EFE">
            <w:pPr>
              <w:rPr>
                <w:rFonts w:cs="Calibri"/>
                <w:sz w:val="20"/>
                <w:lang w:val="en-US" w:eastAsia="en-US"/>
              </w:rPr>
            </w:pPr>
            <w:r w:rsidRPr="002F6EFE">
              <w:rPr>
                <w:rFonts w:cs="Calibri"/>
                <w:sz w:val="20"/>
                <w:lang w:val="en-US" w:eastAsia="en-US"/>
              </w:rPr>
              <w:t>Výsledok z predaja dlhodobého majetku, s výnimkou majetku, ktorý sa považuje za peňažný ekvivalent (+/-)</w:t>
            </w:r>
          </w:p>
        </w:tc>
        <w:tc>
          <w:tcPr>
            <w:tcW w:w="1660" w:type="dxa"/>
            <w:tcBorders>
              <w:top w:val="nil"/>
              <w:left w:val="nil"/>
              <w:bottom w:val="single" w:sz="4" w:space="0" w:color="auto"/>
              <w:right w:val="single" w:sz="4" w:space="0" w:color="auto"/>
            </w:tcBorders>
            <w:shd w:val="clear" w:color="000000" w:fill="FFFFFF"/>
            <w:noWrap/>
            <w:vAlign w:val="center"/>
            <w:hideMark/>
          </w:tcPr>
          <w:p w14:paraId="433D69C1" w14:textId="77777777" w:rsidR="002F6EFE" w:rsidRPr="002F6EFE" w:rsidRDefault="002F6EFE" w:rsidP="002F6EFE">
            <w:pPr>
              <w:jc w:val="right"/>
              <w:rPr>
                <w:rFonts w:cs="Calibri"/>
                <w:sz w:val="20"/>
                <w:lang w:val="en-US" w:eastAsia="en-US"/>
              </w:rPr>
            </w:pPr>
            <w:r w:rsidRPr="002F6EFE">
              <w:rPr>
                <w:rFonts w:cs="Calibri"/>
                <w:sz w:val="20"/>
                <w:lang w:val="en-US" w:eastAsia="en-US"/>
              </w:rPr>
              <w:t>-8 167</w:t>
            </w:r>
          </w:p>
        </w:tc>
        <w:tc>
          <w:tcPr>
            <w:tcW w:w="1660" w:type="dxa"/>
            <w:tcBorders>
              <w:top w:val="nil"/>
              <w:left w:val="nil"/>
              <w:bottom w:val="single" w:sz="4" w:space="0" w:color="auto"/>
              <w:right w:val="single" w:sz="4" w:space="0" w:color="auto"/>
            </w:tcBorders>
            <w:shd w:val="clear" w:color="000000" w:fill="FFFFFF"/>
            <w:noWrap/>
            <w:vAlign w:val="center"/>
            <w:hideMark/>
          </w:tcPr>
          <w:p w14:paraId="260EDF7D" w14:textId="77777777" w:rsidR="002F6EFE" w:rsidRPr="002F6EFE" w:rsidRDefault="002F6EFE" w:rsidP="002F6EFE">
            <w:pPr>
              <w:jc w:val="right"/>
              <w:rPr>
                <w:rFonts w:cs="Calibri"/>
                <w:sz w:val="20"/>
                <w:lang w:val="en-US" w:eastAsia="en-US"/>
              </w:rPr>
            </w:pPr>
            <w:r w:rsidRPr="002F6EFE">
              <w:rPr>
                <w:rFonts w:cs="Calibri"/>
                <w:sz w:val="20"/>
                <w:lang w:val="en-US" w:eastAsia="en-US"/>
              </w:rPr>
              <w:t>-3 817</w:t>
            </w:r>
          </w:p>
        </w:tc>
      </w:tr>
      <w:tr w:rsidR="002F6EFE" w:rsidRPr="002F6EFE" w14:paraId="738B6284" w14:textId="77777777" w:rsidTr="002F6EFE">
        <w:trPr>
          <w:trHeight w:val="127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2F7E12E" w14:textId="77777777" w:rsidR="002F6EFE" w:rsidRPr="002F6EFE" w:rsidRDefault="002F6EFE" w:rsidP="002F6EFE">
            <w:pPr>
              <w:rPr>
                <w:rFonts w:cs="Calibri"/>
                <w:sz w:val="20"/>
                <w:lang w:val="en-US" w:eastAsia="en-US"/>
              </w:rPr>
            </w:pPr>
            <w:r w:rsidRPr="002F6EFE">
              <w:rPr>
                <w:rFonts w:cs="Calibri"/>
                <w:sz w:val="20"/>
                <w:lang w:val="en-US" w:eastAsia="en-US"/>
              </w:rPr>
              <w:t>A. 1. 13.</w:t>
            </w:r>
          </w:p>
        </w:tc>
        <w:tc>
          <w:tcPr>
            <w:tcW w:w="4600" w:type="dxa"/>
            <w:tcBorders>
              <w:top w:val="nil"/>
              <w:left w:val="nil"/>
              <w:bottom w:val="single" w:sz="4" w:space="0" w:color="auto"/>
              <w:right w:val="single" w:sz="4" w:space="0" w:color="auto"/>
            </w:tcBorders>
            <w:shd w:val="clear" w:color="auto" w:fill="auto"/>
            <w:vAlign w:val="center"/>
            <w:hideMark/>
          </w:tcPr>
          <w:p w14:paraId="5A868357" w14:textId="77777777" w:rsidR="002F6EFE" w:rsidRPr="002F6EFE" w:rsidRDefault="002F6EFE" w:rsidP="002F6EFE">
            <w:pPr>
              <w:rPr>
                <w:rFonts w:cs="Calibri"/>
                <w:sz w:val="20"/>
                <w:lang w:val="en-US" w:eastAsia="en-US"/>
              </w:rPr>
            </w:pPr>
            <w:r w:rsidRPr="002F6EFE">
              <w:rPr>
                <w:rFonts w:cs="Calibri"/>
                <w:sz w:val="20"/>
                <w:lang w:val="en-US" w:eastAsia="en-US"/>
              </w:rPr>
              <w:t>Ostatné položky nepeňažného charakteru, ktoré ovplyvňujú výsledok hospodárenia za účtovné obdobie pred zdanením daňou z príjmov, s výnimkou tých, ktoré sa uvádzajú osobitne v iných častiach prehľadu peňažných tokov (+/-)</w:t>
            </w:r>
          </w:p>
        </w:tc>
        <w:tc>
          <w:tcPr>
            <w:tcW w:w="1660" w:type="dxa"/>
            <w:tcBorders>
              <w:top w:val="nil"/>
              <w:left w:val="nil"/>
              <w:bottom w:val="single" w:sz="4" w:space="0" w:color="auto"/>
              <w:right w:val="single" w:sz="4" w:space="0" w:color="auto"/>
            </w:tcBorders>
            <w:shd w:val="clear" w:color="auto" w:fill="auto"/>
            <w:noWrap/>
            <w:vAlign w:val="center"/>
            <w:hideMark/>
          </w:tcPr>
          <w:p w14:paraId="75699471" w14:textId="77777777" w:rsidR="002F6EFE" w:rsidRPr="002F6EFE" w:rsidRDefault="002F6EFE" w:rsidP="002F6EFE">
            <w:pPr>
              <w:jc w:val="right"/>
              <w:rPr>
                <w:rFonts w:cs="Calibri"/>
                <w:sz w:val="20"/>
                <w:lang w:val="en-US" w:eastAsia="en-US"/>
              </w:rPr>
            </w:pPr>
            <w:r w:rsidRPr="002F6EFE">
              <w:rPr>
                <w:rFonts w:cs="Calibri"/>
                <w:sz w:val="20"/>
                <w:lang w:val="en-US" w:eastAsia="en-US"/>
              </w:rPr>
              <w:t>0</w:t>
            </w:r>
          </w:p>
        </w:tc>
        <w:tc>
          <w:tcPr>
            <w:tcW w:w="1660" w:type="dxa"/>
            <w:tcBorders>
              <w:top w:val="nil"/>
              <w:left w:val="nil"/>
              <w:bottom w:val="single" w:sz="4" w:space="0" w:color="auto"/>
              <w:right w:val="single" w:sz="4" w:space="0" w:color="auto"/>
            </w:tcBorders>
            <w:shd w:val="clear" w:color="auto" w:fill="auto"/>
            <w:noWrap/>
            <w:vAlign w:val="center"/>
            <w:hideMark/>
          </w:tcPr>
          <w:p w14:paraId="6E70AC35" w14:textId="77777777" w:rsidR="002F6EFE" w:rsidRPr="002F6EFE" w:rsidRDefault="002F6EFE" w:rsidP="002F6EFE">
            <w:pPr>
              <w:jc w:val="right"/>
              <w:rPr>
                <w:rFonts w:cs="Calibri"/>
                <w:sz w:val="20"/>
                <w:lang w:val="en-US" w:eastAsia="en-US"/>
              </w:rPr>
            </w:pPr>
            <w:r w:rsidRPr="002F6EFE">
              <w:rPr>
                <w:rFonts w:cs="Calibri"/>
                <w:sz w:val="20"/>
                <w:lang w:val="en-US" w:eastAsia="en-US"/>
              </w:rPr>
              <w:t>0</w:t>
            </w:r>
          </w:p>
        </w:tc>
      </w:tr>
    </w:tbl>
    <w:p w14:paraId="0CCC74EB" w14:textId="349FBAA7" w:rsidR="00ED4394" w:rsidRDefault="00ED4394" w:rsidP="00B92D29">
      <w:pPr>
        <w:rPr>
          <w:rFonts w:ascii="Arial" w:hAnsi="Arial" w:cs="Arial"/>
          <w:sz w:val="20"/>
          <w:lang w:val="sk-SK"/>
        </w:rPr>
      </w:pPr>
    </w:p>
    <w:p w14:paraId="6EC86804" w14:textId="607939CC" w:rsidR="002F6EFE" w:rsidRDefault="002F6EFE" w:rsidP="00B92D29">
      <w:pPr>
        <w:rPr>
          <w:rFonts w:ascii="Arial" w:hAnsi="Arial" w:cs="Arial"/>
          <w:sz w:val="20"/>
          <w:lang w:val="sk-SK"/>
        </w:rPr>
      </w:pPr>
    </w:p>
    <w:p w14:paraId="25AB30D6" w14:textId="2031266C" w:rsidR="002F6EFE" w:rsidRDefault="002F6EFE" w:rsidP="00B92D29">
      <w:pPr>
        <w:rPr>
          <w:rFonts w:ascii="Arial" w:hAnsi="Arial" w:cs="Arial"/>
          <w:sz w:val="20"/>
          <w:lang w:val="sk-SK"/>
        </w:rPr>
      </w:pPr>
    </w:p>
    <w:p w14:paraId="189BB476" w14:textId="5CBDAF3D" w:rsidR="002F6EFE" w:rsidRDefault="002F6EFE" w:rsidP="00B92D29">
      <w:pPr>
        <w:rPr>
          <w:rFonts w:ascii="Arial" w:hAnsi="Arial" w:cs="Arial"/>
          <w:sz w:val="20"/>
          <w:lang w:val="sk-SK"/>
        </w:rPr>
      </w:pPr>
    </w:p>
    <w:p w14:paraId="73F894D1" w14:textId="0B85ED31" w:rsidR="002F6EFE" w:rsidRDefault="002F6EFE" w:rsidP="00B92D29">
      <w:pPr>
        <w:rPr>
          <w:rFonts w:ascii="Arial" w:hAnsi="Arial" w:cs="Arial"/>
          <w:sz w:val="20"/>
          <w:lang w:val="sk-SK"/>
        </w:rPr>
      </w:pPr>
    </w:p>
    <w:p w14:paraId="2BE92986" w14:textId="1B3C2248" w:rsidR="002F6EFE" w:rsidRDefault="002F6EFE" w:rsidP="00B92D29">
      <w:pPr>
        <w:rPr>
          <w:rFonts w:ascii="Arial" w:hAnsi="Arial" w:cs="Arial"/>
          <w:sz w:val="20"/>
          <w:lang w:val="sk-SK"/>
        </w:rPr>
      </w:pPr>
    </w:p>
    <w:p w14:paraId="6CFBE1AC" w14:textId="66CD37F7" w:rsidR="002F6EFE" w:rsidRDefault="002F6EFE" w:rsidP="00B92D29">
      <w:pPr>
        <w:rPr>
          <w:rFonts w:ascii="Arial" w:hAnsi="Arial" w:cs="Arial"/>
          <w:sz w:val="20"/>
          <w:lang w:val="sk-SK"/>
        </w:rPr>
      </w:pPr>
    </w:p>
    <w:p w14:paraId="69E8EB86" w14:textId="18EDD8B2" w:rsidR="002F6EFE" w:rsidRDefault="002F6EFE" w:rsidP="00B92D29">
      <w:pPr>
        <w:rPr>
          <w:rFonts w:ascii="Arial" w:hAnsi="Arial" w:cs="Arial"/>
          <w:sz w:val="20"/>
          <w:lang w:val="sk-SK"/>
        </w:rPr>
      </w:pPr>
    </w:p>
    <w:p w14:paraId="779EE446" w14:textId="33D36638" w:rsidR="002F6EFE" w:rsidRDefault="002F6EFE" w:rsidP="00B92D29">
      <w:pPr>
        <w:rPr>
          <w:rFonts w:ascii="Arial" w:hAnsi="Arial" w:cs="Arial"/>
          <w:sz w:val="20"/>
          <w:lang w:val="sk-SK"/>
        </w:rPr>
      </w:pPr>
    </w:p>
    <w:p w14:paraId="5005497C" w14:textId="1251E664" w:rsidR="002F6EFE" w:rsidRDefault="002F6EFE" w:rsidP="00B92D29">
      <w:pPr>
        <w:rPr>
          <w:rFonts w:ascii="Arial" w:hAnsi="Arial" w:cs="Arial"/>
          <w:sz w:val="20"/>
          <w:lang w:val="sk-SK"/>
        </w:rPr>
      </w:pPr>
    </w:p>
    <w:p w14:paraId="6B00363C" w14:textId="2D8C4C9E" w:rsidR="002F6EFE" w:rsidRDefault="002F6EFE" w:rsidP="00B92D29">
      <w:pPr>
        <w:rPr>
          <w:rFonts w:ascii="Arial" w:hAnsi="Arial" w:cs="Arial"/>
          <w:sz w:val="20"/>
          <w:lang w:val="sk-SK"/>
        </w:rPr>
      </w:pPr>
    </w:p>
    <w:p w14:paraId="7A6413F3" w14:textId="27557D24" w:rsidR="002F6EFE" w:rsidRDefault="002F6EFE" w:rsidP="00B92D29">
      <w:pPr>
        <w:rPr>
          <w:rFonts w:ascii="Arial" w:hAnsi="Arial" w:cs="Arial"/>
          <w:sz w:val="20"/>
          <w:lang w:val="sk-SK"/>
        </w:rPr>
      </w:pPr>
    </w:p>
    <w:p w14:paraId="15AE9689" w14:textId="7CF40524" w:rsidR="002F6EFE" w:rsidRDefault="002F6EFE" w:rsidP="00B92D29">
      <w:pPr>
        <w:rPr>
          <w:rFonts w:ascii="Arial" w:hAnsi="Arial" w:cs="Arial"/>
          <w:sz w:val="20"/>
          <w:lang w:val="sk-SK"/>
        </w:rPr>
      </w:pPr>
    </w:p>
    <w:p w14:paraId="38764172" w14:textId="3F11B10F" w:rsidR="002F6EFE" w:rsidRDefault="002F6EFE" w:rsidP="00B92D29">
      <w:pPr>
        <w:rPr>
          <w:rFonts w:ascii="Arial" w:hAnsi="Arial" w:cs="Arial"/>
          <w:sz w:val="20"/>
          <w:lang w:val="sk-SK"/>
        </w:rPr>
      </w:pPr>
    </w:p>
    <w:p w14:paraId="24C26B89" w14:textId="688E81DF" w:rsidR="002F6EFE" w:rsidRDefault="002F6EFE" w:rsidP="00B92D29">
      <w:pPr>
        <w:rPr>
          <w:rFonts w:ascii="Arial" w:hAnsi="Arial" w:cs="Arial"/>
          <w:sz w:val="20"/>
          <w:lang w:val="sk-SK"/>
        </w:rPr>
      </w:pPr>
    </w:p>
    <w:p w14:paraId="3E1930D6" w14:textId="0AF31AC8" w:rsidR="002F6EFE" w:rsidRDefault="002F6EFE" w:rsidP="00B92D29">
      <w:pPr>
        <w:rPr>
          <w:rFonts w:ascii="Arial" w:hAnsi="Arial" w:cs="Arial"/>
          <w:sz w:val="20"/>
          <w:lang w:val="sk-SK"/>
        </w:rPr>
      </w:pPr>
    </w:p>
    <w:p w14:paraId="2B572088" w14:textId="1BB91201" w:rsidR="002F6EFE" w:rsidRDefault="002F6EFE" w:rsidP="00B92D29">
      <w:pPr>
        <w:rPr>
          <w:rFonts w:ascii="Arial" w:hAnsi="Arial" w:cs="Arial"/>
          <w:sz w:val="20"/>
          <w:lang w:val="sk-SK"/>
        </w:rPr>
      </w:pPr>
    </w:p>
    <w:p w14:paraId="25F4785F" w14:textId="344D4911" w:rsidR="002F6EFE" w:rsidRDefault="002F6EFE" w:rsidP="00B92D29">
      <w:pPr>
        <w:rPr>
          <w:rFonts w:ascii="Arial" w:hAnsi="Arial" w:cs="Arial"/>
          <w:sz w:val="20"/>
          <w:lang w:val="sk-SK"/>
        </w:rPr>
      </w:pPr>
    </w:p>
    <w:p w14:paraId="13F8D43D" w14:textId="1F9AFF0A" w:rsidR="002F6EFE" w:rsidRDefault="002F6EFE" w:rsidP="00B92D29">
      <w:pPr>
        <w:rPr>
          <w:rFonts w:ascii="Arial" w:hAnsi="Arial" w:cs="Arial"/>
          <w:sz w:val="20"/>
          <w:lang w:val="sk-SK"/>
        </w:rPr>
      </w:pPr>
    </w:p>
    <w:p w14:paraId="1836E493" w14:textId="0C752339" w:rsidR="002F6EFE" w:rsidRDefault="002F6EFE" w:rsidP="00B92D29">
      <w:pPr>
        <w:rPr>
          <w:rFonts w:ascii="Arial" w:hAnsi="Arial" w:cs="Arial"/>
          <w:sz w:val="20"/>
          <w:lang w:val="sk-SK"/>
        </w:rPr>
      </w:pPr>
    </w:p>
    <w:p w14:paraId="04D5066C" w14:textId="6E3B49A1" w:rsidR="002F6EFE" w:rsidRDefault="002F6EFE" w:rsidP="00B92D29">
      <w:pPr>
        <w:rPr>
          <w:rFonts w:ascii="Arial" w:hAnsi="Arial" w:cs="Arial"/>
          <w:sz w:val="20"/>
          <w:lang w:val="sk-SK"/>
        </w:rPr>
      </w:pPr>
    </w:p>
    <w:tbl>
      <w:tblPr>
        <w:tblW w:w="8960" w:type="dxa"/>
        <w:tblInd w:w="113" w:type="dxa"/>
        <w:tblLook w:val="04A0" w:firstRow="1" w:lastRow="0" w:firstColumn="1" w:lastColumn="0" w:noHBand="0" w:noVBand="1"/>
      </w:tblPr>
      <w:tblGrid>
        <w:gridCol w:w="1117"/>
        <w:gridCol w:w="4523"/>
        <w:gridCol w:w="1660"/>
        <w:gridCol w:w="1660"/>
      </w:tblGrid>
      <w:tr w:rsidR="002F6EFE" w:rsidRPr="002F6EFE" w14:paraId="4585D51A" w14:textId="77777777" w:rsidTr="002F6EFE">
        <w:trPr>
          <w:trHeight w:val="720"/>
        </w:trPr>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181EA7" w14:textId="77777777" w:rsidR="002F6EFE" w:rsidRPr="002F6EFE" w:rsidRDefault="002F6EFE" w:rsidP="002F6EFE">
            <w:pPr>
              <w:rPr>
                <w:rFonts w:ascii="Arial" w:hAnsi="Arial" w:cs="Arial"/>
                <w:b/>
                <w:bCs/>
                <w:sz w:val="18"/>
                <w:szCs w:val="18"/>
                <w:lang w:val="en-US" w:eastAsia="en-US"/>
              </w:rPr>
            </w:pPr>
            <w:r w:rsidRPr="002F6EFE">
              <w:rPr>
                <w:rFonts w:ascii="Arial" w:hAnsi="Arial" w:cs="Arial"/>
                <w:b/>
                <w:bCs/>
                <w:sz w:val="18"/>
                <w:szCs w:val="18"/>
                <w:lang w:val="en-US" w:eastAsia="en-US"/>
              </w:rPr>
              <w:lastRenderedPageBreak/>
              <w:t>Označenie položky</w:t>
            </w:r>
          </w:p>
        </w:tc>
        <w:tc>
          <w:tcPr>
            <w:tcW w:w="4600" w:type="dxa"/>
            <w:tcBorders>
              <w:top w:val="single" w:sz="4" w:space="0" w:color="auto"/>
              <w:left w:val="nil"/>
              <w:bottom w:val="single" w:sz="4" w:space="0" w:color="auto"/>
              <w:right w:val="single" w:sz="4" w:space="0" w:color="auto"/>
            </w:tcBorders>
            <w:shd w:val="clear" w:color="000000" w:fill="FFFFFF"/>
            <w:vAlign w:val="center"/>
            <w:hideMark/>
          </w:tcPr>
          <w:p w14:paraId="175CEBE6" w14:textId="77777777" w:rsidR="002F6EFE" w:rsidRPr="002F6EFE" w:rsidRDefault="002F6EFE" w:rsidP="002F6EFE">
            <w:pPr>
              <w:rPr>
                <w:rFonts w:ascii="Arial" w:hAnsi="Arial" w:cs="Arial"/>
                <w:b/>
                <w:bCs/>
                <w:sz w:val="18"/>
                <w:szCs w:val="18"/>
                <w:lang w:val="en-US" w:eastAsia="en-US"/>
              </w:rPr>
            </w:pPr>
            <w:r w:rsidRPr="002F6EFE">
              <w:rPr>
                <w:rFonts w:ascii="Arial" w:hAnsi="Arial" w:cs="Arial"/>
                <w:b/>
                <w:bCs/>
                <w:sz w:val="18"/>
                <w:szCs w:val="18"/>
                <w:lang w:val="en-US" w:eastAsia="en-US"/>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62D29A83" w14:textId="77777777" w:rsidR="002F6EFE" w:rsidRPr="002F6EFE" w:rsidRDefault="002F6EFE" w:rsidP="002F6EFE">
            <w:pPr>
              <w:jc w:val="center"/>
              <w:rPr>
                <w:rFonts w:ascii="Arial" w:hAnsi="Arial" w:cs="Arial"/>
                <w:b/>
                <w:bCs/>
                <w:sz w:val="18"/>
                <w:szCs w:val="18"/>
                <w:lang w:val="en-US" w:eastAsia="en-US"/>
              </w:rPr>
            </w:pPr>
            <w:r w:rsidRPr="002F6EFE">
              <w:rPr>
                <w:rFonts w:ascii="Arial" w:hAnsi="Arial" w:cs="Arial"/>
                <w:b/>
                <w:bCs/>
                <w:sz w:val="18"/>
                <w:szCs w:val="18"/>
                <w:lang w:val="en-US" w:eastAsia="en-US"/>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447E8A20" w14:textId="77777777" w:rsidR="002F6EFE" w:rsidRPr="002F6EFE" w:rsidRDefault="002F6EFE" w:rsidP="002F6EFE">
            <w:pPr>
              <w:jc w:val="center"/>
              <w:rPr>
                <w:rFonts w:ascii="Arial" w:hAnsi="Arial" w:cs="Arial"/>
                <w:b/>
                <w:bCs/>
                <w:sz w:val="18"/>
                <w:szCs w:val="18"/>
                <w:lang w:val="en-US" w:eastAsia="en-US"/>
              </w:rPr>
            </w:pPr>
            <w:r w:rsidRPr="002F6EFE">
              <w:rPr>
                <w:rFonts w:ascii="Arial" w:hAnsi="Arial" w:cs="Arial"/>
                <w:b/>
                <w:bCs/>
                <w:sz w:val="18"/>
                <w:szCs w:val="18"/>
                <w:lang w:val="en-US" w:eastAsia="en-US"/>
              </w:rPr>
              <w:t>Bezprostredne predchádzajúce účtovné obdobie</w:t>
            </w:r>
          </w:p>
        </w:tc>
      </w:tr>
      <w:tr w:rsidR="002F6EFE" w:rsidRPr="002F6EFE" w14:paraId="3B469325" w14:textId="77777777" w:rsidTr="002F6EFE">
        <w:trPr>
          <w:trHeight w:val="16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A4D1A5E" w14:textId="77777777" w:rsidR="002F6EFE" w:rsidRPr="002F6EFE" w:rsidRDefault="002F6EFE" w:rsidP="002F6EFE">
            <w:pPr>
              <w:rPr>
                <w:rFonts w:ascii="Arial" w:hAnsi="Arial" w:cs="Arial"/>
                <w:i/>
                <w:iCs/>
                <w:sz w:val="18"/>
                <w:szCs w:val="18"/>
                <w:lang w:val="en-US" w:eastAsia="en-US"/>
              </w:rPr>
            </w:pPr>
            <w:r w:rsidRPr="002F6EFE">
              <w:rPr>
                <w:rFonts w:ascii="Arial" w:hAnsi="Arial" w:cs="Arial"/>
                <w:i/>
                <w:iCs/>
                <w:sz w:val="18"/>
                <w:szCs w:val="18"/>
                <w:lang w:val="en-US" w:eastAsia="en-US"/>
              </w:rPr>
              <w:t>A. 2.</w:t>
            </w:r>
          </w:p>
        </w:tc>
        <w:tc>
          <w:tcPr>
            <w:tcW w:w="4600" w:type="dxa"/>
            <w:tcBorders>
              <w:top w:val="nil"/>
              <w:left w:val="nil"/>
              <w:bottom w:val="single" w:sz="4" w:space="0" w:color="auto"/>
              <w:right w:val="single" w:sz="4" w:space="0" w:color="auto"/>
            </w:tcBorders>
            <w:shd w:val="clear" w:color="auto" w:fill="auto"/>
            <w:vAlign w:val="center"/>
            <w:hideMark/>
          </w:tcPr>
          <w:p w14:paraId="3AF94C69" w14:textId="77777777" w:rsidR="002F6EFE" w:rsidRPr="002F6EFE" w:rsidRDefault="002F6EFE" w:rsidP="002F6EFE">
            <w:pPr>
              <w:rPr>
                <w:rFonts w:ascii="Arial" w:hAnsi="Arial" w:cs="Arial"/>
                <w:i/>
                <w:iCs/>
                <w:sz w:val="18"/>
                <w:szCs w:val="18"/>
                <w:lang w:val="en-US" w:eastAsia="en-US"/>
              </w:rPr>
            </w:pPr>
            <w:r w:rsidRPr="002F6EFE">
              <w:rPr>
                <w:rFonts w:ascii="Arial" w:hAnsi="Arial" w:cs="Arial"/>
                <w:i/>
                <w:iCs/>
                <w:sz w:val="18"/>
                <w:szCs w:val="18"/>
                <w:lang w:val="en-US" w:eastAsia="en-US"/>
              </w:rPr>
              <w:t>Vplyv zmien stavu pracovného kapitálu, ktorým sa na účely tohto opatrenia rozumie rozdiel medzi obežným majetkom a krátkodobými záväzkami s výnimkou položiek obežného majetku, ktoré sú súčasťou peňažných prostriedkov a peňažných ekvivalentov, na výsledok hospodárenia za účtovné obdobie (súčet A. 2. 1. až A. 2. 4.)</w:t>
            </w:r>
          </w:p>
        </w:tc>
        <w:tc>
          <w:tcPr>
            <w:tcW w:w="1660" w:type="dxa"/>
            <w:tcBorders>
              <w:top w:val="nil"/>
              <w:left w:val="nil"/>
              <w:bottom w:val="single" w:sz="4" w:space="0" w:color="auto"/>
              <w:right w:val="single" w:sz="4" w:space="0" w:color="auto"/>
            </w:tcBorders>
            <w:shd w:val="clear" w:color="000000" w:fill="FFFFFF"/>
            <w:noWrap/>
            <w:vAlign w:val="center"/>
            <w:hideMark/>
          </w:tcPr>
          <w:p w14:paraId="08F51DD5" w14:textId="77777777" w:rsidR="002F6EFE" w:rsidRPr="002F6EFE" w:rsidRDefault="002F6EFE" w:rsidP="002F6EFE">
            <w:pPr>
              <w:jc w:val="right"/>
              <w:rPr>
                <w:rFonts w:ascii="Arial" w:hAnsi="Arial" w:cs="Arial"/>
                <w:sz w:val="18"/>
                <w:szCs w:val="18"/>
                <w:lang w:val="en-US" w:eastAsia="en-US"/>
              </w:rPr>
            </w:pPr>
            <w:r w:rsidRPr="002F6EFE">
              <w:rPr>
                <w:rFonts w:ascii="Arial" w:hAnsi="Arial" w:cs="Arial"/>
                <w:sz w:val="18"/>
                <w:szCs w:val="18"/>
                <w:lang w:val="en-US" w:eastAsia="en-US"/>
              </w:rPr>
              <w:t>-567 479</w:t>
            </w:r>
          </w:p>
        </w:tc>
        <w:tc>
          <w:tcPr>
            <w:tcW w:w="1660" w:type="dxa"/>
            <w:tcBorders>
              <w:top w:val="nil"/>
              <w:left w:val="nil"/>
              <w:bottom w:val="single" w:sz="4" w:space="0" w:color="auto"/>
              <w:right w:val="single" w:sz="4" w:space="0" w:color="auto"/>
            </w:tcBorders>
            <w:shd w:val="clear" w:color="000000" w:fill="FFFFFF"/>
            <w:noWrap/>
            <w:vAlign w:val="center"/>
            <w:hideMark/>
          </w:tcPr>
          <w:p w14:paraId="3E862502" w14:textId="77777777" w:rsidR="002F6EFE" w:rsidRPr="002F6EFE" w:rsidRDefault="002F6EFE" w:rsidP="002F6EFE">
            <w:pPr>
              <w:jc w:val="right"/>
              <w:rPr>
                <w:rFonts w:ascii="Arial" w:hAnsi="Arial" w:cs="Arial"/>
                <w:sz w:val="18"/>
                <w:szCs w:val="18"/>
                <w:lang w:val="en-US" w:eastAsia="en-US"/>
              </w:rPr>
            </w:pPr>
            <w:r w:rsidRPr="002F6EFE">
              <w:rPr>
                <w:rFonts w:ascii="Arial" w:hAnsi="Arial" w:cs="Arial"/>
                <w:sz w:val="18"/>
                <w:szCs w:val="18"/>
                <w:lang w:val="en-US" w:eastAsia="en-US"/>
              </w:rPr>
              <w:t>-182 912</w:t>
            </w:r>
          </w:p>
        </w:tc>
      </w:tr>
      <w:tr w:rsidR="002F6EFE" w:rsidRPr="002F6EFE" w14:paraId="3B0436A2" w14:textId="77777777" w:rsidTr="002F6EFE">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D87CEFB"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A. 2. 1.</w:t>
            </w:r>
          </w:p>
        </w:tc>
        <w:tc>
          <w:tcPr>
            <w:tcW w:w="4600" w:type="dxa"/>
            <w:tcBorders>
              <w:top w:val="nil"/>
              <w:left w:val="nil"/>
              <w:bottom w:val="single" w:sz="4" w:space="0" w:color="auto"/>
              <w:right w:val="single" w:sz="4" w:space="0" w:color="auto"/>
            </w:tcBorders>
            <w:shd w:val="clear" w:color="000000" w:fill="FFFFFF"/>
            <w:vAlign w:val="center"/>
            <w:hideMark/>
          </w:tcPr>
          <w:p w14:paraId="7E1C332B"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Zmena stavu pohľadávok z prevádzkovej činnosti (-/+ )</w:t>
            </w:r>
          </w:p>
        </w:tc>
        <w:tc>
          <w:tcPr>
            <w:tcW w:w="1660" w:type="dxa"/>
            <w:tcBorders>
              <w:top w:val="nil"/>
              <w:left w:val="nil"/>
              <w:bottom w:val="single" w:sz="4" w:space="0" w:color="auto"/>
              <w:right w:val="single" w:sz="4" w:space="0" w:color="auto"/>
            </w:tcBorders>
            <w:shd w:val="clear" w:color="000000" w:fill="FFFFFF"/>
            <w:noWrap/>
            <w:vAlign w:val="center"/>
            <w:hideMark/>
          </w:tcPr>
          <w:p w14:paraId="1AE3FD79" w14:textId="77777777" w:rsidR="002F6EFE" w:rsidRPr="002F6EFE" w:rsidRDefault="002F6EFE" w:rsidP="002F6EFE">
            <w:pPr>
              <w:jc w:val="right"/>
              <w:rPr>
                <w:rFonts w:ascii="Arial" w:hAnsi="Arial" w:cs="Arial"/>
                <w:sz w:val="18"/>
                <w:szCs w:val="18"/>
                <w:lang w:val="en-US" w:eastAsia="en-US"/>
              </w:rPr>
            </w:pPr>
            <w:r w:rsidRPr="002F6EFE">
              <w:rPr>
                <w:rFonts w:ascii="Arial" w:hAnsi="Arial" w:cs="Arial"/>
                <w:sz w:val="18"/>
                <w:szCs w:val="18"/>
                <w:lang w:val="en-US" w:eastAsia="en-US"/>
              </w:rPr>
              <w:t>-471 117</w:t>
            </w:r>
          </w:p>
        </w:tc>
        <w:tc>
          <w:tcPr>
            <w:tcW w:w="1660" w:type="dxa"/>
            <w:tcBorders>
              <w:top w:val="nil"/>
              <w:left w:val="nil"/>
              <w:bottom w:val="single" w:sz="4" w:space="0" w:color="auto"/>
              <w:right w:val="single" w:sz="4" w:space="0" w:color="auto"/>
            </w:tcBorders>
            <w:shd w:val="clear" w:color="000000" w:fill="FFFFFF"/>
            <w:noWrap/>
            <w:vAlign w:val="center"/>
            <w:hideMark/>
          </w:tcPr>
          <w:p w14:paraId="377FC062" w14:textId="77777777" w:rsidR="002F6EFE" w:rsidRPr="002F6EFE" w:rsidRDefault="002F6EFE" w:rsidP="002F6EFE">
            <w:pPr>
              <w:jc w:val="right"/>
              <w:rPr>
                <w:rFonts w:ascii="Arial" w:hAnsi="Arial" w:cs="Arial"/>
                <w:sz w:val="18"/>
                <w:szCs w:val="18"/>
                <w:lang w:val="en-US" w:eastAsia="en-US"/>
              </w:rPr>
            </w:pPr>
            <w:r w:rsidRPr="002F6EFE">
              <w:rPr>
                <w:rFonts w:ascii="Arial" w:hAnsi="Arial" w:cs="Arial"/>
                <w:sz w:val="18"/>
                <w:szCs w:val="18"/>
                <w:lang w:val="en-US" w:eastAsia="en-US"/>
              </w:rPr>
              <w:t>33 774</w:t>
            </w:r>
          </w:p>
        </w:tc>
      </w:tr>
      <w:tr w:rsidR="002F6EFE" w:rsidRPr="002F6EFE" w14:paraId="45CD551A" w14:textId="77777777" w:rsidTr="002F6EFE">
        <w:trPr>
          <w:trHeight w:val="24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BB0C62F"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A. 2. 2.</w:t>
            </w:r>
          </w:p>
        </w:tc>
        <w:tc>
          <w:tcPr>
            <w:tcW w:w="4600" w:type="dxa"/>
            <w:tcBorders>
              <w:top w:val="nil"/>
              <w:left w:val="nil"/>
              <w:bottom w:val="single" w:sz="4" w:space="0" w:color="auto"/>
              <w:right w:val="single" w:sz="4" w:space="0" w:color="auto"/>
            </w:tcBorders>
            <w:shd w:val="clear" w:color="000000" w:fill="FFFFFF"/>
            <w:vAlign w:val="center"/>
            <w:hideMark/>
          </w:tcPr>
          <w:p w14:paraId="37AFD10A"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Zmena stavu záväzkov z prevádzkovej činnosti (+/- )</w:t>
            </w:r>
          </w:p>
        </w:tc>
        <w:tc>
          <w:tcPr>
            <w:tcW w:w="1660" w:type="dxa"/>
            <w:tcBorders>
              <w:top w:val="nil"/>
              <w:left w:val="nil"/>
              <w:bottom w:val="single" w:sz="4" w:space="0" w:color="auto"/>
              <w:right w:val="single" w:sz="4" w:space="0" w:color="auto"/>
            </w:tcBorders>
            <w:shd w:val="clear" w:color="000000" w:fill="FFFFFF"/>
            <w:noWrap/>
            <w:vAlign w:val="center"/>
            <w:hideMark/>
          </w:tcPr>
          <w:p w14:paraId="6EF34FE9" w14:textId="77777777" w:rsidR="002F6EFE" w:rsidRPr="002F6EFE" w:rsidRDefault="002F6EFE" w:rsidP="002F6EFE">
            <w:pPr>
              <w:jc w:val="right"/>
              <w:rPr>
                <w:rFonts w:ascii="Arial" w:hAnsi="Arial" w:cs="Arial"/>
                <w:sz w:val="18"/>
                <w:szCs w:val="18"/>
                <w:lang w:val="en-US" w:eastAsia="en-US"/>
              </w:rPr>
            </w:pPr>
            <w:r w:rsidRPr="002F6EFE">
              <w:rPr>
                <w:rFonts w:ascii="Arial" w:hAnsi="Arial" w:cs="Arial"/>
                <w:sz w:val="18"/>
                <w:szCs w:val="18"/>
                <w:lang w:val="en-US" w:eastAsia="en-US"/>
              </w:rPr>
              <w:t>-96 362</w:t>
            </w:r>
          </w:p>
        </w:tc>
        <w:tc>
          <w:tcPr>
            <w:tcW w:w="1660" w:type="dxa"/>
            <w:tcBorders>
              <w:top w:val="nil"/>
              <w:left w:val="nil"/>
              <w:bottom w:val="single" w:sz="4" w:space="0" w:color="auto"/>
              <w:right w:val="single" w:sz="4" w:space="0" w:color="auto"/>
            </w:tcBorders>
            <w:shd w:val="clear" w:color="000000" w:fill="FFFFFF"/>
            <w:noWrap/>
            <w:vAlign w:val="center"/>
            <w:hideMark/>
          </w:tcPr>
          <w:p w14:paraId="074D9156" w14:textId="77777777" w:rsidR="002F6EFE" w:rsidRPr="002F6EFE" w:rsidRDefault="002F6EFE" w:rsidP="002F6EFE">
            <w:pPr>
              <w:jc w:val="right"/>
              <w:rPr>
                <w:rFonts w:ascii="Arial" w:hAnsi="Arial" w:cs="Arial"/>
                <w:sz w:val="18"/>
                <w:szCs w:val="18"/>
                <w:lang w:val="en-US" w:eastAsia="en-US"/>
              </w:rPr>
            </w:pPr>
            <w:r w:rsidRPr="002F6EFE">
              <w:rPr>
                <w:rFonts w:ascii="Arial" w:hAnsi="Arial" w:cs="Arial"/>
                <w:sz w:val="18"/>
                <w:szCs w:val="18"/>
                <w:lang w:val="en-US" w:eastAsia="en-US"/>
              </w:rPr>
              <w:t>-216 686</w:t>
            </w:r>
          </w:p>
        </w:tc>
      </w:tr>
      <w:tr w:rsidR="002F6EFE" w:rsidRPr="002F6EFE" w14:paraId="0421D28A" w14:textId="77777777" w:rsidTr="002F6EFE">
        <w:trPr>
          <w:trHeight w:val="24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1469D82"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A. 2. 3.</w:t>
            </w:r>
          </w:p>
        </w:tc>
        <w:tc>
          <w:tcPr>
            <w:tcW w:w="4600" w:type="dxa"/>
            <w:tcBorders>
              <w:top w:val="nil"/>
              <w:left w:val="nil"/>
              <w:bottom w:val="single" w:sz="4" w:space="0" w:color="auto"/>
              <w:right w:val="single" w:sz="4" w:space="0" w:color="auto"/>
            </w:tcBorders>
            <w:shd w:val="clear" w:color="000000" w:fill="FFFFFF"/>
            <w:vAlign w:val="center"/>
            <w:hideMark/>
          </w:tcPr>
          <w:p w14:paraId="3D1586FA"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Zmena stavu zásob (-/+)</w:t>
            </w:r>
          </w:p>
        </w:tc>
        <w:tc>
          <w:tcPr>
            <w:tcW w:w="1660" w:type="dxa"/>
            <w:tcBorders>
              <w:top w:val="nil"/>
              <w:left w:val="nil"/>
              <w:bottom w:val="single" w:sz="4" w:space="0" w:color="auto"/>
              <w:right w:val="single" w:sz="4" w:space="0" w:color="auto"/>
            </w:tcBorders>
            <w:shd w:val="clear" w:color="000000" w:fill="FFFFFF"/>
            <w:noWrap/>
            <w:vAlign w:val="center"/>
            <w:hideMark/>
          </w:tcPr>
          <w:p w14:paraId="7DE7FD4F" w14:textId="77777777" w:rsidR="002F6EFE" w:rsidRPr="002F6EFE" w:rsidRDefault="002F6EFE" w:rsidP="002F6EFE">
            <w:pPr>
              <w:jc w:val="right"/>
              <w:rPr>
                <w:rFonts w:ascii="Arial" w:hAnsi="Arial" w:cs="Arial"/>
                <w:sz w:val="18"/>
                <w:szCs w:val="18"/>
                <w:lang w:val="en-US" w:eastAsia="en-US"/>
              </w:rPr>
            </w:pPr>
            <w:r w:rsidRPr="002F6EFE">
              <w:rPr>
                <w:rFonts w:ascii="Arial" w:hAnsi="Arial" w:cs="Arial"/>
                <w:sz w:val="18"/>
                <w:szCs w:val="18"/>
                <w:lang w:val="en-US" w:eastAsia="en-US"/>
              </w:rPr>
              <w:t>0</w:t>
            </w:r>
          </w:p>
        </w:tc>
        <w:tc>
          <w:tcPr>
            <w:tcW w:w="1660" w:type="dxa"/>
            <w:tcBorders>
              <w:top w:val="nil"/>
              <w:left w:val="nil"/>
              <w:bottom w:val="single" w:sz="4" w:space="0" w:color="auto"/>
              <w:right w:val="single" w:sz="4" w:space="0" w:color="auto"/>
            </w:tcBorders>
            <w:shd w:val="clear" w:color="000000" w:fill="FFFFFF"/>
            <w:noWrap/>
            <w:vAlign w:val="center"/>
            <w:hideMark/>
          </w:tcPr>
          <w:p w14:paraId="47EDAD65" w14:textId="77777777" w:rsidR="002F6EFE" w:rsidRPr="002F6EFE" w:rsidRDefault="002F6EFE" w:rsidP="002F6EFE">
            <w:pPr>
              <w:jc w:val="right"/>
              <w:rPr>
                <w:rFonts w:ascii="Arial" w:hAnsi="Arial" w:cs="Arial"/>
                <w:sz w:val="18"/>
                <w:szCs w:val="18"/>
                <w:lang w:val="en-US" w:eastAsia="en-US"/>
              </w:rPr>
            </w:pPr>
            <w:r w:rsidRPr="002F6EFE">
              <w:rPr>
                <w:rFonts w:ascii="Arial" w:hAnsi="Arial" w:cs="Arial"/>
                <w:sz w:val="18"/>
                <w:szCs w:val="18"/>
                <w:lang w:val="en-US" w:eastAsia="en-US"/>
              </w:rPr>
              <w:t>0</w:t>
            </w:r>
          </w:p>
        </w:tc>
      </w:tr>
      <w:tr w:rsidR="002F6EFE" w:rsidRPr="002F6EFE" w14:paraId="63F40FA7" w14:textId="77777777" w:rsidTr="002F6EFE">
        <w:trPr>
          <w:trHeight w:val="7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0969941"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A. 2. 4.</w:t>
            </w:r>
          </w:p>
        </w:tc>
        <w:tc>
          <w:tcPr>
            <w:tcW w:w="4600" w:type="dxa"/>
            <w:tcBorders>
              <w:top w:val="nil"/>
              <w:left w:val="nil"/>
              <w:bottom w:val="single" w:sz="4" w:space="0" w:color="auto"/>
              <w:right w:val="single" w:sz="4" w:space="0" w:color="auto"/>
            </w:tcBorders>
            <w:shd w:val="clear" w:color="000000" w:fill="FFFFFF"/>
            <w:vAlign w:val="center"/>
            <w:hideMark/>
          </w:tcPr>
          <w:p w14:paraId="4C821107"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Zmena stavu krátkodobého finančného majetku, s výnimkou majetku, ktorý je súčasťou peňažných prostriedkov a peňažných ekvivalentov (-/+)</w:t>
            </w:r>
          </w:p>
        </w:tc>
        <w:tc>
          <w:tcPr>
            <w:tcW w:w="1660" w:type="dxa"/>
            <w:tcBorders>
              <w:top w:val="nil"/>
              <w:left w:val="nil"/>
              <w:bottom w:val="single" w:sz="4" w:space="0" w:color="auto"/>
              <w:right w:val="single" w:sz="4" w:space="0" w:color="auto"/>
            </w:tcBorders>
            <w:shd w:val="clear" w:color="000000" w:fill="FFFFFF"/>
            <w:noWrap/>
            <w:vAlign w:val="center"/>
            <w:hideMark/>
          </w:tcPr>
          <w:p w14:paraId="34D41F26"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48BBB3F8"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2F6EFE" w14:paraId="0CF0EF52" w14:textId="77777777" w:rsidTr="002F6EFE">
        <w:trPr>
          <w:trHeight w:val="96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5095C5A"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4600" w:type="dxa"/>
            <w:tcBorders>
              <w:top w:val="nil"/>
              <w:left w:val="nil"/>
              <w:bottom w:val="single" w:sz="4" w:space="0" w:color="auto"/>
              <w:right w:val="single" w:sz="4" w:space="0" w:color="auto"/>
            </w:tcBorders>
            <w:shd w:val="clear" w:color="000000" w:fill="FFFFFF"/>
            <w:vAlign w:val="center"/>
            <w:hideMark/>
          </w:tcPr>
          <w:p w14:paraId="7328A4A3" w14:textId="77777777" w:rsidR="002F6EFE" w:rsidRPr="002F6EFE" w:rsidRDefault="002F6EFE" w:rsidP="002F6EFE">
            <w:pPr>
              <w:rPr>
                <w:rFonts w:ascii="Arial" w:hAnsi="Arial" w:cs="Arial"/>
                <w:b/>
                <w:bCs/>
                <w:i/>
                <w:iCs/>
                <w:sz w:val="18"/>
                <w:szCs w:val="18"/>
                <w:lang w:val="en-US" w:eastAsia="en-US"/>
              </w:rPr>
            </w:pPr>
            <w:r w:rsidRPr="002F6EFE">
              <w:rPr>
                <w:rFonts w:ascii="Arial" w:hAnsi="Arial" w:cs="Arial"/>
                <w:b/>
                <w:bCs/>
                <w:i/>
                <w:iCs/>
                <w:sz w:val="18"/>
                <w:szCs w:val="18"/>
                <w:lang w:val="en-US" w:eastAsia="en-US"/>
              </w:rPr>
              <w:t>Peňažné toky z prevádzkovej činnosti s výnimkou príjmov a výdavkov, ktoré sa uvádzajú osobitne v iných častiach prehľadu peňažných tokov (+/-), (súčet Z/S + A. 1. + A. 2.)</w:t>
            </w:r>
          </w:p>
        </w:tc>
        <w:tc>
          <w:tcPr>
            <w:tcW w:w="1660" w:type="dxa"/>
            <w:tcBorders>
              <w:top w:val="nil"/>
              <w:left w:val="nil"/>
              <w:bottom w:val="single" w:sz="4" w:space="0" w:color="auto"/>
              <w:right w:val="single" w:sz="4" w:space="0" w:color="auto"/>
            </w:tcBorders>
            <w:shd w:val="clear" w:color="000000" w:fill="FFFFFF"/>
            <w:noWrap/>
            <w:vAlign w:val="center"/>
            <w:hideMark/>
          </w:tcPr>
          <w:p w14:paraId="7940E70A" w14:textId="77777777" w:rsidR="002F6EFE" w:rsidRPr="002F6EFE" w:rsidRDefault="002F6EFE" w:rsidP="002F6EFE">
            <w:pPr>
              <w:jc w:val="right"/>
              <w:rPr>
                <w:rFonts w:ascii="Arial" w:hAnsi="Arial" w:cs="Arial"/>
                <w:sz w:val="18"/>
                <w:szCs w:val="18"/>
                <w:lang w:val="en-US" w:eastAsia="en-US"/>
              </w:rPr>
            </w:pPr>
            <w:r w:rsidRPr="002F6EFE">
              <w:rPr>
                <w:rFonts w:ascii="Arial" w:hAnsi="Arial" w:cs="Arial"/>
                <w:sz w:val="18"/>
                <w:szCs w:val="18"/>
                <w:lang w:val="en-US" w:eastAsia="en-US"/>
              </w:rPr>
              <w:t>-418 459</w:t>
            </w:r>
          </w:p>
        </w:tc>
        <w:tc>
          <w:tcPr>
            <w:tcW w:w="1660" w:type="dxa"/>
            <w:tcBorders>
              <w:top w:val="nil"/>
              <w:left w:val="nil"/>
              <w:bottom w:val="single" w:sz="4" w:space="0" w:color="auto"/>
              <w:right w:val="single" w:sz="4" w:space="0" w:color="auto"/>
            </w:tcBorders>
            <w:shd w:val="clear" w:color="000000" w:fill="FFFFFF"/>
            <w:noWrap/>
            <w:vAlign w:val="center"/>
            <w:hideMark/>
          </w:tcPr>
          <w:p w14:paraId="49EC6524" w14:textId="77777777" w:rsidR="002F6EFE" w:rsidRPr="002F6EFE" w:rsidRDefault="002F6EFE" w:rsidP="002F6EFE">
            <w:pPr>
              <w:jc w:val="right"/>
              <w:rPr>
                <w:rFonts w:ascii="Arial" w:hAnsi="Arial" w:cs="Arial"/>
                <w:sz w:val="18"/>
                <w:szCs w:val="18"/>
                <w:lang w:val="en-US" w:eastAsia="en-US"/>
              </w:rPr>
            </w:pPr>
            <w:r w:rsidRPr="002F6EFE">
              <w:rPr>
                <w:rFonts w:ascii="Arial" w:hAnsi="Arial" w:cs="Arial"/>
                <w:sz w:val="18"/>
                <w:szCs w:val="18"/>
                <w:lang w:val="en-US" w:eastAsia="en-US"/>
              </w:rPr>
              <w:t>300 543</w:t>
            </w:r>
          </w:p>
        </w:tc>
      </w:tr>
      <w:tr w:rsidR="002F6EFE" w:rsidRPr="002F6EFE" w14:paraId="42228E63" w14:textId="77777777" w:rsidTr="002F6EFE">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219DD15"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A. 3.</w:t>
            </w:r>
          </w:p>
        </w:tc>
        <w:tc>
          <w:tcPr>
            <w:tcW w:w="4600" w:type="dxa"/>
            <w:tcBorders>
              <w:top w:val="nil"/>
              <w:left w:val="nil"/>
              <w:bottom w:val="single" w:sz="4" w:space="0" w:color="auto"/>
              <w:right w:val="single" w:sz="4" w:space="0" w:color="auto"/>
            </w:tcBorders>
            <w:shd w:val="clear" w:color="000000" w:fill="FFFFFF"/>
            <w:vAlign w:val="center"/>
            <w:hideMark/>
          </w:tcPr>
          <w:p w14:paraId="05431C44"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Prijaté úroky, s výnimkou tých, ktoré sa začleňujú do investičných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14:paraId="7AA00191" w14:textId="77777777" w:rsidR="002F6EFE" w:rsidRPr="002F6EFE" w:rsidRDefault="002F6EFE" w:rsidP="002F6EFE">
            <w:pPr>
              <w:jc w:val="right"/>
              <w:rPr>
                <w:rFonts w:ascii="Arial" w:hAnsi="Arial" w:cs="Arial"/>
                <w:sz w:val="18"/>
                <w:szCs w:val="18"/>
                <w:lang w:val="en-US" w:eastAsia="en-US"/>
              </w:rPr>
            </w:pPr>
            <w:r w:rsidRPr="002F6EFE">
              <w:rPr>
                <w:rFonts w:ascii="Arial" w:hAnsi="Arial" w:cs="Arial"/>
                <w:sz w:val="18"/>
                <w:szCs w:val="18"/>
                <w:lang w:val="en-US" w:eastAsia="en-US"/>
              </w:rPr>
              <w:t>0</w:t>
            </w:r>
          </w:p>
        </w:tc>
        <w:tc>
          <w:tcPr>
            <w:tcW w:w="1660" w:type="dxa"/>
            <w:tcBorders>
              <w:top w:val="nil"/>
              <w:left w:val="nil"/>
              <w:bottom w:val="single" w:sz="4" w:space="0" w:color="auto"/>
              <w:right w:val="single" w:sz="4" w:space="0" w:color="auto"/>
            </w:tcBorders>
            <w:shd w:val="clear" w:color="000000" w:fill="FFFFFF"/>
            <w:noWrap/>
            <w:vAlign w:val="center"/>
            <w:hideMark/>
          </w:tcPr>
          <w:p w14:paraId="6768FF99" w14:textId="77777777" w:rsidR="002F6EFE" w:rsidRPr="002F6EFE" w:rsidRDefault="002F6EFE" w:rsidP="002F6EFE">
            <w:pPr>
              <w:jc w:val="right"/>
              <w:rPr>
                <w:rFonts w:ascii="Arial" w:hAnsi="Arial" w:cs="Arial"/>
                <w:sz w:val="18"/>
                <w:szCs w:val="18"/>
                <w:lang w:val="en-US" w:eastAsia="en-US"/>
              </w:rPr>
            </w:pPr>
            <w:r w:rsidRPr="002F6EFE">
              <w:rPr>
                <w:rFonts w:ascii="Arial" w:hAnsi="Arial" w:cs="Arial"/>
                <w:sz w:val="18"/>
                <w:szCs w:val="18"/>
                <w:lang w:val="en-US" w:eastAsia="en-US"/>
              </w:rPr>
              <w:t>168</w:t>
            </w:r>
          </w:p>
        </w:tc>
      </w:tr>
      <w:tr w:rsidR="002F6EFE" w:rsidRPr="002F6EFE" w14:paraId="5E853E27" w14:textId="77777777" w:rsidTr="002F6EFE">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2BD44D4"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A. 4.</w:t>
            </w:r>
          </w:p>
        </w:tc>
        <w:tc>
          <w:tcPr>
            <w:tcW w:w="4600" w:type="dxa"/>
            <w:tcBorders>
              <w:top w:val="nil"/>
              <w:left w:val="nil"/>
              <w:bottom w:val="single" w:sz="4" w:space="0" w:color="auto"/>
              <w:right w:val="single" w:sz="4" w:space="0" w:color="auto"/>
            </w:tcBorders>
            <w:shd w:val="clear" w:color="000000" w:fill="FFFFFF"/>
            <w:vAlign w:val="center"/>
            <w:hideMark/>
          </w:tcPr>
          <w:p w14:paraId="72066330"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Výdavky na zaplatené úroky, s výnimkou tých, ktoré sa začleňujú do finančných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14:paraId="7A181109"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085275FE"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2F6EFE" w14:paraId="54929AFD" w14:textId="77777777" w:rsidTr="002F6EFE">
        <w:trPr>
          <w:trHeight w:val="7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8AE56CE"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A. 5.</w:t>
            </w:r>
          </w:p>
        </w:tc>
        <w:tc>
          <w:tcPr>
            <w:tcW w:w="4600" w:type="dxa"/>
            <w:tcBorders>
              <w:top w:val="nil"/>
              <w:left w:val="nil"/>
              <w:bottom w:val="single" w:sz="4" w:space="0" w:color="auto"/>
              <w:right w:val="single" w:sz="4" w:space="0" w:color="auto"/>
            </w:tcBorders>
            <w:shd w:val="clear" w:color="000000" w:fill="FFFFFF"/>
            <w:vAlign w:val="center"/>
            <w:hideMark/>
          </w:tcPr>
          <w:p w14:paraId="1344E140"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Príjmy z dividend a iných podielov na zisku, s výnimkou tých, ktoré sa začleňujú do investičných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14:paraId="54820181"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1A80A6FB"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2F6EFE" w14:paraId="39E8250C" w14:textId="77777777" w:rsidTr="002F6EFE">
        <w:trPr>
          <w:trHeight w:val="7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750B168"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A. 6.</w:t>
            </w:r>
          </w:p>
        </w:tc>
        <w:tc>
          <w:tcPr>
            <w:tcW w:w="4600" w:type="dxa"/>
            <w:tcBorders>
              <w:top w:val="nil"/>
              <w:left w:val="nil"/>
              <w:bottom w:val="single" w:sz="4" w:space="0" w:color="auto"/>
              <w:right w:val="single" w:sz="4" w:space="0" w:color="auto"/>
            </w:tcBorders>
            <w:shd w:val="clear" w:color="000000" w:fill="FFFFFF"/>
            <w:vAlign w:val="center"/>
            <w:hideMark/>
          </w:tcPr>
          <w:p w14:paraId="0DB29FED"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Výdavky na vyplatené dividendy a iné podiely na zisku, s výnimkou tých, ktoré sa začleňujú do finančných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14:paraId="18AE02F8"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66B49C96"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2F6EFE" w14:paraId="3BE4BFDA" w14:textId="77777777" w:rsidTr="002F6EFE">
        <w:trPr>
          <w:trHeight w:val="480"/>
        </w:trPr>
        <w:tc>
          <w:tcPr>
            <w:tcW w:w="1040" w:type="dxa"/>
            <w:tcBorders>
              <w:top w:val="nil"/>
              <w:left w:val="single" w:sz="4" w:space="0" w:color="auto"/>
              <w:bottom w:val="single" w:sz="4" w:space="0" w:color="auto"/>
              <w:right w:val="single" w:sz="4" w:space="0" w:color="auto"/>
            </w:tcBorders>
            <w:shd w:val="clear" w:color="000000" w:fill="FFFFFF"/>
            <w:noWrap/>
            <w:vAlign w:val="center"/>
            <w:hideMark/>
          </w:tcPr>
          <w:p w14:paraId="19E20F2F"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4600" w:type="dxa"/>
            <w:tcBorders>
              <w:top w:val="nil"/>
              <w:left w:val="nil"/>
              <w:bottom w:val="single" w:sz="4" w:space="0" w:color="auto"/>
              <w:right w:val="single" w:sz="4" w:space="0" w:color="auto"/>
            </w:tcBorders>
            <w:shd w:val="clear" w:color="000000" w:fill="FFFFFF"/>
            <w:vAlign w:val="center"/>
            <w:hideMark/>
          </w:tcPr>
          <w:p w14:paraId="106D3F0A" w14:textId="77777777" w:rsidR="002F6EFE" w:rsidRPr="002F6EFE" w:rsidRDefault="002F6EFE" w:rsidP="002F6EFE">
            <w:pPr>
              <w:rPr>
                <w:rFonts w:ascii="Arial" w:hAnsi="Arial" w:cs="Arial"/>
                <w:b/>
                <w:bCs/>
                <w:i/>
                <w:iCs/>
                <w:sz w:val="18"/>
                <w:szCs w:val="18"/>
                <w:lang w:val="en-US" w:eastAsia="en-US"/>
              </w:rPr>
            </w:pPr>
            <w:r w:rsidRPr="002F6EFE">
              <w:rPr>
                <w:rFonts w:ascii="Arial" w:hAnsi="Arial" w:cs="Arial"/>
                <w:b/>
                <w:bCs/>
                <w:i/>
                <w:iCs/>
                <w:sz w:val="18"/>
                <w:szCs w:val="18"/>
                <w:lang w:val="en-US" w:eastAsia="en-US"/>
              </w:rPr>
              <w:t>Peňažné toky z prevádzkovej činnosti (+/-), (súčet Z/S + A. 1. až A. 6.)</w:t>
            </w:r>
          </w:p>
        </w:tc>
        <w:tc>
          <w:tcPr>
            <w:tcW w:w="1660" w:type="dxa"/>
            <w:tcBorders>
              <w:top w:val="nil"/>
              <w:left w:val="nil"/>
              <w:bottom w:val="single" w:sz="4" w:space="0" w:color="auto"/>
              <w:right w:val="single" w:sz="4" w:space="0" w:color="auto"/>
            </w:tcBorders>
            <w:shd w:val="clear" w:color="000000" w:fill="FFFFFF"/>
            <w:noWrap/>
            <w:vAlign w:val="center"/>
            <w:hideMark/>
          </w:tcPr>
          <w:p w14:paraId="4A18289E" w14:textId="77777777" w:rsidR="002F6EFE" w:rsidRPr="002F6EFE" w:rsidRDefault="002F6EFE" w:rsidP="002F6EFE">
            <w:pPr>
              <w:jc w:val="right"/>
              <w:rPr>
                <w:rFonts w:ascii="Arial" w:hAnsi="Arial" w:cs="Arial"/>
                <w:sz w:val="18"/>
                <w:szCs w:val="18"/>
                <w:lang w:val="en-US" w:eastAsia="en-US"/>
              </w:rPr>
            </w:pPr>
            <w:r w:rsidRPr="002F6EFE">
              <w:rPr>
                <w:rFonts w:ascii="Arial" w:hAnsi="Arial" w:cs="Arial"/>
                <w:sz w:val="18"/>
                <w:szCs w:val="18"/>
                <w:lang w:val="en-US" w:eastAsia="en-US"/>
              </w:rPr>
              <w:t>-418 459</w:t>
            </w:r>
          </w:p>
        </w:tc>
        <w:tc>
          <w:tcPr>
            <w:tcW w:w="1660" w:type="dxa"/>
            <w:tcBorders>
              <w:top w:val="nil"/>
              <w:left w:val="nil"/>
              <w:bottom w:val="single" w:sz="4" w:space="0" w:color="auto"/>
              <w:right w:val="single" w:sz="4" w:space="0" w:color="auto"/>
            </w:tcBorders>
            <w:shd w:val="clear" w:color="000000" w:fill="FFFFFF"/>
            <w:noWrap/>
            <w:vAlign w:val="center"/>
            <w:hideMark/>
          </w:tcPr>
          <w:p w14:paraId="1BDB01E7" w14:textId="77777777" w:rsidR="002F6EFE" w:rsidRPr="002F6EFE" w:rsidRDefault="002F6EFE" w:rsidP="002F6EFE">
            <w:pPr>
              <w:jc w:val="right"/>
              <w:rPr>
                <w:rFonts w:ascii="Arial" w:hAnsi="Arial" w:cs="Arial"/>
                <w:sz w:val="18"/>
                <w:szCs w:val="18"/>
                <w:lang w:val="en-US" w:eastAsia="en-US"/>
              </w:rPr>
            </w:pPr>
            <w:r w:rsidRPr="002F6EFE">
              <w:rPr>
                <w:rFonts w:ascii="Arial" w:hAnsi="Arial" w:cs="Arial"/>
                <w:sz w:val="18"/>
                <w:szCs w:val="18"/>
                <w:lang w:val="en-US" w:eastAsia="en-US"/>
              </w:rPr>
              <w:t>300 711</w:t>
            </w:r>
          </w:p>
        </w:tc>
      </w:tr>
      <w:tr w:rsidR="002F6EFE" w:rsidRPr="002F6EFE" w14:paraId="52DC79B5" w14:textId="77777777" w:rsidTr="002F6EFE">
        <w:trPr>
          <w:trHeight w:val="7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1A0EC3B"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A.7.</w:t>
            </w:r>
          </w:p>
        </w:tc>
        <w:tc>
          <w:tcPr>
            <w:tcW w:w="4600" w:type="dxa"/>
            <w:tcBorders>
              <w:top w:val="nil"/>
              <w:left w:val="nil"/>
              <w:bottom w:val="single" w:sz="4" w:space="0" w:color="auto"/>
              <w:right w:val="single" w:sz="4" w:space="0" w:color="auto"/>
            </w:tcBorders>
            <w:shd w:val="clear" w:color="000000" w:fill="FFFFFF"/>
            <w:vAlign w:val="center"/>
            <w:hideMark/>
          </w:tcPr>
          <w:p w14:paraId="25936BB3"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Výdavky na daň z príjmov účtovnej jednotky, s výnimkou tých, ktoré sa začleňujú do investičných činností alebo finančných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14:paraId="23978AD2" w14:textId="77777777" w:rsidR="002F6EFE" w:rsidRPr="002F6EFE" w:rsidRDefault="002F6EFE" w:rsidP="002F6EFE">
            <w:pPr>
              <w:jc w:val="right"/>
              <w:rPr>
                <w:rFonts w:ascii="Arial" w:hAnsi="Arial" w:cs="Arial"/>
                <w:sz w:val="18"/>
                <w:szCs w:val="18"/>
                <w:lang w:val="en-US" w:eastAsia="en-US"/>
              </w:rPr>
            </w:pPr>
            <w:r w:rsidRPr="002F6EFE">
              <w:rPr>
                <w:rFonts w:ascii="Arial" w:hAnsi="Arial" w:cs="Arial"/>
                <w:sz w:val="18"/>
                <w:szCs w:val="18"/>
                <w:lang w:val="en-US" w:eastAsia="en-US"/>
              </w:rPr>
              <w:t>-79 151</w:t>
            </w:r>
          </w:p>
        </w:tc>
        <w:tc>
          <w:tcPr>
            <w:tcW w:w="1660" w:type="dxa"/>
            <w:tcBorders>
              <w:top w:val="nil"/>
              <w:left w:val="nil"/>
              <w:bottom w:val="single" w:sz="4" w:space="0" w:color="auto"/>
              <w:right w:val="single" w:sz="4" w:space="0" w:color="auto"/>
            </w:tcBorders>
            <w:shd w:val="clear" w:color="000000" w:fill="FFFFFF"/>
            <w:noWrap/>
            <w:vAlign w:val="center"/>
            <w:hideMark/>
          </w:tcPr>
          <w:p w14:paraId="07B55722" w14:textId="77777777" w:rsidR="002F6EFE" w:rsidRPr="002F6EFE" w:rsidRDefault="002F6EFE" w:rsidP="002F6EFE">
            <w:pPr>
              <w:jc w:val="right"/>
              <w:rPr>
                <w:rFonts w:ascii="Arial" w:hAnsi="Arial" w:cs="Arial"/>
                <w:sz w:val="18"/>
                <w:szCs w:val="18"/>
                <w:lang w:val="en-US" w:eastAsia="en-US"/>
              </w:rPr>
            </w:pPr>
            <w:r w:rsidRPr="002F6EFE">
              <w:rPr>
                <w:rFonts w:ascii="Arial" w:hAnsi="Arial" w:cs="Arial"/>
                <w:sz w:val="18"/>
                <w:szCs w:val="18"/>
                <w:lang w:val="en-US" w:eastAsia="en-US"/>
              </w:rPr>
              <w:t>-180 028</w:t>
            </w:r>
          </w:p>
        </w:tc>
      </w:tr>
      <w:tr w:rsidR="002F6EFE" w:rsidRPr="002F6EFE" w14:paraId="59F31D95" w14:textId="77777777" w:rsidTr="002F6EFE">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F360418"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A. 8.</w:t>
            </w:r>
          </w:p>
        </w:tc>
        <w:tc>
          <w:tcPr>
            <w:tcW w:w="4600" w:type="dxa"/>
            <w:tcBorders>
              <w:top w:val="nil"/>
              <w:left w:val="nil"/>
              <w:bottom w:val="single" w:sz="4" w:space="0" w:color="auto"/>
              <w:right w:val="single" w:sz="4" w:space="0" w:color="auto"/>
            </w:tcBorders>
            <w:shd w:val="clear" w:color="auto" w:fill="auto"/>
            <w:vAlign w:val="center"/>
            <w:hideMark/>
          </w:tcPr>
          <w:p w14:paraId="064809C7"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Príjmy výnimočného rozsahu alebo výskytu vzťahujúce sa na prevádzkovú činnosť (+)</w:t>
            </w:r>
          </w:p>
        </w:tc>
        <w:tc>
          <w:tcPr>
            <w:tcW w:w="1660" w:type="dxa"/>
            <w:tcBorders>
              <w:top w:val="nil"/>
              <w:left w:val="nil"/>
              <w:bottom w:val="single" w:sz="4" w:space="0" w:color="auto"/>
              <w:right w:val="single" w:sz="4" w:space="0" w:color="auto"/>
            </w:tcBorders>
            <w:shd w:val="clear" w:color="000000" w:fill="FFFFFF"/>
            <w:noWrap/>
            <w:vAlign w:val="center"/>
            <w:hideMark/>
          </w:tcPr>
          <w:p w14:paraId="14ABD0EA"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1E7A6EA3"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2F6EFE" w14:paraId="0A1FFE44" w14:textId="77777777" w:rsidTr="002F6EFE">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EC2CA13"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A. 9.</w:t>
            </w:r>
          </w:p>
        </w:tc>
        <w:tc>
          <w:tcPr>
            <w:tcW w:w="4600" w:type="dxa"/>
            <w:tcBorders>
              <w:top w:val="nil"/>
              <w:left w:val="nil"/>
              <w:bottom w:val="single" w:sz="4" w:space="0" w:color="auto"/>
              <w:right w:val="single" w:sz="4" w:space="0" w:color="auto"/>
            </w:tcBorders>
            <w:shd w:val="clear" w:color="auto" w:fill="auto"/>
            <w:vAlign w:val="center"/>
            <w:hideMark/>
          </w:tcPr>
          <w:p w14:paraId="71CF18C9"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Výdavky výnimočného rozsahu alebo výskytu vzťahujúce sa na prevádzkovú činnosť (-)</w:t>
            </w:r>
          </w:p>
        </w:tc>
        <w:tc>
          <w:tcPr>
            <w:tcW w:w="1660" w:type="dxa"/>
            <w:tcBorders>
              <w:top w:val="nil"/>
              <w:left w:val="nil"/>
              <w:bottom w:val="single" w:sz="4" w:space="0" w:color="auto"/>
              <w:right w:val="single" w:sz="4" w:space="0" w:color="auto"/>
            </w:tcBorders>
            <w:shd w:val="clear" w:color="000000" w:fill="FFFFFF"/>
            <w:noWrap/>
            <w:vAlign w:val="center"/>
            <w:hideMark/>
          </w:tcPr>
          <w:p w14:paraId="30F6C7B7"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06587227"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2F6EFE" w14:paraId="166D9901" w14:textId="77777777" w:rsidTr="002F6EFE">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86A1DBF" w14:textId="77777777" w:rsidR="002F6EFE" w:rsidRPr="002F6EFE" w:rsidRDefault="002F6EFE" w:rsidP="002F6EFE">
            <w:pPr>
              <w:rPr>
                <w:rFonts w:ascii="Arial" w:hAnsi="Arial" w:cs="Arial"/>
                <w:b/>
                <w:bCs/>
                <w:i/>
                <w:iCs/>
                <w:sz w:val="18"/>
                <w:szCs w:val="18"/>
                <w:lang w:val="en-US" w:eastAsia="en-US"/>
              </w:rPr>
            </w:pPr>
            <w:r w:rsidRPr="002F6EFE">
              <w:rPr>
                <w:rFonts w:ascii="Arial" w:hAnsi="Arial" w:cs="Arial"/>
                <w:b/>
                <w:bCs/>
                <w:i/>
                <w:iCs/>
                <w:sz w:val="18"/>
                <w:szCs w:val="18"/>
                <w:lang w:val="en-US" w:eastAsia="en-US"/>
              </w:rPr>
              <w:t xml:space="preserve">A. </w:t>
            </w:r>
          </w:p>
        </w:tc>
        <w:tc>
          <w:tcPr>
            <w:tcW w:w="4600" w:type="dxa"/>
            <w:tcBorders>
              <w:top w:val="nil"/>
              <w:left w:val="nil"/>
              <w:bottom w:val="single" w:sz="4" w:space="0" w:color="auto"/>
              <w:right w:val="single" w:sz="4" w:space="0" w:color="auto"/>
            </w:tcBorders>
            <w:shd w:val="clear" w:color="000000" w:fill="FFFFFF"/>
            <w:vAlign w:val="center"/>
            <w:hideMark/>
          </w:tcPr>
          <w:p w14:paraId="6A03CDD9" w14:textId="77777777" w:rsidR="002F6EFE" w:rsidRPr="002F6EFE" w:rsidRDefault="002F6EFE" w:rsidP="002F6EFE">
            <w:pPr>
              <w:rPr>
                <w:rFonts w:ascii="Arial" w:hAnsi="Arial" w:cs="Arial"/>
                <w:b/>
                <w:bCs/>
                <w:i/>
                <w:iCs/>
                <w:sz w:val="18"/>
                <w:szCs w:val="18"/>
                <w:lang w:val="en-US" w:eastAsia="en-US"/>
              </w:rPr>
            </w:pPr>
            <w:r w:rsidRPr="002F6EFE">
              <w:rPr>
                <w:rFonts w:ascii="Arial" w:hAnsi="Arial" w:cs="Arial"/>
                <w:b/>
                <w:bCs/>
                <w:i/>
                <w:iCs/>
                <w:sz w:val="18"/>
                <w:szCs w:val="18"/>
                <w:lang w:val="en-US" w:eastAsia="en-US"/>
              </w:rPr>
              <w:t xml:space="preserve">Čisté peňažné toky z prevádzkovej činnosti (+/-), (súčet Z/S + A. 1. až A.9.) </w:t>
            </w:r>
          </w:p>
        </w:tc>
        <w:tc>
          <w:tcPr>
            <w:tcW w:w="1660" w:type="dxa"/>
            <w:tcBorders>
              <w:top w:val="nil"/>
              <w:left w:val="nil"/>
              <w:bottom w:val="single" w:sz="4" w:space="0" w:color="auto"/>
              <w:right w:val="single" w:sz="4" w:space="0" w:color="auto"/>
            </w:tcBorders>
            <w:shd w:val="clear" w:color="000000" w:fill="FFFFFF"/>
            <w:noWrap/>
            <w:vAlign w:val="center"/>
            <w:hideMark/>
          </w:tcPr>
          <w:p w14:paraId="2EFCF724" w14:textId="77777777" w:rsidR="002F6EFE" w:rsidRPr="002F6EFE" w:rsidRDefault="002F6EFE" w:rsidP="002F6EFE">
            <w:pPr>
              <w:jc w:val="right"/>
              <w:rPr>
                <w:rFonts w:ascii="Arial" w:hAnsi="Arial" w:cs="Arial"/>
                <w:sz w:val="18"/>
                <w:szCs w:val="18"/>
                <w:lang w:val="en-US" w:eastAsia="en-US"/>
              </w:rPr>
            </w:pPr>
            <w:r w:rsidRPr="002F6EFE">
              <w:rPr>
                <w:rFonts w:ascii="Arial" w:hAnsi="Arial" w:cs="Arial"/>
                <w:sz w:val="18"/>
                <w:szCs w:val="18"/>
                <w:lang w:val="en-US" w:eastAsia="en-US"/>
              </w:rPr>
              <w:t>-497 610</w:t>
            </w:r>
          </w:p>
        </w:tc>
        <w:tc>
          <w:tcPr>
            <w:tcW w:w="1660" w:type="dxa"/>
            <w:tcBorders>
              <w:top w:val="nil"/>
              <w:left w:val="nil"/>
              <w:bottom w:val="single" w:sz="4" w:space="0" w:color="auto"/>
              <w:right w:val="single" w:sz="4" w:space="0" w:color="auto"/>
            </w:tcBorders>
            <w:shd w:val="clear" w:color="000000" w:fill="FFFFFF"/>
            <w:noWrap/>
            <w:vAlign w:val="center"/>
            <w:hideMark/>
          </w:tcPr>
          <w:p w14:paraId="39A1FCD7" w14:textId="77777777" w:rsidR="002F6EFE" w:rsidRPr="002F6EFE" w:rsidRDefault="002F6EFE" w:rsidP="002F6EFE">
            <w:pPr>
              <w:jc w:val="right"/>
              <w:rPr>
                <w:rFonts w:ascii="Arial" w:hAnsi="Arial" w:cs="Arial"/>
                <w:sz w:val="18"/>
                <w:szCs w:val="18"/>
                <w:lang w:val="en-US" w:eastAsia="en-US"/>
              </w:rPr>
            </w:pPr>
            <w:r w:rsidRPr="002F6EFE">
              <w:rPr>
                <w:rFonts w:ascii="Arial" w:hAnsi="Arial" w:cs="Arial"/>
                <w:sz w:val="18"/>
                <w:szCs w:val="18"/>
                <w:lang w:val="en-US" w:eastAsia="en-US"/>
              </w:rPr>
              <w:t>120 683</w:t>
            </w:r>
          </w:p>
        </w:tc>
      </w:tr>
    </w:tbl>
    <w:p w14:paraId="73849235" w14:textId="6DE87F2C" w:rsidR="002F6EFE" w:rsidRDefault="002F6EFE" w:rsidP="00B92D29">
      <w:pPr>
        <w:rPr>
          <w:rFonts w:ascii="Arial" w:hAnsi="Arial" w:cs="Arial"/>
          <w:sz w:val="20"/>
          <w:lang w:val="sk-SK"/>
        </w:rPr>
      </w:pPr>
    </w:p>
    <w:p w14:paraId="0B63B353" w14:textId="0CED5552" w:rsidR="002F6EFE" w:rsidRDefault="002F6EFE" w:rsidP="00B92D29">
      <w:pPr>
        <w:rPr>
          <w:rFonts w:ascii="Arial" w:hAnsi="Arial" w:cs="Arial"/>
          <w:sz w:val="20"/>
          <w:lang w:val="sk-SK"/>
        </w:rPr>
      </w:pPr>
    </w:p>
    <w:p w14:paraId="07EEDDD2" w14:textId="66F06E10" w:rsidR="002F6EFE" w:rsidRDefault="002F6EFE" w:rsidP="00B92D29">
      <w:pPr>
        <w:rPr>
          <w:rFonts w:ascii="Arial" w:hAnsi="Arial" w:cs="Arial"/>
          <w:sz w:val="20"/>
          <w:lang w:val="sk-SK"/>
        </w:rPr>
      </w:pPr>
    </w:p>
    <w:p w14:paraId="30BB4829" w14:textId="7412A3E2" w:rsidR="002F6EFE" w:rsidRDefault="002F6EFE" w:rsidP="00B92D29">
      <w:pPr>
        <w:rPr>
          <w:rFonts w:ascii="Arial" w:hAnsi="Arial" w:cs="Arial"/>
          <w:sz w:val="20"/>
          <w:lang w:val="sk-SK"/>
        </w:rPr>
      </w:pPr>
    </w:p>
    <w:p w14:paraId="0A26117C" w14:textId="34415EC0" w:rsidR="002F6EFE" w:rsidRDefault="002F6EFE" w:rsidP="00B92D29">
      <w:pPr>
        <w:rPr>
          <w:rFonts w:ascii="Arial" w:hAnsi="Arial" w:cs="Arial"/>
          <w:sz w:val="20"/>
          <w:lang w:val="sk-SK"/>
        </w:rPr>
      </w:pPr>
    </w:p>
    <w:p w14:paraId="4ADCBFBF" w14:textId="1BE4681E" w:rsidR="002F6EFE" w:rsidRDefault="002F6EFE" w:rsidP="00B92D29">
      <w:pPr>
        <w:rPr>
          <w:rFonts w:ascii="Arial" w:hAnsi="Arial" w:cs="Arial"/>
          <w:sz w:val="20"/>
          <w:lang w:val="sk-SK"/>
        </w:rPr>
      </w:pPr>
    </w:p>
    <w:p w14:paraId="247AFC53" w14:textId="37F55545" w:rsidR="002F6EFE" w:rsidRDefault="002F6EFE" w:rsidP="00B92D29">
      <w:pPr>
        <w:rPr>
          <w:rFonts w:ascii="Arial" w:hAnsi="Arial" w:cs="Arial"/>
          <w:sz w:val="20"/>
          <w:lang w:val="sk-SK"/>
        </w:rPr>
      </w:pPr>
    </w:p>
    <w:p w14:paraId="59D4F74E" w14:textId="4462A741" w:rsidR="002F6EFE" w:rsidRDefault="002F6EFE" w:rsidP="00B92D29">
      <w:pPr>
        <w:rPr>
          <w:rFonts w:ascii="Arial" w:hAnsi="Arial" w:cs="Arial"/>
          <w:sz w:val="20"/>
          <w:lang w:val="sk-SK"/>
        </w:rPr>
      </w:pPr>
    </w:p>
    <w:p w14:paraId="17B753EA" w14:textId="10AA3E95" w:rsidR="002F6EFE" w:rsidRDefault="002F6EFE" w:rsidP="00B92D29">
      <w:pPr>
        <w:rPr>
          <w:rFonts w:ascii="Arial" w:hAnsi="Arial" w:cs="Arial"/>
          <w:sz w:val="20"/>
          <w:lang w:val="sk-SK"/>
        </w:rPr>
      </w:pPr>
    </w:p>
    <w:p w14:paraId="6E2F977E" w14:textId="06A68BB5" w:rsidR="002F6EFE" w:rsidRDefault="002F6EFE" w:rsidP="00B92D29">
      <w:pPr>
        <w:rPr>
          <w:rFonts w:ascii="Arial" w:hAnsi="Arial" w:cs="Arial"/>
          <w:sz w:val="20"/>
          <w:lang w:val="sk-SK"/>
        </w:rPr>
      </w:pPr>
    </w:p>
    <w:p w14:paraId="3E4A51EE" w14:textId="32BF0CFB" w:rsidR="002F6EFE" w:rsidRDefault="002F6EFE" w:rsidP="00B92D29">
      <w:pPr>
        <w:rPr>
          <w:rFonts w:ascii="Arial" w:hAnsi="Arial" w:cs="Arial"/>
          <w:sz w:val="20"/>
          <w:lang w:val="sk-SK"/>
        </w:rPr>
      </w:pPr>
    </w:p>
    <w:p w14:paraId="6661CE13" w14:textId="781D19CE" w:rsidR="002F6EFE" w:rsidRDefault="002F6EFE" w:rsidP="00B92D29">
      <w:pPr>
        <w:rPr>
          <w:rFonts w:ascii="Arial" w:hAnsi="Arial" w:cs="Arial"/>
          <w:sz w:val="20"/>
          <w:lang w:val="sk-SK"/>
        </w:rPr>
      </w:pPr>
    </w:p>
    <w:p w14:paraId="0F73E14F" w14:textId="39306A0E" w:rsidR="002F6EFE" w:rsidRDefault="002F6EFE" w:rsidP="00B92D29">
      <w:pPr>
        <w:rPr>
          <w:rFonts w:ascii="Arial" w:hAnsi="Arial" w:cs="Arial"/>
          <w:sz w:val="20"/>
          <w:lang w:val="sk-SK"/>
        </w:rPr>
      </w:pPr>
    </w:p>
    <w:p w14:paraId="116160B3" w14:textId="56094E9A" w:rsidR="002F6EFE" w:rsidRDefault="002F6EFE" w:rsidP="00B92D29">
      <w:pPr>
        <w:rPr>
          <w:rFonts w:ascii="Arial" w:hAnsi="Arial" w:cs="Arial"/>
          <w:sz w:val="20"/>
          <w:lang w:val="sk-SK"/>
        </w:rPr>
      </w:pPr>
    </w:p>
    <w:p w14:paraId="3E1956D1" w14:textId="1C0E6FB4" w:rsidR="002F6EFE" w:rsidRDefault="002F6EFE" w:rsidP="00B92D29">
      <w:pPr>
        <w:rPr>
          <w:rFonts w:ascii="Arial" w:hAnsi="Arial" w:cs="Arial"/>
          <w:sz w:val="20"/>
          <w:lang w:val="sk-SK"/>
        </w:rPr>
      </w:pPr>
    </w:p>
    <w:p w14:paraId="70E0161E" w14:textId="62803D21" w:rsidR="002F6EFE" w:rsidRDefault="002F6EFE" w:rsidP="00B92D29">
      <w:pPr>
        <w:rPr>
          <w:rFonts w:ascii="Arial" w:hAnsi="Arial" w:cs="Arial"/>
          <w:sz w:val="20"/>
          <w:lang w:val="sk-SK"/>
        </w:rPr>
      </w:pPr>
    </w:p>
    <w:p w14:paraId="6CB6193D" w14:textId="3E35FA11" w:rsidR="002F6EFE" w:rsidRDefault="002F6EFE" w:rsidP="00B92D29">
      <w:pPr>
        <w:rPr>
          <w:rFonts w:ascii="Arial" w:hAnsi="Arial" w:cs="Arial"/>
          <w:sz w:val="20"/>
          <w:lang w:val="sk-SK"/>
        </w:rPr>
      </w:pPr>
    </w:p>
    <w:p w14:paraId="37C74188" w14:textId="29786397" w:rsidR="002F6EFE" w:rsidRDefault="002F6EFE" w:rsidP="00B92D29">
      <w:pPr>
        <w:rPr>
          <w:rFonts w:ascii="Arial" w:hAnsi="Arial" w:cs="Arial"/>
          <w:sz w:val="20"/>
          <w:lang w:val="sk-SK"/>
        </w:rPr>
      </w:pPr>
    </w:p>
    <w:p w14:paraId="0A9152FA" w14:textId="6BC0F0DD" w:rsidR="002F6EFE" w:rsidRDefault="002F6EFE" w:rsidP="00B92D29">
      <w:pPr>
        <w:rPr>
          <w:rFonts w:ascii="Arial" w:hAnsi="Arial" w:cs="Arial"/>
          <w:sz w:val="20"/>
          <w:lang w:val="sk-SK"/>
        </w:rPr>
      </w:pPr>
    </w:p>
    <w:tbl>
      <w:tblPr>
        <w:tblW w:w="8960" w:type="dxa"/>
        <w:tblInd w:w="113" w:type="dxa"/>
        <w:tblLook w:val="04A0" w:firstRow="1" w:lastRow="0" w:firstColumn="1" w:lastColumn="0" w:noHBand="0" w:noVBand="1"/>
      </w:tblPr>
      <w:tblGrid>
        <w:gridCol w:w="1117"/>
        <w:gridCol w:w="4523"/>
        <w:gridCol w:w="1660"/>
        <w:gridCol w:w="1660"/>
      </w:tblGrid>
      <w:tr w:rsidR="002F6EFE" w:rsidRPr="002F6EFE" w14:paraId="3E5C53D3" w14:textId="77777777" w:rsidTr="002F6EFE">
        <w:trPr>
          <w:trHeight w:val="720"/>
        </w:trPr>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F867B5" w14:textId="77777777" w:rsidR="002F6EFE" w:rsidRPr="002F6EFE" w:rsidRDefault="002F6EFE" w:rsidP="002F6EFE">
            <w:pPr>
              <w:rPr>
                <w:rFonts w:ascii="Arial" w:hAnsi="Arial" w:cs="Arial"/>
                <w:b/>
                <w:bCs/>
                <w:sz w:val="18"/>
                <w:szCs w:val="18"/>
                <w:lang w:val="en-US" w:eastAsia="en-US"/>
              </w:rPr>
            </w:pPr>
            <w:r w:rsidRPr="002F6EFE">
              <w:rPr>
                <w:rFonts w:ascii="Arial" w:hAnsi="Arial" w:cs="Arial"/>
                <w:b/>
                <w:bCs/>
                <w:sz w:val="18"/>
                <w:szCs w:val="18"/>
                <w:lang w:val="en-US" w:eastAsia="en-US"/>
              </w:rPr>
              <w:lastRenderedPageBreak/>
              <w:t>Označenie položky</w:t>
            </w:r>
          </w:p>
        </w:tc>
        <w:tc>
          <w:tcPr>
            <w:tcW w:w="4600" w:type="dxa"/>
            <w:tcBorders>
              <w:top w:val="single" w:sz="4" w:space="0" w:color="auto"/>
              <w:left w:val="nil"/>
              <w:bottom w:val="single" w:sz="4" w:space="0" w:color="auto"/>
              <w:right w:val="single" w:sz="4" w:space="0" w:color="auto"/>
            </w:tcBorders>
            <w:shd w:val="clear" w:color="000000" w:fill="FFFFFF"/>
            <w:vAlign w:val="center"/>
            <w:hideMark/>
          </w:tcPr>
          <w:p w14:paraId="58AF70E1" w14:textId="77777777" w:rsidR="002F6EFE" w:rsidRPr="002F6EFE" w:rsidRDefault="002F6EFE" w:rsidP="002F6EFE">
            <w:pPr>
              <w:rPr>
                <w:rFonts w:ascii="Arial" w:hAnsi="Arial" w:cs="Arial"/>
                <w:b/>
                <w:bCs/>
                <w:sz w:val="18"/>
                <w:szCs w:val="18"/>
                <w:lang w:val="en-US" w:eastAsia="en-US"/>
              </w:rPr>
            </w:pPr>
            <w:r w:rsidRPr="002F6EFE">
              <w:rPr>
                <w:rFonts w:ascii="Arial" w:hAnsi="Arial" w:cs="Arial"/>
                <w:b/>
                <w:bCs/>
                <w:sz w:val="18"/>
                <w:szCs w:val="18"/>
                <w:lang w:val="en-US" w:eastAsia="en-US"/>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5D8A57AE" w14:textId="77777777" w:rsidR="002F6EFE" w:rsidRPr="002F6EFE" w:rsidRDefault="002F6EFE" w:rsidP="002F6EFE">
            <w:pPr>
              <w:jc w:val="center"/>
              <w:rPr>
                <w:rFonts w:ascii="Arial" w:hAnsi="Arial" w:cs="Arial"/>
                <w:b/>
                <w:bCs/>
                <w:sz w:val="18"/>
                <w:szCs w:val="18"/>
                <w:lang w:val="en-US" w:eastAsia="en-US"/>
              </w:rPr>
            </w:pPr>
            <w:r w:rsidRPr="002F6EFE">
              <w:rPr>
                <w:rFonts w:ascii="Arial" w:hAnsi="Arial" w:cs="Arial"/>
                <w:b/>
                <w:bCs/>
                <w:sz w:val="18"/>
                <w:szCs w:val="18"/>
                <w:lang w:val="en-US" w:eastAsia="en-US"/>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1F52964A" w14:textId="77777777" w:rsidR="002F6EFE" w:rsidRPr="002F6EFE" w:rsidRDefault="002F6EFE" w:rsidP="002F6EFE">
            <w:pPr>
              <w:jc w:val="center"/>
              <w:rPr>
                <w:rFonts w:ascii="Arial" w:hAnsi="Arial" w:cs="Arial"/>
                <w:b/>
                <w:bCs/>
                <w:sz w:val="18"/>
                <w:szCs w:val="18"/>
                <w:lang w:val="en-US" w:eastAsia="en-US"/>
              </w:rPr>
            </w:pPr>
            <w:r w:rsidRPr="002F6EFE">
              <w:rPr>
                <w:rFonts w:ascii="Arial" w:hAnsi="Arial" w:cs="Arial"/>
                <w:b/>
                <w:bCs/>
                <w:sz w:val="18"/>
                <w:szCs w:val="18"/>
                <w:lang w:val="en-US" w:eastAsia="en-US"/>
              </w:rPr>
              <w:t>Bezprostredne predchádzajúce účtovné obdobie</w:t>
            </w:r>
          </w:p>
        </w:tc>
      </w:tr>
      <w:tr w:rsidR="002F6EFE" w:rsidRPr="002F6EFE" w14:paraId="0A2152A6" w14:textId="77777777" w:rsidTr="002F6EFE">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7088F4E"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4600" w:type="dxa"/>
            <w:tcBorders>
              <w:top w:val="nil"/>
              <w:left w:val="nil"/>
              <w:bottom w:val="single" w:sz="4" w:space="0" w:color="auto"/>
              <w:right w:val="single" w:sz="4" w:space="0" w:color="auto"/>
            </w:tcBorders>
            <w:shd w:val="clear" w:color="000000" w:fill="FFFFFF"/>
            <w:vAlign w:val="center"/>
            <w:hideMark/>
          </w:tcPr>
          <w:p w14:paraId="1E6E9262" w14:textId="77777777" w:rsidR="002F6EFE" w:rsidRPr="002F6EFE" w:rsidRDefault="002F6EFE" w:rsidP="002F6EFE">
            <w:pPr>
              <w:rPr>
                <w:rFonts w:ascii="Arial" w:hAnsi="Arial" w:cs="Arial"/>
                <w:b/>
                <w:bCs/>
                <w:sz w:val="18"/>
                <w:szCs w:val="18"/>
                <w:lang w:val="en-US" w:eastAsia="en-US"/>
              </w:rPr>
            </w:pPr>
            <w:r w:rsidRPr="002F6EFE">
              <w:rPr>
                <w:rFonts w:ascii="Arial" w:hAnsi="Arial" w:cs="Arial"/>
                <w:b/>
                <w:bCs/>
                <w:sz w:val="18"/>
                <w:szCs w:val="18"/>
                <w:lang w:val="en-US" w:eastAsia="en-US"/>
              </w:rPr>
              <w:t>Peňažné toky z investičnej činnosti</w:t>
            </w:r>
          </w:p>
        </w:tc>
        <w:tc>
          <w:tcPr>
            <w:tcW w:w="1660" w:type="dxa"/>
            <w:tcBorders>
              <w:top w:val="nil"/>
              <w:left w:val="nil"/>
              <w:bottom w:val="single" w:sz="4" w:space="0" w:color="auto"/>
              <w:right w:val="single" w:sz="4" w:space="0" w:color="auto"/>
            </w:tcBorders>
            <w:shd w:val="clear" w:color="000000" w:fill="FFFFFF"/>
            <w:noWrap/>
            <w:vAlign w:val="center"/>
            <w:hideMark/>
          </w:tcPr>
          <w:p w14:paraId="12F27493"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7A6EDD00"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2F6EFE" w14:paraId="4E3CAFBA" w14:textId="77777777" w:rsidTr="002F6EFE">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B6C5158"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B. 1.</w:t>
            </w:r>
          </w:p>
        </w:tc>
        <w:tc>
          <w:tcPr>
            <w:tcW w:w="4600" w:type="dxa"/>
            <w:tcBorders>
              <w:top w:val="nil"/>
              <w:left w:val="nil"/>
              <w:bottom w:val="single" w:sz="4" w:space="0" w:color="auto"/>
              <w:right w:val="single" w:sz="4" w:space="0" w:color="auto"/>
            </w:tcBorders>
            <w:shd w:val="clear" w:color="000000" w:fill="FFFFFF"/>
            <w:vAlign w:val="center"/>
            <w:hideMark/>
          </w:tcPr>
          <w:p w14:paraId="457968CC"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Výdavky na obstaranie dlhodobého nehmotného majetku   (-)</w:t>
            </w:r>
          </w:p>
        </w:tc>
        <w:tc>
          <w:tcPr>
            <w:tcW w:w="1660" w:type="dxa"/>
            <w:tcBorders>
              <w:top w:val="nil"/>
              <w:left w:val="nil"/>
              <w:bottom w:val="single" w:sz="4" w:space="0" w:color="auto"/>
              <w:right w:val="single" w:sz="4" w:space="0" w:color="auto"/>
            </w:tcBorders>
            <w:shd w:val="clear" w:color="000000" w:fill="FFFFFF"/>
            <w:noWrap/>
            <w:vAlign w:val="center"/>
            <w:hideMark/>
          </w:tcPr>
          <w:p w14:paraId="5DB62D0E" w14:textId="77777777" w:rsidR="002F6EFE" w:rsidRPr="002F6EFE" w:rsidRDefault="002F6EFE" w:rsidP="002F6EFE">
            <w:pPr>
              <w:jc w:val="right"/>
              <w:rPr>
                <w:rFonts w:ascii="Arial" w:hAnsi="Arial" w:cs="Arial"/>
                <w:sz w:val="18"/>
                <w:szCs w:val="18"/>
                <w:lang w:val="en-US" w:eastAsia="en-US"/>
              </w:rPr>
            </w:pPr>
            <w:r w:rsidRPr="002F6EFE">
              <w:rPr>
                <w:rFonts w:ascii="Arial" w:hAnsi="Arial" w:cs="Arial"/>
                <w:sz w:val="18"/>
                <w:szCs w:val="18"/>
                <w:lang w:val="en-US" w:eastAsia="en-US"/>
              </w:rPr>
              <w:t>0</w:t>
            </w:r>
          </w:p>
        </w:tc>
        <w:tc>
          <w:tcPr>
            <w:tcW w:w="1660" w:type="dxa"/>
            <w:tcBorders>
              <w:top w:val="nil"/>
              <w:left w:val="nil"/>
              <w:bottom w:val="single" w:sz="4" w:space="0" w:color="auto"/>
              <w:right w:val="single" w:sz="4" w:space="0" w:color="auto"/>
            </w:tcBorders>
            <w:shd w:val="clear" w:color="000000" w:fill="FFFFFF"/>
            <w:noWrap/>
            <w:vAlign w:val="center"/>
            <w:hideMark/>
          </w:tcPr>
          <w:p w14:paraId="30EB4ED9" w14:textId="77777777" w:rsidR="002F6EFE" w:rsidRPr="002F6EFE" w:rsidRDefault="002F6EFE" w:rsidP="002F6EFE">
            <w:pPr>
              <w:jc w:val="right"/>
              <w:rPr>
                <w:rFonts w:ascii="Arial" w:hAnsi="Arial" w:cs="Arial"/>
                <w:sz w:val="18"/>
                <w:szCs w:val="18"/>
                <w:lang w:val="en-US" w:eastAsia="en-US"/>
              </w:rPr>
            </w:pPr>
            <w:r w:rsidRPr="002F6EFE">
              <w:rPr>
                <w:rFonts w:ascii="Arial" w:hAnsi="Arial" w:cs="Arial"/>
                <w:sz w:val="18"/>
                <w:szCs w:val="18"/>
                <w:lang w:val="en-US" w:eastAsia="en-US"/>
              </w:rPr>
              <w:t>-10 000</w:t>
            </w:r>
          </w:p>
        </w:tc>
      </w:tr>
      <w:tr w:rsidR="002F6EFE" w:rsidRPr="002F6EFE" w14:paraId="2EC8486A" w14:textId="77777777" w:rsidTr="002F6EFE">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92E44B2"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B. 2.</w:t>
            </w:r>
          </w:p>
        </w:tc>
        <w:tc>
          <w:tcPr>
            <w:tcW w:w="4600" w:type="dxa"/>
            <w:tcBorders>
              <w:top w:val="nil"/>
              <w:left w:val="nil"/>
              <w:bottom w:val="single" w:sz="4" w:space="0" w:color="auto"/>
              <w:right w:val="single" w:sz="4" w:space="0" w:color="auto"/>
            </w:tcBorders>
            <w:shd w:val="clear" w:color="000000" w:fill="FFFFFF"/>
            <w:vAlign w:val="center"/>
            <w:hideMark/>
          </w:tcPr>
          <w:p w14:paraId="4F0E1723"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Výdavky na obstaranie dlhodobého hmotného majetku (-)</w:t>
            </w:r>
          </w:p>
        </w:tc>
        <w:tc>
          <w:tcPr>
            <w:tcW w:w="1660" w:type="dxa"/>
            <w:tcBorders>
              <w:top w:val="nil"/>
              <w:left w:val="nil"/>
              <w:bottom w:val="single" w:sz="4" w:space="0" w:color="auto"/>
              <w:right w:val="single" w:sz="4" w:space="0" w:color="auto"/>
            </w:tcBorders>
            <w:shd w:val="clear" w:color="000000" w:fill="FFFFFF"/>
            <w:noWrap/>
            <w:vAlign w:val="center"/>
            <w:hideMark/>
          </w:tcPr>
          <w:p w14:paraId="6A9A7593" w14:textId="77777777" w:rsidR="002F6EFE" w:rsidRPr="002F6EFE" w:rsidRDefault="002F6EFE" w:rsidP="002F6EFE">
            <w:pPr>
              <w:jc w:val="right"/>
              <w:rPr>
                <w:rFonts w:ascii="Arial" w:hAnsi="Arial" w:cs="Arial"/>
                <w:sz w:val="18"/>
                <w:szCs w:val="18"/>
                <w:lang w:val="en-US" w:eastAsia="en-US"/>
              </w:rPr>
            </w:pPr>
            <w:r w:rsidRPr="002F6EFE">
              <w:rPr>
                <w:rFonts w:ascii="Arial" w:hAnsi="Arial" w:cs="Arial"/>
                <w:sz w:val="18"/>
                <w:szCs w:val="18"/>
                <w:lang w:val="en-US" w:eastAsia="en-US"/>
              </w:rPr>
              <w:t>-62 782</w:t>
            </w:r>
          </w:p>
        </w:tc>
        <w:tc>
          <w:tcPr>
            <w:tcW w:w="1660" w:type="dxa"/>
            <w:tcBorders>
              <w:top w:val="nil"/>
              <w:left w:val="nil"/>
              <w:bottom w:val="single" w:sz="4" w:space="0" w:color="auto"/>
              <w:right w:val="single" w:sz="4" w:space="0" w:color="auto"/>
            </w:tcBorders>
            <w:shd w:val="clear" w:color="000000" w:fill="FFFFFF"/>
            <w:noWrap/>
            <w:vAlign w:val="center"/>
            <w:hideMark/>
          </w:tcPr>
          <w:p w14:paraId="429D7CC4" w14:textId="77777777" w:rsidR="002F6EFE" w:rsidRPr="002F6EFE" w:rsidRDefault="002F6EFE" w:rsidP="002F6EFE">
            <w:pPr>
              <w:jc w:val="right"/>
              <w:rPr>
                <w:rFonts w:ascii="Arial" w:hAnsi="Arial" w:cs="Arial"/>
                <w:sz w:val="18"/>
                <w:szCs w:val="18"/>
                <w:lang w:val="en-US" w:eastAsia="en-US"/>
              </w:rPr>
            </w:pPr>
            <w:r w:rsidRPr="002F6EFE">
              <w:rPr>
                <w:rFonts w:ascii="Arial" w:hAnsi="Arial" w:cs="Arial"/>
                <w:sz w:val="18"/>
                <w:szCs w:val="18"/>
                <w:lang w:val="en-US" w:eastAsia="en-US"/>
              </w:rPr>
              <w:t>-74 247</w:t>
            </w:r>
          </w:p>
        </w:tc>
      </w:tr>
      <w:tr w:rsidR="002F6EFE" w:rsidRPr="002F6EFE" w14:paraId="31EBB6FB" w14:textId="77777777" w:rsidTr="002F6EFE">
        <w:trPr>
          <w:trHeight w:val="120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48EE2D9"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B. 3.</w:t>
            </w:r>
          </w:p>
        </w:tc>
        <w:tc>
          <w:tcPr>
            <w:tcW w:w="4600" w:type="dxa"/>
            <w:tcBorders>
              <w:top w:val="nil"/>
              <w:left w:val="nil"/>
              <w:bottom w:val="single" w:sz="4" w:space="0" w:color="auto"/>
              <w:right w:val="single" w:sz="4" w:space="0" w:color="auto"/>
            </w:tcBorders>
            <w:shd w:val="clear" w:color="000000" w:fill="FFFFFF"/>
            <w:vAlign w:val="center"/>
            <w:hideMark/>
          </w:tcPr>
          <w:p w14:paraId="08A17E98"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Výdavky na obstaranie dlhodobých cenných papierov a podielov v iných účtovných jednotkách, s výnimkou cenných papierov, ktoré sa považujú za peňažné ekvivalenty a cenných papierov určených na predaj alebo na obchodovanie (-)</w:t>
            </w:r>
          </w:p>
        </w:tc>
        <w:tc>
          <w:tcPr>
            <w:tcW w:w="1660" w:type="dxa"/>
            <w:tcBorders>
              <w:top w:val="nil"/>
              <w:left w:val="nil"/>
              <w:bottom w:val="single" w:sz="4" w:space="0" w:color="auto"/>
              <w:right w:val="single" w:sz="4" w:space="0" w:color="auto"/>
            </w:tcBorders>
            <w:shd w:val="clear" w:color="000000" w:fill="FFFFFF"/>
            <w:noWrap/>
            <w:vAlign w:val="center"/>
            <w:hideMark/>
          </w:tcPr>
          <w:p w14:paraId="368245F1"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3EC1F549"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2F6EFE" w14:paraId="65DFB2B3" w14:textId="77777777" w:rsidTr="002F6EFE">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AD77D45"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B. 4.</w:t>
            </w:r>
          </w:p>
        </w:tc>
        <w:tc>
          <w:tcPr>
            <w:tcW w:w="4600" w:type="dxa"/>
            <w:tcBorders>
              <w:top w:val="nil"/>
              <w:left w:val="nil"/>
              <w:bottom w:val="single" w:sz="4" w:space="0" w:color="auto"/>
              <w:right w:val="single" w:sz="4" w:space="0" w:color="auto"/>
            </w:tcBorders>
            <w:shd w:val="clear" w:color="000000" w:fill="FFFFFF"/>
            <w:vAlign w:val="center"/>
            <w:hideMark/>
          </w:tcPr>
          <w:p w14:paraId="77EDA1D8"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Príjmy z predaja dlhodobého nehmotného majetku (+)</w:t>
            </w:r>
          </w:p>
        </w:tc>
        <w:tc>
          <w:tcPr>
            <w:tcW w:w="1660" w:type="dxa"/>
            <w:tcBorders>
              <w:top w:val="nil"/>
              <w:left w:val="nil"/>
              <w:bottom w:val="single" w:sz="4" w:space="0" w:color="auto"/>
              <w:right w:val="single" w:sz="4" w:space="0" w:color="auto"/>
            </w:tcBorders>
            <w:shd w:val="clear" w:color="000000" w:fill="FFFFFF"/>
            <w:noWrap/>
            <w:vAlign w:val="center"/>
            <w:hideMark/>
          </w:tcPr>
          <w:p w14:paraId="7266DD3E" w14:textId="77777777" w:rsidR="002F6EFE" w:rsidRPr="002F6EFE" w:rsidRDefault="002F6EFE" w:rsidP="002F6EFE">
            <w:pPr>
              <w:jc w:val="right"/>
              <w:rPr>
                <w:rFonts w:ascii="Arial" w:hAnsi="Arial" w:cs="Arial"/>
                <w:sz w:val="18"/>
                <w:szCs w:val="18"/>
                <w:lang w:val="en-US" w:eastAsia="en-US"/>
              </w:rPr>
            </w:pPr>
            <w:r w:rsidRPr="002F6EFE">
              <w:rPr>
                <w:rFonts w:ascii="Arial" w:hAnsi="Arial" w:cs="Arial"/>
                <w:sz w:val="18"/>
                <w:szCs w:val="18"/>
                <w:lang w:val="en-US" w:eastAsia="en-US"/>
              </w:rPr>
              <w:t>8 167</w:t>
            </w:r>
          </w:p>
        </w:tc>
        <w:tc>
          <w:tcPr>
            <w:tcW w:w="1660" w:type="dxa"/>
            <w:tcBorders>
              <w:top w:val="nil"/>
              <w:left w:val="nil"/>
              <w:bottom w:val="single" w:sz="4" w:space="0" w:color="auto"/>
              <w:right w:val="single" w:sz="4" w:space="0" w:color="auto"/>
            </w:tcBorders>
            <w:shd w:val="clear" w:color="000000" w:fill="FFFFFF"/>
            <w:noWrap/>
            <w:vAlign w:val="center"/>
            <w:hideMark/>
          </w:tcPr>
          <w:p w14:paraId="6F428470" w14:textId="77777777" w:rsidR="002F6EFE" w:rsidRPr="002F6EFE" w:rsidRDefault="002F6EFE" w:rsidP="002F6EFE">
            <w:pPr>
              <w:jc w:val="right"/>
              <w:rPr>
                <w:rFonts w:ascii="Arial" w:hAnsi="Arial" w:cs="Arial"/>
                <w:sz w:val="18"/>
                <w:szCs w:val="18"/>
                <w:lang w:val="en-US" w:eastAsia="en-US"/>
              </w:rPr>
            </w:pPr>
            <w:r w:rsidRPr="002F6EFE">
              <w:rPr>
                <w:rFonts w:ascii="Arial" w:hAnsi="Arial" w:cs="Arial"/>
                <w:sz w:val="18"/>
                <w:szCs w:val="18"/>
                <w:lang w:val="en-US" w:eastAsia="en-US"/>
              </w:rPr>
              <w:t>3 817</w:t>
            </w:r>
          </w:p>
        </w:tc>
      </w:tr>
      <w:tr w:rsidR="002F6EFE" w:rsidRPr="002F6EFE" w14:paraId="537A902D" w14:textId="77777777" w:rsidTr="002F6EFE">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1D75A2A"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B. 5.</w:t>
            </w:r>
          </w:p>
        </w:tc>
        <w:tc>
          <w:tcPr>
            <w:tcW w:w="4600" w:type="dxa"/>
            <w:tcBorders>
              <w:top w:val="nil"/>
              <w:left w:val="nil"/>
              <w:bottom w:val="single" w:sz="4" w:space="0" w:color="auto"/>
              <w:right w:val="single" w:sz="4" w:space="0" w:color="auto"/>
            </w:tcBorders>
            <w:shd w:val="clear" w:color="000000" w:fill="FFFFFF"/>
            <w:vAlign w:val="center"/>
            <w:hideMark/>
          </w:tcPr>
          <w:p w14:paraId="4DAACEA1"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Príjmy z predaja dlhodobého hmotného majetku (+)</w:t>
            </w:r>
          </w:p>
        </w:tc>
        <w:tc>
          <w:tcPr>
            <w:tcW w:w="1660" w:type="dxa"/>
            <w:tcBorders>
              <w:top w:val="nil"/>
              <w:left w:val="nil"/>
              <w:bottom w:val="single" w:sz="4" w:space="0" w:color="auto"/>
              <w:right w:val="single" w:sz="4" w:space="0" w:color="auto"/>
            </w:tcBorders>
            <w:shd w:val="clear" w:color="000000" w:fill="FFFFFF"/>
            <w:noWrap/>
            <w:vAlign w:val="center"/>
            <w:hideMark/>
          </w:tcPr>
          <w:p w14:paraId="2CC5DA5F"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3D5726DC"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2F6EFE" w14:paraId="79A8B3FD" w14:textId="77777777" w:rsidTr="002F6EFE">
        <w:trPr>
          <w:trHeight w:val="120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FF9E86A"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B. 6.</w:t>
            </w:r>
          </w:p>
        </w:tc>
        <w:tc>
          <w:tcPr>
            <w:tcW w:w="4600" w:type="dxa"/>
            <w:tcBorders>
              <w:top w:val="nil"/>
              <w:left w:val="nil"/>
              <w:bottom w:val="single" w:sz="4" w:space="0" w:color="auto"/>
              <w:right w:val="single" w:sz="4" w:space="0" w:color="auto"/>
            </w:tcBorders>
            <w:shd w:val="clear" w:color="auto" w:fill="auto"/>
            <w:vAlign w:val="center"/>
            <w:hideMark/>
          </w:tcPr>
          <w:p w14:paraId="5155EAB8"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Príjmy z predaja dlhodobých cenných papierov a podielov v iných účtovných jednotkách, s výnimkou cenných papierov, ktoré sa považujú za peňažné ekvivalenty a cenných papierov určených na predaj alebo na obchodovanie (+)</w:t>
            </w:r>
          </w:p>
        </w:tc>
        <w:tc>
          <w:tcPr>
            <w:tcW w:w="1660" w:type="dxa"/>
            <w:tcBorders>
              <w:top w:val="nil"/>
              <w:left w:val="nil"/>
              <w:bottom w:val="single" w:sz="4" w:space="0" w:color="auto"/>
              <w:right w:val="single" w:sz="4" w:space="0" w:color="auto"/>
            </w:tcBorders>
            <w:shd w:val="clear" w:color="000000" w:fill="FFFFFF"/>
            <w:noWrap/>
            <w:vAlign w:val="center"/>
            <w:hideMark/>
          </w:tcPr>
          <w:p w14:paraId="681A883B"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5CE93525"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2F6EFE" w14:paraId="69F0E9BD" w14:textId="77777777" w:rsidTr="002F6EFE">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80DF229"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B. 7.</w:t>
            </w:r>
          </w:p>
        </w:tc>
        <w:tc>
          <w:tcPr>
            <w:tcW w:w="4600" w:type="dxa"/>
            <w:tcBorders>
              <w:top w:val="nil"/>
              <w:left w:val="nil"/>
              <w:bottom w:val="single" w:sz="4" w:space="0" w:color="auto"/>
              <w:right w:val="single" w:sz="4" w:space="0" w:color="auto"/>
            </w:tcBorders>
            <w:shd w:val="clear" w:color="auto" w:fill="auto"/>
            <w:vAlign w:val="center"/>
            <w:hideMark/>
          </w:tcPr>
          <w:p w14:paraId="2A0FF579"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Výdavky na poskytnuté pôžičky (-)</w:t>
            </w:r>
          </w:p>
        </w:tc>
        <w:tc>
          <w:tcPr>
            <w:tcW w:w="1660" w:type="dxa"/>
            <w:tcBorders>
              <w:top w:val="nil"/>
              <w:left w:val="nil"/>
              <w:bottom w:val="single" w:sz="4" w:space="0" w:color="auto"/>
              <w:right w:val="single" w:sz="4" w:space="0" w:color="auto"/>
            </w:tcBorders>
            <w:shd w:val="clear" w:color="000000" w:fill="FFFFFF"/>
            <w:noWrap/>
            <w:vAlign w:val="center"/>
            <w:hideMark/>
          </w:tcPr>
          <w:p w14:paraId="4148EFFC"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262B65E6"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2F6EFE" w14:paraId="297A3C29" w14:textId="77777777" w:rsidTr="002F6EFE">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A43F8E9"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B. 8.</w:t>
            </w:r>
          </w:p>
        </w:tc>
        <w:tc>
          <w:tcPr>
            <w:tcW w:w="4600" w:type="dxa"/>
            <w:tcBorders>
              <w:top w:val="nil"/>
              <w:left w:val="nil"/>
              <w:bottom w:val="single" w:sz="4" w:space="0" w:color="auto"/>
              <w:right w:val="single" w:sz="4" w:space="0" w:color="auto"/>
            </w:tcBorders>
            <w:shd w:val="clear" w:color="auto" w:fill="auto"/>
            <w:vAlign w:val="center"/>
            <w:hideMark/>
          </w:tcPr>
          <w:p w14:paraId="7CB0E925"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Príjmy zo splácania poskytnutých pôžičiek (+)</w:t>
            </w:r>
          </w:p>
        </w:tc>
        <w:tc>
          <w:tcPr>
            <w:tcW w:w="1660" w:type="dxa"/>
            <w:tcBorders>
              <w:top w:val="nil"/>
              <w:left w:val="nil"/>
              <w:bottom w:val="single" w:sz="4" w:space="0" w:color="auto"/>
              <w:right w:val="single" w:sz="4" w:space="0" w:color="auto"/>
            </w:tcBorders>
            <w:shd w:val="clear" w:color="000000" w:fill="FFFFFF"/>
            <w:noWrap/>
            <w:vAlign w:val="center"/>
            <w:hideMark/>
          </w:tcPr>
          <w:p w14:paraId="29ED1CDD"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08791DD5"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2F6EFE" w14:paraId="4ED28265" w14:textId="77777777" w:rsidTr="002F6EFE">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162CB2F"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B. 9.</w:t>
            </w:r>
          </w:p>
        </w:tc>
        <w:tc>
          <w:tcPr>
            <w:tcW w:w="4600" w:type="dxa"/>
            <w:tcBorders>
              <w:top w:val="nil"/>
              <w:left w:val="nil"/>
              <w:bottom w:val="single" w:sz="4" w:space="0" w:color="auto"/>
              <w:right w:val="single" w:sz="4" w:space="0" w:color="auto"/>
            </w:tcBorders>
            <w:shd w:val="clear" w:color="auto" w:fill="auto"/>
            <w:vAlign w:val="center"/>
            <w:hideMark/>
          </w:tcPr>
          <w:p w14:paraId="56199F31"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Prijaté úroky, s výnimkou tých, ktoré sa začleňujú do prevádzkových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14:paraId="2FFD01D4"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183BF27E"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2F6EFE" w14:paraId="783C2736" w14:textId="77777777" w:rsidTr="002F6EFE">
        <w:trPr>
          <w:trHeight w:val="7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CE1467D"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B. 10.</w:t>
            </w:r>
          </w:p>
        </w:tc>
        <w:tc>
          <w:tcPr>
            <w:tcW w:w="4600" w:type="dxa"/>
            <w:tcBorders>
              <w:top w:val="nil"/>
              <w:left w:val="nil"/>
              <w:bottom w:val="single" w:sz="4" w:space="0" w:color="auto"/>
              <w:right w:val="single" w:sz="4" w:space="0" w:color="auto"/>
            </w:tcBorders>
            <w:shd w:val="clear" w:color="auto" w:fill="auto"/>
            <w:vAlign w:val="center"/>
            <w:hideMark/>
          </w:tcPr>
          <w:p w14:paraId="695A1588"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Príjmy z dividend a iných podielov na zisku, s výnimkou tých, ktoré sa začleňujú do prevádzkových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14:paraId="3FF8E071"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49C72751"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2F6EFE" w14:paraId="07454303" w14:textId="77777777" w:rsidTr="002F6EFE">
        <w:trPr>
          <w:trHeight w:val="120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6B94C30"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B. 11.</w:t>
            </w:r>
          </w:p>
        </w:tc>
        <w:tc>
          <w:tcPr>
            <w:tcW w:w="4600" w:type="dxa"/>
            <w:tcBorders>
              <w:top w:val="nil"/>
              <w:left w:val="nil"/>
              <w:bottom w:val="single" w:sz="4" w:space="0" w:color="auto"/>
              <w:right w:val="single" w:sz="4" w:space="0" w:color="auto"/>
            </w:tcBorders>
            <w:shd w:val="clear" w:color="auto" w:fill="auto"/>
            <w:vAlign w:val="center"/>
            <w:hideMark/>
          </w:tcPr>
          <w:p w14:paraId="7DAC93CB"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xml:space="preserve">Výdavky súvisiace s derivátmi s výnimkou, ak sú určené na predaj alebo na obchodovanie, alebo ak sa tieto výdavky považujú za peňažné toky z finančnej činnosti </w:t>
            </w:r>
            <w:r w:rsidRPr="002F6EFE">
              <w:rPr>
                <w:rFonts w:ascii="Arial" w:hAnsi="Arial" w:cs="Arial"/>
                <w:sz w:val="18"/>
                <w:szCs w:val="18"/>
                <w:lang w:val="en-US" w:eastAsia="en-US"/>
              </w:rPr>
              <w:br/>
              <w:t>(-)</w:t>
            </w:r>
          </w:p>
        </w:tc>
        <w:tc>
          <w:tcPr>
            <w:tcW w:w="1660" w:type="dxa"/>
            <w:tcBorders>
              <w:top w:val="nil"/>
              <w:left w:val="nil"/>
              <w:bottom w:val="single" w:sz="4" w:space="0" w:color="auto"/>
              <w:right w:val="single" w:sz="4" w:space="0" w:color="auto"/>
            </w:tcBorders>
            <w:shd w:val="clear" w:color="000000" w:fill="FFFFFF"/>
            <w:noWrap/>
            <w:vAlign w:val="center"/>
            <w:hideMark/>
          </w:tcPr>
          <w:p w14:paraId="60AEC216"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2B58C333"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2F6EFE" w14:paraId="1D42FCF4" w14:textId="77777777" w:rsidTr="002F6EFE">
        <w:trPr>
          <w:trHeight w:val="120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7288882"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B. 12.</w:t>
            </w:r>
          </w:p>
        </w:tc>
        <w:tc>
          <w:tcPr>
            <w:tcW w:w="4600" w:type="dxa"/>
            <w:tcBorders>
              <w:top w:val="nil"/>
              <w:left w:val="nil"/>
              <w:bottom w:val="single" w:sz="4" w:space="0" w:color="auto"/>
              <w:right w:val="single" w:sz="4" w:space="0" w:color="auto"/>
            </w:tcBorders>
            <w:shd w:val="clear" w:color="auto" w:fill="auto"/>
            <w:vAlign w:val="center"/>
            <w:hideMark/>
          </w:tcPr>
          <w:p w14:paraId="3909A277"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xml:space="preserve">Príjmy súvisiace s derivátmi s výnimkou, ak sú určené na predaj alebo na obchodovanie, alebo ak sa tieto príjmy považujú za peňažné toky z finančnej činnosti </w:t>
            </w:r>
            <w:r w:rsidRPr="002F6EFE">
              <w:rPr>
                <w:rFonts w:ascii="Arial" w:hAnsi="Arial" w:cs="Arial"/>
                <w:sz w:val="18"/>
                <w:szCs w:val="18"/>
                <w:lang w:val="en-US" w:eastAsia="en-US"/>
              </w:rPr>
              <w:br/>
              <w:t>(+)</w:t>
            </w:r>
          </w:p>
        </w:tc>
        <w:tc>
          <w:tcPr>
            <w:tcW w:w="1660" w:type="dxa"/>
            <w:tcBorders>
              <w:top w:val="nil"/>
              <w:left w:val="nil"/>
              <w:bottom w:val="single" w:sz="4" w:space="0" w:color="auto"/>
              <w:right w:val="single" w:sz="4" w:space="0" w:color="auto"/>
            </w:tcBorders>
            <w:shd w:val="clear" w:color="000000" w:fill="FFFFFF"/>
            <w:noWrap/>
            <w:vAlign w:val="center"/>
            <w:hideMark/>
          </w:tcPr>
          <w:p w14:paraId="41AA94C2"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4819B509"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2F6EFE" w14:paraId="05C759E4" w14:textId="77777777" w:rsidTr="002F6EFE">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DEED896"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B. 13.</w:t>
            </w:r>
          </w:p>
        </w:tc>
        <w:tc>
          <w:tcPr>
            <w:tcW w:w="4600" w:type="dxa"/>
            <w:tcBorders>
              <w:top w:val="nil"/>
              <w:left w:val="nil"/>
              <w:bottom w:val="single" w:sz="4" w:space="0" w:color="auto"/>
              <w:right w:val="single" w:sz="4" w:space="0" w:color="auto"/>
            </w:tcBorders>
            <w:shd w:val="clear" w:color="auto" w:fill="auto"/>
            <w:vAlign w:val="center"/>
            <w:hideMark/>
          </w:tcPr>
          <w:p w14:paraId="3EF7B1F5"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Výdavky na daň z príjmov účtovnej jednotky, ak je ju možné začleniť do investičných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14:paraId="3F72D813"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33D8231A"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bl>
    <w:p w14:paraId="71727A25" w14:textId="6217FCC0" w:rsidR="002F6EFE" w:rsidRDefault="002F6EFE" w:rsidP="00B92D29">
      <w:pPr>
        <w:rPr>
          <w:rFonts w:ascii="Arial" w:hAnsi="Arial" w:cs="Arial"/>
          <w:sz w:val="20"/>
          <w:lang w:val="sk-SK"/>
        </w:rPr>
      </w:pPr>
    </w:p>
    <w:p w14:paraId="4D482D89" w14:textId="6A3A085F" w:rsidR="002F6EFE" w:rsidRDefault="002F6EFE" w:rsidP="00B92D29">
      <w:pPr>
        <w:rPr>
          <w:rFonts w:ascii="Arial" w:hAnsi="Arial" w:cs="Arial"/>
          <w:sz w:val="20"/>
          <w:lang w:val="sk-SK"/>
        </w:rPr>
      </w:pPr>
    </w:p>
    <w:p w14:paraId="4F600CE3" w14:textId="691E390C" w:rsidR="002F6EFE" w:rsidRDefault="002F6EFE" w:rsidP="00B92D29">
      <w:pPr>
        <w:rPr>
          <w:rFonts w:ascii="Arial" w:hAnsi="Arial" w:cs="Arial"/>
          <w:sz w:val="20"/>
          <w:lang w:val="sk-SK"/>
        </w:rPr>
      </w:pPr>
    </w:p>
    <w:p w14:paraId="477F8130" w14:textId="1062D81A" w:rsidR="002F6EFE" w:rsidRDefault="002F6EFE" w:rsidP="00B92D29">
      <w:pPr>
        <w:rPr>
          <w:rFonts w:ascii="Arial" w:hAnsi="Arial" w:cs="Arial"/>
          <w:sz w:val="20"/>
          <w:lang w:val="sk-SK"/>
        </w:rPr>
      </w:pPr>
    </w:p>
    <w:p w14:paraId="3B090947" w14:textId="77301126" w:rsidR="002F6EFE" w:rsidRDefault="002F6EFE" w:rsidP="00B92D29">
      <w:pPr>
        <w:rPr>
          <w:rFonts w:ascii="Arial" w:hAnsi="Arial" w:cs="Arial"/>
          <w:sz w:val="20"/>
          <w:lang w:val="sk-SK"/>
        </w:rPr>
      </w:pPr>
    </w:p>
    <w:p w14:paraId="0A0ED665" w14:textId="4E8E4FB1" w:rsidR="002F6EFE" w:rsidRDefault="002F6EFE" w:rsidP="00B92D29">
      <w:pPr>
        <w:rPr>
          <w:rFonts w:ascii="Arial" w:hAnsi="Arial" w:cs="Arial"/>
          <w:sz w:val="20"/>
          <w:lang w:val="sk-SK"/>
        </w:rPr>
      </w:pPr>
    </w:p>
    <w:p w14:paraId="4494153D" w14:textId="0CF7BB08" w:rsidR="002F6EFE" w:rsidRDefault="002F6EFE" w:rsidP="00B92D29">
      <w:pPr>
        <w:rPr>
          <w:rFonts w:ascii="Arial" w:hAnsi="Arial" w:cs="Arial"/>
          <w:sz w:val="20"/>
          <w:lang w:val="sk-SK"/>
        </w:rPr>
      </w:pPr>
    </w:p>
    <w:p w14:paraId="16CED72F" w14:textId="0B1910B4" w:rsidR="002F6EFE" w:rsidRDefault="002F6EFE" w:rsidP="00B92D29">
      <w:pPr>
        <w:rPr>
          <w:rFonts w:ascii="Arial" w:hAnsi="Arial" w:cs="Arial"/>
          <w:sz w:val="20"/>
          <w:lang w:val="sk-SK"/>
        </w:rPr>
      </w:pPr>
    </w:p>
    <w:p w14:paraId="5BA26DBB" w14:textId="4346F5A5" w:rsidR="002F6EFE" w:rsidRDefault="002F6EFE" w:rsidP="00B92D29">
      <w:pPr>
        <w:rPr>
          <w:rFonts w:ascii="Arial" w:hAnsi="Arial" w:cs="Arial"/>
          <w:sz w:val="20"/>
          <w:lang w:val="sk-SK"/>
        </w:rPr>
      </w:pPr>
    </w:p>
    <w:p w14:paraId="144A8772" w14:textId="3DE1ECA2" w:rsidR="002F6EFE" w:rsidRDefault="002F6EFE" w:rsidP="00B92D29">
      <w:pPr>
        <w:rPr>
          <w:rFonts w:ascii="Arial" w:hAnsi="Arial" w:cs="Arial"/>
          <w:sz w:val="20"/>
          <w:lang w:val="sk-SK"/>
        </w:rPr>
      </w:pPr>
    </w:p>
    <w:p w14:paraId="1F3FD02E" w14:textId="321176D4" w:rsidR="002F6EFE" w:rsidRDefault="002F6EFE" w:rsidP="00B92D29">
      <w:pPr>
        <w:rPr>
          <w:rFonts w:ascii="Arial" w:hAnsi="Arial" w:cs="Arial"/>
          <w:sz w:val="20"/>
          <w:lang w:val="sk-SK"/>
        </w:rPr>
      </w:pPr>
    </w:p>
    <w:p w14:paraId="630871D7" w14:textId="2D2724BB" w:rsidR="002F6EFE" w:rsidRDefault="002F6EFE" w:rsidP="00B92D29">
      <w:pPr>
        <w:rPr>
          <w:rFonts w:ascii="Arial" w:hAnsi="Arial" w:cs="Arial"/>
          <w:sz w:val="20"/>
          <w:lang w:val="sk-SK"/>
        </w:rPr>
      </w:pPr>
    </w:p>
    <w:p w14:paraId="51B8F4D2" w14:textId="3853E99E" w:rsidR="002F6EFE" w:rsidRDefault="002F6EFE" w:rsidP="00B92D29">
      <w:pPr>
        <w:rPr>
          <w:rFonts w:ascii="Arial" w:hAnsi="Arial" w:cs="Arial"/>
          <w:sz w:val="20"/>
          <w:lang w:val="sk-SK"/>
        </w:rPr>
      </w:pPr>
    </w:p>
    <w:p w14:paraId="06361610" w14:textId="3875C8C2" w:rsidR="002F6EFE" w:rsidRDefault="002F6EFE" w:rsidP="00B92D29">
      <w:pPr>
        <w:rPr>
          <w:rFonts w:ascii="Arial" w:hAnsi="Arial" w:cs="Arial"/>
          <w:sz w:val="20"/>
          <w:lang w:val="sk-SK"/>
        </w:rPr>
      </w:pPr>
    </w:p>
    <w:p w14:paraId="19A39631" w14:textId="6F2208D5" w:rsidR="002F6EFE" w:rsidRDefault="002F6EFE" w:rsidP="00B92D29">
      <w:pPr>
        <w:rPr>
          <w:rFonts w:ascii="Arial" w:hAnsi="Arial" w:cs="Arial"/>
          <w:sz w:val="20"/>
          <w:lang w:val="sk-SK"/>
        </w:rPr>
      </w:pPr>
    </w:p>
    <w:p w14:paraId="07B9C50D" w14:textId="32F02A60" w:rsidR="002F6EFE" w:rsidRDefault="002F6EFE" w:rsidP="00B92D29">
      <w:pPr>
        <w:rPr>
          <w:rFonts w:ascii="Arial" w:hAnsi="Arial" w:cs="Arial"/>
          <w:sz w:val="20"/>
          <w:lang w:val="sk-SK"/>
        </w:rPr>
      </w:pPr>
    </w:p>
    <w:p w14:paraId="4296646A" w14:textId="0C4C1359" w:rsidR="002F6EFE" w:rsidRDefault="002F6EFE" w:rsidP="00B92D29">
      <w:pPr>
        <w:rPr>
          <w:rFonts w:ascii="Arial" w:hAnsi="Arial" w:cs="Arial"/>
          <w:sz w:val="20"/>
          <w:lang w:val="sk-SK"/>
        </w:rPr>
      </w:pPr>
    </w:p>
    <w:p w14:paraId="5D8EFB99" w14:textId="552AC845" w:rsidR="002F6EFE" w:rsidRDefault="002F6EFE" w:rsidP="00B92D29">
      <w:pPr>
        <w:rPr>
          <w:rFonts w:ascii="Arial" w:hAnsi="Arial" w:cs="Arial"/>
          <w:sz w:val="20"/>
          <w:lang w:val="sk-SK"/>
        </w:rPr>
      </w:pPr>
    </w:p>
    <w:p w14:paraId="6551D502" w14:textId="67038E7A" w:rsidR="002F6EFE" w:rsidRDefault="002F6EFE" w:rsidP="00B92D29">
      <w:pPr>
        <w:rPr>
          <w:rFonts w:ascii="Arial" w:hAnsi="Arial" w:cs="Arial"/>
          <w:sz w:val="20"/>
          <w:lang w:val="sk-SK"/>
        </w:rPr>
      </w:pPr>
    </w:p>
    <w:p w14:paraId="0E7DDC81" w14:textId="72C87BB4" w:rsidR="002F6EFE" w:rsidRDefault="002F6EFE" w:rsidP="00B92D29">
      <w:pPr>
        <w:rPr>
          <w:rFonts w:ascii="Arial" w:hAnsi="Arial" w:cs="Arial"/>
          <w:sz w:val="20"/>
          <w:lang w:val="sk-SK"/>
        </w:rPr>
      </w:pPr>
    </w:p>
    <w:p w14:paraId="103E97AA" w14:textId="06B4D08D" w:rsidR="002F6EFE" w:rsidRDefault="002F6EFE" w:rsidP="00B92D29">
      <w:pPr>
        <w:rPr>
          <w:rFonts w:ascii="Arial" w:hAnsi="Arial" w:cs="Arial"/>
          <w:sz w:val="20"/>
          <w:lang w:val="sk-SK"/>
        </w:rPr>
      </w:pPr>
    </w:p>
    <w:tbl>
      <w:tblPr>
        <w:tblW w:w="8960" w:type="dxa"/>
        <w:tblInd w:w="113" w:type="dxa"/>
        <w:tblLook w:val="04A0" w:firstRow="1" w:lastRow="0" w:firstColumn="1" w:lastColumn="0" w:noHBand="0" w:noVBand="1"/>
      </w:tblPr>
      <w:tblGrid>
        <w:gridCol w:w="1117"/>
        <w:gridCol w:w="4523"/>
        <w:gridCol w:w="1660"/>
        <w:gridCol w:w="1660"/>
      </w:tblGrid>
      <w:tr w:rsidR="002F6EFE" w:rsidRPr="002F6EFE" w14:paraId="43F7A6A8" w14:textId="77777777" w:rsidTr="002F6EFE">
        <w:trPr>
          <w:trHeight w:val="720"/>
        </w:trPr>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8F1B31" w14:textId="77777777" w:rsidR="002F6EFE" w:rsidRPr="002F6EFE" w:rsidRDefault="002F6EFE" w:rsidP="002F6EFE">
            <w:pPr>
              <w:rPr>
                <w:rFonts w:ascii="Arial" w:hAnsi="Arial" w:cs="Arial"/>
                <w:b/>
                <w:bCs/>
                <w:sz w:val="18"/>
                <w:szCs w:val="18"/>
                <w:lang w:val="en-US" w:eastAsia="en-US"/>
              </w:rPr>
            </w:pPr>
            <w:r w:rsidRPr="002F6EFE">
              <w:rPr>
                <w:rFonts w:ascii="Arial" w:hAnsi="Arial" w:cs="Arial"/>
                <w:b/>
                <w:bCs/>
                <w:sz w:val="18"/>
                <w:szCs w:val="18"/>
                <w:lang w:val="en-US" w:eastAsia="en-US"/>
              </w:rPr>
              <w:lastRenderedPageBreak/>
              <w:t>Označenie položky</w:t>
            </w:r>
          </w:p>
        </w:tc>
        <w:tc>
          <w:tcPr>
            <w:tcW w:w="4600" w:type="dxa"/>
            <w:tcBorders>
              <w:top w:val="single" w:sz="4" w:space="0" w:color="auto"/>
              <w:left w:val="nil"/>
              <w:bottom w:val="single" w:sz="4" w:space="0" w:color="auto"/>
              <w:right w:val="single" w:sz="4" w:space="0" w:color="auto"/>
            </w:tcBorders>
            <w:shd w:val="clear" w:color="000000" w:fill="FFFFFF"/>
            <w:vAlign w:val="center"/>
            <w:hideMark/>
          </w:tcPr>
          <w:p w14:paraId="7C12EBF5" w14:textId="77777777" w:rsidR="002F6EFE" w:rsidRPr="002F6EFE" w:rsidRDefault="002F6EFE" w:rsidP="002F6EFE">
            <w:pPr>
              <w:rPr>
                <w:rFonts w:ascii="Arial" w:hAnsi="Arial" w:cs="Arial"/>
                <w:b/>
                <w:bCs/>
                <w:sz w:val="18"/>
                <w:szCs w:val="18"/>
                <w:lang w:val="en-US" w:eastAsia="en-US"/>
              </w:rPr>
            </w:pPr>
            <w:r w:rsidRPr="002F6EFE">
              <w:rPr>
                <w:rFonts w:ascii="Arial" w:hAnsi="Arial" w:cs="Arial"/>
                <w:b/>
                <w:bCs/>
                <w:sz w:val="18"/>
                <w:szCs w:val="18"/>
                <w:lang w:val="en-US" w:eastAsia="en-US"/>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7CF308F1" w14:textId="77777777" w:rsidR="002F6EFE" w:rsidRPr="002F6EFE" w:rsidRDefault="002F6EFE" w:rsidP="002F6EFE">
            <w:pPr>
              <w:jc w:val="center"/>
              <w:rPr>
                <w:rFonts w:ascii="Arial" w:hAnsi="Arial" w:cs="Arial"/>
                <w:b/>
                <w:bCs/>
                <w:sz w:val="18"/>
                <w:szCs w:val="18"/>
                <w:lang w:val="en-US" w:eastAsia="en-US"/>
              </w:rPr>
            </w:pPr>
            <w:r w:rsidRPr="002F6EFE">
              <w:rPr>
                <w:rFonts w:ascii="Arial" w:hAnsi="Arial" w:cs="Arial"/>
                <w:b/>
                <w:bCs/>
                <w:sz w:val="18"/>
                <w:szCs w:val="18"/>
                <w:lang w:val="en-US" w:eastAsia="en-US"/>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12AAF7F8" w14:textId="77777777" w:rsidR="002F6EFE" w:rsidRPr="002F6EFE" w:rsidRDefault="002F6EFE" w:rsidP="002F6EFE">
            <w:pPr>
              <w:jc w:val="center"/>
              <w:rPr>
                <w:rFonts w:ascii="Arial" w:hAnsi="Arial" w:cs="Arial"/>
                <w:b/>
                <w:bCs/>
                <w:sz w:val="18"/>
                <w:szCs w:val="18"/>
                <w:lang w:val="en-US" w:eastAsia="en-US"/>
              </w:rPr>
            </w:pPr>
            <w:r w:rsidRPr="002F6EFE">
              <w:rPr>
                <w:rFonts w:ascii="Arial" w:hAnsi="Arial" w:cs="Arial"/>
                <w:b/>
                <w:bCs/>
                <w:sz w:val="18"/>
                <w:szCs w:val="18"/>
                <w:lang w:val="en-US" w:eastAsia="en-US"/>
              </w:rPr>
              <w:t>Bezprostredne predchádzajúce účtovné obdobie</w:t>
            </w:r>
          </w:p>
        </w:tc>
      </w:tr>
      <w:tr w:rsidR="002F6EFE" w:rsidRPr="002F6EFE" w14:paraId="0DF48E95" w14:textId="77777777" w:rsidTr="002F6EFE">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EC15267"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B. 14.</w:t>
            </w:r>
          </w:p>
        </w:tc>
        <w:tc>
          <w:tcPr>
            <w:tcW w:w="4600" w:type="dxa"/>
            <w:tcBorders>
              <w:top w:val="nil"/>
              <w:left w:val="nil"/>
              <w:bottom w:val="single" w:sz="4" w:space="0" w:color="auto"/>
              <w:right w:val="single" w:sz="4" w:space="0" w:color="auto"/>
            </w:tcBorders>
            <w:shd w:val="clear" w:color="auto" w:fill="auto"/>
            <w:vAlign w:val="center"/>
            <w:hideMark/>
          </w:tcPr>
          <w:p w14:paraId="2982E4F4"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Ostatné príjmy vzťahujúce sa na investičnú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14:paraId="1D962C93"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2538C544"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2F6EFE" w14:paraId="0168D1E1" w14:textId="77777777" w:rsidTr="002F6EFE">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A0EAB8A"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B. 15.</w:t>
            </w:r>
          </w:p>
        </w:tc>
        <w:tc>
          <w:tcPr>
            <w:tcW w:w="4600" w:type="dxa"/>
            <w:tcBorders>
              <w:top w:val="nil"/>
              <w:left w:val="nil"/>
              <w:bottom w:val="single" w:sz="4" w:space="0" w:color="auto"/>
              <w:right w:val="single" w:sz="4" w:space="0" w:color="auto"/>
            </w:tcBorders>
            <w:shd w:val="clear" w:color="auto" w:fill="auto"/>
            <w:vAlign w:val="center"/>
            <w:hideMark/>
          </w:tcPr>
          <w:p w14:paraId="1FD7BCEE"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xml:space="preserve">Ostatné výdavky vzťahujúce sa na investičnú činnosť </w:t>
            </w:r>
            <w:r w:rsidRPr="002F6EFE">
              <w:rPr>
                <w:rFonts w:ascii="Arial" w:hAnsi="Arial" w:cs="Arial"/>
                <w:sz w:val="18"/>
                <w:szCs w:val="18"/>
                <w:lang w:val="en-US" w:eastAsia="en-US"/>
              </w:rPr>
              <w:br/>
              <w:t>(-)</w:t>
            </w:r>
          </w:p>
        </w:tc>
        <w:tc>
          <w:tcPr>
            <w:tcW w:w="1660" w:type="dxa"/>
            <w:tcBorders>
              <w:top w:val="nil"/>
              <w:left w:val="nil"/>
              <w:bottom w:val="single" w:sz="4" w:space="0" w:color="auto"/>
              <w:right w:val="single" w:sz="4" w:space="0" w:color="auto"/>
            </w:tcBorders>
            <w:shd w:val="clear" w:color="000000" w:fill="FFFFFF"/>
            <w:noWrap/>
            <w:vAlign w:val="center"/>
            <w:hideMark/>
          </w:tcPr>
          <w:p w14:paraId="3277AA3D"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33CAAD58"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2F6EFE" w14:paraId="1EA7F012" w14:textId="77777777" w:rsidTr="002F6EFE">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D484E1A"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B. 16.</w:t>
            </w:r>
          </w:p>
        </w:tc>
        <w:tc>
          <w:tcPr>
            <w:tcW w:w="4600" w:type="dxa"/>
            <w:tcBorders>
              <w:top w:val="nil"/>
              <w:left w:val="nil"/>
              <w:bottom w:val="single" w:sz="4" w:space="0" w:color="auto"/>
              <w:right w:val="single" w:sz="4" w:space="0" w:color="auto"/>
            </w:tcBorders>
            <w:shd w:val="clear" w:color="auto" w:fill="auto"/>
            <w:vAlign w:val="center"/>
            <w:hideMark/>
          </w:tcPr>
          <w:p w14:paraId="49E8F91D"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Príjmy výnimočného rozsahu alebo výskytu vzťahujúce sa na investičnú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14:paraId="09A99F53"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4B51DD69"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2F6EFE" w14:paraId="0CE20AF9" w14:textId="77777777" w:rsidTr="002F6EFE">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BB19DBC"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B. 17.</w:t>
            </w:r>
          </w:p>
        </w:tc>
        <w:tc>
          <w:tcPr>
            <w:tcW w:w="4600" w:type="dxa"/>
            <w:tcBorders>
              <w:top w:val="nil"/>
              <w:left w:val="nil"/>
              <w:bottom w:val="single" w:sz="4" w:space="0" w:color="auto"/>
              <w:right w:val="single" w:sz="4" w:space="0" w:color="auto"/>
            </w:tcBorders>
            <w:shd w:val="clear" w:color="auto" w:fill="auto"/>
            <w:vAlign w:val="center"/>
            <w:hideMark/>
          </w:tcPr>
          <w:p w14:paraId="57FCFBCE"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Výdavky výnimočného rozsahu alebo výskytu vzťahujúce sa na investičnú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14:paraId="1F54E4C1"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16D88E91"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2F6EFE" w14:paraId="3B823999" w14:textId="77777777" w:rsidTr="002F6EFE">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6CBB212" w14:textId="77777777" w:rsidR="002F6EFE" w:rsidRPr="002F6EFE" w:rsidRDefault="002F6EFE" w:rsidP="002F6EFE">
            <w:pPr>
              <w:rPr>
                <w:rFonts w:ascii="Arial" w:hAnsi="Arial" w:cs="Arial"/>
                <w:b/>
                <w:bCs/>
                <w:i/>
                <w:iCs/>
                <w:sz w:val="18"/>
                <w:szCs w:val="18"/>
                <w:lang w:val="en-US" w:eastAsia="en-US"/>
              </w:rPr>
            </w:pPr>
            <w:r w:rsidRPr="002F6EFE">
              <w:rPr>
                <w:rFonts w:ascii="Arial" w:hAnsi="Arial" w:cs="Arial"/>
                <w:b/>
                <w:bCs/>
                <w:i/>
                <w:iCs/>
                <w:sz w:val="18"/>
                <w:szCs w:val="18"/>
                <w:lang w:val="en-US" w:eastAsia="en-US"/>
              </w:rPr>
              <w:t xml:space="preserve">B. </w:t>
            </w:r>
          </w:p>
        </w:tc>
        <w:tc>
          <w:tcPr>
            <w:tcW w:w="4600" w:type="dxa"/>
            <w:tcBorders>
              <w:top w:val="nil"/>
              <w:left w:val="nil"/>
              <w:bottom w:val="single" w:sz="4" w:space="0" w:color="auto"/>
              <w:right w:val="single" w:sz="4" w:space="0" w:color="auto"/>
            </w:tcBorders>
            <w:shd w:val="clear" w:color="auto" w:fill="auto"/>
            <w:vAlign w:val="center"/>
            <w:hideMark/>
          </w:tcPr>
          <w:p w14:paraId="5F7B3E8B" w14:textId="77777777" w:rsidR="002F6EFE" w:rsidRPr="002F6EFE" w:rsidRDefault="002F6EFE" w:rsidP="002F6EFE">
            <w:pPr>
              <w:rPr>
                <w:rFonts w:ascii="Arial" w:hAnsi="Arial" w:cs="Arial"/>
                <w:b/>
                <w:bCs/>
                <w:i/>
                <w:iCs/>
                <w:sz w:val="18"/>
                <w:szCs w:val="18"/>
                <w:lang w:val="en-US" w:eastAsia="en-US"/>
              </w:rPr>
            </w:pPr>
            <w:r w:rsidRPr="002F6EFE">
              <w:rPr>
                <w:rFonts w:ascii="Arial" w:hAnsi="Arial" w:cs="Arial"/>
                <w:b/>
                <w:bCs/>
                <w:i/>
                <w:iCs/>
                <w:sz w:val="18"/>
                <w:szCs w:val="18"/>
                <w:lang w:val="en-US" w:eastAsia="en-US"/>
              </w:rPr>
              <w:t>Čisté peňažné toky z investičnej činnosti (súčet B. 1. až B. 17.)</w:t>
            </w:r>
          </w:p>
        </w:tc>
        <w:tc>
          <w:tcPr>
            <w:tcW w:w="1660" w:type="dxa"/>
            <w:tcBorders>
              <w:top w:val="nil"/>
              <w:left w:val="nil"/>
              <w:bottom w:val="single" w:sz="4" w:space="0" w:color="auto"/>
              <w:right w:val="single" w:sz="4" w:space="0" w:color="auto"/>
            </w:tcBorders>
            <w:shd w:val="clear" w:color="000000" w:fill="FFFFFF"/>
            <w:noWrap/>
            <w:vAlign w:val="center"/>
            <w:hideMark/>
          </w:tcPr>
          <w:p w14:paraId="161B4AD1" w14:textId="77777777" w:rsidR="002F6EFE" w:rsidRPr="002F6EFE" w:rsidRDefault="002F6EFE" w:rsidP="002F6EFE">
            <w:pPr>
              <w:jc w:val="right"/>
              <w:rPr>
                <w:rFonts w:ascii="Arial" w:hAnsi="Arial" w:cs="Arial"/>
                <w:sz w:val="18"/>
                <w:szCs w:val="18"/>
                <w:lang w:val="en-US" w:eastAsia="en-US"/>
              </w:rPr>
            </w:pPr>
            <w:r w:rsidRPr="002F6EFE">
              <w:rPr>
                <w:rFonts w:ascii="Arial" w:hAnsi="Arial" w:cs="Arial"/>
                <w:sz w:val="18"/>
                <w:szCs w:val="18"/>
                <w:lang w:val="en-US" w:eastAsia="en-US"/>
              </w:rPr>
              <w:t>-54 615</w:t>
            </w:r>
          </w:p>
        </w:tc>
        <w:tc>
          <w:tcPr>
            <w:tcW w:w="1660" w:type="dxa"/>
            <w:tcBorders>
              <w:top w:val="nil"/>
              <w:left w:val="nil"/>
              <w:bottom w:val="single" w:sz="4" w:space="0" w:color="auto"/>
              <w:right w:val="single" w:sz="4" w:space="0" w:color="auto"/>
            </w:tcBorders>
            <w:shd w:val="clear" w:color="000000" w:fill="FFFFFF"/>
            <w:noWrap/>
            <w:vAlign w:val="center"/>
            <w:hideMark/>
          </w:tcPr>
          <w:p w14:paraId="3011F21E" w14:textId="77777777" w:rsidR="002F6EFE" w:rsidRPr="002F6EFE" w:rsidRDefault="002F6EFE" w:rsidP="002F6EFE">
            <w:pPr>
              <w:jc w:val="right"/>
              <w:rPr>
                <w:rFonts w:ascii="Arial" w:hAnsi="Arial" w:cs="Arial"/>
                <w:sz w:val="18"/>
                <w:szCs w:val="18"/>
                <w:lang w:val="en-US" w:eastAsia="en-US"/>
              </w:rPr>
            </w:pPr>
            <w:r w:rsidRPr="002F6EFE">
              <w:rPr>
                <w:rFonts w:ascii="Arial" w:hAnsi="Arial" w:cs="Arial"/>
                <w:sz w:val="18"/>
                <w:szCs w:val="18"/>
                <w:lang w:val="en-US" w:eastAsia="en-US"/>
              </w:rPr>
              <w:t>-80 430</w:t>
            </w:r>
          </w:p>
        </w:tc>
      </w:tr>
      <w:tr w:rsidR="002F6EFE" w:rsidRPr="002F6EFE" w14:paraId="76B0A763" w14:textId="77777777" w:rsidTr="002F6EFE">
        <w:trPr>
          <w:trHeight w:val="24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DE86E1D"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4600" w:type="dxa"/>
            <w:tcBorders>
              <w:top w:val="nil"/>
              <w:left w:val="nil"/>
              <w:bottom w:val="single" w:sz="4" w:space="0" w:color="auto"/>
              <w:right w:val="single" w:sz="4" w:space="0" w:color="auto"/>
            </w:tcBorders>
            <w:shd w:val="clear" w:color="000000" w:fill="FFFFFF"/>
            <w:vAlign w:val="center"/>
            <w:hideMark/>
          </w:tcPr>
          <w:p w14:paraId="28D5059C"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0F44F88F"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640032FB"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2F6EFE" w14:paraId="68BC60B3" w14:textId="77777777" w:rsidTr="002F6EFE">
        <w:trPr>
          <w:trHeight w:val="24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21289DB"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4600" w:type="dxa"/>
            <w:tcBorders>
              <w:top w:val="nil"/>
              <w:left w:val="nil"/>
              <w:bottom w:val="single" w:sz="4" w:space="0" w:color="auto"/>
              <w:right w:val="single" w:sz="4" w:space="0" w:color="auto"/>
            </w:tcBorders>
            <w:shd w:val="clear" w:color="000000" w:fill="FFFFFF"/>
            <w:vAlign w:val="center"/>
            <w:hideMark/>
          </w:tcPr>
          <w:p w14:paraId="4C3F915E" w14:textId="77777777" w:rsidR="002F6EFE" w:rsidRPr="002F6EFE" w:rsidRDefault="002F6EFE" w:rsidP="002F6EFE">
            <w:pPr>
              <w:rPr>
                <w:rFonts w:ascii="Arial" w:hAnsi="Arial" w:cs="Arial"/>
                <w:b/>
                <w:bCs/>
                <w:sz w:val="18"/>
                <w:szCs w:val="18"/>
                <w:lang w:val="en-US" w:eastAsia="en-US"/>
              </w:rPr>
            </w:pPr>
            <w:r w:rsidRPr="002F6EFE">
              <w:rPr>
                <w:rFonts w:ascii="Arial" w:hAnsi="Arial" w:cs="Arial"/>
                <w:b/>
                <w:bCs/>
                <w:sz w:val="18"/>
                <w:szCs w:val="18"/>
                <w:lang w:val="en-US" w:eastAsia="en-US"/>
              </w:rPr>
              <w:t>Peňažné toky z finančnej činnosti</w:t>
            </w:r>
          </w:p>
        </w:tc>
        <w:tc>
          <w:tcPr>
            <w:tcW w:w="1660" w:type="dxa"/>
            <w:tcBorders>
              <w:top w:val="nil"/>
              <w:left w:val="nil"/>
              <w:bottom w:val="single" w:sz="4" w:space="0" w:color="auto"/>
              <w:right w:val="single" w:sz="4" w:space="0" w:color="auto"/>
            </w:tcBorders>
            <w:shd w:val="clear" w:color="000000" w:fill="FFFFFF"/>
            <w:noWrap/>
            <w:vAlign w:val="center"/>
            <w:hideMark/>
          </w:tcPr>
          <w:p w14:paraId="3DB891E6"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6CC1FAB8"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2F6EFE" w14:paraId="0797FFEA" w14:textId="77777777" w:rsidTr="002F6EFE">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DD6969C" w14:textId="77777777" w:rsidR="002F6EFE" w:rsidRPr="002F6EFE" w:rsidRDefault="002F6EFE" w:rsidP="002F6EFE">
            <w:pPr>
              <w:rPr>
                <w:rFonts w:ascii="Arial" w:hAnsi="Arial" w:cs="Arial"/>
                <w:i/>
                <w:iCs/>
                <w:sz w:val="18"/>
                <w:szCs w:val="18"/>
                <w:lang w:val="en-US" w:eastAsia="en-US"/>
              </w:rPr>
            </w:pPr>
            <w:r w:rsidRPr="002F6EFE">
              <w:rPr>
                <w:rFonts w:ascii="Arial" w:hAnsi="Arial" w:cs="Arial"/>
                <w:i/>
                <w:iCs/>
                <w:sz w:val="18"/>
                <w:szCs w:val="18"/>
                <w:lang w:val="en-US" w:eastAsia="en-US"/>
              </w:rPr>
              <w:t>C. 1.</w:t>
            </w:r>
          </w:p>
        </w:tc>
        <w:tc>
          <w:tcPr>
            <w:tcW w:w="4600" w:type="dxa"/>
            <w:tcBorders>
              <w:top w:val="nil"/>
              <w:left w:val="nil"/>
              <w:bottom w:val="single" w:sz="4" w:space="0" w:color="auto"/>
              <w:right w:val="single" w:sz="4" w:space="0" w:color="auto"/>
            </w:tcBorders>
            <w:shd w:val="clear" w:color="000000" w:fill="FFFFFF"/>
            <w:vAlign w:val="center"/>
            <w:hideMark/>
          </w:tcPr>
          <w:p w14:paraId="4C5CA182" w14:textId="77777777" w:rsidR="002F6EFE" w:rsidRPr="002F6EFE" w:rsidRDefault="002F6EFE" w:rsidP="002F6EFE">
            <w:pPr>
              <w:rPr>
                <w:rFonts w:ascii="Arial" w:hAnsi="Arial" w:cs="Arial"/>
                <w:i/>
                <w:iCs/>
                <w:sz w:val="18"/>
                <w:szCs w:val="18"/>
                <w:lang w:val="en-US" w:eastAsia="en-US"/>
              </w:rPr>
            </w:pPr>
            <w:r w:rsidRPr="002F6EFE">
              <w:rPr>
                <w:rFonts w:ascii="Arial" w:hAnsi="Arial" w:cs="Arial"/>
                <w:i/>
                <w:iCs/>
                <w:sz w:val="18"/>
                <w:szCs w:val="18"/>
                <w:lang w:val="en-US" w:eastAsia="en-US"/>
              </w:rPr>
              <w:t>Peňažné toky vo vlastnom imaní (súčet C. 1. 1. až C. 1. 8.)</w:t>
            </w:r>
          </w:p>
        </w:tc>
        <w:tc>
          <w:tcPr>
            <w:tcW w:w="1660" w:type="dxa"/>
            <w:tcBorders>
              <w:top w:val="nil"/>
              <w:left w:val="nil"/>
              <w:bottom w:val="single" w:sz="4" w:space="0" w:color="auto"/>
              <w:right w:val="single" w:sz="4" w:space="0" w:color="auto"/>
            </w:tcBorders>
            <w:shd w:val="clear" w:color="000000" w:fill="FFFFFF"/>
            <w:noWrap/>
            <w:vAlign w:val="center"/>
            <w:hideMark/>
          </w:tcPr>
          <w:p w14:paraId="18ACD2F8" w14:textId="77777777" w:rsidR="002F6EFE" w:rsidRPr="002F6EFE" w:rsidRDefault="002F6EFE" w:rsidP="002F6EFE">
            <w:pPr>
              <w:jc w:val="right"/>
              <w:rPr>
                <w:rFonts w:ascii="Arial" w:hAnsi="Arial" w:cs="Arial"/>
                <w:sz w:val="18"/>
                <w:szCs w:val="18"/>
                <w:lang w:val="en-US" w:eastAsia="en-US"/>
              </w:rPr>
            </w:pPr>
            <w:r w:rsidRPr="002F6EFE">
              <w:rPr>
                <w:rFonts w:ascii="Arial" w:hAnsi="Arial" w:cs="Arial"/>
                <w:sz w:val="18"/>
                <w:szCs w:val="18"/>
                <w:lang w:val="en-US" w:eastAsia="en-US"/>
              </w:rPr>
              <w:t>0</w:t>
            </w:r>
          </w:p>
        </w:tc>
        <w:tc>
          <w:tcPr>
            <w:tcW w:w="1660" w:type="dxa"/>
            <w:tcBorders>
              <w:top w:val="nil"/>
              <w:left w:val="nil"/>
              <w:bottom w:val="single" w:sz="4" w:space="0" w:color="auto"/>
              <w:right w:val="single" w:sz="4" w:space="0" w:color="auto"/>
            </w:tcBorders>
            <w:shd w:val="clear" w:color="000000" w:fill="FFFFFF"/>
            <w:noWrap/>
            <w:vAlign w:val="center"/>
            <w:hideMark/>
          </w:tcPr>
          <w:p w14:paraId="3926264C" w14:textId="77777777" w:rsidR="002F6EFE" w:rsidRPr="002F6EFE" w:rsidRDefault="002F6EFE" w:rsidP="002F6EFE">
            <w:pPr>
              <w:jc w:val="right"/>
              <w:rPr>
                <w:rFonts w:ascii="Arial" w:hAnsi="Arial" w:cs="Arial"/>
                <w:sz w:val="18"/>
                <w:szCs w:val="18"/>
                <w:lang w:val="en-US" w:eastAsia="en-US"/>
              </w:rPr>
            </w:pPr>
            <w:r w:rsidRPr="002F6EFE">
              <w:rPr>
                <w:rFonts w:ascii="Arial" w:hAnsi="Arial" w:cs="Arial"/>
                <w:sz w:val="18"/>
                <w:szCs w:val="18"/>
                <w:lang w:val="en-US" w:eastAsia="en-US"/>
              </w:rPr>
              <w:t>0</w:t>
            </w:r>
          </w:p>
        </w:tc>
      </w:tr>
      <w:tr w:rsidR="002F6EFE" w:rsidRPr="002F6EFE" w14:paraId="69733B27" w14:textId="77777777" w:rsidTr="002F6EFE">
        <w:trPr>
          <w:trHeight w:val="24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D41605D"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C. 1. 1.</w:t>
            </w:r>
          </w:p>
        </w:tc>
        <w:tc>
          <w:tcPr>
            <w:tcW w:w="4600" w:type="dxa"/>
            <w:tcBorders>
              <w:top w:val="nil"/>
              <w:left w:val="nil"/>
              <w:bottom w:val="single" w:sz="4" w:space="0" w:color="auto"/>
              <w:right w:val="single" w:sz="4" w:space="0" w:color="auto"/>
            </w:tcBorders>
            <w:shd w:val="clear" w:color="000000" w:fill="FFFFFF"/>
            <w:vAlign w:val="center"/>
            <w:hideMark/>
          </w:tcPr>
          <w:p w14:paraId="001ABE02"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Príjmy z upísaných akcií a obchodných podielov (+)</w:t>
            </w:r>
          </w:p>
        </w:tc>
        <w:tc>
          <w:tcPr>
            <w:tcW w:w="1660" w:type="dxa"/>
            <w:tcBorders>
              <w:top w:val="nil"/>
              <w:left w:val="nil"/>
              <w:bottom w:val="single" w:sz="4" w:space="0" w:color="auto"/>
              <w:right w:val="single" w:sz="4" w:space="0" w:color="auto"/>
            </w:tcBorders>
            <w:shd w:val="clear" w:color="000000" w:fill="FFFFFF"/>
            <w:noWrap/>
            <w:vAlign w:val="center"/>
            <w:hideMark/>
          </w:tcPr>
          <w:p w14:paraId="1CF80DB3"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73323DA1"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2F6EFE" w14:paraId="57A54D89" w14:textId="77777777" w:rsidTr="002F6EFE">
        <w:trPr>
          <w:trHeight w:val="7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4B13624"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C. 1. 2.</w:t>
            </w:r>
          </w:p>
        </w:tc>
        <w:tc>
          <w:tcPr>
            <w:tcW w:w="4600" w:type="dxa"/>
            <w:tcBorders>
              <w:top w:val="nil"/>
              <w:left w:val="nil"/>
              <w:bottom w:val="single" w:sz="4" w:space="0" w:color="auto"/>
              <w:right w:val="single" w:sz="4" w:space="0" w:color="auto"/>
            </w:tcBorders>
            <w:shd w:val="clear" w:color="000000" w:fill="FFFFFF"/>
            <w:vAlign w:val="center"/>
            <w:hideMark/>
          </w:tcPr>
          <w:p w14:paraId="1D76B6EE"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Príjmy z ďalších vkladov do vlastného imania spoločníkmi alebo fyzickou osobou, ktorá je účtovnou jednotkou (+)</w:t>
            </w:r>
          </w:p>
        </w:tc>
        <w:tc>
          <w:tcPr>
            <w:tcW w:w="1660" w:type="dxa"/>
            <w:tcBorders>
              <w:top w:val="nil"/>
              <w:left w:val="nil"/>
              <w:bottom w:val="single" w:sz="4" w:space="0" w:color="auto"/>
              <w:right w:val="single" w:sz="4" w:space="0" w:color="auto"/>
            </w:tcBorders>
            <w:shd w:val="clear" w:color="000000" w:fill="FFFFFF"/>
            <w:noWrap/>
            <w:vAlign w:val="center"/>
            <w:hideMark/>
          </w:tcPr>
          <w:p w14:paraId="6E54969C" w14:textId="77777777" w:rsidR="002F6EFE" w:rsidRPr="002F6EFE" w:rsidRDefault="002F6EFE" w:rsidP="002F6EFE">
            <w:pPr>
              <w:jc w:val="right"/>
              <w:rPr>
                <w:rFonts w:ascii="Arial" w:hAnsi="Arial" w:cs="Arial"/>
                <w:sz w:val="18"/>
                <w:szCs w:val="18"/>
                <w:lang w:val="en-US" w:eastAsia="en-US"/>
              </w:rPr>
            </w:pPr>
            <w:r w:rsidRPr="002F6EFE">
              <w:rPr>
                <w:rFonts w:ascii="Arial" w:hAnsi="Arial" w:cs="Arial"/>
                <w:sz w:val="18"/>
                <w:szCs w:val="18"/>
                <w:lang w:val="en-US" w:eastAsia="en-US"/>
              </w:rPr>
              <w:t>0</w:t>
            </w:r>
          </w:p>
        </w:tc>
        <w:tc>
          <w:tcPr>
            <w:tcW w:w="1660" w:type="dxa"/>
            <w:tcBorders>
              <w:top w:val="nil"/>
              <w:left w:val="nil"/>
              <w:bottom w:val="single" w:sz="4" w:space="0" w:color="auto"/>
              <w:right w:val="single" w:sz="4" w:space="0" w:color="auto"/>
            </w:tcBorders>
            <w:shd w:val="clear" w:color="000000" w:fill="FFFFFF"/>
            <w:noWrap/>
            <w:vAlign w:val="center"/>
            <w:hideMark/>
          </w:tcPr>
          <w:p w14:paraId="3E22C9D2" w14:textId="77777777" w:rsidR="002F6EFE" w:rsidRPr="002F6EFE" w:rsidRDefault="002F6EFE" w:rsidP="002F6EFE">
            <w:pPr>
              <w:jc w:val="right"/>
              <w:rPr>
                <w:rFonts w:ascii="Arial" w:hAnsi="Arial" w:cs="Arial"/>
                <w:sz w:val="18"/>
                <w:szCs w:val="18"/>
                <w:lang w:val="en-US" w:eastAsia="en-US"/>
              </w:rPr>
            </w:pPr>
            <w:r w:rsidRPr="002F6EFE">
              <w:rPr>
                <w:rFonts w:ascii="Arial" w:hAnsi="Arial" w:cs="Arial"/>
                <w:sz w:val="18"/>
                <w:szCs w:val="18"/>
                <w:lang w:val="en-US" w:eastAsia="en-US"/>
              </w:rPr>
              <w:t>0</w:t>
            </w:r>
          </w:p>
        </w:tc>
      </w:tr>
      <w:tr w:rsidR="002F6EFE" w:rsidRPr="002F6EFE" w14:paraId="41FCD06C" w14:textId="77777777" w:rsidTr="002F6EFE">
        <w:trPr>
          <w:trHeight w:val="24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B9C6F36"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C. 1. 3.</w:t>
            </w:r>
          </w:p>
        </w:tc>
        <w:tc>
          <w:tcPr>
            <w:tcW w:w="4600" w:type="dxa"/>
            <w:tcBorders>
              <w:top w:val="nil"/>
              <w:left w:val="nil"/>
              <w:bottom w:val="single" w:sz="4" w:space="0" w:color="auto"/>
              <w:right w:val="single" w:sz="4" w:space="0" w:color="auto"/>
            </w:tcBorders>
            <w:shd w:val="clear" w:color="000000" w:fill="FFFFFF"/>
            <w:vAlign w:val="center"/>
            <w:hideMark/>
          </w:tcPr>
          <w:p w14:paraId="3B6360C8"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Prijaté peňažné dary (+)</w:t>
            </w:r>
          </w:p>
        </w:tc>
        <w:tc>
          <w:tcPr>
            <w:tcW w:w="1660" w:type="dxa"/>
            <w:tcBorders>
              <w:top w:val="nil"/>
              <w:left w:val="nil"/>
              <w:bottom w:val="single" w:sz="4" w:space="0" w:color="auto"/>
              <w:right w:val="single" w:sz="4" w:space="0" w:color="auto"/>
            </w:tcBorders>
            <w:shd w:val="clear" w:color="000000" w:fill="FFFFFF"/>
            <w:noWrap/>
            <w:vAlign w:val="center"/>
            <w:hideMark/>
          </w:tcPr>
          <w:p w14:paraId="6E849D5D"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7095E847"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2F6EFE" w14:paraId="4BC45DE1" w14:textId="77777777" w:rsidTr="002F6EFE">
        <w:trPr>
          <w:trHeight w:val="24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AD496FA"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C. 1. 4.</w:t>
            </w:r>
          </w:p>
        </w:tc>
        <w:tc>
          <w:tcPr>
            <w:tcW w:w="4600" w:type="dxa"/>
            <w:tcBorders>
              <w:top w:val="nil"/>
              <w:left w:val="nil"/>
              <w:bottom w:val="single" w:sz="4" w:space="0" w:color="auto"/>
              <w:right w:val="single" w:sz="4" w:space="0" w:color="auto"/>
            </w:tcBorders>
            <w:shd w:val="clear" w:color="000000" w:fill="FFFFFF"/>
            <w:vAlign w:val="center"/>
            <w:hideMark/>
          </w:tcPr>
          <w:p w14:paraId="68B0C331"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Príjmy z úhrady straty spoločníkmi (+)</w:t>
            </w:r>
          </w:p>
        </w:tc>
        <w:tc>
          <w:tcPr>
            <w:tcW w:w="1660" w:type="dxa"/>
            <w:tcBorders>
              <w:top w:val="nil"/>
              <w:left w:val="nil"/>
              <w:bottom w:val="single" w:sz="4" w:space="0" w:color="auto"/>
              <w:right w:val="single" w:sz="4" w:space="0" w:color="auto"/>
            </w:tcBorders>
            <w:shd w:val="clear" w:color="000000" w:fill="FFFFFF"/>
            <w:noWrap/>
            <w:vAlign w:val="center"/>
            <w:hideMark/>
          </w:tcPr>
          <w:p w14:paraId="603D2EDA"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263B4B4C"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2F6EFE" w14:paraId="33D6FDA5" w14:textId="77777777" w:rsidTr="002F6EFE">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7524E37"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C. 1. 5.</w:t>
            </w:r>
          </w:p>
        </w:tc>
        <w:tc>
          <w:tcPr>
            <w:tcW w:w="4600" w:type="dxa"/>
            <w:tcBorders>
              <w:top w:val="nil"/>
              <w:left w:val="nil"/>
              <w:bottom w:val="single" w:sz="4" w:space="0" w:color="auto"/>
              <w:right w:val="single" w:sz="4" w:space="0" w:color="auto"/>
            </w:tcBorders>
            <w:shd w:val="clear" w:color="000000" w:fill="FFFFFF"/>
            <w:vAlign w:val="center"/>
            <w:hideMark/>
          </w:tcPr>
          <w:p w14:paraId="3B8F66C7"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Výdavky na obstaranie alebo spätné odkúpenie vlastných akcií a vlastných obchodných podielov (-)</w:t>
            </w:r>
          </w:p>
        </w:tc>
        <w:tc>
          <w:tcPr>
            <w:tcW w:w="1660" w:type="dxa"/>
            <w:tcBorders>
              <w:top w:val="nil"/>
              <w:left w:val="nil"/>
              <w:bottom w:val="single" w:sz="4" w:space="0" w:color="auto"/>
              <w:right w:val="single" w:sz="4" w:space="0" w:color="auto"/>
            </w:tcBorders>
            <w:shd w:val="clear" w:color="000000" w:fill="FFFFFF"/>
            <w:noWrap/>
            <w:vAlign w:val="center"/>
            <w:hideMark/>
          </w:tcPr>
          <w:p w14:paraId="0766AF1F"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0958EF0A"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2F6EFE" w14:paraId="11CDA480" w14:textId="77777777" w:rsidTr="002F6EFE">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9CD6075"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C. 1. 6.</w:t>
            </w:r>
          </w:p>
        </w:tc>
        <w:tc>
          <w:tcPr>
            <w:tcW w:w="4600" w:type="dxa"/>
            <w:tcBorders>
              <w:top w:val="nil"/>
              <w:left w:val="nil"/>
              <w:bottom w:val="single" w:sz="4" w:space="0" w:color="auto"/>
              <w:right w:val="single" w:sz="4" w:space="0" w:color="auto"/>
            </w:tcBorders>
            <w:shd w:val="clear" w:color="000000" w:fill="FFFFFF"/>
            <w:vAlign w:val="center"/>
            <w:hideMark/>
          </w:tcPr>
          <w:p w14:paraId="36FA4737"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Výdavky spojené so znížením fondov vytvorených účtovnou jednotkou (-)</w:t>
            </w:r>
          </w:p>
        </w:tc>
        <w:tc>
          <w:tcPr>
            <w:tcW w:w="1660" w:type="dxa"/>
            <w:tcBorders>
              <w:top w:val="nil"/>
              <w:left w:val="nil"/>
              <w:bottom w:val="single" w:sz="4" w:space="0" w:color="auto"/>
              <w:right w:val="single" w:sz="4" w:space="0" w:color="auto"/>
            </w:tcBorders>
            <w:shd w:val="clear" w:color="000000" w:fill="FFFFFF"/>
            <w:noWrap/>
            <w:vAlign w:val="center"/>
            <w:hideMark/>
          </w:tcPr>
          <w:p w14:paraId="3A8AD33C"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7AD67EDB"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2F6EFE" w14:paraId="1837EE00" w14:textId="77777777" w:rsidTr="002F6EFE">
        <w:trPr>
          <w:trHeight w:val="7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92C8F9B"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C. 1. 7.</w:t>
            </w:r>
          </w:p>
        </w:tc>
        <w:tc>
          <w:tcPr>
            <w:tcW w:w="4600" w:type="dxa"/>
            <w:tcBorders>
              <w:top w:val="nil"/>
              <w:left w:val="nil"/>
              <w:bottom w:val="single" w:sz="4" w:space="0" w:color="auto"/>
              <w:right w:val="single" w:sz="4" w:space="0" w:color="auto"/>
            </w:tcBorders>
            <w:shd w:val="clear" w:color="000000" w:fill="FFFFFF"/>
            <w:vAlign w:val="center"/>
            <w:hideMark/>
          </w:tcPr>
          <w:p w14:paraId="5D8DDD43"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Výdavky na vyplatenie podielu na vlastnom imaní spoločníkmi účtovnej jednotky a fyzickou osobou, ktorá je účtovnou jednotkou (-)</w:t>
            </w:r>
          </w:p>
        </w:tc>
        <w:tc>
          <w:tcPr>
            <w:tcW w:w="1660" w:type="dxa"/>
            <w:tcBorders>
              <w:top w:val="nil"/>
              <w:left w:val="nil"/>
              <w:bottom w:val="single" w:sz="4" w:space="0" w:color="auto"/>
              <w:right w:val="single" w:sz="4" w:space="0" w:color="auto"/>
            </w:tcBorders>
            <w:shd w:val="clear" w:color="000000" w:fill="FFFFFF"/>
            <w:noWrap/>
            <w:vAlign w:val="center"/>
            <w:hideMark/>
          </w:tcPr>
          <w:p w14:paraId="266E36C6"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6D37FED4"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2F6EFE" w14:paraId="046261B6" w14:textId="77777777" w:rsidTr="002F6EFE">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4B22787"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C. 1. 8.</w:t>
            </w:r>
          </w:p>
        </w:tc>
        <w:tc>
          <w:tcPr>
            <w:tcW w:w="4600" w:type="dxa"/>
            <w:tcBorders>
              <w:top w:val="nil"/>
              <w:left w:val="nil"/>
              <w:bottom w:val="single" w:sz="4" w:space="0" w:color="auto"/>
              <w:right w:val="single" w:sz="4" w:space="0" w:color="auto"/>
            </w:tcBorders>
            <w:shd w:val="clear" w:color="000000" w:fill="FFFFFF"/>
            <w:vAlign w:val="center"/>
            <w:hideMark/>
          </w:tcPr>
          <w:p w14:paraId="31A3425B"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Výdavky z iných dôvodov, ktoré súvisia so znížením vlastného imania (-)</w:t>
            </w:r>
          </w:p>
        </w:tc>
        <w:tc>
          <w:tcPr>
            <w:tcW w:w="1660" w:type="dxa"/>
            <w:tcBorders>
              <w:top w:val="nil"/>
              <w:left w:val="nil"/>
              <w:bottom w:val="single" w:sz="4" w:space="0" w:color="auto"/>
              <w:right w:val="single" w:sz="4" w:space="0" w:color="auto"/>
            </w:tcBorders>
            <w:shd w:val="clear" w:color="000000" w:fill="FFFFFF"/>
            <w:noWrap/>
            <w:vAlign w:val="center"/>
            <w:hideMark/>
          </w:tcPr>
          <w:p w14:paraId="5F356E81"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1FDD35B7"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bl>
    <w:p w14:paraId="69F0F10C" w14:textId="313CB7DC" w:rsidR="002F6EFE" w:rsidRDefault="002F6EFE" w:rsidP="00B92D29">
      <w:pPr>
        <w:rPr>
          <w:rFonts w:ascii="Arial" w:hAnsi="Arial" w:cs="Arial"/>
          <w:sz w:val="20"/>
          <w:lang w:val="sk-SK"/>
        </w:rPr>
      </w:pPr>
    </w:p>
    <w:p w14:paraId="0166511C" w14:textId="1158236B" w:rsidR="002F6EFE" w:rsidRDefault="002F6EFE" w:rsidP="00B92D29">
      <w:pPr>
        <w:rPr>
          <w:rFonts w:ascii="Arial" w:hAnsi="Arial" w:cs="Arial"/>
          <w:sz w:val="20"/>
          <w:lang w:val="sk-SK"/>
        </w:rPr>
      </w:pPr>
    </w:p>
    <w:p w14:paraId="7D53851A" w14:textId="75E361DA" w:rsidR="002F6EFE" w:rsidRDefault="002F6EFE" w:rsidP="00B92D29">
      <w:pPr>
        <w:rPr>
          <w:rFonts w:ascii="Arial" w:hAnsi="Arial" w:cs="Arial"/>
          <w:sz w:val="20"/>
          <w:lang w:val="sk-SK"/>
        </w:rPr>
      </w:pPr>
    </w:p>
    <w:p w14:paraId="2F2DD49E" w14:textId="33E468EC" w:rsidR="002F6EFE" w:rsidRDefault="002F6EFE" w:rsidP="00B92D29">
      <w:pPr>
        <w:rPr>
          <w:rFonts w:ascii="Arial" w:hAnsi="Arial" w:cs="Arial"/>
          <w:sz w:val="20"/>
          <w:lang w:val="sk-SK"/>
        </w:rPr>
      </w:pPr>
    </w:p>
    <w:p w14:paraId="5C9A03C5" w14:textId="71799F83" w:rsidR="002F6EFE" w:rsidRDefault="002F6EFE" w:rsidP="00B92D29">
      <w:pPr>
        <w:rPr>
          <w:rFonts w:ascii="Arial" w:hAnsi="Arial" w:cs="Arial"/>
          <w:sz w:val="20"/>
          <w:lang w:val="sk-SK"/>
        </w:rPr>
      </w:pPr>
    </w:p>
    <w:p w14:paraId="61E94D6A" w14:textId="044E2909" w:rsidR="002F6EFE" w:rsidRDefault="002F6EFE" w:rsidP="00B92D29">
      <w:pPr>
        <w:rPr>
          <w:rFonts w:ascii="Arial" w:hAnsi="Arial" w:cs="Arial"/>
          <w:sz w:val="20"/>
          <w:lang w:val="sk-SK"/>
        </w:rPr>
      </w:pPr>
    </w:p>
    <w:p w14:paraId="4588E4DC" w14:textId="2F6E3290" w:rsidR="002F6EFE" w:rsidRDefault="002F6EFE" w:rsidP="00B92D29">
      <w:pPr>
        <w:rPr>
          <w:rFonts w:ascii="Arial" w:hAnsi="Arial" w:cs="Arial"/>
          <w:sz w:val="20"/>
          <w:lang w:val="sk-SK"/>
        </w:rPr>
      </w:pPr>
    </w:p>
    <w:p w14:paraId="31967B9B" w14:textId="4B105AB6" w:rsidR="002F6EFE" w:rsidRDefault="002F6EFE" w:rsidP="00B92D29">
      <w:pPr>
        <w:rPr>
          <w:rFonts w:ascii="Arial" w:hAnsi="Arial" w:cs="Arial"/>
          <w:sz w:val="20"/>
          <w:lang w:val="sk-SK"/>
        </w:rPr>
      </w:pPr>
    </w:p>
    <w:p w14:paraId="4D74D806" w14:textId="15B15AF7" w:rsidR="002F6EFE" w:rsidRDefault="002F6EFE" w:rsidP="00B92D29">
      <w:pPr>
        <w:rPr>
          <w:rFonts w:ascii="Arial" w:hAnsi="Arial" w:cs="Arial"/>
          <w:sz w:val="20"/>
          <w:lang w:val="sk-SK"/>
        </w:rPr>
      </w:pPr>
    </w:p>
    <w:p w14:paraId="4FFB8335" w14:textId="0B2DEC19" w:rsidR="002F6EFE" w:rsidRDefault="002F6EFE" w:rsidP="00B92D29">
      <w:pPr>
        <w:rPr>
          <w:rFonts w:ascii="Arial" w:hAnsi="Arial" w:cs="Arial"/>
          <w:sz w:val="20"/>
          <w:lang w:val="sk-SK"/>
        </w:rPr>
      </w:pPr>
    </w:p>
    <w:p w14:paraId="7BC7294F" w14:textId="1402DBEB" w:rsidR="002F6EFE" w:rsidRDefault="002F6EFE" w:rsidP="00B92D29">
      <w:pPr>
        <w:rPr>
          <w:rFonts w:ascii="Arial" w:hAnsi="Arial" w:cs="Arial"/>
          <w:sz w:val="20"/>
          <w:lang w:val="sk-SK"/>
        </w:rPr>
      </w:pPr>
    </w:p>
    <w:p w14:paraId="4CBB7474" w14:textId="42AC6921" w:rsidR="002F6EFE" w:rsidRDefault="002F6EFE" w:rsidP="00B92D29">
      <w:pPr>
        <w:rPr>
          <w:rFonts w:ascii="Arial" w:hAnsi="Arial" w:cs="Arial"/>
          <w:sz w:val="20"/>
          <w:lang w:val="sk-SK"/>
        </w:rPr>
      </w:pPr>
    </w:p>
    <w:p w14:paraId="6B49F5C5" w14:textId="09A21A75" w:rsidR="002F6EFE" w:rsidRDefault="002F6EFE" w:rsidP="00B92D29">
      <w:pPr>
        <w:rPr>
          <w:rFonts w:ascii="Arial" w:hAnsi="Arial" w:cs="Arial"/>
          <w:sz w:val="20"/>
          <w:lang w:val="sk-SK"/>
        </w:rPr>
      </w:pPr>
    </w:p>
    <w:p w14:paraId="2ADDC3A3" w14:textId="02B9AFEB" w:rsidR="002F6EFE" w:rsidRDefault="002F6EFE" w:rsidP="00B92D29">
      <w:pPr>
        <w:rPr>
          <w:rFonts w:ascii="Arial" w:hAnsi="Arial" w:cs="Arial"/>
          <w:sz w:val="20"/>
          <w:lang w:val="sk-SK"/>
        </w:rPr>
      </w:pPr>
    </w:p>
    <w:p w14:paraId="289E8C9C" w14:textId="60592735" w:rsidR="002F6EFE" w:rsidRDefault="002F6EFE" w:rsidP="00B92D29">
      <w:pPr>
        <w:rPr>
          <w:rFonts w:ascii="Arial" w:hAnsi="Arial" w:cs="Arial"/>
          <w:sz w:val="20"/>
          <w:lang w:val="sk-SK"/>
        </w:rPr>
      </w:pPr>
    </w:p>
    <w:p w14:paraId="5741FB56" w14:textId="3CB18961" w:rsidR="002F6EFE" w:rsidRDefault="002F6EFE" w:rsidP="00B92D29">
      <w:pPr>
        <w:rPr>
          <w:rFonts w:ascii="Arial" w:hAnsi="Arial" w:cs="Arial"/>
          <w:sz w:val="20"/>
          <w:lang w:val="sk-SK"/>
        </w:rPr>
      </w:pPr>
    </w:p>
    <w:p w14:paraId="01F018F2" w14:textId="356B815B" w:rsidR="002F6EFE" w:rsidRDefault="002F6EFE" w:rsidP="00B92D29">
      <w:pPr>
        <w:rPr>
          <w:rFonts w:ascii="Arial" w:hAnsi="Arial" w:cs="Arial"/>
          <w:sz w:val="20"/>
          <w:lang w:val="sk-SK"/>
        </w:rPr>
      </w:pPr>
    </w:p>
    <w:p w14:paraId="784E54CD" w14:textId="09AC5D2E" w:rsidR="002F6EFE" w:rsidRDefault="002F6EFE" w:rsidP="00B92D29">
      <w:pPr>
        <w:rPr>
          <w:rFonts w:ascii="Arial" w:hAnsi="Arial" w:cs="Arial"/>
          <w:sz w:val="20"/>
          <w:lang w:val="sk-SK"/>
        </w:rPr>
      </w:pPr>
    </w:p>
    <w:p w14:paraId="347F70C6" w14:textId="4D7431D2" w:rsidR="002F6EFE" w:rsidRDefault="002F6EFE" w:rsidP="00B92D29">
      <w:pPr>
        <w:rPr>
          <w:rFonts w:ascii="Arial" w:hAnsi="Arial" w:cs="Arial"/>
          <w:sz w:val="20"/>
          <w:lang w:val="sk-SK"/>
        </w:rPr>
      </w:pPr>
    </w:p>
    <w:p w14:paraId="7DA83621" w14:textId="0470CBAC" w:rsidR="002F6EFE" w:rsidRDefault="002F6EFE" w:rsidP="00B92D29">
      <w:pPr>
        <w:rPr>
          <w:rFonts w:ascii="Arial" w:hAnsi="Arial" w:cs="Arial"/>
          <w:sz w:val="20"/>
          <w:lang w:val="sk-SK"/>
        </w:rPr>
      </w:pPr>
    </w:p>
    <w:p w14:paraId="76422720" w14:textId="1FBED38F" w:rsidR="002F6EFE" w:rsidRDefault="002F6EFE" w:rsidP="00B92D29">
      <w:pPr>
        <w:rPr>
          <w:rFonts w:ascii="Arial" w:hAnsi="Arial" w:cs="Arial"/>
          <w:sz w:val="20"/>
          <w:lang w:val="sk-SK"/>
        </w:rPr>
      </w:pPr>
    </w:p>
    <w:p w14:paraId="76C6D10A" w14:textId="3A51D329" w:rsidR="002F6EFE" w:rsidRDefault="002F6EFE" w:rsidP="00B92D29">
      <w:pPr>
        <w:rPr>
          <w:rFonts w:ascii="Arial" w:hAnsi="Arial" w:cs="Arial"/>
          <w:sz w:val="20"/>
          <w:lang w:val="sk-SK"/>
        </w:rPr>
      </w:pPr>
    </w:p>
    <w:p w14:paraId="701E9D6A" w14:textId="37E90472" w:rsidR="002F6EFE" w:rsidRDefault="002F6EFE" w:rsidP="00B92D29">
      <w:pPr>
        <w:rPr>
          <w:rFonts w:ascii="Arial" w:hAnsi="Arial" w:cs="Arial"/>
          <w:sz w:val="20"/>
          <w:lang w:val="sk-SK"/>
        </w:rPr>
      </w:pPr>
    </w:p>
    <w:p w14:paraId="015C6B20" w14:textId="1F30C082" w:rsidR="002F6EFE" w:rsidRDefault="002F6EFE" w:rsidP="00B92D29">
      <w:pPr>
        <w:rPr>
          <w:rFonts w:ascii="Arial" w:hAnsi="Arial" w:cs="Arial"/>
          <w:sz w:val="20"/>
          <w:lang w:val="sk-SK"/>
        </w:rPr>
      </w:pPr>
    </w:p>
    <w:p w14:paraId="2C560914" w14:textId="15088E6E" w:rsidR="002F6EFE" w:rsidRDefault="002F6EFE" w:rsidP="00B92D29">
      <w:pPr>
        <w:rPr>
          <w:rFonts w:ascii="Arial" w:hAnsi="Arial" w:cs="Arial"/>
          <w:sz w:val="20"/>
          <w:lang w:val="sk-SK"/>
        </w:rPr>
      </w:pPr>
    </w:p>
    <w:p w14:paraId="044CCD9C" w14:textId="782683BF" w:rsidR="002F6EFE" w:rsidRDefault="002F6EFE" w:rsidP="00B92D29">
      <w:pPr>
        <w:rPr>
          <w:rFonts w:ascii="Arial" w:hAnsi="Arial" w:cs="Arial"/>
          <w:sz w:val="20"/>
          <w:lang w:val="sk-SK"/>
        </w:rPr>
      </w:pPr>
    </w:p>
    <w:p w14:paraId="789927D3" w14:textId="4630C73A" w:rsidR="002F6EFE" w:rsidRDefault="002F6EFE" w:rsidP="00B92D29">
      <w:pPr>
        <w:rPr>
          <w:rFonts w:ascii="Arial" w:hAnsi="Arial" w:cs="Arial"/>
          <w:sz w:val="20"/>
          <w:lang w:val="sk-SK"/>
        </w:rPr>
      </w:pPr>
    </w:p>
    <w:p w14:paraId="5857DEE6" w14:textId="0F147F3A" w:rsidR="002F6EFE" w:rsidRDefault="002F6EFE" w:rsidP="00B92D29">
      <w:pPr>
        <w:rPr>
          <w:rFonts w:ascii="Arial" w:hAnsi="Arial" w:cs="Arial"/>
          <w:sz w:val="20"/>
          <w:lang w:val="sk-SK"/>
        </w:rPr>
      </w:pPr>
    </w:p>
    <w:p w14:paraId="20619303" w14:textId="53AC0633" w:rsidR="002F6EFE" w:rsidRDefault="002F6EFE" w:rsidP="00B92D29">
      <w:pPr>
        <w:rPr>
          <w:rFonts w:ascii="Arial" w:hAnsi="Arial" w:cs="Arial"/>
          <w:sz w:val="20"/>
          <w:lang w:val="sk-SK"/>
        </w:rPr>
      </w:pPr>
    </w:p>
    <w:p w14:paraId="0976C64C" w14:textId="7D2D3860" w:rsidR="002F6EFE" w:rsidRDefault="002F6EFE" w:rsidP="00B92D29">
      <w:pPr>
        <w:rPr>
          <w:rFonts w:ascii="Arial" w:hAnsi="Arial" w:cs="Arial"/>
          <w:sz w:val="20"/>
          <w:lang w:val="sk-SK"/>
        </w:rPr>
      </w:pPr>
    </w:p>
    <w:tbl>
      <w:tblPr>
        <w:tblW w:w="8960" w:type="dxa"/>
        <w:tblInd w:w="113" w:type="dxa"/>
        <w:tblLook w:val="04A0" w:firstRow="1" w:lastRow="0" w:firstColumn="1" w:lastColumn="0" w:noHBand="0" w:noVBand="1"/>
      </w:tblPr>
      <w:tblGrid>
        <w:gridCol w:w="1117"/>
        <w:gridCol w:w="4523"/>
        <w:gridCol w:w="1660"/>
        <w:gridCol w:w="1660"/>
      </w:tblGrid>
      <w:tr w:rsidR="002F6EFE" w:rsidRPr="002F6EFE" w14:paraId="42AAAFF0" w14:textId="77777777" w:rsidTr="002F6EFE">
        <w:trPr>
          <w:trHeight w:val="720"/>
        </w:trPr>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2A8B59" w14:textId="77777777" w:rsidR="002F6EFE" w:rsidRPr="002F6EFE" w:rsidRDefault="002F6EFE" w:rsidP="002F6EFE">
            <w:pPr>
              <w:rPr>
                <w:rFonts w:ascii="Arial" w:hAnsi="Arial" w:cs="Arial"/>
                <w:b/>
                <w:bCs/>
                <w:sz w:val="18"/>
                <w:szCs w:val="18"/>
                <w:lang w:val="en-US" w:eastAsia="en-US"/>
              </w:rPr>
            </w:pPr>
            <w:r w:rsidRPr="002F6EFE">
              <w:rPr>
                <w:rFonts w:ascii="Arial" w:hAnsi="Arial" w:cs="Arial"/>
                <w:b/>
                <w:bCs/>
                <w:sz w:val="18"/>
                <w:szCs w:val="18"/>
                <w:lang w:val="en-US" w:eastAsia="en-US"/>
              </w:rPr>
              <w:lastRenderedPageBreak/>
              <w:t>Označenie položky</w:t>
            </w:r>
          </w:p>
        </w:tc>
        <w:tc>
          <w:tcPr>
            <w:tcW w:w="4600" w:type="dxa"/>
            <w:tcBorders>
              <w:top w:val="single" w:sz="4" w:space="0" w:color="auto"/>
              <w:left w:val="nil"/>
              <w:bottom w:val="single" w:sz="4" w:space="0" w:color="auto"/>
              <w:right w:val="single" w:sz="4" w:space="0" w:color="auto"/>
            </w:tcBorders>
            <w:shd w:val="clear" w:color="auto" w:fill="auto"/>
            <w:vAlign w:val="center"/>
            <w:hideMark/>
          </w:tcPr>
          <w:p w14:paraId="3030A67B" w14:textId="77777777" w:rsidR="002F6EFE" w:rsidRPr="002F6EFE" w:rsidRDefault="002F6EFE" w:rsidP="002F6EFE">
            <w:pPr>
              <w:rPr>
                <w:rFonts w:ascii="Arial" w:hAnsi="Arial" w:cs="Arial"/>
                <w:b/>
                <w:bCs/>
                <w:sz w:val="18"/>
                <w:szCs w:val="18"/>
                <w:lang w:val="en-US" w:eastAsia="en-US"/>
              </w:rPr>
            </w:pPr>
            <w:r w:rsidRPr="002F6EFE">
              <w:rPr>
                <w:rFonts w:ascii="Arial" w:hAnsi="Arial" w:cs="Arial"/>
                <w:b/>
                <w:bCs/>
                <w:sz w:val="18"/>
                <w:szCs w:val="18"/>
                <w:lang w:val="en-US" w:eastAsia="en-US"/>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556F8BA8" w14:textId="77777777" w:rsidR="002F6EFE" w:rsidRPr="002F6EFE" w:rsidRDefault="002F6EFE" w:rsidP="002F6EFE">
            <w:pPr>
              <w:jc w:val="center"/>
              <w:rPr>
                <w:rFonts w:ascii="Arial" w:hAnsi="Arial" w:cs="Arial"/>
                <w:b/>
                <w:bCs/>
                <w:sz w:val="18"/>
                <w:szCs w:val="18"/>
                <w:lang w:val="en-US" w:eastAsia="en-US"/>
              </w:rPr>
            </w:pPr>
            <w:r w:rsidRPr="002F6EFE">
              <w:rPr>
                <w:rFonts w:ascii="Arial" w:hAnsi="Arial" w:cs="Arial"/>
                <w:b/>
                <w:bCs/>
                <w:sz w:val="18"/>
                <w:szCs w:val="18"/>
                <w:lang w:val="en-US" w:eastAsia="en-US"/>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334D971B" w14:textId="77777777" w:rsidR="002F6EFE" w:rsidRPr="002F6EFE" w:rsidRDefault="002F6EFE" w:rsidP="002F6EFE">
            <w:pPr>
              <w:jc w:val="center"/>
              <w:rPr>
                <w:rFonts w:ascii="Arial" w:hAnsi="Arial" w:cs="Arial"/>
                <w:b/>
                <w:bCs/>
                <w:sz w:val="18"/>
                <w:szCs w:val="18"/>
                <w:lang w:val="en-US" w:eastAsia="en-US"/>
              </w:rPr>
            </w:pPr>
            <w:r w:rsidRPr="002F6EFE">
              <w:rPr>
                <w:rFonts w:ascii="Arial" w:hAnsi="Arial" w:cs="Arial"/>
                <w:b/>
                <w:bCs/>
                <w:sz w:val="18"/>
                <w:szCs w:val="18"/>
                <w:lang w:val="en-US" w:eastAsia="en-US"/>
              </w:rPr>
              <w:t>Bezprostredne predchádzajúce účtovné obdobie</w:t>
            </w:r>
          </w:p>
        </w:tc>
      </w:tr>
      <w:tr w:rsidR="002F6EFE" w:rsidRPr="002F6EFE" w14:paraId="00A9EE8D" w14:textId="77777777" w:rsidTr="002F6EFE">
        <w:trPr>
          <w:trHeight w:val="7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92C6ED1" w14:textId="77777777" w:rsidR="002F6EFE" w:rsidRPr="002F6EFE" w:rsidRDefault="002F6EFE" w:rsidP="002F6EFE">
            <w:pPr>
              <w:rPr>
                <w:rFonts w:ascii="Arial" w:hAnsi="Arial" w:cs="Arial"/>
                <w:i/>
                <w:iCs/>
                <w:sz w:val="18"/>
                <w:szCs w:val="18"/>
                <w:lang w:val="en-US" w:eastAsia="en-US"/>
              </w:rPr>
            </w:pPr>
            <w:r w:rsidRPr="002F6EFE">
              <w:rPr>
                <w:rFonts w:ascii="Arial" w:hAnsi="Arial" w:cs="Arial"/>
                <w:i/>
                <w:iCs/>
                <w:sz w:val="18"/>
                <w:szCs w:val="18"/>
                <w:lang w:val="en-US" w:eastAsia="en-US"/>
              </w:rPr>
              <w:t>C. 2.</w:t>
            </w:r>
          </w:p>
        </w:tc>
        <w:tc>
          <w:tcPr>
            <w:tcW w:w="4600" w:type="dxa"/>
            <w:tcBorders>
              <w:top w:val="nil"/>
              <w:left w:val="nil"/>
              <w:bottom w:val="single" w:sz="4" w:space="0" w:color="auto"/>
              <w:right w:val="single" w:sz="4" w:space="0" w:color="auto"/>
            </w:tcBorders>
            <w:shd w:val="clear" w:color="auto" w:fill="auto"/>
            <w:vAlign w:val="center"/>
            <w:hideMark/>
          </w:tcPr>
          <w:p w14:paraId="28A41F98" w14:textId="77777777" w:rsidR="002F6EFE" w:rsidRPr="002F6EFE" w:rsidRDefault="002F6EFE" w:rsidP="002F6EFE">
            <w:pPr>
              <w:rPr>
                <w:rFonts w:ascii="Arial" w:hAnsi="Arial" w:cs="Arial"/>
                <w:i/>
                <w:iCs/>
                <w:sz w:val="18"/>
                <w:szCs w:val="18"/>
                <w:lang w:val="en-US" w:eastAsia="en-US"/>
              </w:rPr>
            </w:pPr>
            <w:r w:rsidRPr="002F6EFE">
              <w:rPr>
                <w:rFonts w:ascii="Arial" w:hAnsi="Arial" w:cs="Arial"/>
                <w:i/>
                <w:iCs/>
                <w:sz w:val="18"/>
                <w:szCs w:val="18"/>
                <w:lang w:val="en-US" w:eastAsia="en-US"/>
              </w:rPr>
              <w:t>Peňažné toky vznikajúce z dlhodobých záväzkov a krátkodobých záväzkov z finančnej činnosti, (súčet C. 2. 1. až C. 2. 9.)</w:t>
            </w:r>
          </w:p>
        </w:tc>
        <w:tc>
          <w:tcPr>
            <w:tcW w:w="1660" w:type="dxa"/>
            <w:tcBorders>
              <w:top w:val="nil"/>
              <w:left w:val="nil"/>
              <w:bottom w:val="single" w:sz="4" w:space="0" w:color="auto"/>
              <w:right w:val="single" w:sz="4" w:space="0" w:color="auto"/>
            </w:tcBorders>
            <w:shd w:val="clear" w:color="000000" w:fill="FFFFFF"/>
            <w:noWrap/>
            <w:vAlign w:val="center"/>
            <w:hideMark/>
          </w:tcPr>
          <w:p w14:paraId="3B5CD1A0" w14:textId="77777777" w:rsidR="002F6EFE" w:rsidRPr="002F6EFE" w:rsidRDefault="002F6EFE" w:rsidP="002F6EFE">
            <w:pPr>
              <w:jc w:val="right"/>
              <w:rPr>
                <w:rFonts w:ascii="Arial" w:hAnsi="Arial" w:cs="Arial"/>
                <w:sz w:val="18"/>
                <w:szCs w:val="18"/>
                <w:lang w:val="en-US" w:eastAsia="en-US"/>
              </w:rPr>
            </w:pPr>
            <w:r w:rsidRPr="002F6EFE">
              <w:rPr>
                <w:rFonts w:ascii="Arial" w:hAnsi="Arial" w:cs="Arial"/>
                <w:sz w:val="18"/>
                <w:szCs w:val="18"/>
                <w:lang w:val="en-US" w:eastAsia="en-US"/>
              </w:rPr>
              <w:t>15 268</w:t>
            </w:r>
          </w:p>
        </w:tc>
        <w:tc>
          <w:tcPr>
            <w:tcW w:w="1660" w:type="dxa"/>
            <w:tcBorders>
              <w:top w:val="nil"/>
              <w:left w:val="nil"/>
              <w:bottom w:val="single" w:sz="4" w:space="0" w:color="auto"/>
              <w:right w:val="single" w:sz="4" w:space="0" w:color="auto"/>
            </w:tcBorders>
            <w:shd w:val="clear" w:color="000000" w:fill="FFFFFF"/>
            <w:noWrap/>
            <w:vAlign w:val="center"/>
            <w:hideMark/>
          </w:tcPr>
          <w:p w14:paraId="72E2C4EF" w14:textId="77777777" w:rsidR="002F6EFE" w:rsidRPr="002F6EFE" w:rsidRDefault="002F6EFE" w:rsidP="002F6EFE">
            <w:pPr>
              <w:jc w:val="right"/>
              <w:rPr>
                <w:rFonts w:ascii="Arial" w:hAnsi="Arial" w:cs="Arial"/>
                <w:sz w:val="18"/>
                <w:szCs w:val="18"/>
                <w:lang w:val="en-US" w:eastAsia="en-US"/>
              </w:rPr>
            </w:pPr>
            <w:r w:rsidRPr="002F6EFE">
              <w:rPr>
                <w:rFonts w:ascii="Arial" w:hAnsi="Arial" w:cs="Arial"/>
                <w:sz w:val="18"/>
                <w:szCs w:val="18"/>
                <w:lang w:val="en-US" w:eastAsia="en-US"/>
              </w:rPr>
              <w:t>27 411</w:t>
            </w:r>
          </w:p>
        </w:tc>
      </w:tr>
      <w:tr w:rsidR="002F6EFE" w:rsidRPr="002F6EFE" w14:paraId="5638AE1A" w14:textId="77777777" w:rsidTr="002F6EFE">
        <w:trPr>
          <w:trHeight w:val="24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2315617"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C. 2. 1.</w:t>
            </w:r>
          </w:p>
        </w:tc>
        <w:tc>
          <w:tcPr>
            <w:tcW w:w="4600" w:type="dxa"/>
            <w:tcBorders>
              <w:top w:val="nil"/>
              <w:left w:val="nil"/>
              <w:bottom w:val="single" w:sz="4" w:space="0" w:color="auto"/>
              <w:right w:val="single" w:sz="4" w:space="0" w:color="auto"/>
            </w:tcBorders>
            <w:shd w:val="clear" w:color="auto" w:fill="auto"/>
            <w:vAlign w:val="center"/>
            <w:hideMark/>
          </w:tcPr>
          <w:p w14:paraId="09C0730C"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Príjmy z emisie dlhových cenných papierov (+)</w:t>
            </w:r>
          </w:p>
        </w:tc>
        <w:tc>
          <w:tcPr>
            <w:tcW w:w="1660" w:type="dxa"/>
            <w:tcBorders>
              <w:top w:val="nil"/>
              <w:left w:val="nil"/>
              <w:bottom w:val="single" w:sz="4" w:space="0" w:color="auto"/>
              <w:right w:val="single" w:sz="4" w:space="0" w:color="auto"/>
            </w:tcBorders>
            <w:shd w:val="clear" w:color="000000" w:fill="FFFFFF"/>
            <w:noWrap/>
            <w:vAlign w:val="center"/>
            <w:hideMark/>
          </w:tcPr>
          <w:p w14:paraId="370A454D"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20116411"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2F6EFE" w14:paraId="53AF8C95" w14:textId="77777777" w:rsidTr="002F6EFE">
        <w:trPr>
          <w:trHeight w:val="24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77BF1B0"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C. 2. 2.</w:t>
            </w:r>
          </w:p>
        </w:tc>
        <w:tc>
          <w:tcPr>
            <w:tcW w:w="4600" w:type="dxa"/>
            <w:tcBorders>
              <w:top w:val="nil"/>
              <w:left w:val="nil"/>
              <w:bottom w:val="single" w:sz="4" w:space="0" w:color="auto"/>
              <w:right w:val="single" w:sz="4" w:space="0" w:color="auto"/>
            </w:tcBorders>
            <w:shd w:val="clear" w:color="auto" w:fill="auto"/>
            <w:vAlign w:val="center"/>
            <w:hideMark/>
          </w:tcPr>
          <w:p w14:paraId="48F3C966"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Výdavky na úhradu záväzkov z dlhových CP (-)</w:t>
            </w:r>
          </w:p>
        </w:tc>
        <w:tc>
          <w:tcPr>
            <w:tcW w:w="1660" w:type="dxa"/>
            <w:tcBorders>
              <w:top w:val="nil"/>
              <w:left w:val="nil"/>
              <w:bottom w:val="single" w:sz="4" w:space="0" w:color="auto"/>
              <w:right w:val="single" w:sz="4" w:space="0" w:color="auto"/>
            </w:tcBorders>
            <w:shd w:val="clear" w:color="000000" w:fill="FFFFFF"/>
            <w:noWrap/>
            <w:vAlign w:val="center"/>
            <w:hideMark/>
          </w:tcPr>
          <w:p w14:paraId="4B822D70"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5C16044B"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2F6EFE" w14:paraId="07F51A81" w14:textId="77777777" w:rsidTr="002F6EFE">
        <w:trPr>
          <w:trHeight w:val="96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0B11A15"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C. 2. 3.</w:t>
            </w:r>
          </w:p>
        </w:tc>
        <w:tc>
          <w:tcPr>
            <w:tcW w:w="4600" w:type="dxa"/>
            <w:tcBorders>
              <w:top w:val="nil"/>
              <w:left w:val="nil"/>
              <w:bottom w:val="single" w:sz="4" w:space="0" w:color="auto"/>
              <w:right w:val="single" w:sz="4" w:space="0" w:color="auto"/>
            </w:tcBorders>
            <w:shd w:val="clear" w:color="auto" w:fill="auto"/>
            <w:vAlign w:val="center"/>
            <w:hideMark/>
          </w:tcPr>
          <w:p w14:paraId="754244F5"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Prijmy z úverov, ktoré účtovnej jednotke poskytla banka alebo pobočka zahraničnej banky, ak sa vzťahujú na činnosť súvisiacu s jej predmetom podnikania (+)</w:t>
            </w:r>
          </w:p>
        </w:tc>
        <w:tc>
          <w:tcPr>
            <w:tcW w:w="1660" w:type="dxa"/>
            <w:tcBorders>
              <w:top w:val="nil"/>
              <w:left w:val="nil"/>
              <w:bottom w:val="single" w:sz="4" w:space="0" w:color="auto"/>
              <w:right w:val="single" w:sz="4" w:space="0" w:color="auto"/>
            </w:tcBorders>
            <w:shd w:val="clear" w:color="000000" w:fill="FFFFFF"/>
            <w:noWrap/>
            <w:vAlign w:val="center"/>
            <w:hideMark/>
          </w:tcPr>
          <w:p w14:paraId="0A5C6717" w14:textId="77777777" w:rsidR="002F6EFE" w:rsidRPr="002F6EFE" w:rsidRDefault="002F6EFE" w:rsidP="002F6EFE">
            <w:pPr>
              <w:jc w:val="right"/>
              <w:rPr>
                <w:rFonts w:ascii="Arial" w:hAnsi="Arial" w:cs="Arial"/>
                <w:sz w:val="18"/>
                <w:szCs w:val="18"/>
                <w:lang w:val="en-US" w:eastAsia="en-US"/>
              </w:rPr>
            </w:pPr>
            <w:r w:rsidRPr="002F6EFE">
              <w:rPr>
                <w:rFonts w:ascii="Arial" w:hAnsi="Arial" w:cs="Arial"/>
                <w:sz w:val="18"/>
                <w:szCs w:val="18"/>
                <w:lang w:val="en-US" w:eastAsia="en-US"/>
              </w:rPr>
              <w:t>0</w:t>
            </w:r>
          </w:p>
        </w:tc>
        <w:tc>
          <w:tcPr>
            <w:tcW w:w="1660" w:type="dxa"/>
            <w:tcBorders>
              <w:top w:val="nil"/>
              <w:left w:val="nil"/>
              <w:bottom w:val="single" w:sz="4" w:space="0" w:color="auto"/>
              <w:right w:val="single" w:sz="4" w:space="0" w:color="auto"/>
            </w:tcBorders>
            <w:shd w:val="clear" w:color="000000" w:fill="FFFFFF"/>
            <w:noWrap/>
            <w:vAlign w:val="center"/>
            <w:hideMark/>
          </w:tcPr>
          <w:p w14:paraId="15EB890B" w14:textId="77777777" w:rsidR="002F6EFE" w:rsidRPr="002F6EFE" w:rsidRDefault="002F6EFE" w:rsidP="002F6EFE">
            <w:pPr>
              <w:jc w:val="right"/>
              <w:rPr>
                <w:rFonts w:ascii="Arial" w:hAnsi="Arial" w:cs="Arial"/>
                <w:sz w:val="18"/>
                <w:szCs w:val="18"/>
                <w:lang w:val="en-US" w:eastAsia="en-US"/>
              </w:rPr>
            </w:pPr>
            <w:r w:rsidRPr="002F6EFE">
              <w:rPr>
                <w:rFonts w:ascii="Arial" w:hAnsi="Arial" w:cs="Arial"/>
                <w:sz w:val="18"/>
                <w:szCs w:val="18"/>
                <w:lang w:val="en-US" w:eastAsia="en-US"/>
              </w:rPr>
              <w:t>0</w:t>
            </w:r>
          </w:p>
        </w:tc>
      </w:tr>
      <w:tr w:rsidR="002F6EFE" w:rsidRPr="002F6EFE" w14:paraId="2FBC2CFC" w14:textId="77777777" w:rsidTr="002F6EFE">
        <w:trPr>
          <w:trHeight w:val="96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106807B"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C. 2. 4.</w:t>
            </w:r>
          </w:p>
        </w:tc>
        <w:tc>
          <w:tcPr>
            <w:tcW w:w="4600" w:type="dxa"/>
            <w:tcBorders>
              <w:top w:val="nil"/>
              <w:left w:val="nil"/>
              <w:bottom w:val="single" w:sz="4" w:space="0" w:color="auto"/>
              <w:right w:val="single" w:sz="4" w:space="0" w:color="auto"/>
            </w:tcBorders>
            <w:shd w:val="clear" w:color="auto" w:fill="auto"/>
            <w:vAlign w:val="center"/>
            <w:hideMark/>
          </w:tcPr>
          <w:p w14:paraId="517BE2AC"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Výdavky na splácanie úverov, ktoré účtovnej jednotke poskytla banka alebo pobočka zahraničnej banky, ak sa vzťahujú na činnosť súvisiacu s jej predmetom podnikania (-)</w:t>
            </w:r>
          </w:p>
        </w:tc>
        <w:tc>
          <w:tcPr>
            <w:tcW w:w="1660" w:type="dxa"/>
            <w:tcBorders>
              <w:top w:val="nil"/>
              <w:left w:val="nil"/>
              <w:bottom w:val="single" w:sz="4" w:space="0" w:color="auto"/>
              <w:right w:val="single" w:sz="4" w:space="0" w:color="auto"/>
            </w:tcBorders>
            <w:shd w:val="clear" w:color="000000" w:fill="FFFFFF"/>
            <w:noWrap/>
            <w:vAlign w:val="center"/>
            <w:hideMark/>
          </w:tcPr>
          <w:p w14:paraId="18B3C138"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430847ED"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2F6EFE" w14:paraId="45503837" w14:textId="77777777" w:rsidTr="002F6EFE">
        <w:trPr>
          <w:trHeight w:val="24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11689E0"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C. 2. 5.</w:t>
            </w:r>
          </w:p>
        </w:tc>
        <w:tc>
          <w:tcPr>
            <w:tcW w:w="4600" w:type="dxa"/>
            <w:tcBorders>
              <w:top w:val="nil"/>
              <w:left w:val="nil"/>
              <w:bottom w:val="single" w:sz="4" w:space="0" w:color="auto"/>
              <w:right w:val="single" w:sz="4" w:space="0" w:color="auto"/>
            </w:tcBorders>
            <w:shd w:val="clear" w:color="auto" w:fill="auto"/>
            <w:vAlign w:val="center"/>
            <w:hideMark/>
          </w:tcPr>
          <w:p w14:paraId="38B43768"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Príjmy z prijatých pôžičiek (+)</w:t>
            </w:r>
          </w:p>
        </w:tc>
        <w:tc>
          <w:tcPr>
            <w:tcW w:w="1660" w:type="dxa"/>
            <w:tcBorders>
              <w:top w:val="nil"/>
              <w:left w:val="nil"/>
              <w:bottom w:val="single" w:sz="4" w:space="0" w:color="auto"/>
              <w:right w:val="single" w:sz="4" w:space="0" w:color="auto"/>
            </w:tcBorders>
            <w:shd w:val="clear" w:color="auto" w:fill="auto"/>
            <w:noWrap/>
            <w:vAlign w:val="center"/>
            <w:hideMark/>
          </w:tcPr>
          <w:p w14:paraId="74BE733C"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4957B890"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2F6EFE" w14:paraId="7766FA03" w14:textId="77777777" w:rsidTr="002F6EFE">
        <w:trPr>
          <w:trHeight w:val="24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1896FE5"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C. 2. 6.</w:t>
            </w:r>
          </w:p>
        </w:tc>
        <w:tc>
          <w:tcPr>
            <w:tcW w:w="4600" w:type="dxa"/>
            <w:tcBorders>
              <w:top w:val="nil"/>
              <w:left w:val="nil"/>
              <w:bottom w:val="single" w:sz="4" w:space="0" w:color="auto"/>
              <w:right w:val="single" w:sz="4" w:space="0" w:color="auto"/>
            </w:tcBorders>
            <w:shd w:val="clear" w:color="auto" w:fill="auto"/>
            <w:vAlign w:val="center"/>
            <w:hideMark/>
          </w:tcPr>
          <w:p w14:paraId="00967CD6"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Výdavky na splácanie pôžičiek (-)</w:t>
            </w:r>
          </w:p>
        </w:tc>
        <w:tc>
          <w:tcPr>
            <w:tcW w:w="1660" w:type="dxa"/>
            <w:tcBorders>
              <w:top w:val="nil"/>
              <w:left w:val="nil"/>
              <w:bottom w:val="single" w:sz="4" w:space="0" w:color="auto"/>
              <w:right w:val="single" w:sz="4" w:space="0" w:color="auto"/>
            </w:tcBorders>
            <w:shd w:val="clear" w:color="auto" w:fill="auto"/>
            <w:noWrap/>
            <w:vAlign w:val="center"/>
            <w:hideMark/>
          </w:tcPr>
          <w:p w14:paraId="283FCCA6"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329ACAE8"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2F6EFE" w14:paraId="38440122" w14:textId="77777777" w:rsidTr="002F6EFE">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4923179"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C. 2. 7.</w:t>
            </w:r>
          </w:p>
        </w:tc>
        <w:tc>
          <w:tcPr>
            <w:tcW w:w="4600" w:type="dxa"/>
            <w:tcBorders>
              <w:top w:val="nil"/>
              <w:left w:val="nil"/>
              <w:bottom w:val="single" w:sz="4" w:space="0" w:color="auto"/>
              <w:right w:val="single" w:sz="4" w:space="0" w:color="auto"/>
            </w:tcBorders>
            <w:shd w:val="clear" w:color="auto" w:fill="auto"/>
            <w:vAlign w:val="center"/>
            <w:hideMark/>
          </w:tcPr>
          <w:p w14:paraId="3780D23D"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Výdavky na úhradu záväzkov z používania majetku, ktorý je predmetom zmluvy o kúpe prenajatej veci (-)</w:t>
            </w:r>
          </w:p>
        </w:tc>
        <w:tc>
          <w:tcPr>
            <w:tcW w:w="1660" w:type="dxa"/>
            <w:tcBorders>
              <w:top w:val="nil"/>
              <w:left w:val="nil"/>
              <w:bottom w:val="single" w:sz="4" w:space="0" w:color="auto"/>
              <w:right w:val="single" w:sz="4" w:space="0" w:color="auto"/>
            </w:tcBorders>
            <w:shd w:val="clear" w:color="000000" w:fill="FFFFFF"/>
            <w:noWrap/>
            <w:vAlign w:val="center"/>
            <w:hideMark/>
          </w:tcPr>
          <w:p w14:paraId="640E3B7C" w14:textId="77777777" w:rsidR="002F6EFE" w:rsidRPr="002F6EFE" w:rsidRDefault="002F6EFE" w:rsidP="002F6EFE">
            <w:pPr>
              <w:jc w:val="right"/>
              <w:rPr>
                <w:rFonts w:ascii="Arial" w:hAnsi="Arial" w:cs="Arial"/>
                <w:sz w:val="18"/>
                <w:szCs w:val="18"/>
                <w:lang w:val="en-US" w:eastAsia="en-US"/>
              </w:rPr>
            </w:pPr>
            <w:r w:rsidRPr="002F6EFE">
              <w:rPr>
                <w:rFonts w:ascii="Arial" w:hAnsi="Arial" w:cs="Arial"/>
                <w:sz w:val="18"/>
                <w:szCs w:val="18"/>
                <w:lang w:val="en-US" w:eastAsia="en-US"/>
              </w:rPr>
              <w:t>15 268</w:t>
            </w:r>
          </w:p>
        </w:tc>
        <w:tc>
          <w:tcPr>
            <w:tcW w:w="1660" w:type="dxa"/>
            <w:tcBorders>
              <w:top w:val="nil"/>
              <w:left w:val="nil"/>
              <w:bottom w:val="single" w:sz="4" w:space="0" w:color="auto"/>
              <w:right w:val="single" w:sz="4" w:space="0" w:color="auto"/>
            </w:tcBorders>
            <w:shd w:val="clear" w:color="000000" w:fill="FFFFFF"/>
            <w:noWrap/>
            <w:vAlign w:val="center"/>
            <w:hideMark/>
          </w:tcPr>
          <w:p w14:paraId="110CEF46" w14:textId="77777777" w:rsidR="002F6EFE" w:rsidRPr="002F6EFE" w:rsidRDefault="002F6EFE" w:rsidP="002F6EFE">
            <w:pPr>
              <w:jc w:val="right"/>
              <w:rPr>
                <w:rFonts w:ascii="Arial" w:hAnsi="Arial" w:cs="Arial"/>
                <w:sz w:val="18"/>
                <w:szCs w:val="18"/>
                <w:lang w:val="en-US" w:eastAsia="en-US"/>
              </w:rPr>
            </w:pPr>
            <w:r w:rsidRPr="002F6EFE">
              <w:rPr>
                <w:rFonts w:ascii="Arial" w:hAnsi="Arial" w:cs="Arial"/>
                <w:sz w:val="18"/>
                <w:szCs w:val="18"/>
                <w:lang w:val="en-US" w:eastAsia="en-US"/>
              </w:rPr>
              <w:t>27 411</w:t>
            </w:r>
          </w:p>
        </w:tc>
      </w:tr>
      <w:tr w:rsidR="002F6EFE" w:rsidRPr="002F6EFE" w14:paraId="001A4740" w14:textId="77777777" w:rsidTr="002F6EFE">
        <w:trPr>
          <w:trHeight w:val="120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3EC51BD"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C. 2. 8.</w:t>
            </w:r>
          </w:p>
        </w:tc>
        <w:tc>
          <w:tcPr>
            <w:tcW w:w="4600" w:type="dxa"/>
            <w:tcBorders>
              <w:top w:val="nil"/>
              <w:left w:val="nil"/>
              <w:bottom w:val="single" w:sz="4" w:space="0" w:color="auto"/>
              <w:right w:val="single" w:sz="4" w:space="0" w:color="auto"/>
            </w:tcBorders>
            <w:shd w:val="clear" w:color="auto" w:fill="auto"/>
            <w:vAlign w:val="center"/>
            <w:hideMark/>
          </w:tcPr>
          <w:p w14:paraId="3C089813"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Príjmy z ostatných dlhodobých záväzkov a krátkodobých záväzkov vyplývajúcich z finančnej činnosti účtovnej jednotky, s výnimkou tých, ktoré sa uvádzajú osobitne v inej časti prehľadu peňažných tokov (+)</w:t>
            </w:r>
          </w:p>
        </w:tc>
        <w:tc>
          <w:tcPr>
            <w:tcW w:w="1660" w:type="dxa"/>
            <w:tcBorders>
              <w:top w:val="nil"/>
              <w:left w:val="nil"/>
              <w:bottom w:val="single" w:sz="4" w:space="0" w:color="auto"/>
              <w:right w:val="single" w:sz="4" w:space="0" w:color="auto"/>
            </w:tcBorders>
            <w:shd w:val="clear" w:color="000000" w:fill="FFFFFF"/>
            <w:noWrap/>
            <w:vAlign w:val="center"/>
            <w:hideMark/>
          </w:tcPr>
          <w:p w14:paraId="30BEF7A1"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292EB674"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2F6EFE" w14:paraId="2697C996" w14:textId="77777777" w:rsidTr="002F6EFE">
        <w:trPr>
          <w:trHeight w:val="120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B2C2431"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C. 2. 9.</w:t>
            </w:r>
          </w:p>
        </w:tc>
        <w:tc>
          <w:tcPr>
            <w:tcW w:w="4600" w:type="dxa"/>
            <w:tcBorders>
              <w:top w:val="nil"/>
              <w:left w:val="nil"/>
              <w:bottom w:val="single" w:sz="4" w:space="0" w:color="auto"/>
              <w:right w:val="single" w:sz="4" w:space="0" w:color="auto"/>
            </w:tcBorders>
            <w:shd w:val="clear" w:color="auto" w:fill="auto"/>
            <w:vAlign w:val="center"/>
            <w:hideMark/>
          </w:tcPr>
          <w:p w14:paraId="37751949"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Výdavky na splácanie ostatných dlhodobých záväzkov a krátkodobých záväzkov vyplývajúcich z finančnej činnosti účtovnej jednotky, s výnimkou tých, ktoré sa uvádzajú osobitne v inej časti prehľadu peňažných tokov (-)</w:t>
            </w:r>
          </w:p>
        </w:tc>
        <w:tc>
          <w:tcPr>
            <w:tcW w:w="1660" w:type="dxa"/>
            <w:tcBorders>
              <w:top w:val="nil"/>
              <w:left w:val="nil"/>
              <w:bottom w:val="single" w:sz="4" w:space="0" w:color="auto"/>
              <w:right w:val="single" w:sz="4" w:space="0" w:color="auto"/>
            </w:tcBorders>
            <w:shd w:val="clear" w:color="000000" w:fill="FFFFFF"/>
            <w:noWrap/>
            <w:vAlign w:val="center"/>
            <w:hideMark/>
          </w:tcPr>
          <w:p w14:paraId="2257D131"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1E00FA87"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2F6EFE" w14:paraId="60F67BD0" w14:textId="77777777" w:rsidTr="002F6EFE">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81D5057"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C. 3.</w:t>
            </w:r>
          </w:p>
        </w:tc>
        <w:tc>
          <w:tcPr>
            <w:tcW w:w="4600" w:type="dxa"/>
            <w:tcBorders>
              <w:top w:val="nil"/>
              <w:left w:val="nil"/>
              <w:bottom w:val="single" w:sz="4" w:space="0" w:color="auto"/>
              <w:right w:val="single" w:sz="4" w:space="0" w:color="auto"/>
            </w:tcBorders>
            <w:shd w:val="clear" w:color="auto" w:fill="auto"/>
            <w:vAlign w:val="center"/>
            <w:hideMark/>
          </w:tcPr>
          <w:p w14:paraId="079FF313"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V ýdavky na zaplatené úroky, s výnimkou tých, ktoré sa začleňujú do prevádzkových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14:paraId="1E3CCEBC" w14:textId="77777777" w:rsidR="002F6EFE" w:rsidRPr="002F6EFE" w:rsidRDefault="002F6EFE" w:rsidP="002F6EFE">
            <w:pPr>
              <w:jc w:val="right"/>
              <w:rPr>
                <w:rFonts w:ascii="Arial" w:hAnsi="Arial" w:cs="Arial"/>
                <w:sz w:val="18"/>
                <w:szCs w:val="18"/>
                <w:lang w:val="en-US" w:eastAsia="en-US"/>
              </w:rPr>
            </w:pPr>
            <w:r w:rsidRPr="002F6EFE">
              <w:rPr>
                <w:rFonts w:ascii="Arial" w:hAnsi="Arial" w:cs="Arial"/>
                <w:sz w:val="18"/>
                <w:szCs w:val="18"/>
                <w:lang w:val="en-US" w:eastAsia="en-US"/>
              </w:rPr>
              <w:t>-1 146</w:t>
            </w:r>
          </w:p>
        </w:tc>
        <w:tc>
          <w:tcPr>
            <w:tcW w:w="1660" w:type="dxa"/>
            <w:tcBorders>
              <w:top w:val="nil"/>
              <w:left w:val="nil"/>
              <w:bottom w:val="single" w:sz="4" w:space="0" w:color="auto"/>
              <w:right w:val="single" w:sz="4" w:space="0" w:color="auto"/>
            </w:tcBorders>
            <w:shd w:val="clear" w:color="000000" w:fill="FFFFFF"/>
            <w:noWrap/>
            <w:vAlign w:val="center"/>
            <w:hideMark/>
          </w:tcPr>
          <w:p w14:paraId="1DD3C9EE" w14:textId="77777777" w:rsidR="002F6EFE" w:rsidRPr="002F6EFE" w:rsidRDefault="002F6EFE" w:rsidP="002F6EFE">
            <w:pPr>
              <w:jc w:val="right"/>
              <w:rPr>
                <w:rFonts w:ascii="Arial" w:hAnsi="Arial" w:cs="Arial"/>
                <w:sz w:val="18"/>
                <w:szCs w:val="18"/>
                <w:lang w:val="en-US" w:eastAsia="en-US"/>
              </w:rPr>
            </w:pPr>
            <w:r w:rsidRPr="002F6EFE">
              <w:rPr>
                <w:rFonts w:ascii="Arial" w:hAnsi="Arial" w:cs="Arial"/>
                <w:sz w:val="18"/>
                <w:szCs w:val="18"/>
                <w:lang w:val="en-US" w:eastAsia="en-US"/>
              </w:rPr>
              <w:t>-831</w:t>
            </w:r>
          </w:p>
        </w:tc>
      </w:tr>
      <w:tr w:rsidR="002F6EFE" w:rsidRPr="002F6EFE" w14:paraId="1422FC06" w14:textId="77777777" w:rsidTr="002F6EFE">
        <w:trPr>
          <w:trHeight w:val="7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AF8B7EC"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C. 4.</w:t>
            </w:r>
          </w:p>
        </w:tc>
        <w:tc>
          <w:tcPr>
            <w:tcW w:w="4600" w:type="dxa"/>
            <w:tcBorders>
              <w:top w:val="nil"/>
              <w:left w:val="nil"/>
              <w:bottom w:val="single" w:sz="4" w:space="0" w:color="auto"/>
              <w:right w:val="single" w:sz="4" w:space="0" w:color="auto"/>
            </w:tcBorders>
            <w:shd w:val="clear" w:color="auto" w:fill="auto"/>
            <w:vAlign w:val="center"/>
            <w:hideMark/>
          </w:tcPr>
          <w:p w14:paraId="62B4BF02"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Výdavky na vyplatené dividendy a iné podiely na zisku, s výnimkou tých, ktoré sa začleňujú do prevádzkových činností (- )</w:t>
            </w:r>
          </w:p>
        </w:tc>
        <w:tc>
          <w:tcPr>
            <w:tcW w:w="1660" w:type="dxa"/>
            <w:tcBorders>
              <w:top w:val="nil"/>
              <w:left w:val="nil"/>
              <w:bottom w:val="single" w:sz="4" w:space="0" w:color="auto"/>
              <w:right w:val="single" w:sz="4" w:space="0" w:color="auto"/>
            </w:tcBorders>
            <w:shd w:val="clear" w:color="000000" w:fill="FFFFFF"/>
            <w:noWrap/>
            <w:vAlign w:val="center"/>
            <w:hideMark/>
          </w:tcPr>
          <w:p w14:paraId="4B10ADAE" w14:textId="77777777" w:rsidR="002F6EFE" w:rsidRPr="002F6EFE" w:rsidRDefault="002F6EFE" w:rsidP="002F6EFE">
            <w:pPr>
              <w:jc w:val="right"/>
              <w:rPr>
                <w:rFonts w:ascii="Arial" w:hAnsi="Arial" w:cs="Arial"/>
                <w:sz w:val="18"/>
                <w:szCs w:val="18"/>
                <w:lang w:val="en-US" w:eastAsia="en-US"/>
              </w:rPr>
            </w:pPr>
            <w:r w:rsidRPr="002F6EFE">
              <w:rPr>
                <w:rFonts w:ascii="Arial" w:hAnsi="Arial" w:cs="Arial"/>
                <w:sz w:val="18"/>
                <w:szCs w:val="18"/>
                <w:lang w:val="en-US" w:eastAsia="en-US"/>
              </w:rPr>
              <w:t>0</w:t>
            </w:r>
          </w:p>
        </w:tc>
        <w:tc>
          <w:tcPr>
            <w:tcW w:w="1660" w:type="dxa"/>
            <w:tcBorders>
              <w:top w:val="nil"/>
              <w:left w:val="nil"/>
              <w:bottom w:val="single" w:sz="4" w:space="0" w:color="auto"/>
              <w:right w:val="single" w:sz="4" w:space="0" w:color="auto"/>
            </w:tcBorders>
            <w:shd w:val="clear" w:color="000000" w:fill="FFFFFF"/>
            <w:noWrap/>
            <w:vAlign w:val="center"/>
            <w:hideMark/>
          </w:tcPr>
          <w:p w14:paraId="59E3D303" w14:textId="77777777" w:rsidR="002F6EFE" w:rsidRPr="002F6EFE" w:rsidRDefault="002F6EFE" w:rsidP="002F6EFE">
            <w:pPr>
              <w:jc w:val="right"/>
              <w:rPr>
                <w:rFonts w:ascii="Arial" w:hAnsi="Arial" w:cs="Arial"/>
                <w:sz w:val="18"/>
                <w:szCs w:val="18"/>
                <w:lang w:val="en-US" w:eastAsia="en-US"/>
              </w:rPr>
            </w:pPr>
            <w:r w:rsidRPr="002F6EFE">
              <w:rPr>
                <w:rFonts w:ascii="Arial" w:hAnsi="Arial" w:cs="Arial"/>
                <w:sz w:val="18"/>
                <w:szCs w:val="18"/>
                <w:lang w:val="en-US" w:eastAsia="en-US"/>
              </w:rPr>
              <w:t>0</w:t>
            </w:r>
          </w:p>
        </w:tc>
      </w:tr>
      <w:tr w:rsidR="002F6EFE" w:rsidRPr="002F6EFE" w14:paraId="71C2CA3C" w14:textId="77777777" w:rsidTr="002F6EFE">
        <w:trPr>
          <w:trHeight w:val="7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D2B352B"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C. 5.</w:t>
            </w:r>
          </w:p>
        </w:tc>
        <w:tc>
          <w:tcPr>
            <w:tcW w:w="4600" w:type="dxa"/>
            <w:tcBorders>
              <w:top w:val="nil"/>
              <w:left w:val="nil"/>
              <w:bottom w:val="single" w:sz="4" w:space="0" w:color="auto"/>
              <w:right w:val="single" w:sz="4" w:space="0" w:color="auto"/>
            </w:tcBorders>
            <w:shd w:val="clear" w:color="auto" w:fill="auto"/>
            <w:vAlign w:val="center"/>
            <w:hideMark/>
          </w:tcPr>
          <w:p w14:paraId="1DA374EF"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Výdavky súvisiace s derivátmi, s výnimkou, ak sú určené na predaj alebo na obchodovanie, alebo ak sa považujú za peňažné toky z investičnej činnosti (-)</w:t>
            </w:r>
          </w:p>
        </w:tc>
        <w:tc>
          <w:tcPr>
            <w:tcW w:w="1660" w:type="dxa"/>
            <w:tcBorders>
              <w:top w:val="nil"/>
              <w:left w:val="nil"/>
              <w:bottom w:val="single" w:sz="4" w:space="0" w:color="auto"/>
              <w:right w:val="single" w:sz="4" w:space="0" w:color="auto"/>
            </w:tcBorders>
            <w:shd w:val="clear" w:color="000000" w:fill="FFFFFF"/>
            <w:noWrap/>
            <w:vAlign w:val="center"/>
            <w:hideMark/>
          </w:tcPr>
          <w:p w14:paraId="22C9C526"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319D11DB"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2F6EFE" w14:paraId="50CA1E65" w14:textId="77777777" w:rsidTr="002F6EFE">
        <w:trPr>
          <w:trHeight w:val="7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8D54B2B"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C. 6.</w:t>
            </w:r>
          </w:p>
        </w:tc>
        <w:tc>
          <w:tcPr>
            <w:tcW w:w="4600" w:type="dxa"/>
            <w:tcBorders>
              <w:top w:val="nil"/>
              <w:left w:val="nil"/>
              <w:bottom w:val="single" w:sz="4" w:space="0" w:color="auto"/>
              <w:right w:val="single" w:sz="4" w:space="0" w:color="auto"/>
            </w:tcBorders>
            <w:shd w:val="clear" w:color="auto" w:fill="auto"/>
            <w:vAlign w:val="center"/>
            <w:hideMark/>
          </w:tcPr>
          <w:p w14:paraId="09B195B4"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Prijmy súvisiace s derivátmi, s výnimkou, ak sú určené na predaj alebo na obchodovanie, alebo ak sa považujú za peňažné toky z investičnej činnosti (+)</w:t>
            </w:r>
          </w:p>
        </w:tc>
        <w:tc>
          <w:tcPr>
            <w:tcW w:w="1660" w:type="dxa"/>
            <w:tcBorders>
              <w:top w:val="nil"/>
              <w:left w:val="nil"/>
              <w:bottom w:val="single" w:sz="4" w:space="0" w:color="auto"/>
              <w:right w:val="single" w:sz="4" w:space="0" w:color="auto"/>
            </w:tcBorders>
            <w:shd w:val="clear" w:color="000000" w:fill="FFFFFF"/>
            <w:noWrap/>
            <w:vAlign w:val="center"/>
            <w:hideMark/>
          </w:tcPr>
          <w:p w14:paraId="7CC8CF23"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3EBF6D1F"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2F6EFE" w14:paraId="3DA7BB1B" w14:textId="77777777" w:rsidTr="002F6EFE">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4FCE440"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C. 7.</w:t>
            </w:r>
          </w:p>
        </w:tc>
        <w:tc>
          <w:tcPr>
            <w:tcW w:w="4600" w:type="dxa"/>
            <w:tcBorders>
              <w:top w:val="nil"/>
              <w:left w:val="nil"/>
              <w:bottom w:val="single" w:sz="4" w:space="0" w:color="auto"/>
              <w:right w:val="single" w:sz="4" w:space="0" w:color="auto"/>
            </w:tcBorders>
            <w:shd w:val="clear" w:color="auto" w:fill="auto"/>
            <w:vAlign w:val="center"/>
            <w:hideMark/>
          </w:tcPr>
          <w:p w14:paraId="24CD6A1B"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Výdavky na daň z príjmov účtovnej jednotky, ak ich možno začleniť do finančných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14:paraId="776C5536"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120DFCCB"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2F6EFE" w14:paraId="61C0BCF0" w14:textId="77777777" w:rsidTr="002F6EFE">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6C1DFF6"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C. 8.</w:t>
            </w:r>
          </w:p>
        </w:tc>
        <w:tc>
          <w:tcPr>
            <w:tcW w:w="4600" w:type="dxa"/>
            <w:tcBorders>
              <w:top w:val="nil"/>
              <w:left w:val="nil"/>
              <w:bottom w:val="single" w:sz="4" w:space="0" w:color="auto"/>
              <w:right w:val="single" w:sz="4" w:space="0" w:color="auto"/>
            </w:tcBorders>
            <w:shd w:val="clear" w:color="auto" w:fill="auto"/>
            <w:vAlign w:val="center"/>
            <w:hideMark/>
          </w:tcPr>
          <w:p w14:paraId="36B9C273"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Príjmy výnimočného rozsahu alebo výskytu vzťahujúce sa na finančnú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14:paraId="0F6586B4"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44ED6176"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2F6EFE" w14:paraId="2D4D5585" w14:textId="77777777" w:rsidTr="002F6EFE">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A1D318F"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C. 9.</w:t>
            </w:r>
          </w:p>
        </w:tc>
        <w:tc>
          <w:tcPr>
            <w:tcW w:w="4600" w:type="dxa"/>
            <w:tcBorders>
              <w:top w:val="nil"/>
              <w:left w:val="nil"/>
              <w:bottom w:val="single" w:sz="4" w:space="0" w:color="auto"/>
              <w:right w:val="single" w:sz="4" w:space="0" w:color="auto"/>
            </w:tcBorders>
            <w:shd w:val="clear" w:color="auto" w:fill="auto"/>
            <w:vAlign w:val="center"/>
            <w:hideMark/>
          </w:tcPr>
          <w:p w14:paraId="0D0303C8"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Výdavky výnimočného rozsahu alebo výskytu vzťahujúce sa na finančnú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14:paraId="47B4D869"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7FDF1C4B"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bl>
    <w:p w14:paraId="4AD8A9D8" w14:textId="3C443428" w:rsidR="002F6EFE" w:rsidRDefault="002F6EFE" w:rsidP="00B92D29">
      <w:pPr>
        <w:rPr>
          <w:rFonts w:ascii="Arial" w:hAnsi="Arial" w:cs="Arial"/>
          <w:sz w:val="20"/>
          <w:lang w:val="sk-SK"/>
        </w:rPr>
      </w:pPr>
    </w:p>
    <w:p w14:paraId="1F91A465" w14:textId="5750C3E5" w:rsidR="002F6EFE" w:rsidRDefault="002F6EFE" w:rsidP="00B92D29">
      <w:pPr>
        <w:rPr>
          <w:rFonts w:ascii="Arial" w:hAnsi="Arial" w:cs="Arial"/>
          <w:sz w:val="20"/>
          <w:lang w:val="sk-SK"/>
        </w:rPr>
      </w:pPr>
    </w:p>
    <w:p w14:paraId="50781F54" w14:textId="1C4F4C30" w:rsidR="002F6EFE" w:rsidRDefault="002F6EFE" w:rsidP="00B92D29">
      <w:pPr>
        <w:rPr>
          <w:rFonts w:ascii="Arial" w:hAnsi="Arial" w:cs="Arial"/>
          <w:sz w:val="20"/>
          <w:lang w:val="sk-SK"/>
        </w:rPr>
      </w:pPr>
    </w:p>
    <w:p w14:paraId="292A7F57" w14:textId="7C8C14AA" w:rsidR="002F6EFE" w:rsidRDefault="002F6EFE" w:rsidP="00B92D29">
      <w:pPr>
        <w:rPr>
          <w:rFonts w:ascii="Arial" w:hAnsi="Arial" w:cs="Arial"/>
          <w:sz w:val="20"/>
          <w:lang w:val="sk-SK"/>
        </w:rPr>
      </w:pPr>
    </w:p>
    <w:p w14:paraId="2501A576" w14:textId="035920F0" w:rsidR="002F6EFE" w:rsidRDefault="002F6EFE" w:rsidP="00B92D29">
      <w:pPr>
        <w:rPr>
          <w:rFonts w:ascii="Arial" w:hAnsi="Arial" w:cs="Arial"/>
          <w:sz w:val="20"/>
          <w:lang w:val="sk-SK"/>
        </w:rPr>
      </w:pPr>
    </w:p>
    <w:p w14:paraId="0D513B9B" w14:textId="3228C59B" w:rsidR="002F6EFE" w:rsidRDefault="002F6EFE" w:rsidP="00B92D29">
      <w:pPr>
        <w:rPr>
          <w:rFonts w:ascii="Arial" w:hAnsi="Arial" w:cs="Arial"/>
          <w:sz w:val="20"/>
          <w:lang w:val="sk-SK"/>
        </w:rPr>
      </w:pPr>
    </w:p>
    <w:p w14:paraId="61319988" w14:textId="58CC7BD5" w:rsidR="002F6EFE" w:rsidRDefault="002F6EFE" w:rsidP="00B92D29">
      <w:pPr>
        <w:rPr>
          <w:rFonts w:ascii="Arial" w:hAnsi="Arial" w:cs="Arial"/>
          <w:sz w:val="20"/>
          <w:lang w:val="sk-SK"/>
        </w:rPr>
      </w:pPr>
    </w:p>
    <w:p w14:paraId="37B781C8" w14:textId="613B5D44" w:rsidR="002F6EFE" w:rsidRDefault="002F6EFE" w:rsidP="00B92D29">
      <w:pPr>
        <w:rPr>
          <w:rFonts w:ascii="Arial" w:hAnsi="Arial" w:cs="Arial"/>
          <w:sz w:val="20"/>
          <w:lang w:val="sk-SK"/>
        </w:rPr>
      </w:pPr>
    </w:p>
    <w:p w14:paraId="3D75F1AA" w14:textId="1F3AECF6" w:rsidR="002F6EFE" w:rsidRDefault="002F6EFE" w:rsidP="00B92D29">
      <w:pPr>
        <w:rPr>
          <w:rFonts w:ascii="Arial" w:hAnsi="Arial" w:cs="Arial"/>
          <w:sz w:val="20"/>
          <w:lang w:val="sk-SK"/>
        </w:rPr>
      </w:pPr>
    </w:p>
    <w:p w14:paraId="32A15157" w14:textId="311C1465" w:rsidR="002F6EFE" w:rsidRDefault="002F6EFE" w:rsidP="00B92D29">
      <w:pPr>
        <w:rPr>
          <w:rFonts w:ascii="Arial" w:hAnsi="Arial" w:cs="Arial"/>
          <w:sz w:val="20"/>
          <w:lang w:val="sk-SK"/>
        </w:rPr>
      </w:pPr>
    </w:p>
    <w:p w14:paraId="1D47379E" w14:textId="7F995771" w:rsidR="002F6EFE" w:rsidRDefault="002F6EFE" w:rsidP="00B92D29">
      <w:pPr>
        <w:rPr>
          <w:rFonts w:ascii="Arial" w:hAnsi="Arial" w:cs="Arial"/>
          <w:sz w:val="20"/>
          <w:lang w:val="sk-SK"/>
        </w:rPr>
      </w:pPr>
    </w:p>
    <w:p w14:paraId="38BC7845" w14:textId="7EEB538F" w:rsidR="002F6EFE" w:rsidRDefault="002F6EFE" w:rsidP="00B92D29">
      <w:pPr>
        <w:rPr>
          <w:rFonts w:ascii="Arial" w:hAnsi="Arial" w:cs="Arial"/>
          <w:sz w:val="20"/>
          <w:lang w:val="sk-SK"/>
        </w:rPr>
      </w:pPr>
    </w:p>
    <w:p w14:paraId="24F194EE" w14:textId="392DA18B" w:rsidR="002F6EFE" w:rsidRDefault="002F6EFE" w:rsidP="00B92D29">
      <w:pPr>
        <w:rPr>
          <w:rFonts w:ascii="Arial" w:hAnsi="Arial" w:cs="Arial"/>
          <w:sz w:val="20"/>
          <w:lang w:val="sk-SK"/>
        </w:rPr>
      </w:pPr>
    </w:p>
    <w:p w14:paraId="269B312E" w14:textId="0142509B" w:rsidR="002F6EFE" w:rsidRDefault="002F6EFE" w:rsidP="00B92D29">
      <w:pPr>
        <w:rPr>
          <w:rFonts w:ascii="Arial" w:hAnsi="Arial" w:cs="Arial"/>
          <w:sz w:val="20"/>
          <w:lang w:val="sk-SK"/>
        </w:rPr>
      </w:pPr>
    </w:p>
    <w:tbl>
      <w:tblPr>
        <w:tblW w:w="8960" w:type="dxa"/>
        <w:tblInd w:w="113" w:type="dxa"/>
        <w:tblLook w:val="04A0" w:firstRow="1" w:lastRow="0" w:firstColumn="1" w:lastColumn="0" w:noHBand="0" w:noVBand="1"/>
      </w:tblPr>
      <w:tblGrid>
        <w:gridCol w:w="1117"/>
        <w:gridCol w:w="4523"/>
        <w:gridCol w:w="1660"/>
        <w:gridCol w:w="1660"/>
      </w:tblGrid>
      <w:tr w:rsidR="002F6EFE" w:rsidRPr="002F6EFE" w14:paraId="1639385D" w14:textId="77777777" w:rsidTr="002F6EFE">
        <w:trPr>
          <w:trHeight w:val="720"/>
        </w:trPr>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075213" w14:textId="77777777" w:rsidR="002F6EFE" w:rsidRPr="002F6EFE" w:rsidRDefault="002F6EFE" w:rsidP="002F6EFE">
            <w:pPr>
              <w:rPr>
                <w:rFonts w:ascii="Arial" w:hAnsi="Arial" w:cs="Arial"/>
                <w:b/>
                <w:bCs/>
                <w:sz w:val="18"/>
                <w:szCs w:val="18"/>
                <w:lang w:val="en-US" w:eastAsia="en-US"/>
              </w:rPr>
            </w:pPr>
            <w:r w:rsidRPr="002F6EFE">
              <w:rPr>
                <w:rFonts w:ascii="Arial" w:hAnsi="Arial" w:cs="Arial"/>
                <w:b/>
                <w:bCs/>
                <w:sz w:val="18"/>
                <w:szCs w:val="18"/>
                <w:lang w:val="en-US" w:eastAsia="en-US"/>
              </w:rPr>
              <w:lastRenderedPageBreak/>
              <w:t>Označenie položky</w:t>
            </w:r>
          </w:p>
        </w:tc>
        <w:tc>
          <w:tcPr>
            <w:tcW w:w="4600" w:type="dxa"/>
            <w:tcBorders>
              <w:top w:val="single" w:sz="4" w:space="0" w:color="auto"/>
              <w:left w:val="nil"/>
              <w:bottom w:val="single" w:sz="4" w:space="0" w:color="auto"/>
              <w:right w:val="single" w:sz="4" w:space="0" w:color="auto"/>
            </w:tcBorders>
            <w:shd w:val="clear" w:color="000000" w:fill="FFFFFF"/>
            <w:vAlign w:val="center"/>
            <w:hideMark/>
          </w:tcPr>
          <w:p w14:paraId="0FE4582E" w14:textId="77777777" w:rsidR="002F6EFE" w:rsidRPr="002F6EFE" w:rsidRDefault="002F6EFE" w:rsidP="002F6EFE">
            <w:pPr>
              <w:rPr>
                <w:rFonts w:ascii="Arial" w:hAnsi="Arial" w:cs="Arial"/>
                <w:b/>
                <w:bCs/>
                <w:sz w:val="18"/>
                <w:szCs w:val="18"/>
                <w:lang w:val="en-US" w:eastAsia="en-US"/>
              </w:rPr>
            </w:pPr>
            <w:r w:rsidRPr="002F6EFE">
              <w:rPr>
                <w:rFonts w:ascii="Arial" w:hAnsi="Arial" w:cs="Arial"/>
                <w:b/>
                <w:bCs/>
                <w:sz w:val="18"/>
                <w:szCs w:val="18"/>
                <w:lang w:val="en-US" w:eastAsia="en-US"/>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461795CE" w14:textId="77777777" w:rsidR="002F6EFE" w:rsidRPr="002F6EFE" w:rsidRDefault="002F6EFE" w:rsidP="002F6EFE">
            <w:pPr>
              <w:jc w:val="center"/>
              <w:rPr>
                <w:rFonts w:ascii="Arial" w:hAnsi="Arial" w:cs="Arial"/>
                <w:b/>
                <w:bCs/>
                <w:sz w:val="18"/>
                <w:szCs w:val="18"/>
                <w:lang w:val="en-US" w:eastAsia="en-US"/>
              </w:rPr>
            </w:pPr>
            <w:r w:rsidRPr="002F6EFE">
              <w:rPr>
                <w:rFonts w:ascii="Arial" w:hAnsi="Arial" w:cs="Arial"/>
                <w:b/>
                <w:bCs/>
                <w:sz w:val="18"/>
                <w:szCs w:val="18"/>
                <w:lang w:val="en-US" w:eastAsia="en-US"/>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11DAE96A" w14:textId="77777777" w:rsidR="002F6EFE" w:rsidRPr="002F6EFE" w:rsidRDefault="002F6EFE" w:rsidP="002F6EFE">
            <w:pPr>
              <w:jc w:val="center"/>
              <w:rPr>
                <w:rFonts w:ascii="Arial" w:hAnsi="Arial" w:cs="Arial"/>
                <w:b/>
                <w:bCs/>
                <w:sz w:val="18"/>
                <w:szCs w:val="18"/>
                <w:lang w:val="en-US" w:eastAsia="en-US"/>
              </w:rPr>
            </w:pPr>
            <w:r w:rsidRPr="002F6EFE">
              <w:rPr>
                <w:rFonts w:ascii="Arial" w:hAnsi="Arial" w:cs="Arial"/>
                <w:b/>
                <w:bCs/>
                <w:sz w:val="18"/>
                <w:szCs w:val="18"/>
                <w:lang w:val="en-US" w:eastAsia="en-US"/>
              </w:rPr>
              <w:t>Bezprostredne predchádzajúce účtovné obdobie</w:t>
            </w:r>
          </w:p>
        </w:tc>
      </w:tr>
      <w:tr w:rsidR="002F6EFE" w:rsidRPr="002F6EFE" w14:paraId="24F57A94" w14:textId="77777777" w:rsidTr="002F6EFE">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C340BBF"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C.</w:t>
            </w:r>
          </w:p>
        </w:tc>
        <w:tc>
          <w:tcPr>
            <w:tcW w:w="4600" w:type="dxa"/>
            <w:tcBorders>
              <w:top w:val="nil"/>
              <w:left w:val="nil"/>
              <w:bottom w:val="single" w:sz="4" w:space="0" w:color="auto"/>
              <w:right w:val="single" w:sz="4" w:space="0" w:color="auto"/>
            </w:tcBorders>
            <w:shd w:val="clear" w:color="000000" w:fill="FFFFFF"/>
            <w:vAlign w:val="center"/>
            <w:hideMark/>
          </w:tcPr>
          <w:p w14:paraId="63B36E8F"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Čisté peňažné toky z finančnej činnosti (súčet C. 1. až C. 9.)</w:t>
            </w:r>
          </w:p>
        </w:tc>
        <w:tc>
          <w:tcPr>
            <w:tcW w:w="1660" w:type="dxa"/>
            <w:tcBorders>
              <w:top w:val="nil"/>
              <w:left w:val="nil"/>
              <w:bottom w:val="single" w:sz="4" w:space="0" w:color="auto"/>
              <w:right w:val="single" w:sz="4" w:space="0" w:color="auto"/>
            </w:tcBorders>
            <w:shd w:val="clear" w:color="000000" w:fill="FFFFFF"/>
            <w:noWrap/>
            <w:vAlign w:val="center"/>
            <w:hideMark/>
          </w:tcPr>
          <w:p w14:paraId="75A54B6C" w14:textId="77777777" w:rsidR="002F6EFE" w:rsidRPr="002F6EFE" w:rsidRDefault="002F6EFE" w:rsidP="002F6EFE">
            <w:pPr>
              <w:jc w:val="right"/>
              <w:rPr>
                <w:rFonts w:ascii="Arial" w:hAnsi="Arial" w:cs="Arial"/>
                <w:sz w:val="18"/>
                <w:szCs w:val="18"/>
                <w:lang w:val="en-US" w:eastAsia="en-US"/>
              </w:rPr>
            </w:pPr>
            <w:r w:rsidRPr="002F6EFE">
              <w:rPr>
                <w:rFonts w:ascii="Arial" w:hAnsi="Arial" w:cs="Arial"/>
                <w:sz w:val="18"/>
                <w:szCs w:val="18"/>
                <w:lang w:val="en-US" w:eastAsia="en-US"/>
              </w:rPr>
              <w:t>14 122</w:t>
            </w:r>
          </w:p>
        </w:tc>
        <w:tc>
          <w:tcPr>
            <w:tcW w:w="1660" w:type="dxa"/>
            <w:tcBorders>
              <w:top w:val="nil"/>
              <w:left w:val="nil"/>
              <w:bottom w:val="single" w:sz="4" w:space="0" w:color="auto"/>
              <w:right w:val="single" w:sz="4" w:space="0" w:color="auto"/>
            </w:tcBorders>
            <w:shd w:val="clear" w:color="000000" w:fill="FFFFFF"/>
            <w:noWrap/>
            <w:vAlign w:val="center"/>
            <w:hideMark/>
          </w:tcPr>
          <w:p w14:paraId="614B6884" w14:textId="77777777" w:rsidR="002F6EFE" w:rsidRPr="002F6EFE" w:rsidRDefault="002F6EFE" w:rsidP="002F6EFE">
            <w:pPr>
              <w:jc w:val="right"/>
              <w:rPr>
                <w:rFonts w:ascii="Arial" w:hAnsi="Arial" w:cs="Arial"/>
                <w:sz w:val="18"/>
                <w:szCs w:val="18"/>
                <w:lang w:val="en-US" w:eastAsia="en-US"/>
              </w:rPr>
            </w:pPr>
            <w:r w:rsidRPr="002F6EFE">
              <w:rPr>
                <w:rFonts w:ascii="Arial" w:hAnsi="Arial" w:cs="Arial"/>
                <w:sz w:val="18"/>
                <w:szCs w:val="18"/>
                <w:lang w:val="en-US" w:eastAsia="en-US"/>
              </w:rPr>
              <w:t>26 580</w:t>
            </w:r>
          </w:p>
        </w:tc>
      </w:tr>
      <w:tr w:rsidR="002F6EFE" w:rsidRPr="002F6EFE" w14:paraId="08FDCEBF" w14:textId="77777777" w:rsidTr="002F6EFE">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86C4572"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D.</w:t>
            </w:r>
          </w:p>
        </w:tc>
        <w:tc>
          <w:tcPr>
            <w:tcW w:w="4600" w:type="dxa"/>
            <w:tcBorders>
              <w:top w:val="nil"/>
              <w:left w:val="nil"/>
              <w:bottom w:val="single" w:sz="4" w:space="0" w:color="auto"/>
              <w:right w:val="single" w:sz="4" w:space="0" w:color="auto"/>
            </w:tcBorders>
            <w:shd w:val="clear" w:color="000000" w:fill="FFFFFF"/>
            <w:vAlign w:val="center"/>
            <w:hideMark/>
          </w:tcPr>
          <w:p w14:paraId="6CB123C4"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Čisté zvýšenie alebo čisté zníženie peňažných prostriedkov (+/-), (súčet A + B + C)</w:t>
            </w:r>
          </w:p>
        </w:tc>
        <w:tc>
          <w:tcPr>
            <w:tcW w:w="1660" w:type="dxa"/>
            <w:tcBorders>
              <w:top w:val="nil"/>
              <w:left w:val="nil"/>
              <w:bottom w:val="single" w:sz="4" w:space="0" w:color="auto"/>
              <w:right w:val="single" w:sz="4" w:space="0" w:color="auto"/>
            </w:tcBorders>
            <w:shd w:val="clear" w:color="000000" w:fill="FFFFFF"/>
            <w:noWrap/>
            <w:vAlign w:val="center"/>
            <w:hideMark/>
          </w:tcPr>
          <w:p w14:paraId="62B6120F" w14:textId="77777777" w:rsidR="002F6EFE" w:rsidRPr="002F6EFE" w:rsidRDefault="002F6EFE" w:rsidP="002F6EFE">
            <w:pPr>
              <w:jc w:val="right"/>
              <w:rPr>
                <w:rFonts w:ascii="Arial" w:hAnsi="Arial" w:cs="Arial"/>
                <w:sz w:val="18"/>
                <w:szCs w:val="18"/>
                <w:lang w:val="en-US" w:eastAsia="en-US"/>
              </w:rPr>
            </w:pPr>
            <w:r w:rsidRPr="002F6EFE">
              <w:rPr>
                <w:rFonts w:ascii="Arial" w:hAnsi="Arial" w:cs="Arial"/>
                <w:sz w:val="18"/>
                <w:szCs w:val="18"/>
                <w:lang w:val="en-US" w:eastAsia="en-US"/>
              </w:rPr>
              <w:t>-538 104</w:t>
            </w:r>
          </w:p>
        </w:tc>
        <w:tc>
          <w:tcPr>
            <w:tcW w:w="1660" w:type="dxa"/>
            <w:tcBorders>
              <w:top w:val="nil"/>
              <w:left w:val="nil"/>
              <w:bottom w:val="single" w:sz="4" w:space="0" w:color="auto"/>
              <w:right w:val="single" w:sz="4" w:space="0" w:color="auto"/>
            </w:tcBorders>
            <w:shd w:val="clear" w:color="000000" w:fill="FFFFFF"/>
            <w:noWrap/>
            <w:vAlign w:val="center"/>
            <w:hideMark/>
          </w:tcPr>
          <w:p w14:paraId="7DDFAD07" w14:textId="77777777" w:rsidR="002F6EFE" w:rsidRPr="002F6EFE" w:rsidRDefault="002F6EFE" w:rsidP="002F6EFE">
            <w:pPr>
              <w:jc w:val="right"/>
              <w:rPr>
                <w:rFonts w:ascii="Arial" w:hAnsi="Arial" w:cs="Arial"/>
                <w:sz w:val="18"/>
                <w:szCs w:val="18"/>
                <w:lang w:val="en-US" w:eastAsia="en-US"/>
              </w:rPr>
            </w:pPr>
            <w:r w:rsidRPr="002F6EFE">
              <w:rPr>
                <w:rFonts w:ascii="Arial" w:hAnsi="Arial" w:cs="Arial"/>
                <w:sz w:val="18"/>
                <w:szCs w:val="18"/>
                <w:lang w:val="en-US" w:eastAsia="en-US"/>
              </w:rPr>
              <w:t>66 833</w:t>
            </w:r>
          </w:p>
        </w:tc>
      </w:tr>
      <w:tr w:rsidR="002F6EFE" w:rsidRPr="002F6EFE" w14:paraId="7951AE8C" w14:textId="77777777" w:rsidTr="002F6EFE">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BF129C4"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E.</w:t>
            </w:r>
          </w:p>
        </w:tc>
        <w:tc>
          <w:tcPr>
            <w:tcW w:w="4600" w:type="dxa"/>
            <w:tcBorders>
              <w:top w:val="nil"/>
              <w:left w:val="nil"/>
              <w:bottom w:val="single" w:sz="4" w:space="0" w:color="auto"/>
              <w:right w:val="single" w:sz="4" w:space="0" w:color="auto"/>
            </w:tcBorders>
            <w:shd w:val="clear" w:color="000000" w:fill="FFFFFF"/>
            <w:vAlign w:val="center"/>
            <w:hideMark/>
          </w:tcPr>
          <w:p w14:paraId="3DDBF668"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Stav peňažných prostriedkov a peňažných ekvivalentov na začiatku účtovného obdobia (+/-)</w:t>
            </w:r>
          </w:p>
        </w:tc>
        <w:tc>
          <w:tcPr>
            <w:tcW w:w="1660" w:type="dxa"/>
            <w:tcBorders>
              <w:top w:val="nil"/>
              <w:left w:val="nil"/>
              <w:bottom w:val="single" w:sz="4" w:space="0" w:color="auto"/>
              <w:right w:val="single" w:sz="4" w:space="0" w:color="auto"/>
            </w:tcBorders>
            <w:shd w:val="clear" w:color="000000" w:fill="FFFFFF"/>
            <w:noWrap/>
            <w:vAlign w:val="center"/>
            <w:hideMark/>
          </w:tcPr>
          <w:p w14:paraId="3A88C215" w14:textId="77777777" w:rsidR="002F6EFE" w:rsidRPr="002F6EFE" w:rsidRDefault="002F6EFE" w:rsidP="002F6EFE">
            <w:pPr>
              <w:jc w:val="right"/>
              <w:rPr>
                <w:rFonts w:ascii="Arial" w:hAnsi="Arial" w:cs="Arial"/>
                <w:sz w:val="18"/>
                <w:szCs w:val="18"/>
                <w:lang w:val="en-US" w:eastAsia="en-US"/>
              </w:rPr>
            </w:pPr>
            <w:r w:rsidRPr="002F6EFE">
              <w:rPr>
                <w:rFonts w:ascii="Arial" w:hAnsi="Arial" w:cs="Arial"/>
                <w:sz w:val="18"/>
                <w:szCs w:val="18"/>
                <w:lang w:val="en-US" w:eastAsia="en-US"/>
              </w:rPr>
              <w:t>630 487</w:t>
            </w:r>
          </w:p>
        </w:tc>
        <w:tc>
          <w:tcPr>
            <w:tcW w:w="1660" w:type="dxa"/>
            <w:tcBorders>
              <w:top w:val="nil"/>
              <w:left w:val="nil"/>
              <w:bottom w:val="single" w:sz="4" w:space="0" w:color="auto"/>
              <w:right w:val="single" w:sz="4" w:space="0" w:color="auto"/>
            </w:tcBorders>
            <w:shd w:val="clear" w:color="000000" w:fill="FFFFFF"/>
            <w:noWrap/>
            <w:vAlign w:val="center"/>
            <w:hideMark/>
          </w:tcPr>
          <w:p w14:paraId="2B8A725A" w14:textId="77777777" w:rsidR="002F6EFE" w:rsidRPr="002F6EFE" w:rsidRDefault="002F6EFE" w:rsidP="002F6EFE">
            <w:pPr>
              <w:jc w:val="right"/>
              <w:rPr>
                <w:rFonts w:ascii="Arial" w:hAnsi="Arial" w:cs="Arial"/>
                <w:sz w:val="18"/>
                <w:szCs w:val="18"/>
                <w:lang w:val="en-US" w:eastAsia="en-US"/>
              </w:rPr>
            </w:pPr>
            <w:r w:rsidRPr="002F6EFE">
              <w:rPr>
                <w:rFonts w:ascii="Arial" w:hAnsi="Arial" w:cs="Arial"/>
                <w:sz w:val="18"/>
                <w:szCs w:val="18"/>
                <w:lang w:val="en-US" w:eastAsia="en-US"/>
              </w:rPr>
              <w:t>563 654</w:t>
            </w:r>
          </w:p>
        </w:tc>
      </w:tr>
      <w:tr w:rsidR="002F6EFE" w:rsidRPr="002F6EFE" w14:paraId="0447B6B3" w14:textId="77777777" w:rsidTr="002F6EFE">
        <w:trPr>
          <w:trHeight w:val="96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DA2387B"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F.</w:t>
            </w:r>
          </w:p>
        </w:tc>
        <w:tc>
          <w:tcPr>
            <w:tcW w:w="4600" w:type="dxa"/>
            <w:tcBorders>
              <w:top w:val="nil"/>
              <w:left w:val="nil"/>
              <w:bottom w:val="single" w:sz="4" w:space="0" w:color="auto"/>
              <w:right w:val="single" w:sz="4" w:space="0" w:color="auto"/>
            </w:tcBorders>
            <w:shd w:val="clear" w:color="000000" w:fill="FFFFFF"/>
            <w:vAlign w:val="center"/>
            <w:hideMark/>
          </w:tcPr>
          <w:p w14:paraId="635D97D4"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Stav peňažných prostriedkov a peňažných ekvivalentov na konci účtovného obdobia pred zohľadnením kurzových rozdielov vyčíslených ku dňu, ku ktorému sa zostavuje účtovná závierka (+/-)</w:t>
            </w:r>
          </w:p>
        </w:tc>
        <w:tc>
          <w:tcPr>
            <w:tcW w:w="1660" w:type="dxa"/>
            <w:tcBorders>
              <w:top w:val="nil"/>
              <w:left w:val="nil"/>
              <w:bottom w:val="single" w:sz="4" w:space="0" w:color="auto"/>
              <w:right w:val="single" w:sz="4" w:space="0" w:color="auto"/>
            </w:tcBorders>
            <w:shd w:val="clear" w:color="000000" w:fill="FFFFFF"/>
            <w:noWrap/>
            <w:vAlign w:val="center"/>
            <w:hideMark/>
          </w:tcPr>
          <w:p w14:paraId="1896955B" w14:textId="77777777" w:rsidR="002F6EFE" w:rsidRPr="002F6EFE" w:rsidRDefault="002F6EFE" w:rsidP="002F6EFE">
            <w:pPr>
              <w:jc w:val="right"/>
              <w:rPr>
                <w:rFonts w:ascii="Arial" w:hAnsi="Arial" w:cs="Arial"/>
                <w:sz w:val="18"/>
                <w:szCs w:val="18"/>
                <w:lang w:val="en-US" w:eastAsia="en-US"/>
              </w:rPr>
            </w:pPr>
            <w:r w:rsidRPr="002F6EFE">
              <w:rPr>
                <w:rFonts w:ascii="Arial" w:hAnsi="Arial" w:cs="Arial"/>
                <w:sz w:val="18"/>
                <w:szCs w:val="18"/>
                <w:lang w:val="en-US" w:eastAsia="en-US"/>
              </w:rPr>
              <w:t>92 383</w:t>
            </w:r>
          </w:p>
        </w:tc>
        <w:tc>
          <w:tcPr>
            <w:tcW w:w="1660" w:type="dxa"/>
            <w:tcBorders>
              <w:top w:val="nil"/>
              <w:left w:val="nil"/>
              <w:bottom w:val="single" w:sz="4" w:space="0" w:color="auto"/>
              <w:right w:val="single" w:sz="4" w:space="0" w:color="auto"/>
            </w:tcBorders>
            <w:shd w:val="clear" w:color="000000" w:fill="FFFFFF"/>
            <w:noWrap/>
            <w:vAlign w:val="center"/>
            <w:hideMark/>
          </w:tcPr>
          <w:p w14:paraId="63EC88C4" w14:textId="77777777" w:rsidR="002F6EFE" w:rsidRPr="002F6EFE" w:rsidRDefault="002F6EFE" w:rsidP="002F6EFE">
            <w:pPr>
              <w:jc w:val="right"/>
              <w:rPr>
                <w:rFonts w:ascii="Arial" w:hAnsi="Arial" w:cs="Arial"/>
                <w:sz w:val="18"/>
                <w:szCs w:val="18"/>
                <w:lang w:val="en-US" w:eastAsia="en-US"/>
              </w:rPr>
            </w:pPr>
            <w:r w:rsidRPr="002F6EFE">
              <w:rPr>
                <w:rFonts w:ascii="Arial" w:hAnsi="Arial" w:cs="Arial"/>
                <w:sz w:val="18"/>
                <w:szCs w:val="18"/>
                <w:lang w:val="en-US" w:eastAsia="en-US"/>
              </w:rPr>
              <w:t>630 487</w:t>
            </w:r>
          </w:p>
        </w:tc>
      </w:tr>
      <w:tr w:rsidR="002F6EFE" w:rsidRPr="002F6EFE" w14:paraId="69DE8805" w14:textId="77777777" w:rsidTr="002F6EFE">
        <w:trPr>
          <w:trHeight w:val="7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E38AF4B"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G.</w:t>
            </w:r>
          </w:p>
        </w:tc>
        <w:tc>
          <w:tcPr>
            <w:tcW w:w="4600" w:type="dxa"/>
            <w:tcBorders>
              <w:top w:val="nil"/>
              <w:left w:val="nil"/>
              <w:bottom w:val="single" w:sz="4" w:space="0" w:color="auto"/>
              <w:right w:val="single" w:sz="4" w:space="0" w:color="auto"/>
            </w:tcBorders>
            <w:shd w:val="clear" w:color="000000" w:fill="FFFFFF"/>
            <w:vAlign w:val="center"/>
            <w:hideMark/>
          </w:tcPr>
          <w:p w14:paraId="6FA9A7E9"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Kurzové rozdiely vyčíslené k peňažným prostriedkom a peňažným ekvivalentom ku dňu, ku ktorému sa zostavuje účtovná závierka (+/-)</w:t>
            </w:r>
          </w:p>
        </w:tc>
        <w:tc>
          <w:tcPr>
            <w:tcW w:w="1660" w:type="dxa"/>
            <w:tcBorders>
              <w:top w:val="nil"/>
              <w:left w:val="nil"/>
              <w:bottom w:val="single" w:sz="4" w:space="0" w:color="auto"/>
              <w:right w:val="single" w:sz="4" w:space="0" w:color="auto"/>
            </w:tcBorders>
            <w:shd w:val="clear" w:color="000000" w:fill="FFFFFF"/>
            <w:noWrap/>
            <w:vAlign w:val="center"/>
            <w:hideMark/>
          </w:tcPr>
          <w:p w14:paraId="5A9B836A"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1B0D5765"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2F6EFE" w14:paraId="53760447" w14:textId="77777777" w:rsidTr="002F6EFE">
        <w:trPr>
          <w:trHeight w:val="96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91508DA"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H.</w:t>
            </w:r>
          </w:p>
        </w:tc>
        <w:tc>
          <w:tcPr>
            <w:tcW w:w="4600" w:type="dxa"/>
            <w:tcBorders>
              <w:top w:val="nil"/>
              <w:left w:val="nil"/>
              <w:bottom w:val="single" w:sz="4" w:space="0" w:color="auto"/>
              <w:right w:val="single" w:sz="4" w:space="0" w:color="auto"/>
            </w:tcBorders>
            <w:shd w:val="clear" w:color="000000" w:fill="FFFFFF"/>
            <w:vAlign w:val="center"/>
            <w:hideMark/>
          </w:tcPr>
          <w:p w14:paraId="57014F49"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Zostatok peňažných prostriedkov a peňažných ekvivalentov na konci účtovného obdobia upravený o kurzové rozdiely vyčíslené ku dňu, ku ktorému sa zostavuje účtovná závierka (+/-)</w:t>
            </w:r>
          </w:p>
        </w:tc>
        <w:tc>
          <w:tcPr>
            <w:tcW w:w="1660" w:type="dxa"/>
            <w:tcBorders>
              <w:top w:val="nil"/>
              <w:left w:val="nil"/>
              <w:bottom w:val="single" w:sz="4" w:space="0" w:color="auto"/>
              <w:right w:val="single" w:sz="4" w:space="0" w:color="auto"/>
            </w:tcBorders>
            <w:shd w:val="clear" w:color="000000" w:fill="FFFFFF"/>
            <w:noWrap/>
            <w:vAlign w:val="center"/>
            <w:hideMark/>
          </w:tcPr>
          <w:p w14:paraId="684B9748" w14:textId="77777777" w:rsidR="002F6EFE" w:rsidRPr="002F6EFE" w:rsidRDefault="002F6EFE" w:rsidP="002F6EFE">
            <w:pPr>
              <w:jc w:val="right"/>
              <w:rPr>
                <w:rFonts w:ascii="Arial" w:hAnsi="Arial" w:cs="Arial"/>
                <w:sz w:val="18"/>
                <w:szCs w:val="18"/>
                <w:lang w:val="en-US" w:eastAsia="en-US"/>
              </w:rPr>
            </w:pPr>
            <w:r w:rsidRPr="002F6EFE">
              <w:rPr>
                <w:rFonts w:ascii="Arial" w:hAnsi="Arial" w:cs="Arial"/>
                <w:sz w:val="18"/>
                <w:szCs w:val="18"/>
                <w:lang w:val="en-US" w:eastAsia="en-US"/>
              </w:rPr>
              <w:t>92 383</w:t>
            </w:r>
          </w:p>
        </w:tc>
        <w:tc>
          <w:tcPr>
            <w:tcW w:w="1660" w:type="dxa"/>
            <w:tcBorders>
              <w:top w:val="nil"/>
              <w:left w:val="nil"/>
              <w:bottom w:val="single" w:sz="4" w:space="0" w:color="auto"/>
              <w:right w:val="single" w:sz="4" w:space="0" w:color="auto"/>
            </w:tcBorders>
            <w:shd w:val="clear" w:color="000000" w:fill="FFFFFF"/>
            <w:noWrap/>
            <w:vAlign w:val="center"/>
            <w:hideMark/>
          </w:tcPr>
          <w:p w14:paraId="36F79759" w14:textId="77777777" w:rsidR="002F6EFE" w:rsidRPr="002F6EFE" w:rsidRDefault="002F6EFE" w:rsidP="002F6EFE">
            <w:pPr>
              <w:jc w:val="right"/>
              <w:rPr>
                <w:rFonts w:ascii="Arial" w:hAnsi="Arial" w:cs="Arial"/>
                <w:sz w:val="18"/>
                <w:szCs w:val="18"/>
                <w:lang w:val="en-US" w:eastAsia="en-US"/>
              </w:rPr>
            </w:pPr>
            <w:r w:rsidRPr="002F6EFE">
              <w:rPr>
                <w:rFonts w:ascii="Arial" w:hAnsi="Arial" w:cs="Arial"/>
                <w:sz w:val="18"/>
                <w:szCs w:val="18"/>
                <w:lang w:val="en-US" w:eastAsia="en-US"/>
              </w:rPr>
              <w:t>630 487</w:t>
            </w:r>
          </w:p>
        </w:tc>
      </w:tr>
    </w:tbl>
    <w:p w14:paraId="79AF0453" w14:textId="73724660" w:rsidR="002F6EFE" w:rsidRDefault="002F6EFE" w:rsidP="00B92D29">
      <w:pPr>
        <w:rPr>
          <w:rFonts w:ascii="Arial" w:hAnsi="Arial" w:cs="Arial"/>
          <w:sz w:val="20"/>
          <w:lang w:val="sk-SK"/>
        </w:rPr>
      </w:pPr>
    </w:p>
    <w:p w14:paraId="12B781DB" w14:textId="48889C82" w:rsidR="00ED4394" w:rsidRDefault="00ED4394" w:rsidP="00B92D29">
      <w:pPr>
        <w:rPr>
          <w:rFonts w:ascii="Arial" w:hAnsi="Arial" w:cs="Arial"/>
          <w:sz w:val="20"/>
          <w:lang w:val="sk-SK"/>
        </w:rPr>
      </w:pPr>
    </w:p>
    <w:p w14:paraId="3BE9069C" w14:textId="44EB1D84" w:rsidR="00ED4394" w:rsidRDefault="00ED4394" w:rsidP="00B92D29">
      <w:pPr>
        <w:rPr>
          <w:rFonts w:ascii="Arial" w:hAnsi="Arial" w:cs="Arial"/>
          <w:sz w:val="20"/>
          <w:lang w:val="sk-SK"/>
        </w:rPr>
      </w:pPr>
    </w:p>
    <w:p w14:paraId="0AD81C8F" w14:textId="0C02BE76" w:rsidR="00ED4394" w:rsidRDefault="00ED4394" w:rsidP="00B92D29">
      <w:pPr>
        <w:rPr>
          <w:rFonts w:ascii="Arial" w:hAnsi="Arial" w:cs="Arial"/>
          <w:sz w:val="20"/>
          <w:lang w:val="sk-SK"/>
        </w:rPr>
      </w:pPr>
    </w:p>
    <w:p w14:paraId="60515C81" w14:textId="660CE341" w:rsidR="00ED4394" w:rsidRDefault="00ED4394" w:rsidP="00B92D29">
      <w:pPr>
        <w:rPr>
          <w:rFonts w:ascii="Arial" w:hAnsi="Arial" w:cs="Arial"/>
          <w:sz w:val="20"/>
          <w:lang w:val="sk-SK"/>
        </w:rPr>
      </w:pPr>
    </w:p>
    <w:p w14:paraId="17772070" w14:textId="2BE83FF1" w:rsidR="00ED4394" w:rsidRDefault="00ED4394" w:rsidP="00B92D29">
      <w:pPr>
        <w:rPr>
          <w:rFonts w:ascii="Arial" w:hAnsi="Arial" w:cs="Arial"/>
          <w:sz w:val="20"/>
          <w:lang w:val="sk-SK"/>
        </w:rPr>
      </w:pPr>
    </w:p>
    <w:p w14:paraId="07E9D6A6" w14:textId="1D3B8243" w:rsidR="00ED4394" w:rsidRDefault="00ED4394" w:rsidP="00B92D29">
      <w:pPr>
        <w:rPr>
          <w:rFonts w:ascii="Arial" w:hAnsi="Arial" w:cs="Arial"/>
          <w:sz w:val="20"/>
          <w:lang w:val="sk-SK"/>
        </w:rPr>
      </w:pPr>
    </w:p>
    <w:p w14:paraId="0F01144B" w14:textId="2DD6B6E6" w:rsidR="00ED4394" w:rsidRDefault="00ED4394" w:rsidP="00B92D29">
      <w:pPr>
        <w:rPr>
          <w:rFonts w:ascii="Arial" w:hAnsi="Arial" w:cs="Arial"/>
          <w:sz w:val="20"/>
          <w:lang w:val="sk-SK"/>
        </w:rPr>
      </w:pPr>
    </w:p>
    <w:p w14:paraId="213359BE" w14:textId="7FFF997D" w:rsidR="00ED4394" w:rsidRDefault="00ED4394" w:rsidP="00B92D29">
      <w:pPr>
        <w:rPr>
          <w:rFonts w:ascii="Arial" w:hAnsi="Arial" w:cs="Arial"/>
          <w:sz w:val="20"/>
          <w:lang w:val="sk-SK"/>
        </w:rPr>
      </w:pPr>
    </w:p>
    <w:p w14:paraId="0BB0563C" w14:textId="15B72B14" w:rsidR="00ED4394" w:rsidRDefault="00ED4394" w:rsidP="00B92D29">
      <w:pPr>
        <w:rPr>
          <w:rFonts w:ascii="Arial" w:hAnsi="Arial" w:cs="Arial"/>
          <w:sz w:val="20"/>
          <w:lang w:val="sk-SK"/>
        </w:rPr>
      </w:pPr>
    </w:p>
    <w:p w14:paraId="2EFC48FA" w14:textId="399ABEBF" w:rsidR="00ED4394" w:rsidRDefault="00ED4394" w:rsidP="00B92D29">
      <w:pPr>
        <w:rPr>
          <w:rFonts w:ascii="Arial" w:hAnsi="Arial" w:cs="Arial"/>
          <w:sz w:val="20"/>
          <w:lang w:val="sk-SK"/>
        </w:rPr>
      </w:pPr>
    </w:p>
    <w:p w14:paraId="00946AA0" w14:textId="5B1778D8" w:rsidR="00ED4394" w:rsidRDefault="00ED4394" w:rsidP="00B92D29">
      <w:pPr>
        <w:rPr>
          <w:rFonts w:ascii="Arial" w:hAnsi="Arial" w:cs="Arial"/>
          <w:sz w:val="20"/>
          <w:lang w:val="sk-SK"/>
        </w:rPr>
      </w:pPr>
    </w:p>
    <w:p w14:paraId="2E83D6FA" w14:textId="71C9ED36" w:rsidR="00ED4394" w:rsidRDefault="00ED4394" w:rsidP="00B92D29">
      <w:pPr>
        <w:rPr>
          <w:rFonts w:ascii="Arial" w:hAnsi="Arial" w:cs="Arial"/>
          <w:sz w:val="20"/>
          <w:lang w:val="sk-SK"/>
        </w:rPr>
      </w:pPr>
    </w:p>
    <w:p w14:paraId="6A9E1B63" w14:textId="52F5D0AC" w:rsidR="00ED4394" w:rsidRDefault="00ED4394" w:rsidP="00B92D29">
      <w:pPr>
        <w:rPr>
          <w:rFonts w:ascii="Arial" w:hAnsi="Arial" w:cs="Arial"/>
          <w:sz w:val="20"/>
          <w:lang w:val="sk-SK"/>
        </w:rPr>
      </w:pPr>
    </w:p>
    <w:p w14:paraId="3B533126" w14:textId="6A635207" w:rsidR="00ED4394" w:rsidRDefault="00ED4394" w:rsidP="00B92D29">
      <w:pPr>
        <w:rPr>
          <w:rFonts w:ascii="Arial" w:hAnsi="Arial" w:cs="Arial"/>
          <w:sz w:val="20"/>
          <w:lang w:val="sk-SK"/>
        </w:rPr>
      </w:pPr>
    </w:p>
    <w:p w14:paraId="7F4EBB51" w14:textId="5E94B24E" w:rsidR="00ED4394" w:rsidRDefault="00ED4394" w:rsidP="00B92D29">
      <w:pPr>
        <w:rPr>
          <w:rFonts w:ascii="Arial" w:hAnsi="Arial" w:cs="Arial"/>
          <w:sz w:val="20"/>
          <w:lang w:val="sk-SK"/>
        </w:rPr>
      </w:pPr>
    </w:p>
    <w:p w14:paraId="09893EAB" w14:textId="19344E85" w:rsidR="00ED4394" w:rsidRDefault="00ED4394" w:rsidP="00B92D29">
      <w:pPr>
        <w:rPr>
          <w:rFonts w:ascii="Arial" w:hAnsi="Arial" w:cs="Arial"/>
          <w:sz w:val="20"/>
          <w:lang w:val="sk-SK"/>
        </w:rPr>
      </w:pPr>
    </w:p>
    <w:p w14:paraId="06B50CC7" w14:textId="072C56D0" w:rsidR="00ED4394" w:rsidRDefault="00ED4394" w:rsidP="00B92D29">
      <w:pPr>
        <w:rPr>
          <w:rFonts w:ascii="Arial" w:hAnsi="Arial" w:cs="Arial"/>
          <w:sz w:val="20"/>
          <w:lang w:val="sk-SK"/>
        </w:rPr>
      </w:pPr>
    </w:p>
    <w:p w14:paraId="4B0B0BF4" w14:textId="4C543ADB" w:rsidR="00ED4394" w:rsidRDefault="00ED4394" w:rsidP="00B92D29">
      <w:pPr>
        <w:rPr>
          <w:rFonts w:ascii="Arial" w:hAnsi="Arial" w:cs="Arial"/>
          <w:sz w:val="20"/>
          <w:lang w:val="sk-SK"/>
        </w:rPr>
      </w:pPr>
    </w:p>
    <w:p w14:paraId="5662BAED" w14:textId="7E2F7068" w:rsidR="00ED4394" w:rsidRDefault="00ED4394" w:rsidP="00B92D29">
      <w:pPr>
        <w:rPr>
          <w:rFonts w:ascii="Arial" w:hAnsi="Arial" w:cs="Arial"/>
          <w:sz w:val="20"/>
          <w:lang w:val="sk-SK"/>
        </w:rPr>
      </w:pPr>
    </w:p>
    <w:p w14:paraId="7CF83918" w14:textId="2DD8B3BA" w:rsidR="00ED4394" w:rsidRDefault="00ED4394" w:rsidP="00B92D29">
      <w:pPr>
        <w:rPr>
          <w:rFonts w:ascii="Arial" w:hAnsi="Arial" w:cs="Arial"/>
          <w:sz w:val="20"/>
          <w:lang w:val="sk-SK"/>
        </w:rPr>
      </w:pPr>
    </w:p>
    <w:p w14:paraId="6517E8B6" w14:textId="23FB1BCB" w:rsidR="00ED4394" w:rsidRDefault="00ED4394" w:rsidP="00B92D29">
      <w:pPr>
        <w:rPr>
          <w:rFonts w:ascii="Arial" w:hAnsi="Arial" w:cs="Arial"/>
          <w:sz w:val="20"/>
          <w:lang w:val="sk-SK"/>
        </w:rPr>
      </w:pPr>
    </w:p>
    <w:p w14:paraId="73660778" w14:textId="41CD044C" w:rsidR="00ED4394" w:rsidRDefault="00ED4394" w:rsidP="00B92D29">
      <w:pPr>
        <w:rPr>
          <w:rFonts w:ascii="Arial" w:hAnsi="Arial" w:cs="Arial"/>
          <w:sz w:val="20"/>
          <w:lang w:val="sk-SK"/>
        </w:rPr>
      </w:pPr>
    </w:p>
    <w:p w14:paraId="712AB68A" w14:textId="5CE39165" w:rsidR="00ED4394" w:rsidRDefault="00ED4394" w:rsidP="00B92D29">
      <w:pPr>
        <w:rPr>
          <w:rFonts w:ascii="Arial" w:hAnsi="Arial" w:cs="Arial"/>
          <w:sz w:val="20"/>
          <w:lang w:val="sk-SK"/>
        </w:rPr>
      </w:pPr>
    </w:p>
    <w:p w14:paraId="214DA4E3" w14:textId="746D93C9" w:rsidR="00ED4394" w:rsidRDefault="00ED4394" w:rsidP="00B92D29">
      <w:pPr>
        <w:rPr>
          <w:rFonts w:ascii="Arial" w:hAnsi="Arial" w:cs="Arial"/>
          <w:sz w:val="20"/>
          <w:lang w:val="sk-SK"/>
        </w:rPr>
      </w:pPr>
    </w:p>
    <w:p w14:paraId="2ACB6CD3" w14:textId="46AF5A5D" w:rsidR="00ED4394" w:rsidRDefault="00ED4394" w:rsidP="00B92D29">
      <w:pPr>
        <w:rPr>
          <w:rFonts w:ascii="Arial" w:hAnsi="Arial" w:cs="Arial"/>
          <w:sz w:val="20"/>
          <w:lang w:val="sk-SK"/>
        </w:rPr>
      </w:pPr>
    </w:p>
    <w:p w14:paraId="502A6957" w14:textId="6CC222F5" w:rsidR="00ED4394" w:rsidRDefault="00ED4394" w:rsidP="00B92D29">
      <w:pPr>
        <w:rPr>
          <w:rFonts w:ascii="Arial" w:hAnsi="Arial" w:cs="Arial"/>
          <w:sz w:val="20"/>
          <w:lang w:val="sk-SK"/>
        </w:rPr>
      </w:pPr>
    </w:p>
    <w:p w14:paraId="6EC3F52E" w14:textId="3F56A186" w:rsidR="00ED4394" w:rsidRDefault="00ED4394" w:rsidP="00B92D29">
      <w:pPr>
        <w:rPr>
          <w:rFonts w:ascii="Arial" w:hAnsi="Arial" w:cs="Arial"/>
          <w:sz w:val="20"/>
          <w:lang w:val="sk-SK"/>
        </w:rPr>
      </w:pPr>
    </w:p>
    <w:p w14:paraId="797F7734" w14:textId="699790F1" w:rsidR="00ED4394" w:rsidRDefault="00ED4394" w:rsidP="00B92D29">
      <w:pPr>
        <w:rPr>
          <w:rFonts w:ascii="Arial" w:hAnsi="Arial" w:cs="Arial"/>
          <w:sz w:val="20"/>
          <w:lang w:val="sk-SK"/>
        </w:rPr>
      </w:pPr>
    </w:p>
    <w:p w14:paraId="76A05F10" w14:textId="34AFEFAF" w:rsidR="00ED4394" w:rsidRDefault="00ED4394" w:rsidP="00B92D29">
      <w:pPr>
        <w:rPr>
          <w:rFonts w:ascii="Arial" w:hAnsi="Arial" w:cs="Arial"/>
          <w:sz w:val="20"/>
          <w:lang w:val="sk-SK"/>
        </w:rPr>
      </w:pPr>
    </w:p>
    <w:p w14:paraId="5C8AEEA7" w14:textId="2D25DCEC" w:rsidR="00ED4394" w:rsidRDefault="00ED4394" w:rsidP="00B92D29">
      <w:pPr>
        <w:rPr>
          <w:rFonts w:ascii="Arial" w:hAnsi="Arial" w:cs="Arial"/>
          <w:sz w:val="20"/>
          <w:lang w:val="sk-SK"/>
        </w:rPr>
      </w:pPr>
    </w:p>
    <w:p w14:paraId="20991976" w14:textId="543E8FB9" w:rsidR="00ED4394" w:rsidRDefault="00ED4394" w:rsidP="00B92D29">
      <w:pPr>
        <w:rPr>
          <w:rFonts w:ascii="Arial" w:hAnsi="Arial" w:cs="Arial"/>
          <w:sz w:val="20"/>
          <w:lang w:val="sk-SK"/>
        </w:rPr>
      </w:pPr>
    </w:p>
    <w:p w14:paraId="7F1C9CBF" w14:textId="59B25EF8" w:rsidR="00ED4394" w:rsidRDefault="00ED4394" w:rsidP="00B92D29">
      <w:pPr>
        <w:rPr>
          <w:rFonts w:ascii="Arial" w:hAnsi="Arial" w:cs="Arial"/>
          <w:sz w:val="20"/>
          <w:lang w:val="sk-SK"/>
        </w:rPr>
      </w:pPr>
    </w:p>
    <w:p w14:paraId="2AF22597" w14:textId="3E9F22B1" w:rsidR="00ED4394" w:rsidRDefault="00ED4394" w:rsidP="00B92D29">
      <w:pPr>
        <w:rPr>
          <w:rFonts w:ascii="Arial" w:hAnsi="Arial" w:cs="Arial"/>
          <w:sz w:val="20"/>
          <w:lang w:val="sk-SK"/>
        </w:rPr>
      </w:pPr>
    </w:p>
    <w:p w14:paraId="7A02C7A0" w14:textId="630A9B8D" w:rsidR="00ED4394" w:rsidRDefault="00ED4394" w:rsidP="00B92D29">
      <w:pPr>
        <w:rPr>
          <w:rFonts w:ascii="Arial" w:hAnsi="Arial" w:cs="Arial"/>
          <w:sz w:val="20"/>
          <w:lang w:val="sk-SK"/>
        </w:rPr>
      </w:pPr>
    </w:p>
    <w:p w14:paraId="28FE5813" w14:textId="7BAF23A9" w:rsidR="00ED4394" w:rsidRDefault="00ED4394" w:rsidP="00B92D29">
      <w:pPr>
        <w:rPr>
          <w:rFonts w:ascii="Arial" w:hAnsi="Arial" w:cs="Arial"/>
          <w:sz w:val="20"/>
          <w:lang w:val="sk-SK"/>
        </w:rPr>
      </w:pPr>
    </w:p>
    <w:p w14:paraId="08F80EF2" w14:textId="479C78E8" w:rsidR="00ED4394" w:rsidRDefault="00ED4394" w:rsidP="00B92D29">
      <w:pPr>
        <w:rPr>
          <w:rFonts w:ascii="Arial" w:hAnsi="Arial" w:cs="Arial"/>
          <w:sz w:val="20"/>
          <w:lang w:val="sk-SK"/>
        </w:rPr>
      </w:pPr>
    </w:p>
    <w:p w14:paraId="58D730A6" w14:textId="4092F98A" w:rsidR="00ED4394" w:rsidRDefault="00ED4394" w:rsidP="00B92D29">
      <w:pPr>
        <w:rPr>
          <w:rFonts w:ascii="Arial" w:hAnsi="Arial" w:cs="Arial"/>
          <w:sz w:val="20"/>
          <w:lang w:val="sk-SK"/>
        </w:rPr>
      </w:pPr>
    </w:p>
    <w:p w14:paraId="617BEE5C" w14:textId="3C709544" w:rsidR="00ED4394" w:rsidRDefault="00ED4394" w:rsidP="00B92D29">
      <w:pPr>
        <w:rPr>
          <w:rFonts w:ascii="Arial" w:hAnsi="Arial" w:cs="Arial"/>
          <w:sz w:val="20"/>
          <w:lang w:val="sk-SK"/>
        </w:rPr>
      </w:pPr>
    </w:p>
    <w:p w14:paraId="461B240D" w14:textId="7CF809F6" w:rsidR="00ED4394" w:rsidRDefault="00ED4394" w:rsidP="00B92D29">
      <w:pPr>
        <w:rPr>
          <w:rFonts w:ascii="Arial" w:hAnsi="Arial" w:cs="Arial"/>
          <w:sz w:val="20"/>
          <w:lang w:val="sk-SK"/>
        </w:rPr>
      </w:pPr>
    </w:p>
    <w:p w14:paraId="52A32078" w14:textId="278012BB" w:rsidR="00ED4394" w:rsidRDefault="00ED4394" w:rsidP="00B92D29">
      <w:pPr>
        <w:rPr>
          <w:rFonts w:ascii="Arial" w:hAnsi="Arial" w:cs="Arial"/>
          <w:sz w:val="20"/>
          <w:lang w:val="sk-SK"/>
        </w:rPr>
      </w:pPr>
    </w:p>
    <w:p w14:paraId="775B69B2" w14:textId="01CFA83D" w:rsidR="00ED4394" w:rsidRDefault="00ED4394" w:rsidP="00B92D29">
      <w:pPr>
        <w:rPr>
          <w:rFonts w:ascii="Arial" w:hAnsi="Arial" w:cs="Arial"/>
          <w:sz w:val="20"/>
          <w:lang w:val="sk-SK"/>
        </w:rPr>
      </w:pPr>
    </w:p>
    <w:p w14:paraId="1675E303" w14:textId="1BC6776C" w:rsidR="00ED4394" w:rsidRDefault="00ED4394" w:rsidP="00B92D29">
      <w:pPr>
        <w:rPr>
          <w:rFonts w:ascii="Arial" w:hAnsi="Arial" w:cs="Arial"/>
          <w:sz w:val="20"/>
          <w:lang w:val="sk-SK"/>
        </w:rPr>
      </w:pPr>
    </w:p>
    <w:p w14:paraId="27E039CF" w14:textId="53292069" w:rsidR="00ED4394" w:rsidRDefault="00ED4394" w:rsidP="00B92D29">
      <w:pPr>
        <w:rPr>
          <w:rFonts w:ascii="Arial" w:hAnsi="Arial" w:cs="Arial"/>
          <w:sz w:val="20"/>
          <w:lang w:val="sk-SK"/>
        </w:rPr>
      </w:pPr>
    </w:p>
    <w:p w14:paraId="6BCD48F0" w14:textId="1BA06ED6" w:rsidR="00ED4394" w:rsidRDefault="00ED4394" w:rsidP="00B92D29">
      <w:pPr>
        <w:rPr>
          <w:rFonts w:ascii="Arial" w:hAnsi="Arial" w:cs="Arial"/>
          <w:sz w:val="20"/>
          <w:lang w:val="sk-SK"/>
        </w:rPr>
      </w:pPr>
      <w:bookmarkStart w:id="574" w:name="_GoBack"/>
      <w:bookmarkEnd w:id="574"/>
    </w:p>
    <w:p w14:paraId="74C8CC4C" w14:textId="5E6A9EEC" w:rsidR="00ED4394" w:rsidRDefault="00ED4394" w:rsidP="00B92D29">
      <w:pPr>
        <w:rPr>
          <w:rFonts w:ascii="Arial" w:hAnsi="Arial" w:cs="Arial"/>
          <w:sz w:val="20"/>
          <w:lang w:val="sk-SK"/>
        </w:rPr>
      </w:pPr>
    </w:p>
    <w:p w14:paraId="3B5FA2AB" w14:textId="34AC8FBC" w:rsidR="00ED4394" w:rsidRDefault="00ED4394" w:rsidP="00B92D29">
      <w:pPr>
        <w:rPr>
          <w:rFonts w:ascii="Arial" w:hAnsi="Arial" w:cs="Arial"/>
          <w:sz w:val="20"/>
          <w:lang w:val="sk-SK"/>
        </w:rPr>
      </w:pPr>
    </w:p>
    <w:p w14:paraId="5B12E61A" w14:textId="6E7F35EE" w:rsidR="00ED4394" w:rsidRDefault="00ED4394" w:rsidP="00B92D29">
      <w:pPr>
        <w:rPr>
          <w:rFonts w:ascii="Arial" w:hAnsi="Arial" w:cs="Arial"/>
          <w:sz w:val="20"/>
          <w:lang w:val="sk-SK"/>
        </w:rPr>
      </w:pPr>
    </w:p>
    <w:p w14:paraId="2144DF87" w14:textId="54B179E9" w:rsidR="00ED4394" w:rsidRDefault="00ED4394" w:rsidP="00B92D29">
      <w:pPr>
        <w:rPr>
          <w:rFonts w:ascii="Arial" w:hAnsi="Arial" w:cs="Arial"/>
          <w:sz w:val="20"/>
          <w:lang w:val="sk-SK"/>
        </w:rPr>
      </w:pPr>
    </w:p>
    <w:p w14:paraId="379ED5BB" w14:textId="770D0E18" w:rsidR="00ED4394" w:rsidRDefault="00ED4394" w:rsidP="00B92D29">
      <w:pPr>
        <w:rPr>
          <w:rFonts w:ascii="Arial" w:hAnsi="Arial" w:cs="Arial"/>
          <w:sz w:val="20"/>
          <w:lang w:val="sk-SK"/>
        </w:rPr>
      </w:pPr>
    </w:p>
    <w:p w14:paraId="4AE2B8D0" w14:textId="32004029" w:rsidR="00ED4394" w:rsidRDefault="00ED4394" w:rsidP="00B92D29">
      <w:pPr>
        <w:rPr>
          <w:rFonts w:ascii="Arial" w:hAnsi="Arial" w:cs="Arial"/>
          <w:sz w:val="20"/>
          <w:lang w:val="sk-SK"/>
        </w:rPr>
      </w:pPr>
    </w:p>
    <w:p w14:paraId="4EAA3EE2" w14:textId="15E508E8" w:rsidR="00ED4394" w:rsidRDefault="00ED4394" w:rsidP="00B92D29">
      <w:pPr>
        <w:rPr>
          <w:rFonts w:ascii="Arial" w:hAnsi="Arial" w:cs="Arial"/>
          <w:sz w:val="20"/>
          <w:lang w:val="sk-SK"/>
        </w:rPr>
      </w:pPr>
    </w:p>
    <w:p w14:paraId="0E9378DC" w14:textId="2BCBA144" w:rsidR="00ED4394" w:rsidRDefault="00ED4394" w:rsidP="00B92D29">
      <w:pPr>
        <w:rPr>
          <w:rFonts w:ascii="Arial" w:hAnsi="Arial" w:cs="Arial"/>
          <w:sz w:val="20"/>
          <w:lang w:val="sk-SK"/>
        </w:rPr>
      </w:pPr>
    </w:p>
    <w:p w14:paraId="3DF675EF" w14:textId="61DC5B01" w:rsidR="00ED4394" w:rsidRDefault="00ED4394" w:rsidP="00B92D29">
      <w:pPr>
        <w:rPr>
          <w:rFonts w:ascii="Arial" w:hAnsi="Arial" w:cs="Arial"/>
          <w:sz w:val="20"/>
          <w:lang w:val="sk-SK"/>
        </w:rPr>
      </w:pPr>
    </w:p>
    <w:p w14:paraId="5D9C2C0C" w14:textId="0D22D721" w:rsidR="00ED4394" w:rsidRDefault="00ED4394" w:rsidP="00B92D29">
      <w:pPr>
        <w:rPr>
          <w:rFonts w:ascii="Arial" w:hAnsi="Arial" w:cs="Arial"/>
          <w:sz w:val="20"/>
          <w:lang w:val="sk-SK"/>
        </w:rPr>
      </w:pPr>
    </w:p>
    <w:p w14:paraId="0CA3BFCB" w14:textId="424A1259" w:rsidR="00ED4394" w:rsidRDefault="00ED4394" w:rsidP="00B92D29">
      <w:pPr>
        <w:rPr>
          <w:rFonts w:ascii="Arial" w:hAnsi="Arial" w:cs="Arial"/>
          <w:sz w:val="20"/>
          <w:lang w:val="sk-SK"/>
        </w:rPr>
      </w:pPr>
    </w:p>
    <w:p w14:paraId="2EAEABB6" w14:textId="64507D6A" w:rsidR="00ED4394" w:rsidRDefault="00ED4394" w:rsidP="00B92D29">
      <w:pPr>
        <w:rPr>
          <w:rFonts w:ascii="Arial" w:hAnsi="Arial" w:cs="Arial"/>
          <w:sz w:val="20"/>
          <w:lang w:val="sk-SK"/>
        </w:rPr>
      </w:pPr>
    </w:p>
    <w:p w14:paraId="7EE84111" w14:textId="4758D023" w:rsidR="00ED4394" w:rsidRDefault="00ED4394" w:rsidP="00B92D29">
      <w:pPr>
        <w:rPr>
          <w:rFonts w:ascii="Arial" w:hAnsi="Arial" w:cs="Arial"/>
          <w:sz w:val="20"/>
          <w:lang w:val="sk-SK"/>
        </w:rPr>
      </w:pPr>
    </w:p>
    <w:p w14:paraId="35359C57" w14:textId="06EEB7FB" w:rsidR="00ED4394" w:rsidRDefault="00ED4394" w:rsidP="00B92D29">
      <w:pPr>
        <w:rPr>
          <w:rFonts w:ascii="Arial" w:hAnsi="Arial" w:cs="Arial"/>
          <w:sz w:val="20"/>
          <w:lang w:val="sk-SK"/>
        </w:rPr>
      </w:pPr>
    </w:p>
    <w:p w14:paraId="0F14D2B5" w14:textId="5FB03FE6" w:rsidR="00ED4394" w:rsidRDefault="00ED4394" w:rsidP="00B92D29">
      <w:pPr>
        <w:rPr>
          <w:rFonts w:ascii="Arial" w:hAnsi="Arial" w:cs="Arial"/>
          <w:sz w:val="20"/>
          <w:lang w:val="sk-SK"/>
        </w:rPr>
      </w:pPr>
    </w:p>
    <w:p w14:paraId="0790445B" w14:textId="6003F900" w:rsidR="00ED4394" w:rsidRDefault="00ED4394" w:rsidP="00B92D29">
      <w:pPr>
        <w:rPr>
          <w:rFonts w:ascii="Arial" w:hAnsi="Arial" w:cs="Arial"/>
          <w:sz w:val="20"/>
          <w:lang w:val="sk-SK"/>
        </w:rPr>
      </w:pPr>
    </w:p>
    <w:p w14:paraId="2EF738A2" w14:textId="5407FB9C" w:rsidR="00ED4394" w:rsidRDefault="00ED4394" w:rsidP="00B92D29">
      <w:pPr>
        <w:rPr>
          <w:rFonts w:ascii="Arial" w:hAnsi="Arial" w:cs="Arial"/>
          <w:sz w:val="20"/>
          <w:lang w:val="sk-SK"/>
        </w:rPr>
      </w:pPr>
    </w:p>
    <w:p w14:paraId="514C7679" w14:textId="60ED3535" w:rsidR="00ED4394" w:rsidRDefault="00ED4394" w:rsidP="00B92D29">
      <w:pPr>
        <w:rPr>
          <w:rFonts w:ascii="Arial" w:hAnsi="Arial" w:cs="Arial"/>
          <w:sz w:val="20"/>
          <w:lang w:val="sk-SK"/>
        </w:rPr>
      </w:pPr>
    </w:p>
    <w:p w14:paraId="071F27D2" w14:textId="5A2B044C" w:rsidR="00ED4394" w:rsidRDefault="00ED4394" w:rsidP="00B92D29">
      <w:pPr>
        <w:rPr>
          <w:rFonts w:ascii="Arial" w:hAnsi="Arial" w:cs="Arial"/>
          <w:sz w:val="20"/>
          <w:lang w:val="sk-SK"/>
        </w:rPr>
      </w:pPr>
    </w:p>
    <w:p w14:paraId="3F50ACF4" w14:textId="14930229" w:rsidR="00ED4394" w:rsidRDefault="00ED4394" w:rsidP="00B92D29">
      <w:pPr>
        <w:rPr>
          <w:rFonts w:ascii="Arial" w:hAnsi="Arial" w:cs="Arial"/>
          <w:sz w:val="20"/>
          <w:lang w:val="sk-SK"/>
        </w:rPr>
      </w:pPr>
    </w:p>
    <w:p w14:paraId="66C6A327" w14:textId="4767A320" w:rsidR="00ED4394" w:rsidRDefault="00ED4394" w:rsidP="00B92D29">
      <w:pPr>
        <w:rPr>
          <w:rFonts w:ascii="Arial" w:hAnsi="Arial" w:cs="Arial"/>
          <w:sz w:val="20"/>
          <w:lang w:val="sk-SK"/>
        </w:rPr>
      </w:pPr>
    </w:p>
    <w:p w14:paraId="6DE9EA8C" w14:textId="1E5835FE" w:rsidR="00ED4394" w:rsidRDefault="00ED4394" w:rsidP="00B92D29">
      <w:pPr>
        <w:rPr>
          <w:rFonts w:ascii="Arial" w:hAnsi="Arial" w:cs="Arial"/>
          <w:sz w:val="20"/>
          <w:lang w:val="sk-SK"/>
        </w:rPr>
      </w:pPr>
    </w:p>
    <w:p w14:paraId="391C0BA5" w14:textId="4F096639" w:rsidR="00ED4394" w:rsidRDefault="00ED4394" w:rsidP="00B92D29">
      <w:pPr>
        <w:rPr>
          <w:rFonts w:ascii="Arial" w:hAnsi="Arial" w:cs="Arial"/>
          <w:sz w:val="20"/>
          <w:lang w:val="sk-SK"/>
        </w:rPr>
      </w:pPr>
    </w:p>
    <w:p w14:paraId="36A36D14" w14:textId="3CCABC72" w:rsidR="00ED4394" w:rsidRDefault="00ED4394" w:rsidP="00B92D29">
      <w:pPr>
        <w:rPr>
          <w:rFonts w:ascii="Arial" w:hAnsi="Arial" w:cs="Arial"/>
          <w:sz w:val="20"/>
          <w:lang w:val="sk-SK"/>
        </w:rPr>
      </w:pPr>
    </w:p>
    <w:p w14:paraId="48AC2CA4" w14:textId="419B956D" w:rsidR="00ED4394" w:rsidRDefault="00ED4394" w:rsidP="00B92D29">
      <w:pPr>
        <w:rPr>
          <w:rFonts w:ascii="Arial" w:hAnsi="Arial" w:cs="Arial"/>
          <w:sz w:val="20"/>
          <w:lang w:val="sk-SK"/>
        </w:rPr>
      </w:pPr>
    </w:p>
    <w:p w14:paraId="08C0437A" w14:textId="617D75E0" w:rsidR="00ED4394" w:rsidRDefault="00ED4394" w:rsidP="00B92D29">
      <w:pPr>
        <w:rPr>
          <w:rFonts w:ascii="Arial" w:hAnsi="Arial" w:cs="Arial"/>
          <w:sz w:val="20"/>
          <w:lang w:val="sk-SK"/>
        </w:rPr>
      </w:pPr>
    </w:p>
    <w:p w14:paraId="2520088A" w14:textId="18C2D28F" w:rsidR="00ED4394" w:rsidRDefault="00ED4394" w:rsidP="00B92D29">
      <w:pPr>
        <w:rPr>
          <w:rFonts w:ascii="Arial" w:hAnsi="Arial" w:cs="Arial"/>
          <w:sz w:val="20"/>
          <w:lang w:val="sk-SK"/>
        </w:rPr>
      </w:pPr>
    </w:p>
    <w:p w14:paraId="05148401" w14:textId="7E7D9C32" w:rsidR="00ED4394" w:rsidRDefault="00ED4394" w:rsidP="00B92D29">
      <w:pPr>
        <w:rPr>
          <w:rFonts w:ascii="Arial" w:hAnsi="Arial" w:cs="Arial"/>
          <w:sz w:val="20"/>
          <w:lang w:val="sk-SK"/>
        </w:rPr>
      </w:pPr>
    </w:p>
    <w:p w14:paraId="33DE32D6" w14:textId="43654438" w:rsidR="00ED4394" w:rsidRDefault="00ED4394" w:rsidP="00B92D29">
      <w:pPr>
        <w:rPr>
          <w:rFonts w:ascii="Arial" w:hAnsi="Arial" w:cs="Arial"/>
          <w:sz w:val="20"/>
          <w:lang w:val="sk-SK"/>
        </w:rPr>
      </w:pPr>
    </w:p>
    <w:p w14:paraId="1EF6FB07" w14:textId="44ED3E7B" w:rsidR="00ED4394" w:rsidRDefault="00ED4394" w:rsidP="00B92D29">
      <w:pPr>
        <w:rPr>
          <w:rFonts w:ascii="Arial" w:hAnsi="Arial" w:cs="Arial"/>
          <w:sz w:val="20"/>
          <w:lang w:val="sk-SK"/>
        </w:rPr>
      </w:pPr>
    </w:p>
    <w:p w14:paraId="5C82CE12" w14:textId="420EA210" w:rsidR="00ED4394" w:rsidRDefault="00ED4394" w:rsidP="00B92D29">
      <w:pPr>
        <w:rPr>
          <w:rFonts w:ascii="Arial" w:hAnsi="Arial" w:cs="Arial"/>
          <w:sz w:val="20"/>
          <w:lang w:val="sk-SK"/>
        </w:rPr>
      </w:pPr>
    </w:p>
    <w:p w14:paraId="466C09C4" w14:textId="5397F970" w:rsidR="00ED4394" w:rsidRDefault="00ED4394" w:rsidP="00B92D29">
      <w:pPr>
        <w:rPr>
          <w:rFonts w:ascii="Arial" w:hAnsi="Arial" w:cs="Arial"/>
          <w:sz w:val="20"/>
          <w:lang w:val="sk-SK"/>
        </w:rPr>
      </w:pPr>
    </w:p>
    <w:p w14:paraId="08492FCF" w14:textId="203D8E8B" w:rsidR="00ED4394" w:rsidRDefault="00ED4394" w:rsidP="00B92D29">
      <w:pPr>
        <w:rPr>
          <w:rFonts w:ascii="Arial" w:hAnsi="Arial" w:cs="Arial"/>
          <w:sz w:val="20"/>
          <w:lang w:val="sk-SK"/>
        </w:rPr>
      </w:pPr>
    </w:p>
    <w:p w14:paraId="74922085" w14:textId="65914F0E" w:rsidR="00ED4394" w:rsidRDefault="00ED4394" w:rsidP="00B92D29">
      <w:pPr>
        <w:rPr>
          <w:rFonts w:ascii="Arial" w:hAnsi="Arial" w:cs="Arial"/>
          <w:sz w:val="20"/>
          <w:lang w:val="sk-SK"/>
        </w:rPr>
      </w:pPr>
    </w:p>
    <w:p w14:paraId="1292A88D" w14:textId="4A35F3FB" w:rsidR="00ED4394" w:rsidRDefault="00ED4394" w:rsidP="00B92D29">
      <w:pPr>
        <w:rPr>
          <w:rFonts w:ascii="Arial" w:hAnsi="Arial" w:cs="Arial"/>
          <w:sz w:val="20"/>
          <w:lang w:val="sk-SK"/>
        </w:rPr>
      </w:pPr>
    </w:p>
    <w:p w14:paraId="12DDBDCD" w14:textId="01155FB7" w:rsidR="00ED4394" w:rsidRDefault="00ED4394" w:rsidP="00B92D29">
      <w:pPr>
        <w:rPr>
          <w:rFonts w:ascii="Arial" w:hAnsi="Arial" w:cs="Arial"/>
          <w:sz w:val="20"/>
          <w:lang w:val="sk-SK"/>
        </w:rPr>
      </w:pPr>
    </w:p>
    <w:p w14:paraId="2C05A043" w14:textId="2E3FB354" w:rsidR="00ED4394" w:rsidRDefault="00ED4394" w:rsidP="00B92D29">
      <w:pPr>
        <w:rPr>
          <w:rFonts w:ascii="Arial" w:hAnsi="Arial" w:cs="Arial"/>
          <w:sz w:val="20"/>
          <w:lang w:val="sk-SK"/>
        </w:rPr>
      </w:pPr>
    </w:p>
    <w:p w14:paraId="5CCF5A0E" w14:textId="6F34A972" w:rsidR="00ED4394" w:rsidRDefault="00ED4394" w:rsidP="00B92D29">
      <w:pPr>
        <w:rPr>
          <w:rFonts w:ascii="Arial" w:hAnsi="Arial" w:cs="Arial"/>
          <w:sz w:val="20"/>
          <w:lang w:val="sk-SK"/>
        </w:rPr>
      </w:pPr>
    </w:p>
    <w:p w14:paraId="525577C5" w14:textId="19616A34" w:rsidR="00ED4394" w:rsidRDefault="00ED4394" w:rsidP="00B92D29">
      <w:pPr>
        <w:rPr>
          <w:rFonts w:ascii="Arial" w:hAnsi="Arial" w:cs="Arial"/>
          <w:sz w:val="20"/>
          <w:lang w:val="sk-SK"/>
        </w:rPr>
      </w:pPr>
    </w:p>
    <w:p w14:paraId="49341EB6" w14:textId="56FE00EB" w:rsidR="00ED4394" w:rsidRDefault="00ED4394" w:rsidP="00B92D29">
      <w:pPr>
        <w:rPr>
          <w:rFonts w:ascii="Arial" w:hAnsi="Arial" w:cs="Arial"/>
          <w:sz w:val="20"/>
          <w:lang w:val="sk-SK"/>
        </w:rPr>
      </w:pPr>
    </w:p>
    <w:p w14:paraId="69761062" w14:textId="3FF14E97" w:rsidR="00ED4394" w:rsidRDefault="00ED4394" w:rsidP="00B92D29">
      <w:pPr>
        <w:rPr>
          <w:rFonts w:ascii="Arial" w:hAnsi="Arial" w:cs="Arial"/>
          <w:sz w:val="20"/>
          <w:lang w:val="sk-SK"/>
        </w:rPr>
      </w:pPr>
    </w:p>
    <w:p w14:paraId="2760C994" w14:textId="1AF4EA75" w:rsidR="00ED4394" w:rsidRDefault="00ED4394" w:rsidP="00B92D29">
      <w:pPr>
        <w:rPr>
          <w:rFonts w:ascii="Arial" w:hAnsi="Arial" w:cs="Arial"/>
          <w:sz w:val="20"/>
          <w:lang w:val="sk-SK"/>
        </w:rPr>
      </w:pPr>
    </w:p>
    <w:p w14:paraId="40D34519" w14:textId="677F328A" w:rsidR="00ED4394" w:rsidRDefault="00ED4394" w:rsidP="00B92D29">
      <w:pPr>
        <w:rPr>
          <w:rFonts w:ascii="Arial" w:hAnsi="Arial" w:cs="Arial"/>
          <w:sz w:val="20"/>
          <w:lang w:val="sk-SK"/>
        </w:rPr>
      </w:pPr>
    </w:p>
    <w:p w14:paraId="15C2D8DD" w14:textId="58CAB7C4" w:rsidR="00ED4394" w:rsidRDefault="00ED4394" w:rsidP="00B92D29">
      <w:pPr>
        <w:rPr>
          <w:rFonts w:ascii="Arial" w:hAnsi="Arial" w:cs="Arial"/>
          <w:sz w:val="20"/>
          <w:lang w:val="sk-SK"/>
        </w:rPr>
      </w:pPr>
    </w:p>
    <w:p w14:paraId="73F8B53D" w14:textId="7EFBB1E4" w:rsidR="00ED4394" w:rsidRDefault="00ED4394" w:rsidP="00B92D29">
      <w:pPr>
        <w:rPr>
          <w:rFonts w:ascii="Arial" w:hAnsi="Arial" w:cs="Arial"/>
          <w:sz w:val="20"/>
          <w:lang w:val="sk-SK"/>
        </w:rPr>
      </w:pPr>
    </w:p>
    <w:p w14:paraId="18E46F7E" w14:textId="2908499F" w:rsidR="00ED4394" w:rsidRDefault="00ED4394" w:rsidP="00B92D29">
      <w:pPr>
        <w:rPr>
          <w:rFonts w:ascii="Arial" w:hAnsi="Arial" w:cs="Arial"/>
          <w:sz w:val="20"/>
          <w:lang w:val="sk-SK"/>
        </w:rPr>
      </w:pPr>
    </w:p>
    <w:p w14:paraId="3DFD1D19" w14:textId="434600FF" w:rsidR="00ED4394" w:rsidRDefault="00ED4394" w:rsidP="00B92D29">
      <w:pPr>
        <w:rPr>
          <w:rFonts w:ascii="Arial" w:hAnsi="Arial" w:cs="Arial"/>
          <w:sz w:val="20"/>
          <w:lang w:val="sk-SK"/>
        </w:rPr>
      </w:pPr>
    </w:p>
    <w:p w14:paraId="6FA11498" w14:textId="156CBF73" w:rsidR="00ED4394" w:rsidRDefault="00ED4394" w:rsidP="00B92D29">
      <w:pPr>
        <w:rPr>
          <w:rFonts w:ascii="Arial" w:hAnsi="Arial" w:cs="Arial"/>
          <w:sz w:val="20"/>
          <w:lang w:val="sk-SK"/>
        </w:rPr>
      </w:pPr>
    </w:p>
    <w:p w14:paraId="07F96750" w14:textId="2A808802" w:rsidR="00ED4394" w:rsidRDefault="00ED4394" w:rsidP="00B92D29">
      <w:pPr>
        <w:rPr>
          <w:rFonts w:ascii="Arial" w:hAnsi="Arial" w:cs="Arial"/>
          <w:sz w:val="20"/>
          <w:lang w:val="sk-SK"/>
        </w:rPr>
      </w:pPr>
    </w:p>
    <w:p w14:paraId="1FEE6D3A" w14:textId="7BB41FE0" w:rsidR="00ED4394" w:rsidRDefault="00ED4394" w:rsidP="00B92D29">
      <w:pPr>
        <w:rPr>
          <w:rFonts w:ascii="Arial" w:hAnsi="Arial" w:cs="Arial"/>
          <w:sz w:val="20"/>
          <w:lang w:val="sk-SK"/>
        </w:rPr>
      </w:pPr>
    </w:p>
    <w:p w14:paraId="4837BFAC" w14:textId="624D871F" w:rsidR="00ED4394" w:rsidRDefault="00ED4394" w:rsidP="00B92D29">
      <w:pPr>
        <w:rPr>
          <w:rFonts w:ascii="Arial" w:hAnsi="Arial" w:cs="Arial"/>
          <w:sz w:val="20"/>
          <w:lang w:val="sk-SK"/>
        </w:rPr>
      </w:pPr>
    </w:p>
    <w:p w14:paraId="53459F9B" w14:textId="2878E93A" w:rsidR="00ED4394" w:rsidRDefault="00ED4394" w:rsidP="00B92D29">
      <w:pPr>
        <w:rPr>
          <w:rFonts w:ascii="Arial" w:hAnsi="Arial" w:cs="Arial"/>
          <w:sz w:val="20"/>
          <w:lang w:val="sk-SK"/>
        </w:rPr>
      </w:pPr>
    </w:p>
    <w:p w14:paraId="4198111D" w14:textId="5B127976" w:rsidR="00ED4394" w:rsidRDefault="00ED4394" w:rsidP="00B92D29">
      <w:pPr>
        <w:rPr>
          <w:rFonts w:ascii="Arial" w:hAnsi="Arial" w:cs="Arial"/>
          <w:sz w:val="20"/>
          <w:lang w:val="sk-SK"/>
        </w:rPr>
      </w:pPr>
    </w:p>
    <w:p w14:paraId="6ECA82F3" w14:textId="551F8D05" w:rsidR="00ED4394" w:rsidRDefault="00ED4394" w:rsidP="00B92D29">
      <w:pPr>
        <w:rPr>
          <w:rFonts w:ascii="Arial" w:hAnsi="Arial" w:cs="Arial"/>
          <w:sz w:val="20"/>
          <w:lang w:val="sk-SK"/>
        </w:rPr>
      </w:pPr>
    </w:p>
    <w:p w14:paraId="3671E9BC" w14:textId="009F436C" w:rsidR="00ED4394" w:rsidRDefault="00ED4394" w:rsidP="00B92D29">
      <w:pPr>
        <w:rPr>
          <w:rFonts w:ascii="Arial" w:hAnsi="Arial" w:cs="Arial"/>
          <w:sz w:val="20"/>
          <w:lang w:val="sk-SK"/>
        </w:rPr>
      </w:pPr>
    </w:p>
    <w:p w14:paraId="78EA40FA" w14:textId="7D40771B" w:rsidR="00ED4394" w:rsidRDefault="00ED4394" w:rsidP="00B92D29">
      <w:pPr>
        <w:rPr>
          <w:rFonts w:ascii="Arial" w:hAnsi="Arial" w:cs="Arial"/>
          <w:sz w:val="20"/>
          <w:lang w:val="sk-SK"/>
        </w:rPr>
      </w:pPr>
    </w:p>
    <w:p w14:paraId="2D263D92" w14:textId="6C7FEF20" w:rsidR="00ED4394" w:rsidRDefault="00ED4394" w:rsidP="00B92D29">
      <w:pPr>
        <w:rPr>
          <w:rFonts w:ascii="Arial" w:hAnsi="Arial" w:cs="Arial"/>
          <w:sz w:val="20"/>
          <w:lang w:val="sk-SK"/>
        </w:rPr>
      </w:pPr>
    </w:p>
    <w:p w14:paraId="030583DB" w14:textId="6677CB1D" w:rsidR="00ED4394" w:rsidRDefault="00ED4394" w:rsidP="00B92D29">
      <w:pPr>
        <w:rPr>
          <w:rFonts w:ascii="Arial" w:hAnsi="Arial" w:cs="Arial"/>
          <w:sz w:val="20"/>
          <w:lang w:val="sk-SK"/>
        </w:rPr>
      </w:pPr>
    </w:p>
    <w:p w14:paraId="1CB810A0" w14:textId="32B3C758" w:rsidR="00ED4394" w:rsidRDefault="00ED4394" w:rsidP="00B92D29">
      <w:pPr>
        <w:rPr>
          <w:rFonts w:ascii="Arial" w:hAnsi="Arial" w:cs="Arial"/>
          <w:sz w:val="20"/>
          <w:lang w:val="sk-SK"/>
        </w:rPr>
      </w:pPr>
    </w:p>
    <w:p w14:paraId="35F35748" w14:textId="3DCF311A" w:rsidR="00ED4394" w:rsidRDefault="00ED4394" w:rsidP="00B92D29">
      <w:pPr>
        <w:rPr>
          <w:rFonts w:ascii="Arial" w:hAnsi="Arial" w:cs="Arial"/>
          <w:sz w:val="20"/>
          <w:lang w:val="sk-SK"/>
        </w:rPr>
      </w:pPr>
    </w:p>
    <w:p w14:paraId="509B8012" w14:textId="08D6AECB" w:rsidR="00ED4394" w:rsidRDefault="00ED4394" w:rsidP="00B92D29">
      <w:pPr>
        <w:rPr>
          <w:rFonts w:ascii="Arial" w:hAnsi="Arial" w:cs="Arial"/>
          <w:sz w:val="20"/>
          <w:lang w:val="sk-SK"/>
        </w:rPr>
      </w:pPr>
    </w:p>
    <w:p w14:paraId="2EFC5BD1" w14:textId="77777777" w:rsidR="00ED4394" w:rsidRDefault="00ED4394" w:rsidP="00B92D29">
      <w:pPr>
        <w:rPr>
          <w:rFonts w:ascii="Arial" w:hAnsi="Arial" w:cs="Arial"/>
          <w:sz w:val="20"/>
          <w:lang w:val="sk-SK"/>
        </w:rPr>
      </w:pPr>
    </w:p>
    <w:p w14:paraId="526471CF" w14:textId="77777777" w:rsidR="00F378DC" w:rsidRDefault="00F378DC" w:rsidP="00B92D29">
      <w:pPr>
        <w:rPr>
          <w:rFonts w:ascii="Arial" w:hAnsi="Arial" w:cs="Arial"/>
          <w:sz w:val="20"/>
          <w:lang w:val="sk-SK"/>
        </w:rPr>
      </w:pPr>
    </w:p>
    <w:p w14:paraId="726EE67E" w14:textId="27EA1757" w:rsidR="00F378DC" w:rsidRDefault="00F378DC" w:rsidP="00B92D29">
      <w:pPr>
        <w:rPr>
          <w:rFonts w:ascii="Arial" w:hAnsi="Arial" w:cs="Arial"/>
          <w:sz w:val="20"/>
          <w:lang w:val="sk-SK"/>
        </w:rPr>
      </w:pPr>
    </w:p>
    <w:p w14:paraId="238D56E0" w14:textId="77777777" w:rsidR="00F378DC" w:rsidRDefault="00F378DC" w:rsidP="00B92D29">
      <w:pPr>
        <w:rPr>
          <w:rFonts w:ascii="Arial" w:hAnsi="Arial" w:cs="Arial"/>
          <w:sz w:val="20"/>
          <w:lang w:val="sk-SK"/>
        </w:rPr>
      </w:pPr>
    </w:p>
    <w:p w14:paraId="004AA6D2" w14:textId="09A732C4" w:rsidR="00F378DC" w:rsidRDefault="00F378DC" w:rsidP="00B92D29">
      <w:pPr>
        <w:rPr>
          <w:rFonts w:ascii="Arial" w:hAnsi="Arial" w:cs="Arial"/>
          <w:sz w:val="20"/>
          <w:lang w:val="sk-SK"/>
        </w:rPr>
      </w:pPr>
    </w:p>
    <w:p w14:paraId="4AEE78CA" w14:textId="77777777" w:rsidR="00F378DC" w:rsidRDefault="00F378DC" w:rsidP="00B92D29">
      <w:pPr>
        <w:rPr>
          <w:rFonts w:ascii="Arial" w:hAnsi="Arial" w:cs="Arial"/>
          <w:sz w:val="20"/>
          <w:lang w:val="sk-SK"/>
        </w:rPr>
      </w:pPr>
    </w:p>
    <w:p w14:paraId="399CC78F" w14:textId="419B40E4" w:rsidR="00F378DC" w:rsidRPr="00E77F1C" w:rsidRDefault="00F378DC" w:rsidP="00B92D29">
      <w:pPr>
        <w:rPr>
          <w:rFonts w:ascii="Arial" w:hAnsi="Arial" w:cs="Arial"/>
          <w:sz w:val="20"/>
          <w:lang w:val="sk-SK"/>
        </w:rPr>
      </w:pPr>
    </w:p>
    <w:sectPr w:rsidR="00F378DC" w:rsidRPr="00E77F1C" w:rsidSect="00C75024">
      <w:type w:val="continuous"/>
      <w:pgSz w:w="11907" w:h="16840" w:code="9"/>
      <w:pgMar w:top="1134" w:right="1418" w:bottom="851" w:left="1418" w:header="709" w:footer="34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ACF1AA" w14:textId="77777777" w:rsidR="00BA2268" w:rsidRDefault="00BA2268">
      <w:r>
        <w:separator/>
      </w:r>
    </w:p>
  </w:endnote>
  <w:endnote w:type="continuationSeparator" w:id="0">
    <w:p w14:paraId="5B87B7AE" w14:textId="77777777" w:rsidR="00BA2268" w:rsidRDefault="00BA2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0EC2AB" w14:textId="7BAB79CA" w:rsidR="00BA2268" w:rsidRPr="00422D17" w:rsidRDefault="00BA2268" w:rsidP="00422D17">
    <w:pPr>
      <w:pStyle w:val="Footer"/>
      <w:tabs>
        <w:tab w:val="center" w:pos="4536"/>
        <w:tab w:val="right" w:pos="8505"/>
      </w:tabs>
    </w:pPr>
    <w:r>
      <w:rPr>
        <w:sz w:val="16"/>
      </w:rPr>
      <w:tab/>
    </w:r>
    <w:r w:rsidRPr="00422D17">
      <w:rPr>
        <w:rStyle w:val="PageNumber"/>
        <w:sz w:val="16"/>
      </w:rPr>
      <w:fldChar w:fldCharType="begin"/>
    </w:r>
    <w:r w:rsidRPr="00422D17">
      <w:rPr>
        <w:rStyle w:val="PageNumber"/>
        <w:sz w:val="16"/>
      </w:rPr>
      <w:instrText xml:space="preserve"> PAGE </w:instrText>
    </w:r>
    <w:r w:rsidRPr="00422D17">
      <w:rPr>
        <w:rStyle w:val="PageNumber"/>
        <w:sz w:val="16"/>
      </w:rPr>
      <w:fldChar w:fldCharType="separate"/>
    </w:r>
    <w:r w:rsidR="00D30514">
      <w:rPr>
        <w:rStyle w:val="PageNumber"/>
        <w:noProof/>
        <w:sz w:val="16"/>
      </w:rPr>
      <w:t>29</w:t>
    </w:r>
    <w:r w:rsidRPr="00422D17">
      <w:rPr>
        <w:rStyle w:val="PageNumbe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6345001"/>
      <w:docPartObj>
        <w:docPartGallery w:val="Page Numbers (Bottom of Page)"/>
        <w:docPartUnique/>
      </w:docPartObj>
    </w:sdtPr>
    <w:sdtEndPr/>
    <w:sdtContent>
      <w:p w14:paraId="601A2607" w14:textId="6C23A5BC" w:rsidR="00BA2268" w:rsidRDefault="00BA2268">
        <w:pPr>
          <w:pStyle w:val="Footer"/>
          <w:jc w:val="center"/>
        </w:pPr>
        <w:r w:rsidRPr="00CA2BB2">
          <w:rPr>
            <w:sz w:val="16"/>
            <w:szCs w:val="16"/>
          </w:rPr>
          <w:fldChar w:fldCharType="begin"/>
        </w:r>
        <w:r w:rsidRPr="00CA2BB2">
          <w:rPr>
            <w:sz w:val="16"/>
            <w:szCs w:val="16"/>
          </w:rPr>
          <w:instrText xml:space="preserve"> PAGE   \* MERGEFORMAT </w:instrText>
        </w:r>
        <w:r w:rsidRPr="00CA2BB2">
          <w:rPr>
            <w:sz w:val="16"/>
            <w:szCs w:val="16"/>
          </w:rPr>
          <w:fldChar w:fldCharType="separate"/>
        </w:r>
        <w:r w:rsidR="00D30514">
          <w:rPr>
            <w:noProof/>
            <w:sz w:val="16"/>
            <w:szCs w:val="16"/>
          </w:rPr>
          <w:t>1</w:t>
        </w:r>
        <w:r w:rsidRPr="00CA2BB2">
          <w:rPr>
            <w:sz w:val="16"/>
            <w:szCs w:val="16"/>
          </w:rPr>
          <w:fldChar w:fldCharType="end"/>
        </w:r>
      </w:p>
    </w:sdtContent>
  </w:sdt>
  <w:p w14:paraId="6631B2CE" w14:textId="77777777" w:rsidR="00BA2268" w:rsidRDefault="00BA22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1ED464" w14:textId="77777777" w:rsidR="00BA2268" w:rsidRDefault="00BA2268">
      <w:r>
        <w:separator/>
      </w:r>
    </w:p>
  </w:footnote>
  <w:footnote w:type="continuationSeparator" w:id="0">
    <w:p w14:paraId="25FB9965" w14:textId="77777777" w:rsidR="00BA2268" w:rsidRDefault="00BA22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704A2" w14:textId="77777777" w:rsidR="00BA2268" w:rsidRPr="003A06B5" w:rsidRDefault="00BA2268" w:rsidP="00844B2A">
    <w:pPr>
      <w:pStyle w:val="Header"/>
      <w:rPr>
        <w:lang w:val="sk-SK"/>
      </w:rPr>
    </w:pPr>
    <w:r>
      <w:rPr>
        <w:lang w:val="sk-SK"/>
      </w:rPr>
      <w:t>Poznámky Úč POD 3-01</w:t>
    </w:r>
    <w:r>
      <w:rPr>
        <w:lang w:val="sk-SK"/>
      </w:rPr>
      <w:tab/>
    </w:r>
    <w:r>
      <w:rPr>
        <w:lang w:val="sk-SK"/>
      </w:rPr>
      <w:tab/>
    </w:r>
    <w:r>
      <w:rPr>
        <w:lang w:val="sk-SK"/>
      </w:rPr>
      <w:tab/>
    </w:r>
    <w:r>
      <w:rPr>
        <w:lang w:val="sk-SK"/>
      </w:rPr>
      <w:tab/>
      <w:t>IČO: 31432298, DIČ: SK2020392055</w:t>
    </w:r>
  </w:p>
  <w:p w14:paraId="0039A987" w14:textId="77777777" w:rsidR="00BA2268" w:rsidRPr="00844B2A" w:rsidRDefault="00BA2268" w:rsidP="00844B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37A0FA" w14:textId="77777777" w:rsidR="00BA2268" w:rsidRPr="003A06B5" w:rsidRDefault="00BA2268" w:rsidP="00C270BD">
    <w:pPr>
      <w:pStyle w:val="Header"/>
      <w:rPr>
        <w:lang w:val="sk-SK"/>
      </w:rPr>
    </w:pPr>
    <w:r>
      <w:rPr>
        <w:lang w:val="sk-SK"/>
      </w:rPr>
      <w:t>Poznámky Úč POD 3-01</w:t>
    </w:r>
    <w:r>
      <w:rPr>
        <w:lang w:val="sk-SK"/>
      </w:rPr>
      <w:tab/>
    </w:r>
    <w:r>
      <w:rPr>
        <w:lang w:val="sk-SK"/>
      </w:rPr>
      <w:tab/>
    </w:r>
    <w:r>
      <w:rPr>
        <w:lang w:val="sk-SK"/>
      </w:rPr>
      <w:tab/>
    </w:r>
    <w:r>
      <w:rPr>
        <w:lang w:val="sk-SK"/>
      </w:rPr>
      <w:tab/>
      <w:t>IČO: 31432298 DIČ: SK2020392055</w:t>
    </w:r>
  </w:p>
  <w:p w14:paraId="27276353" w14:textId="77777777" w:rsidR="00BA2268" w:rsidRDefault="00BA22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8B822DA"/>
    <w:multiLevelType w:val="hybridMultilevel"/>
    <w:tmpl w:val="E08E57C2"/>
    <w:lvl w:ilvl="0" w:tplc="3404EFFA">
      <w:start w:val="1"/>
      <w:numFmt w:val="decimalZero"/>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AD23B2A"/>
    <w:multiLevelType w:val="singleLevel"/>
    <w:tmpl w:val="877886D8"/>
    <w:lvl w:ilvl="0">
      <w:numFmt w:val="bullet"/>
      <w:lvlText w:val="-"/>
      <w:lvlJc w:val="left"/>
      <w:pPr>
        <w:tabs>
          <w:tab w:val="num" w:pos="360"/>
        </w:tabs>
        <w:ind w:left="360" w:hanging="360"/>
      </w:pPr>
      <w:rPr>
        <w:rFonts w:hint="default"/>
      </w:rPr>
    </w:lvl>
  </w:abstractNum>
  <w:abstractNum w:abstractNumId="4" w15:restartNumberingAfterBreak="0">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5A874C1"/>
    <w:multiLevelType w:val="hybridMultilevel"/>
    <w:tmpl w:val="8830F962"/>
    <w:lvl w:ilvl="0" w:tplc="BAC6B586">
      <w:start w:val="5500"/>
      <w:numFmt w:val="bullet"/>
      <w:lvlText w:val="-"/>
      <w:lvlJc w:val="left"/>
      <w:pPr>
        <w:ind w:left="720" w:hanging="360"/>
      </w:pPr>
      <w:rPr>
        <w:rFonts w:ascii="Arial" w:eastAsiaTheme="minorHAnsi" w:hAnsi="Arial" w:cs="Aria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9" w15:restartNumberingAfterBreak="0">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2" w15:restartNumberingAfterBreak="0">
    <w:nsid w:val="26B52B45"/>
    <w:multiLevelType w:val="singleLevel"/>
    <w:tmpl w:val="04070001"/>
    <w:lvl w:ilvl="0">
      <w:start w:val="1"/>
      <w:numFmt w:val="bullet"/>
      <w:lvlText w:val=""/>
      <w:lvlJc w:val="left"/>
      <w:pPr>
        <w:ind w:left="720" w:hanging="360"/>
      </w:pPr>
      <w:rPr>
        <w:rFonts w:ascii="Symbol" w:hAnsi="Symbol" w:hint="default"/>
      </w:rPr>
    </w:lvl>
  </w:abstractNum>
  <w:abstractNum w:abstractNumId="13" w15:restartNumberingAfterBreak="0">
    <w:nsid w:val="2A1646E3"/>
    <w:multiLevelType w:val="hybridMultilevel"/>
    <w:tmpl w:val="4B7687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9" w15:restartNumberingAfterBreak="0">
    <w:nsid w:val="494362DF"/>
    <w:multiLevelType w:val="singleLevel"/>
    <w:tmpl w:val="877886D8"/>
    <w:lvl w:ilvl="0">
      <w:numFmt w:val="bullet"/>
      <w:lvlText w:val="-"/>
      <w:lvlJc w:val="left"/>
      <w:pPr>
        <w:tabs>
          <w:tab w:val="num" w:pos="360"/>
        </w:tabs>
        <w:ind w:left="360" w:hanging="360"/>
      </w:pPr>
      <w:rPr>
        <w:rFonts w:hint="default"/>
      </w:rPr>
    </w:lvl>
  </w:abstractNum>
  <w:abstractNum w:abstractNumId="20" w15:restartNumberingAfterBreak="0">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3C45466"/>
    <w:multiLevelType w:val="singleLevel"/>
    <w:tmpl w:val="877886D8"/>
    <w:lvl w:ilvl="0">
      <w:numFmt w:val="bullet"/>
      <w:lvlText w:val="-"/>
      <w:lvlJc w:val="left"/>
      <w:pPr>
        <w:tabs>
          <w:tab w:val="num" w:pos="360"/>
        </w:tabs>
        <w:ind w:left="360" w:hanging="360"/>
      </w:pPr>
      <w:rPr>
        <w:rFonts w:hint="default"/>
      </w:rPr>
    </w:lvl>
  </w:abstractNum>
  <w:abstractNum w:abstractNumId="22" w15:restartNumberingAfterBreak="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9CA3AEA"/>
    <w:multiLevelType w:val="multilevel"/>
    <w:tmpl w:val="79C4EC42"/>
    <w:lvl w:ilvl="0">
      <w:start w:val="1"/>
      <w:numFmt w:val="upperLetter"/>
      <w:lvlText w:val="%1."/>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2."/>
      <w:lvlJc w:val="left"/>
      <w:pPr>
        <w:tabs>
          <w:tab w:val="num" w:pos="454"/>
        </w:tabs>
        <w:ind w:left="454" w:hanging="454"/>
      </w:pPr>
      <w:rPr>
        <w:rFonts w:hint="default"/>
      </w:rPr>
    </w:lvl>
    <w:lvl w:ilvl="2">
      <w:start w:val="1"/>
      <w:numFmt w:val="decimal"/>
      <w:lvlText w:val="%2.%3."/>
      <w:lvlJc w:val="left"/>
      <w:pPr>
        <w:tabs>
          <w:tab w:val="num" w:pos="567"/>
        </w:tabs>
        <w:ind w:left="567" w:hanging="567"/>
      </w:pPr>
      <w:rPr>
        <w:rFonts w:cs="Times New Roman" w:hint="default"/>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lvlText w:val="%2.%3.%4."/>
      <w:lvlJc w:val="left"/>
      <w:pPr>
        <w:tabs>
          <w:tab w:val="num" w:pos="737"/>
        </w:tabs>
        <w:ind w:left="737" w:hanging="737"/>
      </w:pPr>
      <w:rPr>
        <w:rFonts w:hint="default"/>
      </w:rPr>
    </w:lvl>
    <w:lvl w:ilvl="4">
      <w:start w:val="1"/>
      <w:numFmt w:val="lowerLetter"/>
      <w:lvlText w:val="%5)"/>
      <w:lvlJc w:val="left"/>
      <w:pPr>
        <w:tabs>
          <w:tab w:val="num" w:pos="360"/>
        </w:tabs>
        <w:ind w:left="0" w:firstLine="0"/>
      </w:pPr>
      <w:rPr>
        <w:rFonts w:hint="default"/>
      </w:rPr>
    </w:lvl>
    <w:lvl w:ilvl="5">
      <w:start w:val="1"/>
      <w:numFmt w:val="decimal"/>
      <w:lvlText w:val="%5).%6"/>
      <w:lvlJc w:val="left"/>
      <w:pPr>
        <w:tabs>
          <w:tab w:val="num" w:pos="720"/>
        </w:tabs>
        <w:ind w:left="0" w:firstLine="0"/>
      </w:pPr>
      <w:rPr>
        <w:rFonts w:hint="default"/>
      </w:rPr>
    </w:lvl>
    <w:lvl w:ilvl="6">
      <w:start w:val="1"/>
      <w:numFmt w:val="decimal"/>
      <w:lvlText w:val="%5).%6.%7"/>
      <w:lvlJc w:val="left"/>
      <w:pPr>
        <w:tabs>
          <w:tab w:val="num" w:pos="720"/>
        </w:tabs>
        <w:ind w:left="0" w:firstLine="0"/>
      </w:pPr>
      <w:rPr>
        <w:rFonts w:hint="default"/>
      </w:rPr>
    </w:lvl>
    <w:lvl w:ilvl="7">
      <w:start w:val="1"/>
      <w:numFmt w:val="decimal"/>
      <w:lvlText w:val="%5).%6.%7.%8"/>
      <w:lvlJc w:val="left"/>
      <w:pPr>
        <w:tabs>
          <w:tab w:val="num" w:pos="1080"/>
        </w:tabs>
        <w:ind w:left="0" w:firstLine="0"/>
      </w:pPr>
      <w:rPr>
        <w:rFonts w:hint="default"/>
      </w:rPr>
    </w:lvl>
    <w:lvl w:ilvl="8">
      <w:start w:val="1"/>
      <w:numFmt w:val="decimal"/>
      <w:lvlText w:val="%5).%6.%7.%8.%9"/>
      <w:lvlJc w:val="left"/>
      <w:pPr>
        <w:tabs>
          <w:tab w:val="num" w:pos="1080"/>
        </w:tabs>
        <w:ind w:left="0" w:firstLine="0"/>
      </w:pPr>
      <w:rPr>
        <w:rFonts w:hint="default"/>
      </w:rPr>
    </w:lvl>
  </w:abstractNum>
  <w:abstractNum w:abstractNumId="37" w15:restartNumberingAfterBreak="0">
    <w:nsid w:val="6C3D31C6"/>
    <w:multiLevelType w:val="multilevel"/>
    <w:tmpl w:val="B23A0F64"/>
    <w:lvl w:ilvl="0">
      <w:start w:val="1"/>
      <w:numFmt w:val="upperLetter"/>
      <w:pStyle w:val="Heading1"/>
      <w:lvlText w:val="%1."/>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Heading2"/>
      <w:lvlText w:val="%2."/>
      <w:lvlJc w:val="left"/>
      <w:pPr>
        <w:tabs>
          <w:tab w:val="num" w:pos="7258"/>
        </w:tabs>
        <w:ind w:left="7258" w:hanging="454"/>
      </w:pPr>
      <w:rPr>
        <w:rFonts w:hint="default"/>
      </w:rPr>
    </w:lvl>
    <w:lvl w:ilvl="2">
      <w:start w:val="1"/>
      <w:numFmt w:val="decimal"/>
      <w:pStyle w:val="Heading3"/>
      <w:lvlText w:val="%2.%3."/>
      <w:lvlJc w:val="left"/>
      <w:pPr>
        <w:tabs>
          <w:tab w:val="num" w:pos="567"/>
        </w:tabs>
        <w:ind w:left="567" w:hanging="567"/>
      </w:pPr>
      <w:rPr>
        <w:rFonts w:cs="Times New Roman" w:hint="default"/>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Heading4"/>
      <w:lvlText w:val="%2.%3.%4."/>
      <w:lvlJc w:val="left"/>
      <w:pPr>
        <w:tabs>
          <w:tab w:val="num" w:pos="737"/>
        </w:tabs>
        <w:ind w:left="737" w:hanging="737"/>
      </w:pPr>
      <w:rPr>
        <w:rFonts w:hint="default"/>
      </w:rPr>
    </w:lvl>
    <w:lvl w:ilvl="4">
      <w:start w:val="1"/>
      <w:numFmt w:val="lowerLetter"/>
      <w:pStyle w:val="Heading5"/>
      <w:lvlText w:val="%5)"/>
      <w:lvlJc w:val="left"/>
      <w:pPr>
        <w:tabs>
          <w:tab w:val="num" w:pos="360"/>
        </w:tabs>
        <w:ind w:left="0" w:firstLine="0"/>
      </w:pPr>
      <w:rPr>
        <w:rFonts w:hint="default"/>
      </w:rPr>
    </w:lvl>
    <w:lvl w:ilvl="5">
      <w:start w:val="1"/>
      <w:numFmt w:val="decimal"/>
      <w:lvlText w:val="%5).%6"/>
      <w:lvlJc w:val="left"/>
      <w:pPr>
        <w:tabs>
          <w:tab w:val="num" w:pos="720"/>
        </w:tabs>
        <w:ind w:left="0" w:firstLine="0"/>
      </w:pPr>
      <w:rPr>
        <w:rFonts w:hint="default"/>
      </w:rPr>
    </w:lvl>
    <w:lvl w:ilvl="6">
      <w:start w:val="1"/>
      <w:numFmt w:val="decimal"/>
      <w:pStyle w:val="Heading7"/>
      <w:lvlText w:val="%5).%6.%7"/>
      <w:lvlJc w:val="left"/>
      <w:pPr>
        <w:tabs>
          <w:tab w:val="num" w:pos="720"/>
        </w:tabs>
        <w:ind w:left="0" w:firstLine="0"/>
      </w:pPr>
      <w:rPr>
        <w:rFonts w:hint="default"/>
      </w:rPr>
    </w:lvl>
    <w:lvl w:ilvl="7">
      <w:start w:val="1"/>
      <w:numFmt w:val="decimal"/>
      <w:pStyle w:val="Heading8"/>
      <w:lvlText w:val="%5).%6.%7.%8"/>
      <w:lvlJc w:val="left"/>
      <w:pPr>
        <w:tabs>
          <w:tab w:val="num" w:pos="1080"/>
        </w:tabs>
        <w:ind w:left="0" w:firstLine="0"/>
      </w:pPr>
      <w:rPr>
        <w:rFonts w:hint="default"/>
      </w:rPr>
    </w:lvl>
    <w:lvl w:ilvl="8">
      <w:start w:val="1"/>
      <w:numFmt w:val="decimal"/>
      <w:pStyle w:val="Heading9"/>
      <w:lvlText w:val="%5).%6.%7.%8.%9"/>
      <w:lvlJc w:val="left"/>
      <w:pPr>
        <w:tabs>
          <w:tab w:val="num" w:pos="1080"/>
        </w:tabs>
        <w:ind w:left="0" w:firstLine="0"/>
      </w:pPr>
      <w:rPr>
        <w:rFonts w:hint="default"/>
      </w:rPr>
    </w:lvl>
  </w:abstractNum>
  <w:abstractNum w:abstractNumId="38" w15:restartNumberingAfterBreak="0">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9" w15:restartNumberingAfterBreak="0">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40" w15:restartNumberingAfterBreak="0">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CD70708"/>
    <w:multiLevelType w:val="hybridMultilevel"/>
    <w:tmpl w:val="6E52A2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4" w15:restartNumberingAfterBreak="0">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7"/>
  </w:num>
  <w:num w:numId="2">
    <w:abstractNumId w:val="37"/>
  </w:num>
  <w:num w:numId="3">
    <w:abstractNumId w:val="37"/>
  </w:num>
  <w:num w:numId="4">
    <w:abstractNumId w:val="37"/>
  </w:num>
  <w:num w:numId="5">
    <w:abstractNumId w:val="37"/>
  </w:num>
  <w:num w:numId="6">
    <w:abstractNumId w:val="35"/>
  </w:num>
  <w:num w:numId="7">
    <w:abstractNumId w:val="44"/>
  </w:num>
  <w:num w:numId="8">
    <w:abstractNumId w:val="19"/>
  </w:num>
  <w:num w:numId="9">
    <w:abstractNumId w:val="0"/>
  </w:num>
  <w:num w:numId="10">
    <w:abstractNumId w:val="29"/>
  </w:num>
  <w:num w:numId="11">
    <w:abstractNumId w:val="25"/>
  </w:num>
  <w:num w:numId="12">
    <w:abstractNumId w:val="24"/>
  </w:num>
  <w:num w:numId="13">
    <w:abstractNumId w:val="32"/>
  </w:num>
  <w:num w:numId="14">
    <w:abstractNumId w:val="14"/>
  </w:num>
  <w:num w:numId="15">
    <w:abstractNumId w:val="15"/>
  </w:num>
  <w:num w:numId="16">
    <w:abstractNumId w:val="21"/>
  </w:num>
  <w:num w:numId="17">
    <w:abstractNumId w:val="34"/>
  </w:num>
  <w:num w:numId="18">
    <w:abstractNumId w:val="16"/>
  </w:num>
  <w:num w:numId="19">
    <w:abstractNumId w:val="7"/>
  </w:num>
  <w:num w:numId="20">
    <w:abstractNumId w:val="9"/>
  </w:num>
  <w:num w:numId="21">
    <w:abstractNumId w:val="12"/>
  </w:num>
  <w:num w:numId="22">
    <w:abstractNumId w:val="31"/>
  </w:num>
  <w:num w:numId="23">
    <w:abstractNumId w:val="23"/>
  </w:num>
  <w:num w:numId="24">
    <w:abstractNumId w:val="45"/>
  </w:num>
  <w:num w:numId="25">
    <w:abstractNumId w:val="6"/>
  </w:num>
  <w:num w:numId="26">
    <w:abstractNumId w:val="4"/>
  </w:num>
  <w:num w:numId="27">
    <w:abstractNumId w:val="17"/>
  </w:num>
  <w:num w:numId="28">
    <w:abstractNumId w:val="10"/>
  </w:num>
  <w:num w:numId="29">
    <w:abstractNumId w:val="20"/>
  </w:num>
  <w:num w:numId="30">
    <w:abstractNumId w:val="27"/>
  </w:num>
  <w:num w:numId="31">
    <w:abstractNumId w:val="5"/>
  </w:num>
  <w:num w:numId="32">
    <w:abstractNumId w:val="42"/>
  </w:num>
  <w:num w:numId="33">
    <w:abstractNumId w:val="26"/>
  </w:num>
  <w:num w:numId="34">
    <w:abstractNumId w:val="2"/>
  </w:num>
  <w:num w:numId="35">
    <w:abstractNumId w:val="30"/>
  </w:num>
  <w:num w:numId="36">
    <w:abstractNumId w:val="28"/>
  </w:num>
  <w:num w:numId="37">
    <w:abstractNumId w:val="40"/>
  </w:num>
  <w:num w:numId="38">
    <w:abstractNumId w:val="38"/>
  </w:num>
  <w:num w:numId="39">
    <w:abstractNumId w:val="39"/>
  </w:num>
  <w:num w:numId="40">
    <w:abstractNumId w:val="3"/>
  </w:num>
  <w:num w:numId="41">
    <w:abstractNumId w:val="43"/>
  </w:num>
  <w:num w:numId="42">
    <w:abstractNumId w:val="33"/>
  </w:num>
  <w:num w:numId="43">
    <w:abstractNumId w:val="18"/>
  </w:num>
  <w:num w:numId="44">
    <w:abstractNumId w:val="22"/>
  </w:num>
  <w:num w:numId="45">
    <w:abstractNumId w:val="11"/>
  </w:num>
  <w:num w:numId="46">
    <w:abstractNumId w:val="13"/>
  </w:num>
  <w:num w:numId="47">
    <w:abstractNumId w:val="41"/>
  </w:num>
  <w:num w:numId="48">
    <w:abstractNumId w:val="37"/>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7"/>
  </w:num>
  <w:num w:numId="50">
    <w:abstractNumId w:val="37"/>
  </w:num>
  <w:num w:numId="51">
    <w:abstractNumId w:val="37"/>
  </w:num>
  <w:num w:numId="52">
    <w:abstractNumId w:val="37"/>
  </w:num>
  <w:num w:numId="53">
    <w:abstractNumId w:val="37"/>
  </w:num>
  <w:num w:numId="54">
    <w:abstractNumId w:val="37"/>
  </w:num>
  <w:num w:numId="55">
    <w:abstractNumId w:val="37"/>
  </w:num>
  <w:num w:numId="56">
    <w:abstractNumId w:val="1"/>
  </w:num>
  <w:num w:numId="57">
    <w:abstractNumId w:val="36"/>
  </w:num>
  <w:num w:numId="58">
    <w:abstractNumId w:val="37"/>
  </w:num>
  <w:num w:numId="5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
  </w:num>
  <w:num w:numId="61">
    <w:abstractNumId w:val="3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C5B"/>
    <w:rsid w:val="000002C8"/>
    <w:rsid w:val="00001CB7"/>
    <w:rsid w:val="00002987"/>
    <w:rsid w:val="000046C5"/>
    <w:rsid w:val="00005362"/>
    <w:rsid w:val="000063B4"/>
    <w:rsid w:val="00006C85"/>
    <w:rsid w:val="000075EE"/>
    <w:rsid w:val="0001074A"/>
    <w:rsid w:val="0001187F"/>
    <w:rsid w:val="00015FF0"/>
    <w:rsid w:val="00016FD1"/>
    <w:rsid w:val="0002004E"/>
    <w:rsid w:val="000237BF"/>
    <w:rsid w:val="0002555C"/>
    <w:rsid w:val="00026CEB"/>
    <w:rsid w:val="00026FA3"/>
    <w:rsid w:val="000272F9"/>
    <w:rsid w:val="00027B4B"/>
    <w:rsid w:val="00027B5E"/>
    <w:rsid w:val="00027ECE"/>
    <w:rsid w:val="000316D0"/>
    <w:rsid w:val="0003268B"/>
    <w:rsid w:val="00035273"/>
    <w:rsid w:val="00035F0C"/>
    <w:rsid w:val="00036471"/>
    <w:rsid w:val="00037659"/>
    <w:rsid w:val="00037D82"/>
    <w:rsid w:val="0004192D"/>
    <w:rsid w:val="00041958"/>
    <w:rsid w:val="00047306"/>
    <w:rsid w:val="00053754"/>
    <w:rsid w:val="000542CE"/>
    <w:rsid w:val="0005513F"/>
    <w:rsid w:val="00056836"/>
    <w:rsid w:val="000613F1"/>
    <w:rsid w:val="000620D6"/>
    <w:rsid w:val="00062974"/>
    <w:rsid w:val="0006406B"/>
    <w:rsid w:val="000656F3"/>
    <w:rsid w:val="000659A4"/>
    <w:rsid w:val="00066012"/>
    <w:rsid w:val="000672F3"/>
    <w:rsid w:val="00067AB4"/>
    <w:rsid w:val="000700E1"/>
    <w:rsid w:val="0007040E"/>
    <w:rsid w:val="00070516"/>
    <w:rsid w:val="00070E67"/>
    <w:rsid w:val="00071667"/>
    <w:rsid w:val="00071C4B"/>
    <w:rsid w:val="00072A01"/>
    <w:rsid w:val="00073D97"/>
    <w:rsid w:val="00074B3B"/>
    <w:rsid w:val="000841C3"/>
    <w:rsid w:val="00085894"/>
    <w:rsid w:val="00085B01"/>
    <w:rsid w:val="00086422"/>
    <w:rsid w:val="000915D6"/>
    <w:rsid w:val="00091A2D"/>
    <w:rsid w:val="000923CC"/>
    <w:rsid w:val="00093518"/>
    <w:rsid w:val="000935CA"/>
    <w:rsid w:val="00094AB3"/>
    <w:rsid w:val="00095AB3"/>
    <w:rsid w:val="00096938"/>
    <w:rsid w:val="000976F2"/>
    <w:rsid w:val="000A07B6"/>
    <w:rsid w:val="000A1C76"/>
    <w:rsid w:val="000A3A8C"/>
    <w:rsid w:val="000A6A85"/>
    <w:rsid w:val="000A78A6"/>
    <w:rsid w:val="000A7FAB"/>
    <w:rsid w:val="000B23FA"/>
    <w:rsid w:val="000B253D"/>
    <w:rsid w:val="000B2C65"/>
    <w:rsid w:val="000B3D05"/>
    <w:rsid w:val="000B42B7"/>
    <w:rsid w:val="000B62EB"/>
    <w:rsid w:val="000B62F5"/>
    <w:rsid w:val="000B7B77"/>
    <w:rsid w:val="000C204F"/>
    <w:rsid w:val="000C2BC3"/>
    <w:rsid w:val="000C2CD7"/>
    <w:rsid w:val="000C6E7F"/>
    <w:rsid w:val="000D23A4"/>
    <w:rsid w:val="000D29A6"/>
    <w:rsid w:val="000D37FC"/>
    <w:rsid w:val="000D690A"/>
    <w:rsid w:val="000E00D2"/>
    <w:rsid w:val="000E1359"/>
    <w:rsid w:val="000E427B"/>
    <w:rsid w:val="000E5F90"/>
    <w:rsid w:val="000E6895"/>
    <w:rsid w:val="000E7257"/>
    <w:rsid w:val="000F194B"/>
    <w:rsid w:val="000F2B79"/>
    <w:rsid w:val="000F3A72"/>
    <w:rsid w:val="000F79C8"/>
    <w:rsid w:val="000F7EAB"/>
    <w:rsid w:val="0010128C"/>
    <w:rsid w:val="001012F3"/>
    <w:rsid w:val="001045EE"/>
    <w:rsid w:val="00106FA1"/>
    <w:rsid w:val="00107650"/>
    <w:rsid w:val="0011064F"/>
    <w:rsid w:val="001113B0"/>
    <w:rsid w:val="00111A96"/>
    <w:rsid w:val="00111FCA"/>
    <w:rsid w:val="001124A6"/>
    <w:rsid w:val="00112550"/>
    <w:rsid w:val="001142B8"/>
    <w:rsid w:val="00117C9F"/>
    <w:rsid w:val="00122D38"/>
    <w:rsid w:val="001239B8"/>
    <w:rsid w:val="0012521A"/>
    <w:rsid w:val="001256E7"/>
    <w:rsid w:val="001259EB"/>
    <w:rsid w:val="00125AFC"/>
    <w:rsid w:val="0012613D"/>
    <w:rsid w:val="0012636B"/>
    <w:rsid w:val="001279FB"/>
    <w:rsid w:val="00131754"/>
    <w:rsid w:val="00131BC1"/>
    <w:rsid w:val="0013332F"/>
    <w:rsid w:val="00136438"/>
    <w:rsid w:val="00141251"/>
    <w:rsid w:val="0014183C"/>
    <w:rsid w:val="00141F11"/>
    <w:rsid w:val="00145787"/>
    <w:rsid w:val="001458A1"/>
    <w:rsid w:val="00145A8C"/>
    <w:rsid w:val="00151916"/>
    <w:rsid w:val="00152E57"/>
    <w:rsid w:val="00153571"/>
    <w:rsid w:val="00160FEA"/>
    <w:rsid w:val="00161394"/>
    <w:rsid w:val="001617C5"/>
    <w:rsid w:val="00163287"/>
    <w:rsid w:val="0016542A"/>
    <w:rsid w:val="00165488"/>
    <w:rsid w:val="00165A14"/>
    <w:rsid w:val="00165E13"/>
    <w:rsid w:val="001671CE"/>
    <w:rsid w:val="00167846"/>
    <w:rsid w:val="00170AD5"/>
    <w:rsid w:val="00170DEA"/>
    <w:rsid w:val="00171315"/>
    <w:rsid w:val="0017232F"/>
    <w:rsid w:val="00173A6F"/>
    <w:rsid w:val="00174EFF"/>
    <w:rsid w:val="00175E45"/>
    <w:rsid w:val="00176A0A"/>
    <w:rsid w:val="001777EE"/>
    <w:rsid w:val="00180452"/>
    <w:rsid w:val="001845C2"/>
    <w:rsid w:val="00184651"/>
    <w:rsid w:val="00184BA3"/>
    <w:rsid w:val="00185FE0"/>
    <w:rsid w:val="00186622"/>
    <w:rsid w:val="00187065"/>
    <w:rsid w:val="00187464"/>
    <w:rsid w:val="001909F9"/>
    <w:rsid w:val="001926DE"/>
    <w:rsid w:val="00193A56"/>
    <w:rsid w:val="00193F12"/>
    <w:rsid w:val="00194BD5"/>
    <w:rsid w:val="00196212"/>
    <w:rsid w:val="001A01DB"/>
    <w:rsid w:val="001A0DF6"/>
    <w:rsid w:val="001A22E5"/>
    <w:rsid w:val="001A2E1E"/>
    <w:rsid w:val="001A466E"/>
    <w:rsid w:val="001A4FE2"/>
    <w:rsid w:val="001B4F15"/>
    <w:rsid w:val="001B70AE"/>
    <w:rsid w:val="001C110F"/>
    <w:rsid w:val="001C31D1"/>
    <w:rsid w:val="001C4CC0"/>
    <w:rsid w:val="001C7143"/>
    <w:rsid w:val="001D13DE"/>
    <w:rsid w:val="001D1F58"/>
    <w:rsid w:val="001D22CB"/>
    <w:rsid w:val="001D3100"/>
    <w:rsid w:val="001D5864"/>
    <w:rsid w:val="001D70AC"/>
    <w:rsid w:val="001E0A49"/>
    <w:rsid w:val="001E1979"/>
    <w:rsid w:val="001E1B4A"/>
    <w:rsid w:val="001E1E7A"/>
    <w:rsid w:val="001E5758"/>
    <w:rsid w:val="001E648F"/>
    <w:rsid w:val="001E6AD0"/>
    <w:rsid w:val="001E6CA6"/>
    <w:rsid w:val="001E7892"/>
    <w:rsid w:val="001E7CAA"/>
    <w:rsid w:val="001F00E4"/>
    <w:rsid w:val="001F03FF"/>
    <w:rsid w:val="001F087D"/>
    <w:rsid w:val="001F11C2"/>
    <w:rsid w:val="001F1828"/>
    <w:rsid w:val="001F523D"/>
    <w:rsid w:val="001F54E3"/>
    <w:rsid w:val="001F5827"/>
    <w:rsid w:val="001F5A28"/>
    <w:rsid w:val="001F6939"/>
    <w:rsid w:val="00203310"/>
    <w:rsid w:val="002033A9"/>
    <w:rsid w:val="002109DB"/>
    <w:rsid w:val="002131FF"/>
    <w:rsid w:val="002136E9"/>
    <w:rsid w:val="00215A55"/>
    <w:rsid w:val="002206FC"/>
    <w:rsid w:val="00222EC2"/>
    <w:rsid w:val="002252D5"/>
    <w:rsid w:val="00226017"/>
    <w:rsid w:val="002271E7"/>
    <w:rsid w:val="00230012"/>
    <w:rsid w:val="00232539"/>
    <w:rsid w:val="00233795"/>
    <w:rsid w:val="00234158"/>
    <w:rsid w:val="0024120E"/>
    <w:rsid w:val="00242FCD"/>
    <w:rsid w:val="00243C92"/>
    <w:rsid w:val="00243E76"/>
    <w:rsid w:val="002464FF"/>
    <w:rsid w:val="00246626"/>
    <w:rsid w:val="00246CE2"/>
    <w:rsid w:val="00247400"/>
    <w:rsid w:val="0025298A"/>
    <w:rsid w:val="00253082"/>
    <w:rsid w:val="002538EE"/>
    <w:rsid w:val="00253BF0"/>
    <w:rsid w:val="002540F6"/>
    <w:rsid w:val="00260455"/>
    <w:rsid w:val="0026051F"/>
    <w:rsid w:val="00261492"/>
    <w:rsid w:val="00263498"/>
    <w:rsid w:val="00263A38"/>
    <w:rsid w:val="00265237"/>
    <w:rsid w:val="00266C82"/>
    <w:rsid w:val="00267626"/>
    <w:rsid w:val="00267999"/>
    <w:rsid w:val="002706F1"/>
    <w:rsid w:val="002715EB"/>
    <w:rsid w:val="00271BEF"/>
    <w:rsid w:val="00274B81"/>
    <w:rsid w:val="00274B8B"/>
    <w:rsid w:val="00275F85"/>
    <w:rsid w:val="00276CB6"/>
    <w:rsid w:val="0027728F"/>
    <w:rsid w:val="002850E2"/>
    <w:rsid w:val="00287674"/>
    <w:rsid w:val="00287EFD"/>
    <w:rsid w:val="00290564"/>
    <w:rsid w:val="00291F22"/>
    <w:rsid w:val="00292442"/>
    <w:rsid w:val="0029424D"/>
    <w:rsid w:val="002952D1"/>
    <w:rsid w:val="00296FB9"/>
    <w:rsid w:val="00297BDA"/>
    <w:rsid w:val="002A24B9"/>
    <w:rsid w:val="002A2D8F"/>
    <w:rsid w:val="002A32D1"/>
    <w:rsid w:val="002A5369"/>
    <w:rsid w:val="002A6F03"/>
    <w:rsid w:val="002A7892"/>
    <w:rsid w:val="002B08C4"/>
    <w:rsid w:val="002B2708"/>
    <w:rsid w:val="002B3E72"/>
    <w:rsid w:val="002B5DCE"/>
    <w:rsid w:val="002B73D3"/>
    <w:rsid w:val="002C0D8A"/>
    <w:rsid w:val="002C25C7"/>
    <w:rsid w:val="002C2DF0"/>
    <w:rsid w:val="002C5CAE"/>
    <w:rsid w:val="002C709E"/>
    <w:rsid w:val="002C7B90"/>
    <w:rsid w:val="002D1905"/>
    <w:rsid w:val="002D222B"/>
    <w:rsid w:val="002D3230"/>
    <w:rsid w:val="002D3938"/>
    <w:rsid w:val="002D52D7"/>
    <w:rsid w:val="002D5E48"/>
    <w:rsid w:val="002E58D1"/>
    <w:rsid w:val="002E59D6"/>
    <w:rsid w:val="002F11C0"/>
    <w:rsid w:val="002F328C"/>
    <w:rsid w:val="002F3510"/>
    <w:rsid w:val="002F4436"/>
    <w:rsid w:val="002F608A"/>
    <w:rsid w:val="002F653B"/>
    <w:rsid w:val="002F6801"/>
    <w:rsid w:val="002F6EFE"/>
    <w:rsid w:val="002F7640"/>
    <w:rsid w:val="00301FB0"/>
    <w:rsid w:val="00302B5A"/>
    <w:rsid w:val="00307ECF"/>
    <w:rsid w:val="00310CE8"/>
    <w:rsid w:val="0031107D"/>
    <w:rsid w:val="0031128C"/>
    <w:rsid w:val="00313194"/>
    <w:rsid w:val="003139D4"/>
    <w:rsid w:val="00313ACB"/>
    <w:rsid w:val="003143B7"/>
    <w:rsid w:val="00314532"/>
    <w:rsid w:val="00315C7B"/>
    <w:rsid w:val="003176DD"/>
    <w:rsid w:val="003176F1"/>
    <w:rsid w:val="003201CC"/>
    <w:rsid w:val="00321904"/>
    <w:rsid w:val="00322E93"/>
    <w:rsid w:val="00323EFB"/>
    <w:rsid w:val="00324263"/>
    <w:rsid w:val="00325198"/>
    <w:rsid w:val="003253D0"/>
    <w:rsid w:val="003261E0"/>
    <w:rsid w:val="00330CC0"/>
    <w:rsid w:val="00334B04"/>
    <w:rsid w:val="00336749"/>
    <w:rsid w:val="0034108A"/>
    <w:rsid w:val="00341DBC"/>
    <w:rsid w:val="00342266"/>
    <w:rsid w:val="003427BC"/>
    <w:rsid w:val="00342B6F"/>
    <w:rsid w:val="00343246"/>
    <w:rsid w:val="003444CB"/>
    <w:rsid w:val="00344617"/>
    <w:rsid w:val="00351139"/>
    <w:rsid w:val="00351AF1"/>
    <w:rsid w:val="00351F7F"/>
    <w:rsid w:val="00354334"/>
    <w:rsid w:val="00354788"/>
    <w:rsid w:val="00354DC2"/>
    <w:rsid w:val="00361485"/>
    <w:rsid w:val="00361900"/>
    <w:rsid w:val="00361C6D"/>
    <w:rsid w:val="0036283F"/>
    <w:rsid w:val="0036382B"/>
    <w:rsid w:val="00364061"/>
    <w:rsid w:val="00366111"/>
    <w:rsid w:val="00370593"/>
    <w:rsid w:val="00370875"/>
    <w:rsid w:val="0037356E"/>
    <w:rsid w:val="00375249"/>
    <w:rsid w:val="003765F7"/>
    <w:rsid w:val="0037685A"/>
    <w:rsid w:val="00380BB3"/>
    <w:rsid w:val="00380D6C"/>
    <w:rsid w:val="00381F7B"/>
    <w:rsid w:val="00384286"/>
    <w:rsid w:val="003871D3"/>
    <w:rsid w:val="00387A03"/>
    <w:rsid w:val="00390B9F"/>
    <w:rsid w:val="0039108D"/>
    <w:rsid w:val="0039148F"/>
    <w:rsid w:val="00391DC3"/>
    <w:rsid w:val="003923B2"/>
    <w:rsid w:val="00392CCA"/>
    <w:rsid w:val="00393A40"/>
    <w:rsid w:val="00395E01"/>
    <w:rsid w:val="0039695D"/>
    <w:rsid w:val="0039715B"/>
    <w:rsid w:val="00397DB8"/>
    <w:rsid w:val="003A06B5"/>
    <w:rsid w:val="003A0F55"/>
    <w:rsid w:val="003A2FD2"/>
    <w:rsid w:val="003B059B"/>
    <w:rsid w:val="003B0B0D"/>
    <w:rsid w:val="003B23B6"/>
    <w:rsid w:val="003B2F31"/>
    <w:rsid w:val="003B6BE0"/>
    <w:rsid w:val="003B6E12"/>
    <w:rsid w:val="003B70C3"/>
    <w:rsid w:val="003B7138"/>
    <w:rsid w:val="003C08A1"/>
    <w:rsid w:val="003C144A"/>
    <w:rsid w:val="003C2019"/>
    <w:rsid w:val="003C2E08"/>
    <w:rsid w:val="003C3A2C"/>
    <w:rsid w:val="003C3A55"/>
    <w:rsid w:val="003C4053"/>
    <w:rsid w:val="003C4D55"/>
    <w:rsid w:val="003C6109"/>
    <w:rsid w:val="003C659E"/>
    <w:rsid w:val="003C71F2"/>
    <w:rsid w:val="003C7366"/>
    <w:rsid w:val="003D0FF2"/>
    <w:rsid w:val="003D178F"/>
    <w:rsid w:val="003D17E0"/>
    <w:rsid w:val="003D1B2A"/>
    <w:rsid w:val="003D2C42"/>
    <w:rsid w:val="003D3826"/>
    <w:rsid w:val="003D6C16"/>
    <w:rsid w:val="003D72D6"/>
    <w:rsid w:val="003D7819"/>
    <w:rsid w:val="003E56DB"/>
    <w:rsid w:val="003E5EBC"/>
    <w:rsid w:val="003E67D6"/>
    <w:rsid w:val="003E6D74"/>
    <w:rsid w:val="003F20C2"/>
    <w:rsid w:val="003F4BF8"/>
    <w:rsid w:val="00400848"/>
    <w:rsid w:val="00401A04"/>
    <w:rsid w:val="0040275E"/>
    <w:rsid w:val="00403D9E"/>
    <w:rsid w:val="00404A2B"/>
    <w:rsid w:val="00406294"/>
    <w:rsid w:val="00406778"/>
    <w:rsid w:val="00407800"/>
    <w:rsid w:val="00407FCA"/>
    <w:rsid w:val="00410B95"/>
    <w:rsid w:val="0041100F"/>
    <w:rsid w:val="004134EA"/>
    <w:rsid w:val="00414CA7"/>
    <w:rsid w:val="00416BDD"/>
    <w:rsid w:val="00422D17"/>
    <w:rsid w:val="0042453D"/>
    <w:rsid w:val="00426829"/>
    <w:rsid w:val="004326D5"/>
    <w:rsid w:val="00433381"/>
    <w:rsid w:val="00433B66"/>
    <w:rsid w:val="00435AF7"/>
    <w:rsid w:val="004363B5"/>
    <w:rsid w:val="004364AE"/>
    <w:rsid w:val="004408CE"/>
    <w:rsid w:val="004430DD"/>
    <w:rsid w:val="00444E4F"/>
    <w:rsid w:val="00446B6A"/>
    <w:rsid w:val="00450089"/>
    <w:rsid w:val="004502C2"/>
    <w:rsid w:val="00450DBE"/>
    <w:rsid w:val="00451537"/>
    <w:rsid w:val="00451E49"/>
    <w:rsid w:val="00452463"/>
    <w:rsid w:val="00454356"/>
    <w:rsid w:val="004551F2"/>
    <w:rsid w:val="004552A4"/>
    <w:rsid w:val="00455E57"/>
    <w:rsid w:val="004562D0"/>
    <w:rsid w:val="00456B2F"/>
    <w:rsid w:val="00464444"/>
    <w:rsid w:val="00464809"/>
    <w:rsid w:val="004713A6"/>
    <w:rsid w:val="00474704"/>
    <w:rsid w:val="00474D41"/>
    <w:rsid w:val="00476415"/>
    <w:rsid w:val="00480A15"/>
    <w:rsid w:val="00481A80"/>
    <w:rsid w:val="00481EE7"/>
    <w:rsid w:val="00481F58"/>
    <w:rsid w:val="004829A5"/>
    <w:rsid w:val="00482BE8"/>
    <w:rsid w:val="00484F12"/>
    <w:rsid w:val="0048727C"/>
    <w:rsid w:val="00490371"/>
    <w:rsid w:val="00490657"/>
    <w:rsid w:val="0049313A"/>
    <w:rsid w:val="004950D1"/>
    <w:rsid w:val="004953C6"/>
    <w:rsid w:val="00496B81"/>
    <w:rsid w:val="00497081"/>
    <w:rsid w:val="0049711D"/>
    <w:rsid w:val="004A03BD"/>
    <w:rsid w:val="004A2757"/>
    <w:rsid w:val="004A4D8C"/>
    <w:rsid w:val="004A5D00"/>
    <w:rsid w:val="004A7C5B"/>
    <w:rsid w:val="004B0B68"/>
    <w:rsid w:val="004B2184"/>
    <w:rsid w:val="004B2A6D"/>
    <w:rsid w:val="004B37F5"/>
    <w:rsid w:val="004B3C79"/>
    <w:rsid w:val="004B4713"/>
    <w:rsid w:val="004B4C59"/>
    <w:rsid w:val="004B4C8A"/>
    <w:rsid w:val="004B521E"/>
    <w:rsid w:val="004B6824"/>
    <w:rsid w:val="004C02B0"/>
    <w:rsid w:val="004C0BC6"/>
    <w:rsid w:val="004C24CC"/>
    <w:rsid w:val="004C3D30"/>
    <w:rsid w:val="004C415A"/>
    <w:rsid w:val="004D15B9"/>
    <w:rsid w:val="004D5274"/>
    <w:rsid w:val="004D738C"/>
    <w:rsid w:val="004D78FF"/>
    <w:rsid w:val="004E0638"/>
    <w:rsid w:val="004E1629"/>
    <w:rsid w:val="004E2264"/>
    <w:rsid w:val="004E2372"/>
    <w:rsid w:val="004E36CE"/>
    <w:rsid w:val="004E3900"/>
    <w:rsid w:val="004E3F1D"/>
    <w:rsid w:val="004E4E4C"/>
    <w:rsid w:val="004E5837"/>
    <w:rsid w:val="004E5D28"/>
    <w:rsid w:val="004E6307"/>
    <w:rsid w:val="004E72E7"/>
    <w:rsid w:val="004E7563"/>
    <w:rsid w:val="004E7921"/>
    <w:rsid w:val="004E7DB8"/>
    <w:rsid w:val="004F0DF1"/>
    <w:rsid w:val="004F15C4"/>
    <w:rsid w:val="004F1FF9"/>
    <w:rsid w:val="004F2084"/>
    <w:rsid w:val="004F28E4"/>
    <w:rsid w:val="004F5623"/>
    <w:rsid w:val="0050193A"/>
    <w:rsid w:val="00503B7F"/>
    <w:rsid w:val="00503BBA"/>
    <w:rsid w:val="005051C3"/>
    <w:rsid w:val="00506BAE"/>
    <w:rsid w:val="00507674"/>
    <w:rsid w:val="00511723"/>
    <w:rsid w:val="00511AFD"/>
    <w:rsid w:val="00511BAA"/>
    <w:rsid w:val="00511E34"/>
    <w:rsid w:val="00513107"/>
    <w:rsid w:val="005165B4"/>
    <w:rsid w:val="00521F5B"/>
    <w:rsid w:val="0052556C"/>
    <w:rsid w:val="00525B80"/>
    <w:rsid w:val="005265DF"/>
    <w:rsid w:val="00526D12"/>
    <w:rsid w:val="00531CA1"/>
    <w:rsid w:val="00535000"/>
    <w:rsid w:val="00540603"/>
    <w:rsid w:val="00540779"/>
    <w:rsid w:val="00541150"/>
    <w:rsid w:val="00541A7D"/>
    <w:rsid w:val="00542912"/>
    <w:rsid w:val="00543998"/>
    <w:rsid w:val="00545B72"/>
    <w:rsid w:val="005460D4"/>
    <w:rsid w:val="00546D3E"/>
    <w:rsid w:val="0054742B"/>
    <w:rsid w:val="00552E86"/>
    <w:rsid w:val="00555E36"/>
    <w:rsid w:val="005601AF"/>
    <w:rsid w:val="0056061E"/>
    <w:rsid w:val="0056464D"/>
    <w:rsid w:val="00565CB5"/>
    <w:rsid w:val="00566895"/>
    <w:rsid w:val="00573E50"/>
    <w:rsid w:val="0057673E"/>
    <w:rsid w:val="00577A58"/>
    <w:rsid w:val="00581538"/>
    <w:rsid w:val="0058218D"/>
    <w:rsid w:val="0058225F"/>
    <w:rsid w:val="00583ABD"/>
    <w:rsid w:val="00584F73"/>
    <w:rsid w:val="00585010"/>
    <w:rsid w:val="00585AA3"/>
    <w:rsid w:val="00585ED8"/>
    <w:rsid w:val="00592F59"/>
    <w:rsid w:val="00595E38"/>
    <w:rsid w:val="00595F37"/>
    <w:rsid w:val="005A1520"/>
    <w:rsid w:val="005A22EE"/>
    <w:rsid w:val="005A479F"/>
    <w:rsid w:val="005A58B0"/>
    <w:rsid w:val="005A77F6"/>
    <w:rsid w:val="005B031B"/>
    <w:rsid w:val="005B11B8"/>
    <w:rsid w:val="005B12B5"/>
    <w:rsid w:val="005B223B"/>
    <w:rsid w:val="005B29E6"/>
    <w:rsid w:val="005B2C0E"/>
    <w:rsid w:val="005B2FBF"/>
    <w:rsid w:val="005B34B4"/>
    <w:rsid w:val="005B3A1B"/>
    <w:rsid w:val="005B537F"/>
    <w:rsid w:val="005B653D"/>
    <w:rsid w:val="005B71D4"/>
    <w:rsid w:val="005B7FFA"/>
    <w:rsid w:val="005C2DEA"/>
    <w:rsid w:val="005C38B0"/>
    <w:rsid w:val="005C576C"/>
    <w:rsid w:val="005C68A4"/>
    <w:rsid w:val="005C76E6"/>
    <w:rsid w:val="005C7BF7"/>
    <w:rsid w:val="005D09AA"/>
    <w:rsid w:val="005D1B01"/>
    <w:rsid w:val="005D3B80"/>
    <w:rsid w:val="005D4324"/>
    <w:rsid w:val="005D5102"/>
    <w:rsid w:val="005D5763"/>
    <w:rsid w:val="005D7D1F"/>
    <w:rsid w:val="005E0180"/>
    <w:rsid w:val="005E0FA1"/>
    <w:rsid w:val="005E16A6"/>
    <w:rsid w:val="005E29A9"/>
    <w:rsid w:val="005E2C5B"/>
    <w:rsid w:val="005E5BEF"/>
    <w:rsid w:val="005E6158"/>
    <w:rsid w:val="005E74E7"/>
    <w:rsid w:val="005E7B95"/>
    <w:rsid w:val="005E7C0D"/>
    <w:rsid w:val="005F14DD"/>
    <w:rsid w:val="005F3C75"/>
    <w:rsid w:val="005F4602"/>
    <w:rsid w:val="005F4C6D"/>
    <w:rsid w:val="005F6357"/>
    <w:rsid w:val="005F7524"/>
    <w:rsid w:val="00600F49"/>
    <w:rsid w:val="00601822"/>
    <w:rsid w:val="00604147"/>
    <w:rsid w:val="00606AC0"/>
    <w:rsid w:val="006074C1"/>
    <w:rsid w:val="00613B9C"/>
    <w:rsid w:val="0061632B"/>
    <w:rsid w:val="00616ABA"/>
    <w:rsid w:val="006260AE"/>
    <w:rsid w:val="00626B59"/>
    <w:rsid w:val="00626DEF"/>
    <w:rsid w:val="00627B72"/>
    <w:rsid w:val="00630702"/>
    <w:rsid w:val="00631080"/>
    <w:rsid w:val="00632BC2"/>
    <w:rsid w:val="00633A6F"/>
    <w:rsid w:val="00635756"/>
    <w:rsid w:val="0063650B"/>
    <w:rsid w:val="00637778"/>
    <w:rsid w:val="006378D4"/>
    <w:rsid w:val="00637F5D"/>
    <w:rsid w:val="006448B8"/>
    <w:rsid w:val="0064509B"/>
    <w:rsid w:val="006472F6"/>
    <w:rsid w:val="0065232A"/>
    <w:rsid w:val="00652450"/>
    <w:rsid w:val="00654B78"/>
    <w:rsid w:val="006560AB"/>
    <w:rsid w:val="00656B7B"/>
    <w:rsid w:val="00661603"/>
    <w:rsid w:val="00661812"/>
    <w:rsid w:val="00662BF1"/>
    <w:rsid w:val="00662CC7"/>
    <w:rsid w:val="00664FFF"/>
    <w:rsid w:val="0066519B"/>
    <w:rsid w:val="00667FF9"/>
    <w:rsid w:val="006714E7"/>
    <w:rsid w:val="00671C72"/>
    <w:rsid w:val="00671D3A"/>
    <w:rsid w:val="00673C70"/>
    <w:rsid w:val="006748AB"/>
    <w:rsid w:val="00675AA7"/>
    <w:rsid w:val="006769B9"/>
    <w:rsid w:val="00680D91"/>
    <w:rsid w:val="00684361"/>
    <w:rsid w:val="00686825"/>
    <w:rsid w:val="00686E80"/>
    <w:rsid w:val="006925E7"/>
    <w:rsid w:val="0069681F"/>
    <w:rsid w:val="00696D29"/>
    <w:rsid w:val="006A047A"/>
    <w:rsid w:val="006A2860"/>
    <w:rsid w:val="006A48C4"/>
    <w:rsid w:val="006A65D6"/>
    <w:rsid w:val="006A7751"/>
    <w:rsid w:val="006A7CCC"/>
    <w:rsid w:val="006B08B4"/>
    <w:rsid w:val="006B117A"/>
    <w:rsid w:val="006B4F59"/>
    <w:rsid w:val="006B5007"/>
    <w:rsid w:val="006B5696"/>
    <w:rsid w:val="006C12B1"/>
    <w:rsid w:val="006C1A1A"/>
    <w:rsid w:val="006C1AD4"/>
    <w:rsid w:val="006C4BAA"/>
    <w:rsid w:val="006C559C"/>
    <w:rsid w:val="006C56EB"/>
    <w:rsid w:val="006C66D0"/>
    <w:rsid w:val="006C77D1"/>
    <w:rsid w:val="006D1925"/>
    <w:rsid w:val="006D286D"/>
    <w:rsid w:val="006E0B59"/>
    <w:rsid w:val="006E1529"/>
    <w:rsid w:val="006E1767"/>
    <w:rsid w:val="006E6589"/>
    <w:rsid w:val="006F1FF2"/>
    <w:rsid w:val="006F2241"/>
    <w:rsid w:val="006F2456"/>
    <w:rsid w:val="006F3D1E"/>
    <w:rsid w:val="006F4A69"/>
    <w:rsid w:val="006F548F"/>
    <w:rsid w:val="006F5995"/>
    <w:rsid w:val="006F5CC4"/>
    <w:rsid w:val="006F7635"/>
    <w:rsid w:val="006F7BE0"/>
    <w:rsid w:val="006F7FF9"/>
    <w:rsid w:val="00701CC8"/>
    <w:rsid w:val="007022DA"/>
    <w:rsid w:val="00702FAC"/>
    <w:rsid w:val="00704D3F"/>
    <w:rsid w:val="00705A43"/>
    <w:rsid w:val="00707703"/>
    <w:rsid w:val="00707D26"/>
    <w:rsid w:val="00711834"/>
    <w:rsid w:val="00711847"/>
    <w:rsid w:val="007124C8"/>
    <w:rsid w:val="00714D76"/>
    <w:rsid w:val="00715F50"/>
    <w:rsid w:val="007241C7"/>
    <w:rsid w:val="00725A11"/>
    <w:rsid w:val="00725B00"/>
    <w:rsid w:val="00726A21"/>
    <w:rsid w:val="0072739D"/>
    <w:rsid w:val="007278B8"/>
    <w:rsid w:val="00730065"/>
    <w:rsid w:val="007305F3"/>
    <w:rsid w:val="00731665"/>
    <w:rsid w:val="00734895"/>
    <w:rsid w:val="00735FF5"/>
    <w:rsid w:val="00737115"/>
    <w:rsid w:val="007375A5"/>
    <w:rsid w:val="00737BC1"/>
    <w:rsid w:val="007425F0"/>
    <w:rsid w:val="007441BC"/>
    <w:rsid w:val="00744F57"/>
    <w:rsid w:val="00745275"/>
    <w:rsid w:val="00745A83"/>
    <w:rsid w:val="0075056C"/>
    <w:rsid w:val="00751775"/>
    <w:rsid w:val="00751E30"/>
    <w:rsid w:val="0075261A"/>
    <w:rsid w:val="00760AE3"/>
    <w:rsid w:val="00760E6B"/>
    <w:rsid w:val="007614B4"/>
    <w:rsid w:val="00761F31"/>
    <w:rsid w:val="007630AD"/>
    <w:rsid w:val="007632AA"/>
    <w:rsid w:val="00763C27"/>
    <w:rsid w:val="00764C37"/>
    <w:rsid w:val="007668E3"/>
    <w:rsid w:val="00766E2B"/>
    <w:rsid w:val="0076757B"/>
    <w:rsid w:val="00770B9C"/>
    <w:rsid w:val="00772577"/>
    <w:rsid w:val="0077504F"/>
    <w:rsid w:val="00775505"/>
    <w:rsid w:val="00776902"/>
    <w:rsid w:val="00776EDF"/>
    <w:rsid w:val="007777F9"/>
    <w:rsid w:val="00777886"/>
    <w:rsid w:val="0078059A"/>
    <w:rsid w:val="007812FA"/>
    <w:rsid w:val="007820B0"/>
    <w:rsid w:val="007856CE"/>
    <w:rsid w:val="00787817"/>
    <w:rsid w:val="00791DE3"/>
    <w:rsid w:val="00792352"/>
    <w:rsid w:val="007924CF"/>
    <w:rsid w:val="007929BF"/>
    <w:rsid w:val="007940C1"/>
    <w:rsid w:val="00795538"/>
    <w:rsid w:val="00797F62"/>
    <w:rsid w:val="007A387A"/>
    <w:rsid w:val="007A3F04"/>
    <w:rsid w:val="007A3FC4"/>
    <w:rsid w:val="007A46D0"/>
    <w:rsid w:val="007A6DCA"/>
    <w:rsid w:val="007A6ED8"/>
    <w:rsid w:val="007A7371"/>
    <w:rsid w:val="007B225E"/>
    <w:rsid w:val="007B2348"/>
    <w:rsid w:val="007B5BA8"/>
    <w:rsid w:val="007C31A4"/>
    <w:rsid w:val="007C3932"/>
    <w:rsid w:val="007C452C"/>
    <w:rsid w:val="007C6609"/>
    <w:rsid w:val="007C66EB"/>
    <w:rsid w:val="007C6EE8"/>
    <w:rsid w:val="007C7441"/>
    <w:rsid w:val="007C78F0"/>
    <w:rsid w:val="007D1AC8"/>
    <w:rsid w:val="007D22AA"/>
    <w:rsid w:val="007D4F95"/>
    <w:rsid w:val="007D55CE"/>
    <w:rsid w:val="007D69A5"/>
    <w:rsid w:val="007D7109"/>
    <w:rsid w:val="007E1B6D"/>
    <w:rsid w:val="007E275D"/>
    <w:rsid w:val="007E4ED8"/>
    <w:rsid w:val="007E57AD"/>
    <w:rsid w:val="007E6550"/>
    <w:rsid w:val="007E70D9"/>
    <w:rsid w:val="007E73A5"/>
    <w:rsid w:val="007E7CFB"/>
    <w:rsid w:val="007F0889"/>
    <w:rsid w:val="007F5554"/>
    <w:rsid w:val="007F5E21"/>
    <w:rsid w:val="007F7A11"/>
    <w:rsid w:val="007F7F77"/>
    <w:rsid w:val="0080218D"/>
    <w:rsid w:val="00802C01"/>
    <w:rsid w:val="0080397A"/>
    <w:rsid w:val="0080474A"/>
    <w:rsid w:val="008048E0"/>
    <w:rsid w:val="00804992"/>
    <w:rsid w:val="00804C23"/>
    <w:rsid w:val="00805C98"/>
    <w:rsid w:val="00807179"/>
    <w:rsid w:val="00807288"/>
    <w:rsid w:val="008109E7"/>
    <w:rsid w:val="00810C58"/>
    <w:rsid w:val="00811829"/>
    <w:rsid w:val="008134EB"/>
    <w:rsid w:val="008143D0"/>
    <w:rsid w:val="0081585F"/>
    <w:rsid w:val="00816032"/>
    <w:rsid w:val="00816F13"/>
    <w:rsid w:val="00817198"/>
    <w:rsid w:val="008201F0"/>
    <w:rsid w:val="008202EC"/>
    <w:rsid w:val="008210D7"/>
    <w:rsid w:val="008221F7"/>
    <w:rsid w:val="00822A79"/>
    <w:rsid w:val="00825F5E"/>
    <w:rsid w:val="00826006"/>
    <w:rsid w:val="00826CB1"/>
    <w:rsid w:val="00830C4A"/>
    <w:rsid w:val="00833C25"/>
    <w:rsid w:val="00833CB3"/>
    <w:rsid w:val="00835FC1"/>
    <w:rsid w:val="008363A0"/>
    <w:rsid w:val="00837601"/>
    <w:rsid w:val="00840F91"/>
    <w:rsid w:val="00842FEF"/>
    <w:rsid w:val="00844A4A"/>
    <w:rsid w:val="00844B2A"/>
    <w:rsid w:val="008470C2"/>
    <w:rsid w:val="00847215"/>
    <w:rsid w:val="0085185B"/>
    <w:rsid w:val="008518B0"/>
    <w:rsid w:val="00851A84"/>
    <w:rsid w:val="00853EFC"/>
    <w:rsid w:val="00854B6E"/>
    <w:rsid w:val="0085555E"/>
    <w:rsid w:val="00855683"/>
    <w:rsid w:val="008556B6"/>
    <w:rsid w:val="00856170"/>
    <w:rsid w:val="008562FF"/>
    <w:rsid w:val="008572B9"/>
    <w:rsid w:val="0085797A"/>
    <w:rsid w:val="008608F5"/>
    <w:rsid w:val="00861572"/>
    <w:rsid w:val="00862A17"/>
    <w:rsid w:val="00864479"/>
    <w:rsid w:val="00864EE1"/>
    <w:rsid w:val="008655F0"/>
    <w:rsid w:val="008666A2"/>
    <w:rsid w:val="00866DD1"/>
    <w:rsid w:val="00866EDE"/>
    <w:rsid w:val="0087131A"/>
    <w:rsid w:val="008716AC"/>
    <w:rsid w:val="0087254F"/>
    <w:rsid w:val="00874606"/>
    <w:rsid w:val="0087465A"/>
    <w:rsid w:val="00875492"/>
    <w:rsid w:val="00875CEA"/>
    <w:rsid w:val="00881C12"/>
    <w:rsid w:val="0088338A"/>
    <w:rsid w:val="0088531B"/>
    <w:rsid w:val="00886FED"/>
    <w:rsid w:val="00887331"/>
    <w:rsid w:val="00887D32"/>
    <w:rsid w:val="0089072B"/>
    <w:rsid w:val="0089119E"/>
    <w:rsid w:val="0089218B"/>
    <w:rsid w:val="00894229"/>
    <w:rsid w:val="00894AAA"/>
    <w:rsid w:val="008972AA"/>
    <w:rsid w:val="00897AEA"/>
    <w:rsid w:val="008A1530"/>
    <w:rsid w:val="008A2320"/>
    <w:rsid w:val="008A3B8C"/>
    <w:rsid w:val="008A4FFC"/>
    <w:rsid w:val="008A5EE1"/>
    <w:rsid w:val="008A61FB"/>
    <w:rsid w:val="008B1622"/>
    <w:rsid w:val="008B18F2"/>
    <w:rsid w:val="008B4689"/>
    <w:rsid w:val="008C04A1"/>
    <w:rsid w:val="008C1D82"/>
    <w:rsid w:val="008C6635"/>
    <w:rsid w:val="008C6EE5"/>
    <w:rsid w:val="008C72C7"/>
    <w:rsid w:val="008D0730"/>
    <w:rsid w:val="008D287C"/>
    <w:rsid w:val="008D2C79"/>
    <w:rsid w:val="008D2D36"/>
    <w:rsid w:val="008D3784"/>
    <w:rsid w:val="008D3EC0"/>
    <w:rsid w:val="008D479D"/>
    <w:rsid w:val="008D4868"/>
    <w:rsid w:val="008D4D0F"/>
    <w:rsid w:val="008D5C7C"/>
    <w:rsid w:val="008D5CC5"/>
    <w:rsid w:val="008D69EF"/>
    <w:rsid w:val="008D7290"/>
    <w:rsid w:val="008D73E4"/>
    <w:rsid w:val="008D7A20"/>
    <w:rsid w:val="008E1852"/>
    <w:rsid w:val="008E1EBA"/>
    <w:rsid w:val="008E3389"/>
    <w:rsid w:val="008E3B52"/>
    <w:rsid w:val="008E469A"/>
    <w:rsid w:val="008E4AB2"/>
    <w:rsid w:val="008E6690"/>
    <w:rsid w:val="008E6894"/>
    <w:rsid w:val="008E6F63"/>
    <w:rsid w:val="008F26D9"/>
    <w:rsid w:val="008F470D"/>
    <w:rsid w:val="008F7449"/>
    <w:rsid w:val="008F7998"/>
    <w:rsid w:val="00900E34"/>
    <w:rsid w:val="00903C07"/>
    <w:rsid w:val="009044FB"/>
    <w:rsid w:val="009049D1"/>
    <w:rsid w:val="00905C59"/>
    <w:rsid w:val="009063C7"/>
    <w:rsid w:val="009071DC"/>
    <w:rsid w:val="00910417"/>
    <w:rsid w:val="00910B63"/>
    <w:rsid w:val="00910F1A"/>
    <w:rsid w:val="00913341"/>
    <w:rsid w:val="00913D00"/>
    <w:rsid w:val="00914CD9"/>
    <w:rsid w:val="009160AD"/>
    <w:rsid w:val="009215C6"/>
    <w:rsid w:val="00922670"/>
    <w:rsid w:val="00924120"/>
    <w:rsid w:val="00924B40"/>
    <w:rsid w:val="0092618F"/>
    <w:rsid w:val="0093020B"/>
    <w:rsid w:val="009317F7"/>
    <w:rsid w:val="00932BA1"/>
    <w:rsid w:val="009333FB"/>
    <w:rsid w:val="00934EA9"/>
    <w:rsid w:val="00935398"/>
    <w:rsid w:val="00935B65"/>
    <w:rsid w:val="00935F45"/>
    <w:rsid w:val="00936E82"/>
    <w:rsid w:val="00937422"/>
    <w:rsid w:val="00937569"/>
    <w:rsid w:val="00941062"/>
    <w:rsid w:val="009414B4"/>
    <w:rsid w:val="00941979"/>
    <w:rsid w:val="0094197F"/>
    <w:rsid w:val="00941C1C"/>
    <w:rsid w:val="00945825"/>
    <w:rsid w:val="00945AC0"/>
    <w:rsid w:val="009466F8"/>
    <w:rsid w:val="009476FF"/>
    <w:rsid w:val="009509B0"/>
    <w:rsid w:val="00951764"/>
    <w:rsid w:val="00951B9C"/>
    <w:rsid w:val="00953ACC"/>
    <w:rsid w:val="00955733"/>
    <w:rsid w:val="0095577B"/>
    <w:rsid w:val="0095619B"/>
    <w:rsid w:val="009568FD"/>
    <w:rsid w:val="00957B2A"/>
    <w:rsid w:val="00960BB5"/>
    <w:rsid w:val="00961664"/>
    <w:rsid w:val="00964269"/>
    <w:rsid w:val="009659F0"/>
    <w:rsid w:val="0096697B"/>
    <w:rsid w:val="009672C8"/>
    <w:rsid w:val="00967304"/>
    <w:rsid w:val="00967AC9"/>
    <w:rsid w:val="0097021D"/>
    <w:rsid w:val="0097050A"/>
    <w:rsid w:val="00971314"/>
    <w:rsid w:val="00972FA9"/>
    <w:rsid w:val="00973607"/>
    <w:rsid w:val="00975CAE"/>
    <w:rsid w:val="00980AB0"/>
    <w:rsid w:val="00982359"/>
    <w:rsid w:val="00984E49"/>
    <w:rsid w:val="0098588E"/>
    <w:rsid w:val="00986484"/>
    <w:rsid w:val="00992740"/>
    <w:rsid w:val="0099328B"/>
    <w:rsid w:val="00994131"/>
    <w:rsid w:val="00994A89"/>
    <w:rsid w:val="00994BFE"/>
    <w:rsid w:val="009962D5"/>
    <w:rsid w:val="00997ED7"/>
    <w:rsid w:val="009A1676"/>
    <w:rsid w:val="009A552E"/>
    <w:rsid w:val="009A602E"/>
    <w:rsid w:val="009B67DA"/>
    <w:rsid w:val="009B7706"/>
    <w:rsid w:val="009C210C"/>
    <w:rsid w:val="009C2799"/>
    <w:rsid w:val="009C2DAE"/>
    <w:rsid w:val="009C347E"/>
    <w:rsid w:val="009C4112"/>
    <w:rsid w:val="009C6704"/>
    <w:rsid w:val="009C6ED6"/>
    <w:rsid w:val="009D0E1F"/>
    <w:rsid w:val="009D1442"/>
    <w:rsid w:val="009D23C6"/>
    <w:rsid w:val="009D2966"/>
    <w:rsid w:val="009D3356"/>
    <w:rsid w:val="009D3471"/>
    <w:rsid w:val="009D34CC"/>
    <w:rsid w:val="009D3AB4"/>
    <w:rsid w:val="009D4916"/>
    <w:rsid w:val="009D4E2D"/>
    <w:rsid w:val="009D5DC9"/>
    <w:rsid w:val="009D6353"/>
    <w:rsid w:val="009D6E4F"/>
    <w:rsid w:val="009D7F54"/>
    <w:rsid w:val="009E10C3"/>
    <w:rsid w:val="009E1B90"/>
    <w:rsid w:val="009E39FB"/>
    <w:rsid w:val="009E43FF"/>
    <w:rsid w:val="009F4CD7"/>
    <w:rsid w:val="009F6101"/>
    <w:rsid w:val="009F7AA9"/>
    <w:rsid w:val="00A0035B"/>
    <w:rsid w:val="00A00BA7"/>
    <w:rsid w:val="00A011BA"/>
    <w:rsid w:val="00A028D1"/>
    <w:rsid w:val="00A02F29"/>
    <w:rsid w:val="00A0565D"/>
    <w:rsid w:val="00A06F88"/>
    <w:rsid w:val="00A142D6"/>
    <w:rsid w:val="00A15586"/>
    <w:rsid w:val="00A1685C"/>
    <w:rsid w:val="00A16F92"/>
    <w:rsid w:val="00A17EB1"/>
    <w:rsid w:val="00A2246B"/>
    <w:rsid w:val="00A23971"/>
    <w:rsid w:val="00A248E8"/>
    <w:rsid w:val="00A25547"/>
    <w:rsid w:val="00A2612B"/>
    <w:rsid w:val="00A27593"/>
    <w:rsid w:val="00A30C27"/>
    <w:rsid w:val="00A321F7"/>
    <w:rsid w:val="00A32858"/>
    <w:rsid w:val="00A34D73"/>
    <w:rsid w:val="00A35D9D"/>
    <w:rsid w:val="00A3740D"/>
    <w:rsid w:val="00A4255C"/>
    <w:rsid w:val="00A45747"/>
    <w:rsid w:val="00A4582E"/>
    <w:rsid w:val="00A5132D"/>
    <w:rsid w:val="00A519FB"/>
    <w:rsid w:val="00A52220"/>
    <w:rsid w:val="00A54441"/>
    <w:rsid w:val="00A556E8"/>
    <w:rsid w:val="00A55F3B"/>
    <w:rsid w:val="00A562D1"/>
    <w:rsid w:val="00A5706F"/>
    <w:rsid w:val="00A57EB4"/>
    <w:rsid w:val="00A60441"/>
    <w:rsid w:val="00A60FED"/>
    <w:rsid w:val="00A61067"/>
    <w:rsid w:val="00A61EA8"/>
    <w:rsid w:val="00A63663"/>
    <w:rsid w:val="00A64820"/>
    <w:rsid w:val="00A64AC6"/>
    <w:rsid w:val="00A65CDF"/>
    <w:rsid w:val="00A705C3"/>
    <w:rsid w:val="00A72D7A"/>
    <w:rsid w:val="00A74386"/>
    <w:rsid w:val="00A77B8E"/>
    <w:rsid w:val="00A809C3"/>
    <w:rsid w:val="00A80A88"/>
    <w:rsid w:val="00A80C07"/>
    <w:rsid w:val="00A811E5"/>
    <w:rsid w:val="00A812ED"/>
    <w:rsid w:val="00A81A12"/>
    <w:rsid w:val="00A849F5"/>
    <w:rsid w:val="00A859C2"/>
    <w:rsid w:val="00A86139"/>
    <w:rsid w:val="00A862AF"/>
    <w:rsid w:val="00A90AAE"/>
    <w:rsid w:val="00A91FC7"/>
    <w:rsid w:val="00A92920"/>
    <w:rsid w:val="00A93438"/>
    <w:rsid w:val="00A934A3"/>
    <w:rsid w:val="00A94E66"/>
    <w:rsid w:val="00AA0165"/>
    <w:rsid w:val="00AA029A"/>
    <w:rsid w:val="00AA0E96"/>
    <w:rsid w:val="00AA2CFD"/>
    <w:rsid w:val="00AA2E54"/>
    <w:rsid w:val="00AA4A5C"/>
    <w:rsid w:val="00AA6663"/>
    <w:rsid w:val="00AA666D"/>
    <w:rsid w:val="00AB09D2"/>
    <w:rsid w:val="00AB1170"/>
    <w:rsid w:val="00AB4626"/>
    <w:rsid w:val="00AB54C7"/>
    <w:rsid w:val="00AB6352"/>
    <w:rsid w:val="00AB73AB"/>
    <w:rsid w:val="00AC1C5D"/>
    <w:rsid w:val="00AC25B8"/>
    <w:rsid w:val="00AC36AF"/>
    <w:rsid w:val="00AC395B"/>
    <w:rsid w:val="00AC3B5D"/>
    <w:rsid w:val="00AC5095"/>
    <w:rsid w:val="00AC5524"/>
    <w:rsid w:val="00AD013B"/>
    <w:rsid w:val="00AD03DF"/>
    <w:rsid w:val="00AD514D"/>
    <w:rsid w:val="00AD6430"/>
    <w:rsid w:val="00AD720F"/>
    <w:rsid w:val="00AD7EE4"/>
    <w:rsid w:val="00AE2DD1"/>
    <w:rsid w:val="00AE480B"/>
    <w:rsid w:val="00AE4EFE"/>
    <w:rsid w:val="00AE584E"/>
    <w:rsid w:val="00AE784F"/>
    <w:rsid w:val="00AE7DC3"/>
    <w:rsid w:val="00AF104C"/>
    <w:rsid w:val="00AF240D"/>
    <w:rsid w:val="00AF5AE7"/>
    <w:rsid w:val="00AF616E"/>
    <w:rsid w:val="00AF6281"/>
    <w:rsid w:val="00B00976"/>
    <w:rsid w:val="00B0193F"/>
    <w:rsid w:val="00B0325E"/>
    <w:rsid w:val="00B03B2E"/>
    <w:rsid w:val="00B04402"/>
    <w:rsid w:val="00B069EA"/>
    <w:rsid w:val="00B06AB8"/>
    <w:rsid w:val="00B06BDF"/>
    <w:rsid w:val="00B070AA"/>
    <w:rsid w:val="00B0776C"/>
    <w:rsid w:val="00B1359F"/>
    <w:rsid w:val="00B138CE"/>
    <w:rsid w:val="00B13926"/>
    <w:rsid w:val="00B14641"/>
    <w:rsid w:val="00B178A6"/>
    <w:rsid w:val="00B17C9E"/>
    <w:rsid w:val="00B2217A"/>
    <w:rsid w:val="00B2516C"/>
    <w:rsid w:val="00B26F59"/>
    <w:rsid w:val="00B27105"/>
    <w:rsid w:val="00B30F04"/>
    <w:rsid w:val="00B31A02"/>
    <w:rsid w:val="00B32EFA"/>
    <w:rsid w:val="00B34BE1"/>
    <w:rsid w:val="00B3717F"/>
    <w:rsid w:val="00B37C89"/>
    <w:rsid w:val="00B4130F"/>
    <w:rsid w:val="00B41D19"/>
    <w:rsid w:val="00B44345"/>
    <w:rsid w:val="00B4592A"/>
    <w:rsid w:val="00B45B6A"/>
    <w:rsid w:val="00B468AC"/>
    <w:rsid w:val="00B4758B"/>
    <w:rsid w:val="00B543AE"/>
    <w:rsid w:val="00B547DA"/>
    <w:rsid w:val="00B55DCA"/>
    <w:rsid w:val="00B56489"/>
    <w:rsid w:val="00B56589"/>
    <w:rsid w:val="00B571B2"/>
    <w:rsid w:val="00B57A6F"/>
    <w:rsid w:val="00B60A8F"/>
    <w:rsid w:val="00B62088"/>
    <w:rsid w:val="00B67BAB"/>
    <w:rsid w:val="00B7045F"/>
    <w:rsid w:val="00B70D74"/>
    <w:rsid w:val="00B71541"/>
    <w:rsid w:val="00B717E4"/>
    <w:rsid w:val="00B74A0D"/>
    <w:rsid w:val="00B753D5"/>
    <w:rsid w:val="00B76C0A"/>
    <w:rsid w:val="00B77591"/>
    <w:rsid w:val="00B8007F"/>
    <w:rsid w:val="00B8096D"/>
    <w:rsid w:val="00B80BE2"/>
    <w:rsid w:val="00B81760"/>
    <w:rsid w:val="00B82374"/>
    <w:rsid w:val="00B82ED5"/>
    <w:rsid w:val="00B84751"/>
    <w:rsid w:val="00B84C12"/>
    <w:rsid w:val="00B85806"/>
    <w:rsid w:val="00B859BD"/>
    <w:rsid w:val="00B85BC4"/>
    <w:rsid w:val="00B860DA"/>
    <w:rsid w:val="00B86408"/>
    <w:rsid w:val="00B87621"/>
    <w:rsid w:val="00B9275D"/>
    <w:rsid w:val="00B92D29"/>
    <w:rsid w:val="00B93B91"/>
    <w:rsid w:val="00BA0481"/>
    <w:rsid w:val="00BA2268"/>
    <w:rsid w:val="00BA2981"/>
    <w:rsid w:val="00BA336C"/>
    <w:rsid w:val="00BA4033"/>
    <w:rsid w:val="00BA4150"/>
    <w:rsid w:val="00BA7730"/>
    <w:rsid w:val="00BA7891"/>
    <w:rsid w:val="00BA7BD6"/>
    <w:rsid w:val="00BA7C30"/>
    <w:rsid w:val="00BA7C8A"/>
    <w:rsid w:val="00BB10EA"/>
    <w:rsid w:val="00BB19E0"/>
    <w:rsid w:val="00BB41DE"/>
    <w:rsid w:val="00BB464D"/>
    <w:rsid w:val="00BB541A"/>
    <w:rsid w:val="00BB55FF"/>
    <w:rsid w:val="00BB6180"/>
    <w:rsid w:val="00BB69F3"/>
    <w:rsid w:val="00BC18DD"/>
    <w:rsid w:val="00BC3F9A"/>
    <w:rsid w:val="00BC71AB"/>
    <w:rsid w:val="00BD2833"/>
    <w:rsid w:val="00BD3186"/>
    <w:rsid w:val="00BD5868"/>
    <w:rsid w:val="00BD5921"/>
    <w:rsid w:val="00BD700A"/>
    <w:rsid w:val="00BD705C"/>
    <w:rsid w:val="00BD7541"/>
    <w:rsid w:val="00BE1D95"/>
    <w:rsid w:val="00BE5CA1"/>
    <w:rsid w:val="00BE6E14"/>
    <w:rsid w:val="00BF0701"/>
    <w:rsid w:val="00BF1968"/>
    <w:rsid w:val="00BF58CA"/>
    <w:rsid w:val="00C00C77"/>
    <w:rsid w:val="00C03363"/>
    <w:rsid w:val="00C06E18"/>
    <w:rsid w:val="00C07834"/>
    <w:rsid w:val="00C07CA0"/>
    <w:rsid w:val="00C102DF"/>
    <w:rsid w:val="00C11626"/>
    <w:rsid w:val="00C117AF"/>
    <w:rsid w:val="00C11D8A"/>
    <w:rsid w:val="00C13665"/>
    <w:rsid w:val="00C137A5"/>
    <w:rsid w:val="00C150D7"/>
    <w:rsid w:val="00C16A22"/>
    <w:rsid w:val="00C17FAA"/>
    <w:rsid w:val="00C20FE7"/>
    <w:rsid w:val="00C2172A"/>
    <w:rsid w:val="00C223A8"/>
    <w:rsid w:val="00C248A1"/>
    <w:rsid w:val="00C270BD"/>
    <w:rsid w:val="00C27921"/>
    <w:rsid w:val="00C31834"/>
    <w:rsid w:val="00C32033"/>
    <w:rsid w:val="00C34596"/>
    <w:rsid w:val="00C35B4A"/>
    <w:rsid w:val="00C3765E"/>
    <w:rsid w:val="00C426FF"/>
    <w:rsid w:val="00C43F57"/>
    <w:rsid w:val="00C44265"/>
    <w:rsid w:val="00C44752"/>
    <w:rsid w:val="00C47CB5"/>
    <w:rsid w:val="00C55591"/>
    <w:rsid w:val="00C574FF"/>
    <w:rsid w:val="00C6013A"/>
    <w:rsid w:val="00C6149A"/>
    <w:rsid w:val="00C61D27"/>
    <w:rsid w:val="00C64C64"/>
    <w:rsid w:val="00C64CF0"/>
    <w:rsid w:val="00C65F36"/>
    <w:rsid w:val="00C67730"/>
    <w:rsid w:val="00C71EF1"/>
    <w:rsid w:val="00C73771"/>
    <w:rsid w:val="00C7488C"/>
    <w:rsid w:val="00C74C82"/>
    <w:rsid w:val="00C75024"/>
    <w:rsid w:val="00C765B1"/>
    <w:rsid w:val="00C776B5"/>
    <w:rsid w:val="00C82914"/>
    <w:rsid w:val="00C8425B"/>
    <w:rsid w:val="00C84916"/>
    <w:rsid w:val="00C85AD4"/>
    <w:rsid w:val="00C8641D"/>
    <w:rsid w:val="00C868E9"/>
    <w:rsid w:val="00C8737E"/>
    <w:rsid w:val="00C913CC"/>
    <w:rsid w:val="00C9223F"/>
    <w:rsid w:val="00C9279C"/>
    <w:rsid w:val="00C9455D"/>
    <w:rsid w:val="00C94A64"/>
    <w:rsid w:val="00C94C16"/>
    <w:rsid w:val="00C96470"/>
    <w:rsid w:val="00C96678"/>
    <w:rsid w:val="00C96797"/>
    <w:rsid w:val="00C97C8A"/>
    <w:rsid w:val="00CA043E"/>
    <w:rsid w:val="00CA0885"/>
    <w:rsid w:val="00CA2AFC"/>
    <w:rsid w:val="00CA2BB2"/>
    <w:rsid w:val="00CA31AA"/>
    <w:rsid w:val="00CA323F"/>
    <w:rsid w:val="00CA4A97"/>
    <w:rsid w:val="00CA4EED"/>
    <w:rsid w:val="00CA51A0"/>
    <w:rsid w:val="00CA589F"/>
    <w:rsid w:val="00CA66E4"/>
    <w:rsid w:val="00CB1E8D"/>
    <w:rsid w:val="00CB2B30"/>
    <w:rsid w:val="00CB6273"/>
    <w:rsid w:val="00CB627D"/>
    <w:rsid w:val="00CB7DE8"/>
    <w:rsid w:val="00CC0298"/>
    <w:rsid w:val="00CC0684"/>
    <w:rsid w:val="00CC0B14"/>
    <w:rsid w:val="00CC11DC"/>
    <w:rsid w:val="00CC191C"/>
    <w:rsid w:val="00CC4284"/>
    <w:rsid w:val="00CC61C7"/>
    <w:rsid w:val="00CD3697"/>
    <w:rsid w:val="00CD4FCB"/>
    <w:rsid w:val="00CD600D"/>
    <w:rsid w:val="00CE0229"/>
    <w:rsid w:val="00CE20F1"/>
    <w:rsid w:val="00CE3A87"/>
    <w:rsid w:val="00CE483E"/>
    <w:rsid w:val="00CE73F8"/>
    <w:rsid w:val="00CE7C12"/>
    <w:rsid w:val="00CF0259"/>
    <w:rsid w:val="00CF0650"/>
    <w:rsid w:val="00CF142A"/>
    <w:rsid w:val="00CF2BCB"/>
    <w:rsid w:val="00CF355B"/>
    <w:rsid w:val="00CF3A2D"/>
    <w:rsid w:val="00CF412B"/>
    <w:rsid w:val="00CF5F62"/>
    <w:rsid w:val="00CF76BA"/>
    <w:rsid w:val="00D02FBE"/>
    <w:rsid w:val="00D03510"/>
    <w:rsid w:val="00D0400C"/>
    <w:rsid w:val="00D106BB"/>
    <w:rsid w:val="00D1095B"/>
    <w:rsid w:val="00D10C31"/>
    <w:rsid w:val="00D10DEB"/>
    <w:rsid w:val="00D117B3"/>
    <w:rsid w:val="00D1387D"/>
    <w:rsid w:val="00D15B22"/>
    <w:rsid w:val="00D17144"/>
    <w:rsid w:val="00D17BCA"/>
    <w:rsid w:val="00D21545"/>
    <w:rsid w:val="00D21BE2"/>
    <w:rsid w:val="00D22ABD"/>
    <w:rsid w:val="00D2300A"/>
    <w:rsid w:val="00D24A79"/>
    <w:rsid w:val="00D26BB8"/>
    <w:rsid w:val="00D30514"/>
    <w:rsid w:val="00D37234"/>
    <w:rsid w:val="00D372D5"/>
    <w:rsid w:val="00D40E6B"/>
    <w:rsid w:val="00D41612"/>
    <w:rsid w:val="00D4318E"/>
    <w:rsid w:val="00D454DC"/>
    <w:rsid w:val="00D52201"/>
    <w:rsid w:val="00D52E14"/>
    <w:rsid w:val="00D538C8"/>
    <w:rsid w:val="00D55B1D"/>
    <w:rsid w:val="00D55E52"/>
    <w:rsid w:val="00D565CF"/>
    <w:rsid w:val="00D56AE4"/>
    <w:rsid w:val="00D63826"/>
    <w:rsid w:val="00D6545A"/>
    <w:rsid w:val="00D65AB5"/>
    <w:rsid w:val="00D65BA6"/>
    <w:rsid w:val="00D710B2"/>
    <w:rsid w:val="00D71B68"/>
    <w:rsid w:val="00D71D03"/>
    <w:rsid w:val="00D72268"/>
    <w:rsid w:val="00D72378"/>
    <w:rsid w:val="00D73651"/>
    <w:rsid w:val="00D75283"/>
    <w:rsid w:val="00D7798C"/>
    <w:rsid w:val="00D77B33"/>
    <w:rsid w:val="00D80C40"/>
    <w:rsid w:val="00D818B1"/>
    <w:rsid w:val="00D82DD7"/>
    <w:rsid w:val="00D83682"/>
    <w:rsid w:val="00D90DFA"/>
    <w:rsid w:val="00D918B3"/>
    <w:rsid w:val="00D92BA6"/>
    <w:rsid w:val="00D92D4C"/>
    <w:rsid w:val="00D96E08"/>
    <w:rsid w:val="00DA02C1"/>
    <w:rsid w:val="00DA17CE"/>
    <w:rsid w:val="00DA1C41"/>
    <w:rsid w:val="00DA2CC6"/>
    <w:rsid w:val="00DA355B"/>
    <w:rsid w:val="00DA3E05"/>
    <w:rsid w:val="00DB2878"/>
    <w:rsid w:val="00DB52B7"/>
    <w:rsid w:val="00DB54B1"/>
    <w:rsid w:val="00DB5690"/>
    <w:rsid w:val="00DB638F"/>
    <w:rsid w:val="00DC0AF0"/>
    <w:rsid w:val="00DC0AFF"/>
    <w:rsid w:val="00DC2768"/>
    <w:rsid w:val="00DC5444"/>
    <w:rsid w:val="00DC70E4"/>
    <w:rsid w:val="00DD239C"/>
    <w:rsid w:val="00DD2491"/>
    <w:rsid w:val="00DD3D6A"/>
    <w:rsid w:val="00DD40EC"/>
    <w:rsid w:val="00DD541D"/>
    <w:rsid w:val="00DD5E41"/>
    <w:rsid w:val="00DD64A0"/>
    <w:rsid w:val="00DE0D4C"/>
    <w:rsid w:val="00DE13EE"/>
    <w:rsid w:val="00DE4302"/>
    <w:rsid w:val="00DE7E50"/>
    <w:rsid w:val="00DF05D8"/>
    <w:rsid w:val="00DF1A2B"/>
    <w:rsid w:val="00DF2FB1"/>
    <w:rsid w:val="00DF31EB"/>
    <w:rsid w:val="00DF3F03"/>
    <w:rsid w:val="00DF5008"/>
    <w:rsid w:val="00DF74EB"/>
    <w:rsid w:val="00DF79BB"/>
    <w:rsid w:val="00E015DB"/>
    <w:rsid w:val="00E02A0E"/>
    <w:rsid w:val="00E032A8"/>
    <w:rsid w:val="00E04E9E"/>
    <w:rsid w:val="00E05C50"/>
    <w:rsid w:val="00E10336"/>
    <w:rsid w:val="00E11224"/>
    <w:rsid w:val="00E1226E"/>
    <w:rsid w:val="00E172C6"/>
    <w:rsid w:val="00E17473"/>
    <w:rsid w:val="00E17F25"/>
    <w:rsid w:val="00E20E96"/>
    <w:rsid w:val="00E21111"/>
    <w:rsid w:val="00E21341"/>
    <w:rsid w:val="00E22038"/>
    <w:rsid w:val="00E24610"/>
    <w:rsid w:val="00E2586A"/>
    <w:rsid w:val="00E26816"/>
    <w:rsid w:val="00E30021"/>
    <w:rsid w:val="00E3384C"/>
    <w:rsid w:val="00E34917"/>
    <w:rsid w:val="00E356D9"/>
    <w:rsid w:val="00E36838"/>
    <w:rsid w:val="00E37F91"/>
    <w:rsid w:val="00E432C6"/>
    <w:rsid w:val="00E44266"/>
    <w:rsid w:val="00E4634C"/>
    <w:rsid w:val="00E47FB1"/>
    <w:rsid w:val="00E5087A"/>
    <w:rsid w:val="00E51966"/>
    <w:rsid w:val="00E533F9"/>
    <w:rsid w:val="00E56363"/>
    <w:rsid w:val="00E56AC4"/>
    <w:rsid w:val="00E60F2C"/>
    <w:rsid w:val="00E67BC6"/>
    <w:rsid w:val="00E67C91"/>
    <w:rsid w:val="00E70309"/>
    <w:rsid w:val="00E70CE8"/>
    <w:rsid w:val="00E71C09"/>
    <w:rsid w:val="00E73CB1"/>
    <w:rsid w:val="00E77F71"/>
    <w:rsid w:val="00E80562"/>
    <w:rsid w:val="00E80D8C"/>
    <w:rsid w:val="00E82EC9"/>
    <w:rsid w:val="00E84A2D"/>
    <w:rsid w:val="00E858DB"/>
    <w:rsid w:val="00E85DFA"/>
    <w:rsid w:val="00E8794C"/>
    <w:rsid w:val="00E90F14"/>
    <w:rsid w:val="00E91C08"/>
    <w:rsid w:val="00E91F3B"/>
    <w:rsid w:val="00E926F1"/>
    <w:rsid w:val="00E93413"/>
    <w:rsid w:val="00EA2271"/>
    <w:rsid w:val="00EA3C3A"/>
    <w:rsid w:val="00EA73B4"/>
    <w:rsid w:val="00EB3F82"/>
    <w:rsid w:val="00EB5AB3"/>
    <w:rsid w:val="00EB64D2"/>
    <w:rsid w:val="00EC2490"/>
    <w:rsid w:val="00EC3B98"/>
    <w:rsid w:val="00EC5677"/>
    <w:rsid w:val="00ED0375"/>
    <w:rsid w:val="00ED3AEB"/>
    <w:rsid w:val="00ED4394"/>
    <w:rsid w:val="00ED4450"/>
    <w:rsid w:val="00ED4C05"/>
    <w:rsid w:val="00ED50FE"/>
    <w:rsid w:val="00ED64D2"/>
    <w:rsid w:val="00ED7358"/>
    <w:rsid w:val="00EE0344"/>
    <w:rsid w:val="00EE10FA"/>
    <w:rsid w:val="00EE1690"/>
    <w:rsid w:val="00EE1A6A"/>
    <w:rsid w:val="00EE35BF"/>
    <w:rsid w:val="00EE3B05"/>
    <w:rsid w:val="00EE522D"/>
    <w:rsid w:val="00EE5622"/>
    <w:rsid w:val="00EE56CB"/>
    <w:rsid w:val="00EE6F56"/>
    <w:rsid w:val="00EF16AE"/>
    <w:rsid w:val="00EF41E2"/>
    <w:rsid w:val="00EF5F54"/>
    <w:rsid w:val="00EF6BDF"/>
    <w:rsid w:val="00EF6FD7"/>
    <w:rsid w:val="00EF7982"/>
    <w:rsid w:val="00F02B52"/>
    <w:rsid w:val="00F073B8"/>
    <w:rsid w:val="00F14CEE"/>
    <w:rsid w:val="00F17AE2"/>
    <w:rsid w:val="00F20DA3"/>
    <w:rsid w:val="00F2391E"/>
    <w:rsid w:val="00F24426"/>
    <w:rsid w:val="00F26062"/>
    <w:rsid w:val="00F2785D"/>
    <w:rsid w:val="00F30A09"/>
    <w:rsid w:val="00F31C8A"/>
    <w:rsid w:val="00F33D38"/>
    <w:rsid w:val="00F34B1C"/>
    <w:rsid w:val="00F34E65"/>
    <w:rsid w:val="00F351DC"/>
    <w:rsid w:val="00F36F66"/>
    <w:rsid w:val="00F376A9"/>
    <w:rsid w:val="00F378DC"/>
    <w:rsid w:val="00F37BA2"/>
    <w:rsid w:val="00F41596"/>
    <w:rsid w:val="00F417DD"/>
    <w:rsid w:val="00F41DEA"/>
    <w:rsid w:val="00F43784"/>
    <w:rsid w:val="00F468A4"/>
    <w:rsid w:val="00F47317"/>
    <w:rsid w:val="00F47825"/>
    <w:rsid w:val="00F52A5D"/>
    <w:rsid w:val="00F52CF4"/>
    <w:rsid w:val="00F54129"/>
    <w:rsid w:val="00F5497A"/>
    <w:rsid w:val="00F55C65"/>
    <w:rsid w:val="00F57DD3"/>
    <w:rsid w:val="00F610E9"/>
    <w:rsid w:val="00F611BB"/>
    <w:rsid w:val="00F62B22"/>
    <w:rsid w:val="00F653B5"/>
    <w:rsid w:val="00F7035F"/>
    <w:rsid w:val="00F7292B"/>
    <w:rsid w:val="00F73FEA"/>
    <w:rsid w:val="00F74D85"/>
    <w:rsid w:val="00F77679"/>
    <w:rsid w:val="00F8061C"/>
    <w:rsid w:val="00F806BA"/>
    <w:rsid w:val="00F81D12"/>
    <w:rsid w:val="00F826A1"/>
    <w:rsid w:val="00F827E1"/>
    <w:rsid w:val="00F829DB"/>
    <w:rsid w:val="00F8357F"/>
    <w:rsid w:val="00F85ABF"/>
    <w:rsid w:val="00F85B82"/>
    <w:rsid w:val="00F8731B"/>
    <w:rsid w:val="00F87BC3"/>
    <w:rsid w:val="00F917A8"/>
    <w:rsid w:val="00F96541"/>
    <w:rsid w:val="00F96C7D"/>
    <w:rsid w:val="00F96F6B"/>
    <w:rsid w:val="00FA29DD"/>
    <w:rsid w:val="00FA5CBE"/>
    <w:rsid w:val="00FA63F1"/>
    <w:rsid w:val="00FA7AEA"/>
    <w:rsid w:val="00FB366C"/>
    <w:rsid w:val="00FB591A"/>
    <w:rsid w:val="00FB5C20"/>
    <w:rsid w:val="00FB72CF"/>
    <w:rsid w:val="00FC296B"/>
    <w:rsid w:val="00FC2D2D"/>
    <w:rsid w:val="00FC3097"/>
    <w:rsid w:val="00FC4E49"/>
    <w:rsid w:val="00FD52FC"/>
    <w:rsid w:val="00FD61F2"/>
    <w:rsid w:val="00FE0463"/>
    <w:rsid w:val="00FE2F8F"/>
    <w:rsid w:val="00FE312B"/>
    <w:rsid w:val="00FE4CE3"/>
    <w:rsid w:val="00FE5EB2"/>
    <w:rsid w:val="00FE624B"/>
    <w:rsid w:val="00FE7FBD"/>
    <w:rsid w:val="00FF37E3"/>
    <w:rsid w:val="00FF4FF0"/>
    <w:rsid w:val="00FF693E"/>
    <w:rsid w:val="00FF6DB6"/>
    <w:rsid w:val="00FF6EB6"/>
    <w:rsid w:val="00FF7E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8193"/>
    <o:shapelayout v:ext="edit">
      <o:idmap v:ext="edit" data="1"/>
    </o:shapelayout>
  </w:shapeDefaults>
  <w:decimalSymbol w:val=","/>
  <w:listSeparator w:val=";"/>
  <w14:docId w14:val="6CD9D745"/>
  <w15:docId w15:val="{2AD2F396-1FA3-46C9-9732-2A400066E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70D9"/>
    <w:rPr>
      <w:rFonts w:ascii="Garamond" w:hAnsi="Garamond"/>
      <w:sz w:val="22"/>
      <w:lang w:val="de-AT"/>
    </w:rPr>
  </w:style>
  <w:style w:type="paragraph" w:styleId="Heading1">
    <w:name w:val="heading 1"/>
    <w:basedOn w:val="Normal"/>
    <w:next w:val="Normal"/>
    <w:qFormat/>
    <w:rsid w:val="00B04402"/>
    <w:pPr>
      <w:numPr>
        <w:numId w:val="55"/>
      </w:numPr>
      <w:outlineLvl w:val="0"/>
    </w:pPr>
    <w:rPr>
      <w:b/>
      <w:caps/>
      <w:szCs w:val="22"/>
      <w:lang w:val="sk-SK"/>
    </w:rPr>
  </w:style>
  <w:style w:type="paragraph" w:styleId="Heading2">
    <w:name w:val="heading 2"/>
    <w:basedOn w:val="Normal"/>
    <w:next w:val="Normal"/>
    <w:link w:val="Heading2Char"/>
    <w:qFormat/>
    <w:rsid w:val="007E70D9"/>
    <w:pPr>
      <w:numPr>
        <w:ilvl w:val="1"/>
        <w:numId w:val="55"/>
      </w:numPr>
      <w:tabs>
        <w:tab w:val="clear" w:pos="7258"/>
        <w:tab w:val="num" w:pos="454"/>
        <w:tab w:val="left" w:pos="6804"/>
      </w:tabs>
      <w:ind w:left="454" w:right="566"/>
      <w:outlineLvl w:val="1"/>
    </w:pPr>
    <w:rPr>
      <w:b/>
      <w:szCs w:val="22"/>
    </w:rPr>
  </w:style>
  <w:style w:type="paragraph" w:styleId="Heading3">
    <w:name w:val="heading 3"/>
    <w:basedOn w:val="Normal"/>
    <w:next w:val="NormalIndent"/>
    <w:qFormat/>
    <w:rsid w:val="007E70D9"/>
    <w:pPr>
      <w:numPr>
        <w:ilvl w:val="2"/>
        <w:numId w:val="55"/>
      </w:numPr>
      <w:tabs>
        <w:tab w:val="left" w:pos="601"/>
      </w:tabs>
      <w:ind w:right="1469"/>
      <w:outlineLvl w:val="2"/>
    </w:pPr>
    <w:rPr>
      <w:b/>
      <w:szCs w:val="22"/>
      <w:lang w:val="sk-SK"/>
    </w:rPr>
  </w:style>
  <w:style w:type="paragraph" w:styleId="Heading4">
    <w:name w:val="heading 4"/>
    <w:basedOn w:val="Normal"/>
    <w:next w:val="NormalIndent"/>
    <w:qFormat/>
    <w:rsid w:val="00606AC0"/>
    <w:pPr>
      <w:numPr>
        <w:ilvl w:val="3"/>
        <w:numId w:val="55"/>
      </w:numPr>
      <w:ind w:right="1467"/>
      <w:outlineLvl w:val="3"/>
    </w:pPr>
    <w:rPr>
      <w:b/>
      <w:lang w:val="sk-SK"/>
    </w:rPr>
  </w:style>
  <w:style w:type="paragraph" w:styleId="Heading5">
    <w:name w:val="heading 5"/>
    <w:basedOn w:val="Normal"/>
    <w:next w:val="NormalIndent"/>
    <w:qFormat/>
    <w:rsid w:val="00606AC0"/>
    <w:pPr>
      <w:numPr>
        <w:ilvl w:val="4"/>
        <w:numId w:val="55"/>
      </w:numPr>
      <w:ind w:right="1467"/>
      <w:outlineLvl w:val="4"/>
    </w:pPr>
    <w:rPr>
      <w:i/>
      <w:lang w:val="sk-SK"/>
    </w:rPr>
  </w:style>
  <w:style w:type="paragraph" w:styleId="Heading6">
    <w:name w:val="heading 6"/>
    <w:basedOn w:val="Normal"/>
    <w:next w:val="NormalIndent"/>
    <w:qFormat/>
    <w:rsid w:val="00606AC0"/>
    <w:pPr>
      <w:ind w:left="1418" w:right="1467" w:hanging="1418"/>
      <w:outlineLvl w:val="5"/>
    </w:pPr>
    <w:rPr>
      <w:i/>
    </w:rPr>
  </w:style>
  <w:style w:type="paragraph" w:styleId="Heading7">
    <w:name w:val="heading 7"/>
    <w:basedOn w:val="Normal"/>
    <w:next w:val="NormalIndent"/>
    <w:qFormat/>
    <w:rsid w:val="00606AC0"/>
    <w:pPr>
      <w:numPr>
        <w:ilvl w:val="6"/>
        <w:numId w:val="55"/>
      </w:numPr>
      <w:outlineLvl w:val="6"/>
    </w:pPr>
    <w:rPr>
      <w:i/>
      <w:sz w:val="20"/>
      <w:lang w:val="de-DE"/>
    </w:rPr>
  </w:style>
  <w:style w:type="paragraph" w:styleId="Heading8">
    <w:name w:val="heading 8"/>
    <w:basedOn w:val="Normal"/>
    <w:next w:val="NormalIndent"/>
    <w:qFormat/>
    <w:rsid w:val="00606AC0"/>
    <w:pPr>
      <w:numPr>
        <w:ilvl w:val="7"/>
        <w:numId w:val="55"/>
      </w:numPr>
      <w:outlineLvl w:val="7"/>
    </w:pPr>
    <w:rPr>
      <w:i/>
      <w:sz w:val="20"/>
      <w:lang w:val="de-DE"/>
    </w:rPr>
  </w:style>
  <w:style w:type="paragraph" w:styleId="Heading9">
    <w:name w:val="heading 9"/>
    <w:basedOn w:val="Normal"/>
    <w:next w:val="NormalIndent"/>
    <w:qFormat/>
    <w:rsid w:val="00606AC0"/>
    <w:pPr>
      <w:numPr>
        <w:ilvl w:val="8"/>
        <w:numId w:val="55"/>
      </w:numPr>
      <w:outlineLvl w:val="8"/>
    </w:pPr>
    <w:rPr>
      <w:i/>
      <w:sz w:val="20"/>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606AC0"/>
    <w:pPr>
      <w:ind w:left="708"/>
    </w:pPr>
  </w:style>
  <w:style w:type="paragraph" w:styleId="Index1">
    <w:name w:val="index 1"/>
    <w:basedOn w:val="Normal"/>
    <w:next w:val="Normal"/>
    <w:semiHidden/>
    <w:rsid w:val="00606AC0"/>
    <w:pPr>
      <w:keepLines/>
      <w:tabs>
        <w:tab w:val="right" w:pos="4459"/>
      </w:tabs>
      <w:ind w:left="240" w:hanging="240"/>
    </w:pPr>
    <w:rPr>
      <w:sz w:val="18"/>
    </w:rPr>
  </w:style>
  <w:style w:type="paragraph" w:styleId="Index2">
    <w:name w:val="index 2"/>
    <w:basedOn w:val="Normal"/>
    <w:next w:val="Normal"/>
    <w:semiHidden/>
    <w:rsid w:val="00606AC0"/>
    <w:pPr>
      <w:keepLines/>
      <w:tabs>
        <w:tab w:val="right" w:pos="4459"/>
      </w:tabs>
      <w:ind w:left="480" w:hanging="240"/>
    </w:pPr>
    <w:rPr>
      <w:sz w:val="18"/>
    </w:rPr>
  </w:style>
  <w:style w:type="paragraph" w:styleId="Index3">
    <w:name w:val="index 3"/>
    <w:basedOn w:val="Normal"/>
    <w:next w:val="Normal"/>
    <w:semiHidden/>
    <w:rsid w:val="00606AC0"/>
    <w:pPr>
      <w:keepLines/>
      <w:tabs>
        <w:tab w:val="right" w:pos="4459"/>
      </w:tabs>
      <w:ind w:left="720" w:hanging="240"/>
    </w:pPr>
    <w:rPr>
      <w:sz w:val="18"/>
    </w:rPr>
  </w:style>
  <w:style w:type="paragraph" w:styleId="Index4">
    <w:name w:val="index 4"/>
    <w:basedOn w:val="Normal"/>
    <w:next w:val="Normal"/>
    <w:semiHidden/>
    <w:rsid w:val="00606AC0"/>
    <w:pPr>
      <w:keepLines/>
      <w:tabs>
        <w:tab w:val="right" w:pos="4459"/>
      </w:tabs>
      <w:ind w:left="960" w:hanging="240"/>
    </w:pPr>
    <w:rPr>
      <w:sz w:val="18"/>
    </w:rPr>
  </w:style>
  <w:style w:type="paragraph" w:styleId="Index5">
    <w:name w:val="index 5"/>
    <w:basedOn w:val="Normal"/>
    <w:next w:val="Normal"/>
    <w:semiHidden/>
    <w:rsid w:val="00606AC0"/>
    <w:pPr>
      <w:keepLines/>
      <w:tabs>
        <w:tab w:val="right" w:pos="4459"/>
      </w:tabs>
      <w:ind w:left="1200" w:hanging="240"/>
    </w:pPr>
    <w:rPr>
      <w:sz w:val="18"/>
    </w:rPr>
  </w:style>
  <w:style w:type="paragraph" w:styleId="Index6">
    <w:name w:val="index 6"/>
    <w:basedOn w:val="Normal"/>
    <w:next w:val="Normal"/>
    <w:semiHidden/>
    <w:rsid w:val="00606AC0"/>
    <w:pPr>
      <w:keepLines/>
      <w:tabs>
        <w:tab w:val="right" w:pos="4459"/>
      </w:tabs>
      <w:ind w:left="1440" w:hanging="240"/>
    </w:pPr>
    <w:rPr>
      <w:sz w:val="18"/>
    </w:rPr>
  </w:style>
  <w:style w:type="paragraph" w:styleId="Index7">
    <w:name w:val="index 7"/>
    <w:basedOn w:val="Normal"/>
    <w:next w:val="Normal"/>
    <w:semiHidden/>
    <w:rsid w:val="00606AC0"/>
    <w:pPr>
      <w:keepLines/>
      <w:tabs>
        <w:tab w:val="right" w:pos="4459"/>
      </w:tabs>
      <w:ind w:left="1680" w:hanging="240"/>
    </w:pPr>
    <w:rPr>
      <w:sz w:val="18"/>
    </w:rPr>
  </w:style>
  <w:style w:type="paragraph" w:styleId="Index8">
    <w:name w:val="index 8"/>
    <w:basedOn w:val="Normal"/>
    <w:next w:val="Normal"/>
    <w:semiHidden/>
    <w:rsid w:val="00606AC0"/>
    <w:pPr>
      <w:keepLines/>
      <w:tabs>
        <w:tab w:val="right" w:pos="4459"/>
      </w:tabs>
      <w:ind w:left="1920" w:hanging="240"/>
    </w:pPr>
    <w:rPr>
      <w:sz w:val="18"/>
    </w:rPr>
  </w:style>
  <w:style w:type="paragraph" w:styleId="Index9">
    <w:name w:val="index 9"/>
    <w:basedOn w:val="Normal"/>
    <w:next w:val="Normal"/>
    <w:semiHidden/>
    <w:rsid w:val="00606AC0"/>
    <w:pPr>
      <w:keepLines/>
      <w:tabs>
        <w:tab w:val="right" w:pos="4459"/>
      </w:tabs>
      <w:ind w:left="2160" w:hanging="240"/>
    </w:pPr>
    <w:rPr>
      <w:sz w:val="18"/>
    </w:rPr>
  </w:style>
  <w:style w:type="paragraph" w:styleId="IndexHeading">
    <w:name w:val="index heading"/>
    <w:basedOn w:val="Normal"/>
    <w:next w:val="Index1"/>
    <w:semiHidden/>
    <w:rsid w:val="00606AC0"/>
    <w:pPr>
      <w:keepLines/>
      <w:pBdr>
        <w:top w:val="single" w:sz="12" w:space="0" w:color="auto"/>
      </w:pBdr>
      <w:spacing w:before="360" w:after="240"/>
    </w:pPr>
    <w:rPr>
      <w:b/>
      <w:i/>
      <w:sz w:val="26"/>
    </w:rPr>
  </w:style>
  <w:style w:type="character" w:styleId="PageNumber">
    <w:name w:val="page number"/>
    <w:basedOn w:val="DefaultParagraphFont"/>
    <w:rsid w:val="00606AC0"/>
  </w:style>
  <w:style w:type="paragraph" w:styleId="TOC1">
    <w:name w:val="toc 1"/>
    <w:basedOn w:val="Normal"/>
    <w:next w:val="Normal"/>
    <w:semiHidden/>
    <w:rsid w:val="00606AC0"/>
    <w:pPr>
      <w:tabs>
        <w:tab w:val="left" w:pos="786"/>
        <w:tab w:val="right" w:leader="dot" w:pos="9072"/>
      </w:tabs>
      <w:spacing w:before="480" w:after="240"/>
      <w:ind w:left="426" w:right="1132" w:hanging="426"/>
    </w:pPr>
    <w:rPr>
      <w:b/>
      <w:caps/>
    </w:rPr>
  </w:style>
  <w:style w:type="paragraph" w:styleId="TOC2">
    <w:name w:val="toc 2"/>
    <w:basedOn w:val="Normal"/>
    <w:next w:val="Normal"/>
    <w:semiHidden/>
    <w:rsid w:val="00606AC0"/>
    <w:pPr>
      <w:tabs>
        <w:tab w:val="left" w:pos="1675"/>
        <w:tab w:val="right" w:leader="dot" w:pos="9072"/>
      </w:tabs>
      <w:ind w:left="1135" w:right="1132" w:hanging="709"/>
    </w:pPr>
  </w:style>
  <w:style w:type="paragraph" w:styleId="TOC3">
    <w:name w:val="toc 3"/>
    <w:basedOn w:val="Normal"/>
    <w:next w:val="Normal"/>
    <w:semiHidden/>
    <w:rsid w:val="00606AC0"/>
    <w:pPr>
      <w:tabs>
        <w:tab w:val="left" w:pos="2563"/>
        <w:tab w:val="left" w:pos="2705"/>
        <w:tab w:val="right" w:leader="dot" w:pos="9072"/>
      </w:tabs>
      <w:ind w:left="1985" w:right="1132" w:hanging="851"/>
    </w:pPr>
  </w:style>
  <w:style w:type="paragraph" w:styleId="TOC4">
    <w:name w:val="toc 4"/>
    <w:basedOn w:val="Normal"/>
    <w:next w:val="Normal"/>
    <w:semiHidden/>
    <w:rsid w:val="00606AC0"/>
    <w:pPr>
      <w:tabs>
        <w:tab w:val="left" w:pos="3877"/>
        <w:tab w:val="right" w:leader="dot" w:pos="9072"/>
      </w:tabs>
      <w:ind w:left="2977" w:right="1132" w:hanging="993"/>
    </w:pPr>
  </w:style>
  <w:style w:type="paragraph" w:styleId="MacroText">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TOC5">
    <w:name w:val="toc 5"/>
    <w:basedOn w:val="Normal"/>
    <w:next w:val="Normal"/>
    <w:semiHidden/>
    <w:rsid w:val="00606AC0"/>
    <w:pPr>
      <w:tabs>
        <w:tab w:val="right" w:pos="8931"/>
      </w:tabs>
      <w:ind w:left="1702" w:right="850" w:hanging="1135"/>
    </w:pPr>
  </w:style>
  <w:style w:type="paragraph" w:styleId="Footer">
    <w:name w:val="footer"/>
    <w:basedOn w:val="Normal"/>
    <w:link w:val="FooterChar"/>
    <w:uiPriority w:val="99"/>
    <w:rsid w:val="00606AC0"/>
  </w:style>
  <w:style w:type="paragraph" w:styleId="Header">
    <w:name w:val="header"/>
    <w:basedOn w:val="Normal"/>
    <w:rsid w:val="00606AC0"/>
  </w:style>
  <w:style w:type="paragraph" w:styleId="TOC6">
    <w:name w:val="toc 6"/>
    <w:basedOn w:val="Normal"/>
    <w:next w:val="Normal"/>
    <w:semiHidden/>
    <w:rsid w:val="00606AC0"/>
    <w:pPr>
      <w:tabs>
        <w:tab w:val="right" w:pos="8931"/>
      </w:tabs>
      <w:ind w:left="1702" w:right="850" w:hanging="1135"/>
    </w:pPr>
  </w:style>
  <w:style w:type="paragraph" w:styleId="CommentText">
    <w:name w:val="annotation text"/>
    <w:basedOn w:val="Normal"/>
    <w:link w:val="CommentTextChar"/>
    <w:semiHidden/>
    <w:rsid w:val="00606AC0"/>
    <w:rPr>
      <w:sz w:val="20"/>
    </w:rPr>
  </w:style>
  <w:style w:type="character" w:styleId="CommentReference">
    <w:name w:val="annotation reference"/>
    <w:semiHidden/>
    <w:rsid w:val="00606AC0"/>
    <w:rPr>
      <w:sz w:val="16"/>
    </w:rPr>
  </w:style>
  <w:style w:type="paragraph" w:styleId="EndnoteText">
    <w:name w:val="endnote text"/>
    <w:basedOn w:val="Normal"/>
    <w:semiHidden/>
    <w:rsid w:val="00606AC0"/>
    <w:rPr>
      <w:sz w:val="20"/>
    </w:rPr>
  </w:style>
  <w:style w:type="paragraph" w:styleId="FootnoteText">
    <w:name w:val="footnote text"/>
    <w:basedOn w:val="Normal"/>
    <w:semiHidden/>
    <w:rsid w:val="00606AC0"/>
    <w:rPr>
      <w:sz w:val="20"/>
    </w:rPr>
  </w:style>
  <w:style w:type="character" w:styleId="FootnoteReference">
    <w:name w:val="footnote reference"/>
    <w:semiHidden/>
    <w:rsid w:val="00606AC0"/>
    <w:rPr>
      <w:position w:val="6"/>
      <w:sz w:val="16"/>
    </w:rPr>
  </w:style>
  <w:style w:type="paragraph" w:styleId="Title">
    <w:name w:val="Title"/>
    <w:basedOn w:val="Normal"/>
    <w:qFormat/>
    <w:rsid w:val="00606AC0"/>
    <w:pPr>
      <w:shd w:val="pct15" w:color="000000" w:fill="FFFFFF"/>
      <w:jc w:val="center"/>
    </w:pPr>
    <w:rPr>
      <w:b/>
      <w:sz w:val="32"/>
      <w:lang w:val="de-DE"/>
    </w:rPr>
  </w:style>
  <w:style w:type="paragraph" w:styleId="BodyText">
    <w:name w:val="Body Text"/>
    <w:basedOn w:val="Normal"/>
    <w:rsid w:val="00606AC0"/>
    <w:rPr>
      <w:lang w:val="de-DE"/>
    </w:rPr>
  </w:style>
  <w:style w:type="paragraph" w:styleId="BodyText3">
    <w:name w:val="Body Text 3"/>
    <w:basedOn w:val="Normal"/>
    <w:rsid w:val="00606AC0"/>
    <w:rPr>
      <w:b/>
      <w:lang w:val="de-DE"/>
    </w:rPr>
  </w:style>
  <w:style w:type="paragraph" w:styleId="BodyText2">
    <w:name w:val="Body Text 2"/>
    <w:basedOn w:val="Normal"/>
    <w:rsid w:val="00606AC0"/>
    <w:rPr>
      <w:sz w:val="20"/>
      <w:lang w:val="sk-SK"/>
    </w:rPr>
  </w:style>
  <w:style w:type="paragraph" w:styleId="BalloonText">
    <w:name w:val="Balloon Text"/>
    <w:basedOn w:val="Normal"/>
    <w:semiHidden/>
    <w:rsid w:val="00CE0229"/>
    <w:rPr>
      <w:rFonts w:ascii="Tahoma" w:hAnsi="Tahoma" w:cs="Tahoma"/>
      <w:sz w:val="16"/>
      <w:szCs w:val="16"/>
    </w:rPr>
  </w:style>
  <w:style w:type="paragraph" w:customStyle="1" w:styleId="Pismenka">
    <w:name w:val="Pismenka"/>
    <w:basedOn w:val="BodyText"/>
    <w:rsid w:val="00633A6F"/>
    <w:pPr>
      <w:tabs>
        <w:tab w:val="num" w:pos="426"/>
      </w:tabs>
      <w:ind w:left="426" w:hanging="426"/>
      <w:jc w:val="both"/>
    </w:pPr>
    <w:rPr>
      <w:rFonts w:ascii="Times New Roman" w:hAnsi="Times New Roman"/>
      <w:b/>
      <w:sz w:val="18"/>
      <w:lang w:val="sk-SK" w:eastAsia="en-US"/>
    </w:rPr>
  </w:style>
  <w:style w:type="character" w:customStyle="1" w:styleId="Heading2Char">
    <w:name w:val="Heading 2 Char"/>
    <w:link w:val="Heading2"/>
    <w:rsid w:val="007E70D9"/>
    <w:rPr>
      <w:rFonts w:ascii="Garamond" w:hAnsi="Garamond"/>
      <w:b/>
      <w:sz w:val="22"/>
      <w:szCs w:val="22"/>
      <w:lang w:val="de-AT"/>
    </w:rPr>
  </w:style>
  <w:style w:type="paragraph" w:customStyle="1" w:styleId="TopHeader">
    <w:name w:val="Top Header"/>
    <w:basedOn w:val="Normal"/>
    <w:qFormat/>
    <w:rsid w:val="00392CCA"/>
    <w:pPr>
      <w:jc w:val="center"/>
    </w:pPr>
    <w:rPr>
      <w:rFonts w:ascii="Arial Narrow" w:hAnsi="Arial Narrow"/>
      <w:b/>
      <w:bCs/>
      <w:szCs w:val="22"/>
      <w:lang w:val="sk-SK" w:eastAsia="en-US"/>
    </w:rPr>
  </w:style>
  <w:style w:type="paragraph" w:customStyle="1" w:styleId="ListParagraph1">
    <w:name w:val="List Paragraph1"/>
    <w:basedOn w:val="Normal"/>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al"/>
    <w:link w:val="odstavecChar"/>
    <w:autoRedefine/>
    <w:rsid w:val="00A25547"/>
    <w:pPr>
      <w:tabs>
        <w:tab w:val="left" w:pos="709"/>
      </w:tabs>
      <w:suppressAutoHyphens/>
      <w:ind w:right="-79"/>
    </w:pPr>
    <w:rPr>
      <w:szCs w:val="22"/>
      <w:lang w:val="sk-SK"/>
    </w:rPr>
  </w:style>
  <w:style w:type="character" w:customStyle="1" w:styleId="odstavecChar">
    <w:name w:val="odstavec Char"/>
    <w:link w:val="odstavec"/>
    <w:rsid w:val="00A25547"/>
    <w:rPr>
      <w:rFonts w:ascii="Garamond" w:hAnsi="Garamond"/>
      <w:sz w:val="22"/>
      <w:szCs w:val="22"/>
    </w:rPr>
  </w:style>
  <w:style w:type="paragraph" w:customStyle="1" w:styleId="abc">
    <w:name w:val="abc"/>
    <w:basedOn w:val="Normal"/>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al"/>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al"/>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al"/>
    <w:rsid w:val="0085185B"/>
    <w:pPr>
      <w:ind w:left="284" w:hanging="284"/>
      <w:jc w:val="both"/>
    </w:pPr>
    <w:rPr>
      <w:rFonts w:ascii="Times New Roman" w:hAnsi="Times New Roman"/>
      <w:lang w:val="sk-SK" w:eastAsia="en-US"/>
    </w:rPr>
  </w:style>
  <w:style w:type="paragraph" w:styleId="ListParagraph">
    <w:name w:val="List Paragraph"/>
    <w:basedOn w:val="Normal"/>
    <w:uiPriority w:val="34"/>
    <w:qFormat/>
    <w:rsid w:val="00DB2878"/>
    <w:pPr>
      <w:ind w:left="720"/>
      <w:contextualSpacing/>
    </w:pPr>
  </w:style>
  <w:style w:type="paragraph" w:styleId="DocumentMap">
    <w:name w:val="Document Map"/>
    <w:basedOn w:val="Normal"/>
    <w:link w:val="DocumentMapChar"/>
    <w:semiHidden/>
    <w:unhideWhenUsed/>
    <w:rsid w:val="00DE13EE"/>
    <w:rPr>
      <w:rFonts w:ascii="Tahoma" w:hAnsi="Tahoma" w:cs="Tahoma"/>
      <w:sz w:val="16"/>
      <w:szCs w:val="16"/>
    </w:rPr>
  </w:style>
  <w:style w:type="character" w:customStyle="1" w:styleId="DocumentMapChar">
    <w:name w:val="Document Map Char"/>
    <w:basedOn w:val="DefaultParagraphFont"/>
    <w:link w:val="DocumentMap"/>
    <w:semiHidden/>
    <w:rsid w:val="00DE13EE"/>
    <w:rPr>
      <w:rFonts w:ascii="Tahoma" w:hAnsi="Tahoma" w:cs="Tahoma"/>
      <w:sz w:val="16"/>
      <w:szCs w:val="16"/>
      <w:lang w:val="de-AT"/>
    </w:rPr>
  </w:style>
  <w:style w:type="paragraph" w:customStyle="1" w:styleId="Default">
    <w:name w:val="Default"/>
    <w:rsid w:val="00C117AF"/>
    <w:pPr>
      <w:autoSpaceDE w:val="0"/>
      <w:autoSpaceDN w:val="0"/>
      <w:adjustRightInd w:val="0"/>
    </w:pPr>
    <w:rPr>
      <w:rFonts w:ascii="Arial" w:hAnsi="Arial" w:cs="Arial"/>
      <w:color w:val="000000"/>
      <w:sz w:val="24"/>
      <w:szCs w:val="24"/>
    </w:rPr>
  </w:style>
  <w:style w:type="character" w:customStyle="1" w:styleId="FooterChar">
    <w:name w:val="Footer Char"/>
    <w:basedOn w:val="DefaultParagraphFont"/>
    <w:link w:val="Footer"/>
    <w:uiPriority w:val="99"/>
    <w:rsid w:val="00592F59"/>
    <w:rPr>
      <w:rFonts w:ascii="Garamond" w:hAnsi="Garamond"/>
      <w:sz w:val="22"/>
      <w:lang w:val="de-AT"/>
    </w:rPr>
  </w:style>
  <w:style w:type="paragraph" w:styleId="CommentSubject">
    <w:name w:val="annotation subject"/>
    <w:basedOn w:val="CommentText"/>
    <w:next w:val="CommentText"/>
    <w:link w:val="CommentSubjectChar"/>
    <w:semiHidden/>
    <w:unhideWhenUsed/>
    <w:rsid w:val="00A934A3"/>
    <w:rPr>
      <w:b/>
      <w:bCs/>
    </w:rPr>
  </w:style>
  <w:style w:type="character" w:customStyle="1" w:styleId="CommentTextChar">
    <w:name w:val="Comment Text Char"/>
    <w:basedOn w:val="DefaultParagraphFont"/>
    <w:link w:val="CommentText"/>
    <w:semiHidden/>
    <w:rsid w:val="00A934A3"/>
    <w:rPr>
      <w:rFonts w:ascii="Garamond" w:hAnsi="Garamond"/>
      <w:lang w:val="de-AT"/>
    </w:rPr>
  </w:style>
  <w:style w:type="character" w:customStyle="1" w:styleId="CommentSubjectChar">
    <w:name w:val="Comment Subject Char"/>
    <w:basedOn w:val="CommentTextChar"/>
    <w:link w:val="CommentSubject"/>
    <w:rsid w:val="00A934A3"/>
    <w:rPr>
      <w:rFonts w:ascii="Garamond" w:hAnsi="Garamond"/>
      <w:lang w:val="de-AT"/>
    </w:rPr>
  </w:style>
  <w:style w:type="paragraph" w:styleId="Revision">
    <w:name w:val="Revision"/>
    <w:hidden/>
    <w:uiPriority w:val="99"/>
    <w:semiHidden/>
    <w:rsid w:val="00145A8C"/>
    <w:rPr>
      <w:rFonts w:ascii="Garamond" w:hAnsi="Garamond"/>
      <w:sz w:val="22"/>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59507">
      <w:bodyDiv w:val="1"/>
      <w:marLeft w:val="0"/>
      <w:marRight w:val="0"/>
      <w:marTop w:val="0"/>
      <w:marBottom w:val="0"/>
      <w:divBdr>
        <w:top w:val="none" w:sz="0" w:space="0" w:color="auto"/>
        <w:left w:val="none" w:sz="0" w:space="0" w:color="auto"/>
        <w:bottom w:val="none" w:sz="0" w:space="0" w:color="auto"/>
        <w:right w:val="none" w:sz="0" w:space="0" w:color="auto"/>
      </w:divBdr>
    </w:div>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387413086">
      <w:bodyDiv w:val="1"/>
      <w:marLeft w:val="0"/>
      <w:marRight w:val="0"/>
      <w:marTop w:val="0"/>
      <w:marBottom w:val="0"/>
      <w:divBdr>
        <w:top w:val="none" w:sz="0" w:space="0" w:color="auto"/>
        <w:left w:val="none" w:sz="0" w:space="0" w:color="auto"/>
        <w:bottom w:val="none" w:sz="0" w:space="0" w:color="auto"/>
        <w:right w:val="none" w:sz="0" w:space="0" w:color="auto"/>
      </w:divBdr>
    </w:div>
    <w:div w:id="392503686">
      <w:bodyDiv w:val="1"/>
      <w:marLeft w:val="0"/>
      <w:marRight w:val="0"/>
      <w:marTop w:val="0"/>
      <w:marBottom w:val="0"/>
      <w:divBdr>
        <w:top w:val="none" w:sz="0" w:space="0" w:color="auto"/>
        <w:left w:val="none" w:sz="0" w:space="0" w:color="auto"/>
        <w:bottom w:val="none" w:sz="0" w:space="0" w:color="auto"/>
        <w:right w:val="none" w:sz="0" w:space="0" w:color="auto"/>
      </w:divBdr>
    </w:div>
    <w:div w:id="540896269">
      <w:bodyDiv w:val="1"/>
      <w:marLeft w:val="0"/>
      <w:marRight w:val="0"/>
      <w:marTop w:val="0"/>
      <w:marBottom w:val="0"/>
      <w:divBdr>
        <w:top w:val="none" w:sz="0" w:space="0" w:color="auto"/>
        <w:left w:val="none" w:sz="0" w:space="0" w:color="auto"/>
        <w:bottom w:val="none" w:sz="0" w:space="0" w:color="auto"/>
        <w:right w:val="none" w:sz="0" w:space="0" w:color="auto"/>
      </w:divBdr>
    </w:div>
    <w:div w:id="642585271">
      <w:bodyDiv w:val="1"/>
      <w:marLeft w:val="0"/>
      <w:marRight w:val="0"/>
      <w:marTop w:val="0"/>
      <w:marBottom w:val="0"/>
      <w:divBdr>
        <w:top w:val="none" w:sz="0" w:space="0" w:color="auto"/>
        <w:left w:val="none" w:sz="0" w:space="0" w:color="auto"/>
        <w:bottom w:val="none" w:sz="0" w:space="0" w:color="auto"/>
        <w:right w:val="none" w:sz="0" w:space="0" w:color="auto"/>
      </w:divBdr>
    </w:div>
    <w:div w:id="692146274">
      <w:bodyDiv w:val="1"/>
      <w:marLeft w:val="0"/>
      <w:marRight w:val="0"/>
      <w:marTop w:val="0"/>
      <w:marBottom w:val="0"/>
      <w:divBdr>
        <w:top w:val="none" w:sz="0" w:space="0" w:color="auto"/>
        <w:left w:val="none" w:sz="0" w:space="0" w:color="auto"/>
        <w:bottom w:val="none" w:sz="0" w:space="0" w:color="auto"/>
        <w:right w:val="none" w:sz="0" w:space="0" w:color="auto"/>
      </w:divBdr>
    </w:div>
    <w:div w:id="764884140">
      <w:bodyDiv w:val="1"/>
      <w:marLeft w:val="0"/>
      <w:marRight w:val="0"/>
      <w:marTop w:val="0"/>
      <w:marBottom w:val="0"/>
      <w:divBdr>
        <w:top w:val="none" w:sz="0" w:space="0" w:color="auto"/>
        <w:left w:val="none" w:sz="0" w:space="0" w:color="auto"/>
        <w:bottom w:val="none" w:sz="0" w:space="0" w:color="auto"/>
        <w:right w:val="none" w:sz="0" w:space="0" w:color="auto"/>
      </w:divBdr>
    </w:div>
    <w:div w:id="856844432">
      <w:bodyDiv w:val="1"/>
      <w:marLeft w:val="0"/>
      <w:marRight w:val="0"/>
      <w:marTop w:val="0"/>
      <w:marBottom w:val="0"/>
      <w:divBdr>
        <w:top w:val="none" w:sz="0" w:space="0" w:color="auto"/>
        <w:left w:val="none" w:sz="0" w:space="0" w:color="auto"/>
        <w:bottom w:val="none" w:sz="0" w:space="0" w:color="auto"/>
        <w:right w:val="none" w:sz="0" w:space="0" w:color="auto"/>
      </w:divBdr>
    </w:div>
    <w:div w:id="891236009">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390687346">
      <w:bodyDiv w:val="1"/>
      <w:marLeft w:val="0"/>
      <w:marRight w:val="0"/>
      <w:marTop w:val="0"/>
      <w:marBottom w:val="0"/>
      <w:divBdr>
        <w:top w:val="none" w:sz="0" w:space="0" w:color="auto"/>
        <w:left w:val="none" w:sz="0" w:space="0" w:color="auto"/>
        <w:bottom w:val="none" w:sz="0" w:space="0" w:color="auto"/>
        <w:right w:val="none" w:sz="0" w:space="0" w:color="auto"/>
      </w:divBdr>
    </w:div>
    <w:div w:id="1758862087">
      <w:bodyDiv w:val="1"/>
      <w:marLeft w:val="60"/>
      <w:marRight w:val="60"/>
      <w:marTop w:val="60"/>
      <w:marBottom w:val="15"/>
      <w:divBdr>
        <w:top w:val="none" w:sz="0" w:space="0" w:color="auto"/>
        <w:left w:val="none" w:sz="0" w:space="0" w:color="auto"/>
        <w:bottom w:val="none" w:sz="0" w:space="0" w:color="auto"/>
        <w:right w:val="none" w:sz="0" w:space="0" w:color="auto"/>
      </w:divBdr>
      <w:divsChild>
        <w:div w:id="523441289">
          <w:marLeft w:val="0"/>
          <w:marRight w:val="0"/>
          <w:marTop w:val="0"/>
          <w:marBottom w:val="0"/>
          <w:divBdr>
            <w:top w:val="none" w:sz="0" w:space="0" w:color="auto"/>
            <w:left w:val="none" w:sz="0" w:space="0" w:color="auto"/>
            <w:bottom w:val="none" w:sz="0" w:space="0" w:color="auto"/>
            <w:right w:val="none" w:sz="0" w:space="0" w:color="auto"/>
          </w:divBdr>
        </w:div>
      </w:divsChild>
    </w:div>
    <w:div w:id="1979797006">
      <w:bodyDiv w:val="1"/>
      <w:marLeft w:val="0"/>
      <w:marRight w:val="0"/>
      <w:marTop w:val="0"/>
      <w:marBottom w:val="0"/>
      <w:divBdr>
        <w:top w:val="none" w:sz="0" w:space="0" w:color="auto"/>
        <w:left w:val="none" w:sz="0" w:space="0" w:color="auto"/>
        <w:bottom w:val="none" w:sz="0" w:space="0" w:color="auto"/>
        <w:right w:val="none" w:sz="0" w:space="0" w:color="auto"/>
      </w:divBdr>
    </w:div>
    <w:div w:id="2024823804">
      <w:bodyDiv w:val="1"/>
      <w:marLeft w:val="0"/>
      <w:marRight w:val="0"/>
      <w:marTop w:val="0"/>
      <w:marBottom w:val="0"/>
      <w:divBdr>
        <w:top w:val="none" w:sz="0" w:space="0" w:color="auto"/>
        <w:left w:val="none" w:sz="0" w:space="0" w:color="auto"/>
        <w:bottom w:val="none" w:sz="0" w:space="0" w:color="auto"/>
        <w:right w:val="none" w:sz="0" w:space="0" w:color="auto"/>
      </w:divBdr>
    </w:div>
    <w:div w:id="2033455640">
      <w:bodyDiv w:val="1"/>
      <w:marLeft w:val="0"/>
      <w:marRight w:val="0"/>
      <w:marTop w:val="0"/>
      <w:marBottom w:val="0"/>
      <w:divBdr>
        <w:top w:val="none" w:sz="0" w:space="0" w:color="auto"/>
        <w:left w:val="none" w:sz="0" w:space="0" w:color="auto"/>
        <w:bottom w:val="none" w:sz="0" w:space="0" w:color="auto"/>
        <w:right w:val="none" w:sz="0" w:space="0" w:color="auto"/>
      </w:divBdr>
    </w:div>
    <w:div w:id="2127043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package" Target="embeddings/Microsoft_Excel_Worksheet6.xlsx"/><Relationship Id="rId42" Type="http://schemas.openxmlformats.org/officeDocument/2006/relationships/image" Target="media/image18.emf"/><Relationship Id="rId47" Type="http://schemas.openxmlformats.org/officeDocument/2006/relationships/footer" Target="footer1.xml"/><Relationship Id="rId63" Type="http://schemas.openxmlformats.org/officeDocument/2006/relationships/package" Target="embeddings/Microsoft_Excel_Worksheet25.xlsx"/><Relationship Id="rId68" Type="http://schemas.openxmlformats.org/officeDocument/2006/relationships/image" Target="media/image29.emf"/><Relationship Id="rId84" Type="http://schemas.openxmlformats.org/officeDocument/2006/relationships/image" Target="media/image37.emf"/><Relationship Id="rId89" Type="http://schemas.openxmlformats.org/officeDocument/2006/relationships/package" Target="embeddings/Microsoft_Excel_Worksheet38.xlsx"/><Relationship Id="rId7" Type="http://schemas.openxmlformats.org/officeDocument/2006/relationships/endnotes" Target="endnotes.xml"/><Relationship Id="rId71" Type="http://schemas.openxmlformats.org/officeDocument/2006/relationships/package" Target="embeddings/Microsoft_Excel_Worksheet29.xlsx"/><Relationship Id="rId92" Type="http://schemas.openxmlformats.org/officeDocument/2006/relationships/image" Target="media/image41.emf"/><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Microsoft_Excel_Worksheet10.xlsx"/><Relationship Id="rId11" Type="http://schemas.openxmlformats.org/officeDocument/2006/relationships/package" Target="embeddings/Microsoft_Excel_Worksheet1.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14.xlsx"/><Relationship Id="rId40" Type="http://schemas.openxmlformats.org/officeDocument/2006/relationships/image" Target="media/image17.emf"/><Relationship Id="rId45" Type="http://schemas.openxmlformats.org/officeDocument/2006/relationships/package" Target="embeddings/Microsoft_Excel_Worksheet18.xlsx"/><Relationship Id="rId53" Type="http://schemas.openxmlformats.org/officeDocument/2006/relationships/package" Target="embeddings/Microsoft_Excel_Worksheet20.xlsx"/><Relationship Id="rId58" Type="http://schemas.openxmlformats.org/officeDocument/2006/relationships/image" Target="media/image24.emf"/><Relationship Id="rId66" Type="http://schemas.openxmlformats.org/officeDocument/2006/relationships/image" Target="media/image28.emf"/><Relationship Id="rId74" Type="http://schemas.openxmlformats.org/officeDocument/2006/relationships/image" Target="media/image32.emf"/><Relationship Id="rId79" Type="http://schemas.openxmlformats.org/officeDocument/2006/relationships/package" Target="embeddings/Microsoft_Excel_Worksheet33.xlsx"/><Relationship Id="rId87" Type="http://schemas.openxmlformats.org/officeDocument/2006/relationships/package" Target="embeddings/Microsoft_Excel_Worksheet37.xlsx"/><Relationship Id="rId102"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package" Target="embeddings/Microsoft_Excel_Worksheet24.xlsx"/><Relationship Id="rId82" Type="http://schemas.openxmlformats.org/officeDocument/2006/relationships/image" Target="media/image36.emf"/><Relationship Id="rId90" Type="http://schemas.openxmlformats.org/officeDocument/2006/relationships/image" Target="media/image40.emf"/><Relationship Id="rId95" Type="http://schemas.openxmlformats.org/officeDocument/2006/relationships/package" Target="embeddings/Microsoft_Excel_Worksheet41.xlsx"/><Relationship Id="rId19" Type="http://schemas.openxmlformats.org/officeDocument/2006/relationships/package" Target="embeddings/Microsoft_Excel_Worksheet5.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9.xlsx"/><Relationship Id="rId30" Type="http://schemas.openxmlformats.org/officeDocument/2006/relationships/image" Target="media/image12.emf"/><Relationship Id="rId35" Type="http://schemas.openxmlformats.org/officeDocument/2006/relationships/package" Target="embeddings/Microsoft_Excel_Worksheet13.xlsx"/><Relationship Id="rId43" Type="http://schemas.openxmlformats.org/officeDocument/2006/relationships/package" Target="embeddings/Microsoft_Excel_Worksheet17.xlsx"/><Relationship Id="rId48" Type="http://schemas.openxmlformats.org/officeDocument/2006/relationships/header" Target="header2.xml"/><Relationship Id="rId56" Type="http://schemas.openxmlformats.org/officeDocument/2006/relationships/image" Target="media/image23.emf"/><Relationship Id="rId64" Type="http://schemas.openxmlformats.org/officeDocument/2006/relationships/image" Target="media/image27.emf"/><Relationship Id="rId69" Type="http://schemas.openxmlformats.org/officeDocument/2006/relationships/package" Target="embeddings/Microsoft_Excel_Worksheet28.xlsx"/><Relationship Id="rId77" Type="http://schemas.openxmlformats.org/officeDocument/2006/relationships/package" Target="embeddings/Microsoft_Excel_Worksheet32.xlsx"/><Relationship Id="rId100" Type="http://schemas.openxmlformats.org/officeDocument/2006/relationships/image" Target="media/image45.emf"/><Relationship Id="rId8" Type="http://schemas.openxmlformats.org/officeDocument/2006/relationships/image" Target="media/image1.emf"/><Relationship Id="rId51" Type="http://schemas.openxmlformats.org/officeDocument/2006/relationships/package" Target="embeddings/Microsoft_Excel_Worksheet19.xlsx"/><Relationship Id="rId72" Type="http://schemas.openxmlformats.org/officeDocument/2006/relationships/image" Target="media/image31.emf"/><Relationship Id="rId80" Type="http://schemas.openxmlformats.org/officeDocument/2006/relationships/image" Target="media/image35.emf"/><Relationship Id="rId85" Type="http://schemas.openxmlformats.org/officeDocument/2006/relationships/package" Target="embeddings/Microsoft_Excel_Worksheet36.xlsx"/><Relationship Id="rId93" Type="http://schemas.openxmlformats.org/officeDocument/2006/relationships/package" Target="embeddings/Microsoft_Excel_Worksheet40.xlsx"/><Relationship Id="rId98" Type="http://schemas.openxmlformats.org/officeDocument/2006/relationships/image" Target="media/image44.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image" Target="media/image16.emf"/><Relationship Id="rId46" Type="http://schemas.openxmlformats.org/officeDocument/2006/relationships/header" Target="header1.xml"/><Relationship Id="rId59" Type="http://schemas.openxmlformats.org/officeDocument/2006/relationships/package" Target="embeddings/Microsoft_Excel_Worksheet23.xlsx"/><Relationship Id="rId67" Type="http://schemas.openxmlformats.org/officeDocument/2006/relationships/package" Target="embeddings/Microsoft_Excel_Worksheet27.xlsx"/><Relationship Id="rId103" Type="http://schemas.openxmlformats.org/officeDocument/2006/relationships/theme" Target="theme/theme1.xml"/><Relationship Id="rId20" Type="http://schemas.openxmlformats.org/officeDocument/2006/relationships/image" Target="media/image7.emf"/><Relationship Id="rId41" Type="http://schemas.openxmlformats.org/officeDocument/2006/relationships/package" Target="embeddings/Microsoft_Excel_Worksheet16.xlsx"/><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image" Target="media/image30.emf"/><Relationship Id="rId75" Type="http://schemas.openxmlformats.org/officeDocument/2006/relationships/package" Target="embeddings/Microsoft_Excel_Worksheet31.xlsx"/><Relationship Id="rId83" Type="http://schemas.openxmlformats.org/officeDocument/2006/relationships/package" Target="embeddings/Microsoft_Excel_Worksheet35.xlsx"/><Relationship Id="rId88" Type="http://schemas.openxmlformats.org/officeDocument/2006/relationships/image" Target="media/image39.emf"/><Relationship Id="rId91" Type="http://schemas.openxmlformats.org/officeDocument/2006/relationships/package" Target="embeddings/Microsoft_Excel_Worksheet39.xlsx"/><Relationship Id="rId96" Type="http://schemas.openxmlformats.org/officeDocument/2006/relationships/image" Target="media/image43.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footer" Target="footer2.xml"/><Relationship Id="rId57" Type="http://schemas.openxmlformats.org/officeDocument/2006/relationships/package" Target="embeddings/Microsoft_Excel_Worksheet22.xlsx"/><Relationship Id="rId10" Type="http://schemas.openxmlformats.org/officeDocument/2006/relationships/image" Target="media/image2.emf"/><Relationship Id="rId31" Type="http://schemas.openxmlformats.org/officeDocument/2006/relationships/package" Target="embeddings/Microsoft_Excel_Worksheet11.xlsx"/><Relationship Id="rId44" Type="http://schemas.openxmlformats.org/officeDocument/2006/relationships/image" Target="media/image19.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Microsoft_Excel_Worksheet26.xlsx"/><Relationship Id="rId73" Type="http://schemas.openxmlformats.org/officeDocument/2006/relationships/package" Target="embeddings/Microsoft_Excel_Worksheet30.xlsx"/><Relationship Id="rId78" Type="http://schemas.openxmlformats.org/officeDocument/2006/relationships/image" Target="media/image34.emf"/><Relationship Id="rId81" Type="http://schemas.openxmlformats.org/officeDocument/2006/relationships/package" Target="embeddings/Microsoft_Excel_Worksheet34.xlsx"/><Relationship Id="rId86" Type="http://schemas.openxmlformats.org/officeDocument/2006/relationships/image" Target="media/image38.emf"/><Relationship Id="rId94" Type="http://schemas.openxmlformats.org/officeDocument/2006/relationships/image" Target="media/image42.emf"/><Relationship Id="rId99" Type="http://schemas.openxmlformats.org/officeDocument/2006/relationships/package" Target="embeddings/Microsoft_Excel_Worksheet43.xlsx"/><Relationship Id="rId101" Type="http://schemas.openxmlformats.org/officeDocument/2006/relationships/package" Target="embeddings/Microsoft_Excel_Worksheet44.xlsx"/><Relationship Id="rId4" Type="http://schemas.openxmlformats.org/officeDocument/2006/relationships/settings" Target="settings.xml"/><Relationship Id="rId9" Type="http://schemas.openxmlformats.org/officeDocument/2006/relationships/package" Target="embeddings/Microsoft_Excel_Worksheet.xlsx"/><Relationship Id="rId13" Type="http://schemas.openxmlformats.org/officeDocument/2006/relationships/package" Target="embeddings/Microsoft_Excel_Worksheet2.xlsx"/><Relationship Id="rId18" Type="http://schemas.openxmlformats.org/officeDocument/2006/relationships/image" Target="media/image6.emf"/><Relationship Id="rId39" Type="http://schemas.openxmlformats.org/officeDocument/2006/relationships/package" Target="embeddings/Microsoft_Excel_Worksheet15.xlsx"/><Relationship Id="rId34" Type="http://schemas.openxmlformats.org/officeDocument/2006/relationships/image" Target="media/image14.emf"/><Relationship Id="rId50" Type="http://schemas.openxmlformats.org/officeDocument/2006/relationships/image" Target="media/image20.emf"/><Relationship Id="rId55" Type="http://schemas.openxmlformats.org/officeDocument/2006/relationships/package" Target="embeddings/Microsoft_Excel_Worksheet21.xlsx"/><Relationship Id="rId76" Type="http://schemas.openxmlformats.org/officeDocument/2006/relationships/image" Target="media/image33.emf"/><Relationship Id="rId97" Type="http://schemas.openxmlformats.org/officeDocument/2006/relationships/package" Target="embeddings/Microsoft_Excel_Worksheet42.xlsx"/></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B78426-149D-40A6-9E2F-3B67E9ABE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19314DD7.dotm</Template>
  <TotalTime>1</TotalTime>
  <Pages>38</Pages>
  <Words>6292</Words>
  <Characters>35868</Characters>
  <Application>Microsoft Office Word</Application>
  <DocSecurity>0</DocSecurity>
  <Lines>298</Lines>
  <Paragraphs>84</Paragraphs>
  <ScaleCrop>false</ScaleCrop>
  <HeadingPairs>
    <vt:vector size="8" baseType="variant">
      <vt:variant>
        <vt:lpstr>Title</vt:lpstr>
      </vt:variant>
      <vt:variant>
        <vt:i4>1</vt:i4>
      </vt:variant>
      <vt:variant>
        <vt:lpstr>Název</vt:lpstr>
      </vt:variant>
      <vt:variant>
        <vt:i4>1</vt:i4>
      </vt:variant>
      <vt:variant>
        <vt:lpstr>Titel</vt:lpstr>
      </vt:variant>
      <vt:variant>
        <vt:i4>1</vt:i4>
      </vt:variant>
      <vt:variant>
        <vt:lpstr>Názov</vt:lpstr>
      </vt:variant>
      <vt:variant>
        <vt:i4>1</vt:i4>
      </vt:variant>
    </vt:vector>
  </HeadingPairs>
  <TitlesOfParts>
    <vt:vector size="4" baseType="lpstr">
      <vt:lpstr>POZNÁMKY K ÚČTOVNEJ ZÁVIERKE</vt:lpstr>
      <vt:lpstr>POZNÁMKY K ÚČTOVNEJ ZÁVIERKE</vt:lpstr>
      <vt:lpstr>POZNÁMKY K ÚČTOVNEJ ZÁVIERKE</vt:lpstr>
      <vt:lpstr>POZNÁMKY K ÚČTOVNEJ ZÁVIERKE</vt:lpstr>
    </vt:vector>
  </TitlesOfParts>
  <Company>IB Gruppe</Company>
  <LinksUpToDate>false</LinksUpToDate>
  <CharactersWithSpaces>42076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subject/>
  <dc:creator>Administrator</dc:creator>
  <cp:keywords/>
  <cp:lastModifiedBy>Ladislav Kmenta</cp:lastModifiedBy>
  <cp:revision>3</cp:revision>
  <cp:lastPrinted>2019-03-13T10:32:00Z</cp:lastPrinted>
  <dcterms:created xsi:type="dcterms:W3CDTF">2020-03-24T09:06:00Z</dcterms:created>
  <dcterms:modified xsi:type="dcterms:W3CDTF">2020-03-24T09:07:00Z</dcterms:modified>
</cp:coreProperties>
</file>