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1"/>
        <w:gridCol w:w="292"/>
        <w:gridCol w:w="328"/>
        <w:gridCol w:w="232"/>
        <w:gridCol w:w="270"/>
        <w:gridCol w:w="237"/>
        <w:gridCol w:w="243"/>
        <w:gridCol w:w="239"/>
        <w:gridCol w:w="246"/>
        <w:gridCol w:w="273"/>
        <w:gridCol w:w="275"/>
        <w:gridCol w:w="244"/>
        <w:gridCol w:w="240"/>
        <w:gridCol w:w="257"/>
        <w:gridCol w:w="227"/>
        <w:gridCol w:w="291"/>
        <w:gridCol w:w="226"/>
        <w:gridCol w:w="211"/>
        <w:gridCol w:w="24"/>
        <w:gridCol w:w="235"/>
        <w:gridCol w:w="342"/>
        <w:gridCol w:w="209"/>
        <w:gridCol w:w="273"/>
        <w:gridCol w:w="280"/>
        <w:gridCol w:w="216"/>
        <w:gridCol w:w="209"/>
        <w:gridCol w:w="160"/>
        <w:gridCol w:w="73"/>
        <w:gridCol w:w="189"/>
        <w:gridCol w:w="67"/>
        <w:gridCol w:w="287"/>
        <w:gridCol w:w="253"/>
        <w:gridCol w:w="257"/>
        <w:gridCol w:w="67"/>
        <w:gridCol w:w="178"/>
        <w:gridCol w:w="73"/>
        <w:gridCol w:w="175"/>
        <w:gridCol w:w="73"/>
        <w:gridCol w:w="180"/>
        <w:gridCol w:w="69"/>
        <w:gridCol w:w="166"/>
        <w:gridCol w:w="249"/>
        <w:gridCol w:w="160"/>
      </w:tblGrid>
      <w:tr w:rsidR="000669B7" w:rsidRPr="0073029B" w14:paraId="7EAD9A99" w14:textId="77777777" w:rsidTr="00F4554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A1EA0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834" w:type="pct"/>
            <w:gridSpan w:val="42"/>
            <w:tcBorders>
              <w:top w:val="nil"/>
              <w:left w:val="nil"/>
              <w:bottom w:val="nil"/>
              <w:right w:val="nil"/>
            </w:tcBorders>
            <w:noWrap/>
          </w:tcPr>
          <w:p w14:paraId="289BDE58" w14:textId="77777777" w:rsidR="000669B7" w:rsidRPr="0073029B" w:rsidRDefault="000669B7" w:rsidP="001C3F51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Príloha č. 3a k opatreniu č. </w:t>
            </w:r>
            <w:r w:rsidR="001C3F51">
              <w:rPr>
                <w:rFonts w:ascii="Arial Narrow" w:hAnsi="Arial Narrow"/>
                <w:sz w:val="22"/>
                <w:szCs w:val="22"/>
                <w:lang w:eastAsia="sk-SK"/>
              </w:rPr>
              <w:t>MF/23378/2014-74</w:t>
            </w:r>
          </w:p>
        </w:tc>
      </w:tr>
      <w:tr w:rsidR="000669B7" w:rsidRPr="0073029B" w14:paraId="55995A6B" w14:textId="77777777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14:paraId="6510EE7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51B57428" w14:textId="77777777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14:paraId="772E992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4EE09202" w14:textId="77777777" w:rsidTr="00787135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36156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ADFAEF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48FDF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43054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2D6E5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F0119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DFE15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D3A5E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619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14:paraId="458FB78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817E0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CBC7C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BBBE7D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2BA3F6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E1F4F0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22775B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EDBD3E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5D50B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EF140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00C6A6DA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4E306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AA43C9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B5E7F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8FD60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129D5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2AE16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17161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B78E7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619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14:paraId="70E0DC0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POZNÁMKY</w:t>
            </w: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D658A8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B80274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7068C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96F54E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F1A1DB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7F35EB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E8616E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2A90F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08FC5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29521778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FFBA0A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5028D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3BF8E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C7A6B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736" w:type="pct"/>
            <w:gridSpan w:val="31"/>
            <w:tcBorders>
              <w:top w:val="nil"/>
              <w:left w:val="nil"/>
              <w:bottom w:val="nil"/>
              <w:right w:val="nil"/>
            </w:tcBorders>
            <w:noWrap/>
          </w:tcPr>
          <w:p w14:paraId="0E54295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DC33E3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63743C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130548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26B49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5EA51D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2C59338B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D5B2E2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07A7E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C01E4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577FA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736" w:type="pct"/>
            <w:gridSpan w:val="31"/>
            <w:tcBorders>
              <w:top w:val="nil"/>
              <w:left w:val="nil"/>
              <w:bottom w:val="nil"/>
              <w:right w:val="nil"/>
            </w:tcBorders>
            <w:noWrap/>
          </w:tcPr>
          <w:p w14:paraId="5ECA453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0CF789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2516E7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90723D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F5F44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3AA039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785B2376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1B13F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DACF7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55DA2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39DEBE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707E9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2B5807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0DF06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CD835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34166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4C69C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82352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3D245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A88A1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3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14:paraId="69C604F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zostavenej k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instrText xml:space="preserve"> MERGEFIELD aDEF_DTDO </w:instrTex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t>31. 12. 2019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fldChar w:fldCharType="end"/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CBA7B7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201D8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018FFE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0A1F496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14:paraId="6D4F6BF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14:paraId="1AED355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1923884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0330889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7F5503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19141B4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14:paraId="3366C7D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14:paraId="090E19B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FC5BD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7EF0E8D5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6C4B1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89C0D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3B7F23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D4EAD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D4254C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4BA6CB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E9AB4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55DAEB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04AB7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32361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52E07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7AC8B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473F6B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3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14:paraId="3FCDA91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FDBED6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2F8EC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284C2D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0A331FC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14:paraId="6655CF5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14:paraId="04FFCDC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6485A28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5B91C6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5984D72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583E73F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14:paraId="6EF4B10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14:paraId="3C38975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129BD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58469F3A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B2124E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91463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D3FDB3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CA878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BE344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E7CF9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13F19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27A22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785189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0C87C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C1EF5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07440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C9AA9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A1575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A0763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E37B5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v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71FE7E6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B444D8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165EDD5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8"/>
            <w:tcBorders>
              <w:top w:val="nil"/>
              <w:left w:val="nil"/>
              <w:bottom w:val="nil"/>
            </w:tcBorders>
            <w:noWrap/>
          </w:tcPr>
          <w:p w14:paraId="505DBC9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1" w:type="pct"/>
            <w:gridSpan w:val="2"/>
            <w:noWrap/>
          </w:tcPr>
          <w:p w14:paraId="3718442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right w:val="single" w:sz="6" w:space="0" w:color="auto"/>
            </w:tcBorders>
            <w:noWrap/>
          </w:tcPr>
          <w:p w14:paraId="38FC0D9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8A36B1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903" w:type="pct"/>
            <w:gridSpan w:val="11"/>
            <w:tcBorders>
              <w:left w:val="single" w:sz="6" w:space="0" w:color="auto"/>
            </w:tcBorders>
          </w:tcPr>
          <w:p w14:paraId="70506BD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 celých eurách *)</w:t>
            </w:r>
          </w:p>
        </w:tc>
      </w:tr>
      <w:tr w:rsidR="000669B7" w:rsidRPr="0073029B" w14:paraId="0F362C1A" w14:textId="77777777" w:rsidTr="00787135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14:paraId="285758D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14:paraId="39F8626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14:paraId="08E521D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595086C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014E7CC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3B165A0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63898A8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2E9522C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14:paraId="2A6336A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3B349E2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14:paraId="6CA31C5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488268C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4DFB79C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437BCA6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08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7F113FC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46" w:type="pct"/>
            <w:gridSpan w:val="4"/>
            <w:tcBorders>
              <w:left w:val="nil"/>
              <w:right w:val="nil"/>
            </w:tcBorders>
            <w:noWrap/>
          </w:tcPr>
          <w:p w14:paraId="53C8145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3DC090F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538" w:type="pct"/>
            <w:gridSpan w:val="4"/>
            <w:tcBorders>
              <w:left w:val="nil"/>
              <w:right w:val="nil"/>
            </w:tcBorders>
            <w:noWrap/>
          </w:tcPr>
          <w:p w14:paraId="1F8715C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27" w:type="pct"/>
            <w:gridSpan w:val="5"/>
            <w:tcBorders>
              <w:left w:val="nil"/>
              <w:right w:val="nil"/>
            </w:tcBorders>
            <w:noWrap/>
          </w:tcPr>
          <w:p w14:paraId="1C5B1AE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55" w:type="pct"/>
            <w:gridSpan w:val="5"/>
            <w:tcBorders>
              <w:left w:val="nil"/>
              <w:right w:val="nil"/>
            </w:tcBorders>
            <w:noWrap/>
          </w:tcPr>
          <w:p w14:paraId="6E24F9A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14:paraId="1B8B13D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51" w:type="pct"/>
            <w:gridSpan w:val="5"/>
            <w:tcBorders>
              <w:left w:val="nil"/>
              <w:bottom w:val="nil"/>
              <w:right w:val="nil"/>
            </w:tcBorders>
            <w:noWrap/>
          </w:tcPr>
          <w:p w14:paraId="4184657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2D109949" w14:textId="77777777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left w:val="nil"/>
              <w:bottom w:val="nil"/>
              <w:right w:val="nil"/>
            </w:tcBorders>
            <w:noWrap/>
          </w:tcPr>
          <w:p w14:paraId="2C46A40F" w14:textId="77777777" w:rsidR="000669B7" w:rsidRPr="0073029B" w:rsidRDefault="000669B7" w:rsidP="00F4554D">
            <w:pPr>
              <w:ind w:left="-44" w:hanging="27"/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1590CA05" wp14:editId="6EA2D8D0">
                      <wp:simplePos x="0" y="0"/>
                      <wp:positionH relativeFrom="column">
                        <wp:posOffset>4450715</wp:posOffset>
                      </wp:positionH>
                      <wp:positionV relativeFrom="paragraph">
                        <wp:posOffset>146050</wp:posOffset>
                      </wp:positionV>
                      <wp:extent cx="482600" cy="238125"/>
                      <wp:effectExtent l="12065" t="12700" r="10160" b="6350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ACE646A" w14:textId="77777777" w:rsidR="00D71752" w:rsidRDefault="006D7E47" w:rsidP="000669B7">
                                  <w:fldSimple w:instr=" MERGEFIELD  aDMDO  \* MERGEFORMAT ">
                                    <w:r w:rsidR="00062171" w:rsidRPr="0006217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590CA05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350.45pt;margin-top:11.5pt;width:38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">
                      <v:textbox>
                        <w:txbxContent>
                          <w:p w14:paraId="6ACE646A" w14:textId="77777777" w:rsidR="00D71752" w:rsidRDefault="006D7E47" w:rsidP="000669B7">
                            <w:fldSimple w:instr=" MERGEFIELD  aDMDO  \* MERGEFORMAT ">
                              <w:r w:rsidR="00062171" w:rsidRPr="00062171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786489D6" wp14:editId="4408D4B2">
                      <wp:simplePos x="0" y="0"/>
                      <wp:positionH relativeFrom="column">
                        <wp:posOffset>5269865</wp:posOffset>
                      </wp:positionH>
                      <wp:positionV relativeFrom="paragraph">
                        <wp:posOffset>146050</wp:posOffset>
                      </wp:positionV>
                      <wp:extent cx="492760" cy="238125"/>
                      <wp:effectExtent l="12065" t="12700" r="9525" b="6350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D9BAE9" w14:textId="77777777" w:rsidR="00D71752" w:rsidRDefault="006D7E47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aDRDO  \* MERGEFORMAT </w:instrText>
                                  </w:r>
                                  <w:r>
                                    <w:fldChar w:fldCharType="separate"/>
                                  </w:r>
                                  <w:r w:rsidR="00062171" w:rsidRPr="0006217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2019</w: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86489D6" id="_x0000_s1027" type="#_x0000_t202" style="position:absolute;left:0;text-align:left;margin-left:414.95pt;margin-top:11.5pt;width:38.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">
                      <v:textbox>
                        <w:txbxContent>
                          <w:p w14:paraId="12D9BAE9" w14:textId="77777777" w:rsidR="00D71752" w:rsidRDefault="006D7E47" w:rsidP="000669B7">
                            <w:r>
                              <w:fldChar w:fldCharType="begin"/>
                            </w:r>
                            <w:r>
                              <w:instrText xml:space="preserve"> MERGEFIELD  aDRDO  \* MERGEFORMAT </w:instrText>
                            </w:r>
                            <w:r>
                              <w:fldChar w:fldCharType="separate"/>
                            </w:r>
                            <w:r w:rsidR="00062171" w:rsidRPr="00062171">
                              <w:rPr>
                                <w:rFonts w:ascii="Arial" w:hAnsi="Arial" w:cs="Arial"/>
                                <w:noProof/>
                              </w:rPr>
                              <w:t>2019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21D4978B" wp14:editId="73C67208">
                      <wp:simplePos x="0" y="0"/>
                      <wp:positionH relativeFrom="column">
                        <wp:posOffset>3508375</wp:posOffset>
                      </wp:positionH>
                      <wp:positionV relativeFrom="paragraph">
                        <wp:posOffset>146050</wp:posOffset>
                      </wp:positionV>
                      <wp:extent cx="504190" cy="238125"/>
                      <wp:effectExtent l="12700" t="12700" r="6985" b="6350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0419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D0B92F6" w14:textId="77777777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062171" w:rsidRPr="000001A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2019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1D4978B" id="_x0000_s1028" type="#_x0000_t202" style="position:absolute;left:0;text-align:left;margin-left:276.25pt;margin-top:11.5pt;width:39.7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">
                      <v:textbox>
                        <w:txbxContent>
                          <w:p w14:paraId="5D0B92F6" w14:textId="77777777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062171" w:rsidRPr="000001A0">
                              <w:rPr>
                                <w:rFonts w:ascii="Arial" w:hAnsi="Arial" w:cs="Arial"/>
                                <w:noProof/>
                              </w:rPr>
                              <w:t>2019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F118223" wp14:editId="7DBA3B79">
                      <wp:simplePos x="0" y="0"/>
                      <wp:positionH relativeFrom="column">
                        <wp:posOffset>2834640</wp:posOffset>
                      </wp:positionH>
                      <wp:positionV relativeFrom="paragraph">
                        <wp:posOffset>146050</wp:posOffset>
                      </wp:positionV>
                      <wp:extent cx="482600" cy="238125"/>
                      <wp:effectExtent l="5715" t="12700" r="6985" b="6350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0E4159" w14:textId="77777777" w:rsidR="00D71752" w:rsidRDefault="006D7E47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aDMOD  \* MERGEFORMAT </w:instrText>
                                  </w:r>
                                  <w:r>
                                    <w:fldChar w:fldCharType="separate"/>
                                  </w:r>
                                  <w:r w:rsidR="00062171" w:rsidRPr="0006217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</w: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118223" id="_x0000_s1029" type="#_x0000_t202" style="position:absolute;left:0;text-align:left;margin-left:223.2pt;margin-top:11.5pt;width:38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">
                      <v:textbox>
                        <w:txbxContent>
                          <w:p w14:paraId="640E4159" w14:textId="77777777" w:rsidR="00D71752" w:rsidRDefault="006D7E47" w:rsidP="000669B7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062171" w:rsidRPr="00062171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                                                                       m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esiac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r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ok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m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esiac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r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ok</w:t>
            </w:r>
          </w:p>
        </w:tc>
      </w:tr>
      <w:tr w:rsidR="000669B7" w:rsidRPr="0073029B" w14:paraId="413FC646" w14:textId="77777777" w:rsidTr="00F4554D">
        <w:trPr>
          <w:trHeight w:val="416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</w:tcBorders>
            <w:noWrap/>
          </w:tcPr>
          <w:p w14:paraId="70D54415" w14:textId="77777777" w:rsidR="000669B7" w:rsidRPr="0073029B" w:rsidRDefault="000669B7" w:rsidP="00F4554D">
            <w:pPr>
              <w:tabs>
                <w:tab w:val="left" w:pos="6585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Za obdobie od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                                             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  <w:t>do</w:t>
            </w:r>
          </w:p>
          <w:p w14:paraId="40A1CD2B" w14:textId="77777777" w:rsidR="000669B7" w:rsidRPr="007F12E0" w:rsidRDefault="000669B7" w:rsidP="007A6FE5">
            <w:pPr>
              <w:pStyle w:val="ICO"/>
              <w:rPr>
                <w:color w:val="FFFFFF" w:themeColor="background1"/>
              </w:rPr>
            </w:pPr>
            <w:r w:rsidRPr="007F12E0">
              <w:rPr>
                <w:color w:val="FFFFFF" w:themeColor="background1"/>
              </w:rPr>
              <w:t> </w:t>
            </w:r>
            <w:r w:rsidR="007A6FE5" w:rsidRPr="007F12E0">
              <w:rPr>
                <w:color w:val="FFFFFF" w:themeColor="background1"/>
              </w:rPr>
              <w:fldChar w:fldCharType="begin"/>
            </w:r>
            <w:r w:rsidR="007A6FE5" w:rsidRPr="007F12E0">
              <w:rPr>
                <w:color w:val="FFFFFF" w:themeColor="background1"/>
              </w:rPr>
              <w:instrText xml:space="preserve"> MERGEFIELD  aSUB_ICO  \* MERGEFORMAT </w:instrText>
            </w:r>
            <w:r w:rsidR="007A6FE5" w:rsidRPr="007F12E0">
              <w:rPr>
                <w:color w:val="FFFFFF" w:themeColor="background1"/>
              </w:rPr>
              <w:fldChar w:fldCharType="separate"/>
            </w:r>
            <w:r w:rsidR="00062171" w:rsidRPr="000001A0">
              <w:rPr>
                <w:color w:val="FFFFFF" w:themeColor="background1"/>
              </w:rPr>
              <w:t>36057240</w:t>
            </w:r>
            <w:r w:rsidR="007A6FE5" w:rsidRPr="007F12E0">
              <w:rPr>
                <w:color w:val="FFFFFF" w:themeColor="background1"/>
              </w:rPr>
              <w:fldChar w:fldCharType="end"/>
            </w:r>
          </w:p>
          <w:p w14:paraId="1A48C80F" w14:textId="77777777" w:rsidR="000669B7" w:rsidRDefault="007A6FE5" w:rsidP="007A6FE5">
            <w:pPr>
              <w:pStyle w:val="DIC"/>
            </w:pPr>
            <w:r w:rsidRPr="007F12E0">
              <w:rPr>
                <w:color w:val="FFFFFF" w:themeColor="background1"/>
              </w:rPr>
              <w:fldChar w:fldCharType="begin"/>
            </w:r>
            <w:r w:rsidRPr="007F12E0">
              <w:rPr>
                <w:color w:val="FFFFFF" w:themeColor="background1"/>
              </w:rPr>
              <w:instrText xml:space="preserve"> MERGEFIELD  aSUB_DIC  \* MERGEFORMAT </w:instrText>
            </w:r>
            <w:r w:rsidRPr="007F12E0">
              <w:rPr>
                <w:color w:val="FFFFFF" w:themeColor="background1"/>
              </w:rPr>
              <w:fldChar w:fldCharType="separate"/>
            </w:r>
            <w:r w:rsidR="00062171" w:rsidRPr="000001A0">
              <w:rPr>
                <w:color w:val="FFFFFF" w:themeColor="background1"/>
              </w:rPr>
              <w:t>2021698646</w:t>
            </w:r>
            <w:r w:rsidRPr="007F12E0">
              <w:rPr>
                <w:color w:val="FFFFFF" w:themeColor="background1"/>
              </w:rPr>
              <w:fldChar w:fldCharType="end"/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6C888B16" wp14:editId="4D4CCE31">
                      <wp:simplePos x="0" y="0"/>
                      <wp:positionH relativeFrom="column">
                        <wp:posOffset>3529965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5715" t="8255" r="6985" b="1079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BDEF767" w14:textId="77777777" w:rsidR="00D71752" w:rsidRDefault="006D7E47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aDRODo  \* MERGEFORMAT </w:instrText>
                                  </w:r>
                                  <w:r>
                                    <w:fldChar w:fldCharType="separate"/>
                                  </w:r>
                                  <w:r w:rsidR="00062171" w:rsidRPr="0006217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2018</w: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C888B16" id="_x0000_s1030" type="#_x0000_t202" style="position:absolute;margin-left:277.95pt;margin-top:6.65pt;width:38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">
                      <v:textbox>
                        <w:txbxContent>
                          <w:p w14:paraId="6BDEF767" w14:textId="77777777" w:rsidR="00D71752" w:rsidRDefault="006D7E47" w:rsidP="000669B7">
                            <w:r>
                              <w:fldChar w:fldCharType="begin"/>
                            </w:r>
                            <w:r>
                              <w:instrText xml:space="preserve"> MERGEFIELD  aDRODo  \* MERGEFORMAT </w:instrText>
                            </w:r>
                            <w:r>
                              <w:fldChar w:fldCharType="separate"/>
                            </w:r>
                            <w:r w:rsidR="00062171" w:rsidRPr="00062171">
                              <w:rPr>
                                <w:rFonts w:ascii="Arial" w:hAnsi="Arial" w:cs="Arial"/>
                                <w:noProof/>
                              </w:rPr>
                              <w:t>2018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168F09BE" wp14:editId="08756CA2">
                      <wp:simplePos x="0" y="0"/>
                      <wp:positionH relativeFrom="column">
                        <wp:posOffset>5269865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12065" t="8255" r="10160" b="1079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24FDF1A" w14:textId="77777777" w:rsidR="00D71752" w:rsidRDefault="006D7E47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aDRDOo  \* MERGEFORMAT </w:instrText>
                                  </w:r>
                                  <w:r>
                                    <w:fldChar w:fldCharType="separate"/>
                                  </w:r>
                                  <w:r w:rsidR="00062171" w:rsidRPr="0006217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2018</w: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68F09BE" id="_x0000_s1031" type="#_x0000_t202" style="position:absolute;margin-left:414.95pt;margin-top:6.65pt;width:38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">
                      <v:textbox>
                        <w:txbxContent>
                          <w:p w14:paraId="424FDF1A" w14:textId="77777777" w:rsidR="00D71752" w:rsidRDefault="006D7E47" w:rsidP="000669B7">
                            <w:r>
                              <w:fldChar w:fldCharType="begin"/>
                            </w:r>
                            <w:r>
                              <w:instrText xml:space="preserve"> MERGEFIELD  aDRDOo  \* MERGEFORMAT </w:instrText>
                            </w:r>
                            <w:r>
                              <w:fldChar w:fldCharType="separate"/>
                            </w:r>
                            <w:r w:rsidR="00062171" w:rsidRPr="00062171">
                              <w:rPr>
                                <w:rFonts w:ascii="Arial" w:hAnsi="Arial" w:cs="Arial"/>
                                <w:noProof/>
                              </w:rPr>
                              <w:t>2018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1BD53595" wp14:editId="5D75477B">
                      <wp:simplePos x="0" y="0"/>
                      <wp:positionH relativeFrom="column">
                        <wp:posOffset>4450715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12065" t="8255" r="10160" b="1079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3D7F399" w14:textId="77777777" w:rsidR="00D71752" w:rsidRDefault="006D7E47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aDMDO  \* MERGEFORMAT </w:instrText>
                                  </w:r>
                                  <w:r>
                                    <w:fldChar w:fldCharType="separate"/>
                                  </w:r>
                                  <w:r w:rsidR="00062171" w:rsidRPr="0006217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12</w: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BD53595" id="_x0000_s1032" type="#_x0000_t202" style="position:absolute;margin-left:350.45pt;margin-top:6.65pt;width:38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">
                      <v:textbox>
                        <w:txbxContent>
                          <w:p w14:paraId="53D7F399" w14:textId="77777777" w:rsidR="00D71752" w:rsidRDefault="006D7E47" w:rsidP="000669B7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062171" w:rsidRPr="00062171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774415EB" wp14:editId="0A09C937">
                      <wp:simplePos x="0" y="0"/>
                      <wp:positionH relativeFrom="column">
                        <wp:posOffset>2834640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5715" t="8255" r="6985" b="1079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165A53" w14:textId="77777777" w:rsidR="00D71752" w:rsidRDefault="006D7E47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aDMOD  \* MERGEFORMAT </w:instrText>
                                  </w:r>
                                  <w:r>
                                    <w:fldChar w:fldCharType="separate"/>
                                  </w:r>
                                  <w:r w:rsidR="00062171" w:rsidRPr="0006217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</w: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74415EB" id="_x0000_s1033" type="#_x0000_t202" style="position:absolute;margin-left:223.2pt;margin-top:6.65pt;width:38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">
                      <v:textbox>
                        <w:txbxContent>
                          <w:p w14:paraId="59165A53" w14:textId="77777777" w:rsidR="00D71752" w:rsidRDefault="006D7E47" w:rsidP="000669B7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062171" w:rsidRPr="00062171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52FAE54" w14:textId="77777777" w:rsidR="000669B7" w:rsidRPr="0073029B" w:rsidRDefault="000669B7" w:rsidP="00F4554D">
            <w:pPr>
              <w:tabs>
                <w:tab w:val="left" w:pos="6600"/>
                <w:tab w:val="left" w:pos="6660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Bezprostredne predchádzajúce obdobie od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  <w:t>do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</w:r>
          </w:p>
        </w:tc>
      </w:tr>
      <w:tr w:rsidR="000669B7" w:rsidRPr="0073029B" w14:paraId="74B36E9D" w14:textId="77777777" w:rsidTr="00F4554D">
        <w:trPr>
          <w:trHeight w:val="416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</w:tcBorders>
            <w:noWrap/>
          </w:tcPr>
          <w:p w14:paraId="46A64BB6" w14:textId="77777777" w:rsidR="000669B7" w:rsidRPr="0073029B" w:rsidRDefault="000669B7" w:rsidP="00F4554D">
            <w:pPr>
              <w:tabs>
                <w:tab w:val="left" w:pos="6585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173EB2EB" w14:textId="77777777" w:rsidTr="00787135">
        <w:trPr>
          <w:trHeight w:val="57"/>
          <w:jc w:val="center"/>
        </w:trPr>
        <w:tc>
          <w:tcPr>
            <w:tcW w:w="2025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22A773A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D0C6F7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11CD8A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AAFA5B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F75B97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5915D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10" w:type="pct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14:paraId="0EA7026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Účtovná závierka</w:t>
            </w:r>
          </w:p>
        </w:tc>
        <w:tc>
          <w:tcPr>
            <w:tcW w:w="976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14:paraId="3814704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324307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64AC9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61445C86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14:paraId="5B62AE79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34790BBD" wp14:editId="22C41373">
                      <wp:simplePos x="0" y="0"/>
                      <wp:positionH relativeFrom="column">
                        <wp:posOffset>71755</wp:posOffset>
                      </wp:positionH>
                      <wp:positionV relativeFrom="paragraph">
                        <wp:posOffset>13335</wp:posOffset>
                      </wp:positionV>
                      <wp:extent cx="1583690" cy="228600"/>
                      <wp:effectExtent l="5080" t="13335" r="11430" b="571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8369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A42085" w14:textId="77777777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aSUB_DTPLATOD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062171" w:rsidRPr="000001A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1. 1. 1900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790BBD" id="_x0000_s1034" type="#_x0000_t202" style="position:absolute;margin-left:5.65pt;margin-top:1.05pt;width:124.7pt;height:18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">
                      <v:textbox>
                        <w:txbxContent>
                          <w:p w14:paraId="4EA42085" w14:textId="77777777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aSUB_DTPLATOD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062171" w:rsidRPr="000001A0">
                              <w:rPr>
                                <w:rFonts w:ascii="Arial" w:hAnsi="Arial" w:cs="Arial"/>
                                <w:noProof/>
                              </w:rPr>
                              <w:t>1. 1. 1900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61" w:type="pct"/>
            <w:tcBorders>
              <w:top w:val="nil"/>
              <w:left w:val="nil"/>
              <w:right w:val="nil"/>
            </w:tcBorders>
            <w:noWrap/>
          </w:tcPr>
          <w:p w14:paraId="73CC2E46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right w:val="nil"/>
            </w:tcBorders>
            <w:noWrap/>
          </w:tcPr>
          <w:p w14:paraId="7B1816D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14:paraId="6631D14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14:paraId="2035BB0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14:paraId="4853C9A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14:paraId="516C505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14:paraId="4353857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14:paraId="7634920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14:paraId="59D3084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14:paraId="0FF1A82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4CD56A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48341F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A86FBD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777859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F4E18E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1E1E6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4880152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14:paraId="74B84F8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28" w:type="pct"/>
            <w:gridSpan w:val="7"/>
            <w:tcBorders>
              <w:top w:val="nil"/>
              <w:left w:val="nil"/>
              <w:right w:val="nil"/>
            </w:tcBorders>
            <w:noWrap/>
          </w:tcPr>
          <w:p w14:paraId="5DD10B5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*)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7AD2C7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9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990015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8F2E5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3F2402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F943C5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4DB881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5015E2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0850E8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B8B122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7878F4B8" w14:textId="77777777" w:rsidTr="00787135">
        <w:trPr>
          <w:trHeight w:val="57"/>
          <w:jc w:val="center"/>
        </w:trPr>
        <w:tc>
          <w:tcPr>
            <w:tcW w:w="166" w:type="pct"/>
            <w:noWrap/>
          </w:tcPr>
          <w:p w14:paraId="169E7246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1" w:type="pct"/>
            <w:noWrap/>
          </w:tcPr>
          <w:p w14:paraId="5792A8FE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1" w:type="pct"/>
            <w:noWrap/>
          </w:tcPr>
          <w:p w14:paraId="3069EFA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noWrap/>
          </w:tcPr>
          <w:p w14:paraId="6B1B387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noWrap/>
          </w:tcPr>
          <w:p w14:paraId="0E52684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noWrap/>
          </w:tcPr>
          <w:p w14:paraId="0A76477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noWrap/>
          </w:tcPr>
          <w:p w14:paraId="76A0E03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14:paraId="14C5C5F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noWrap/>
          </w:tcPr>
          <w:p w14:paraId="0247780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noWrap/>
          </w:tcPr>
          <w:p w14:paraId="0AD5923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right w:val="nil"/>
            </w:tcBorders>
            <w:noWrap/>
          </w:tcPr>
          <w:p w14:paraId="3E564B3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90D05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959A2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348CB3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AA934D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5D85A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DD5E8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14:paraId="7580AC2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14:paraId="6459FE3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B7B0D2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741" w:type="pct"/>
            <w:gridSpan w:val="6"/>
            <w:tcBorders>
              <w:left w:val="single" w:sz="6" w:space="0" w:color="auto"/>
            </w:tcBorders>
            <w:noWrap/>
          </w:tcPr>
          <w:p w14:paraId="6AB4645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-  riadna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57A290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A85FAE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690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14:paraId="60F7D45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E9B39E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408E9E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502D38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246D135E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513685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6DA579EF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043BC1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14:paraId="41927D9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14:paraId="2BE7EFA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7BE1C8E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tcBorders>
              <w:left w:val="single" w:sz="6" w:space="0" w:color="auto"/>
            </w:tcBorders>
            <w:noWrap/>
          </w:tcPr>
          <w:p w14:paraId="1FE66EE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-  mimoriadna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639C4A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13AE72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690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14:paraId="5BC1C55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3BD5B9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26FDC1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5C351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04510855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14:paraId="078CB220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tcBorders>
              <w:top w:val="nil"/>
              <w:left w:val="nil"/>
              <w:right w:val="nil"/>
            </w:tcBorders>
            <w:noWrap/>
          </w:tcPr>
          <w:p w14:paraId="3B9A3936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right w:val="nil"/>
            </w:tcBorders>
            <w:noWrap/>
          </w:tcPr>
          <w:p w14:paraId="2691A05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14:paraId="3BBFF2C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14:paraId="4DD1B4B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10E334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tcBorders>
              <w:left w:val="single" w:sz="4" w:space="0" w:color="auto"/>
            </w:tcBorders>
            <w:noWrap/>
          </w:tcPr>
          <w:p w14:paraId="18D14AF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   priebežná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</w:tcBorders>
            <w:noWrap/>
          </w:tcPr>
          <w:p w14:paraId="30358CF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14:paraId="116ED88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690" w:type="pct"/>
            <w:gridSpan w:val="8"/>
            <w:tcBorders>
              <w:top w:val="nil"/>
              <w:right w:val="nil"/>
            </w:tcBorders>
            <w:noWrap/>
          </w:tcPr>
          <w:p w14:paraId="6474C87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6F3B0EC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14:paraId="47B3ABF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14:paraId="52D9B06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626613DA" w14:textId="77777777" w:rsidTr="00787135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14:paraId="33B95F19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noWrap/>
          </w:tcPr>
          <w:p w14:paraId="69822117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noWrap/>
          </w:tcPr>
          <w:p w14:paraId="403C557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65A83FA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noWrap/>
          </w:tcPr>
          <w:p w14:paraId="029DC53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14:paraId="79A31AD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noWrap/>
          </w:tcPr>
          <w:p w14:paraId="0149270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gridSpan w:val="3"/>
            <w:noWrap/>
          </w:tcPr>
          <w:p w14:paraId="6E6B63F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noWrap/>
          </w:tcPr>
          <w:p w14:paraId="28E65FC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690" w:type="pct"/>
            <w:gridSpan w:val="8"/>
            <w:noWrap/>
          </w:tcPr>
          <w:p w14:paraId="28F46BD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43DB0E0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noWrap/>
          </w:tcPr>
          <w:p w14:paraId="45B6B98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14:paraId="0DF746D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33B0478C" w14:textId="77777777" w:rsidTr="00787135">
        <w:trPr>
          <w:trHeight w:val="57"/>
          <w:jc w:val="center"/>
        </w:trPr>
        <w:tc>
          <w:tcPr>
            <w:tcW w:w="327" w:type="pct"/>
            <w:gridSpan w:val="2"/>
            <w:tcBorders>
              <w:left w:val="nil"/>
              <w:right w:val="nil"/>
            </w:tcBorders>
            <w:noWrap/>
          </w:tcPr>
          <w:p w14:paraId="0114794D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572AE8AF" wp14:editId="242D6D79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141605</wp:posOffset>
                      </wp:positionV>
                      <wp:extent cx="1226820" cy="238125"/>
                      <wp:effectExtent l="13970" t="8255" r="6985" b="1079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0256151" w14:textId="77777777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062171" w:rsidRPr="000001A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36057240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72AE8AF" id="_x0000_s1035" type="#_x0000_t202" style="position:absolute;margin-left:-1.9pt;margin-top:11.15pt;width:96.6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">
                      <v:textbox>
                        <w:txbxContent>
                          <w:p w14:paraId="20256151" w14:textId="77777777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062171" w:rsidRPr="000001A0">
                              <w:rPr>
                                <w:rFonts w:ascii="Arial" w:hAnsi="Arial" w:cs="Arial"/>
                                <w:noProof/>
                              </w:rPr>
                              <w:t>36057240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IČO</w:t>
            </w:r>
          </w:p>
        </w:tc>
        <w:tc>
          <w:tcPr>
            <w:tcW w:w="181" w:type="pct"/>
            <w:tcBorders>
              <w:left w:val="nil"/>
              <w:right w:val="nil"/>
            </w:tcBorders>
            <w:noWrap/>
          </w:tcPr>
          <w:p w14:paraId="097E300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right w:val="nil"/>
            </w:tcBorders>
            <w:noWrap/>
          </w:tcPr>
          <w:p w14:paraId="49063B9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right w:val="nil"/>
            </w:tcBorders>
            <w:noWrap/>
          </w:tcPr>
          <w:p w14:paraId="0F28DF2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right w:val="nil"/>
            </w:tcBorders>
            <w:noWrap/>
          </w:tcPr>
          <w:p w14:paraId="2E06458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right w:val="nil"/>
            </w:tcBorders>
            <w:noWrap/>
          </w:tcPr>
          <w:p w14:paraId="41A6C5E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right w:val="nil"/>
            </w:tcBorders>
            <w:noWrap/>
          </w:tcPr>
          <w:p w14:paraId="36040C8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14:paraId="5461ABC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right w:val="nil"/>
            </w:tcBorders>
            <w:noWrap/>
          </w:tcPr>
          <w:p w14:paraId="4207BA20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DCD8402" wp14:editId="504E44C0">
                      <wp:simplePos x="0" y="0"/>
                      <wp:positionH relativeFrom="column">
                        <wp:posOffset>3810</wp:posOffset>
                      </wp:positionH>
                      <wp:positionV relativeFrom="paragraph">
                        <wp:posOffset>141605</wp:posOffset>
                      </wp:positionV>
                      <wp:extent cx="1270635" cy="247015"/>
                      <wp:effectExtent l="13335" t="8255" r="11430" b="1143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7C9F845" w14:textId="77777777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062171" w:rsidRPr="000001A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2021698646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 w14:anchorId="7DCD8402" id="_x0000_s1036" type="#_x0000_t202" style="position:absolute;margin-left:.3pt;margin-top:11.15pt;width:100.05pt;height:19.45pt;z-index:25163980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">
                      <v:textbox style="mso-fit-shape-to-text:t">
                        <w:txbxContent>
                          <w:p w14:paraId="57C9F845" w14:textId="77777777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062171" w:rsidRPr="000001A0">
                              <w:rPr>
                                <w:rFonts w:ascii="Arial" w:hAnsi="Arial" w:cs="Arial"/>
                                <w:noProof/>
                              </w:rPr>
                              <w:t>2021698646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right w:val="nil"/>
            </w:tcBorders>
            <w:noWrap/>
          </w:tcPr>
          <w:p w14:paraId="3D7C266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right w:val="nil"/>
            </w:tcBorders>
            <w:noWrap/>
          </w:tcPr>
          <w:p w14:paraId="5ED93F6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right w:val="nil"/>
            </w:tcBorders>
            <w:noWrap/>
          </w:tcPr>
          <w:p w14:paraId="4F61A53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right w:val="nil"/>
            </w:tcBorders>
            <w:noWrap/>
          </w:tcPr>
          <w:p w14:paraId="700CDAB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left w:val="nil"/>
              <w:right w:val="nil"/>
            </w:tcBorders>
            <w:noWrap/>
          </w:tcPr>
          <w:p w14:paraId="382EA7B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right w:val="nil"/>
            </w:tcBorders>
            <w:noWrap/>
          </w:tcPr>
          <w:p w14:paraId="70E51B9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right w:val="nil"/>
            </w:tcBorders>
            <w:noWrap/>
          </w:tcPr>
          <w:p w14:paraId="205FDF8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right w:val="nil"/>
            </w:tcBorders>
            <w:noWrap/>
          </w:tcPr>
          <w:p w14:paraId="190EDAB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right w:val="nil"/>
            </w:tcBorders>
            <w:noWrap/>
          </w:tcPr>
          <w:p w14:paraId="69EA744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627CA08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07" w:type="pct"/>
            <w:gridSpan w:val="8"/>
            <w:tcBorders>
              <w:left w:val="nil"/>
              <w:right w:val="nil"/>
            </w:tcBorders>
            <w:noWrap/>
          </w:tcPr>
          <w:p w14:paraId="62279D8E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 xml:space="preserve">Kód SK NACE </w:t>
            </w:r>
          </w:p>
        </w:tc>
        <w:tc>
          <w:tcPr>
            <w:tcW w:w="157" w:type="pct"/>
            <w:tcBorders>
              <w:left w:val="nil"/>
              <w:right w:val="nil"/>
            </w:tcBorders>
            <w:noWrap/>
          </w:tcPr>
          <w:p w14:paraId="24D43F1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14:paraId="7D85C59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0FF97F4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194AFC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027DE6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48BD3F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35037C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14:paraId="7779715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14:paraId="08FED7F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06D44AF8" w14:textId="77777777" w:rsidTr="00787135">
        <w:trPr>
          <w:trHeight w:val="57"/>
          <w:jc w:val="center"/>
        </w:trPr>
        <w:tc>
          <w:tcPr>
            <w:tcW w:w="166" w:type="pct"/>
            <w:noWrap/>
          </w:tcPr>
          <w:p w14:paraId="0CB5826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1" w:type="pct"/>
            <w:noWrap/>
          </w:tcPr>
          <w:p w14:paraId="2A587A4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1" w:type="pct"/>
            <w:noWrap/>
          </w:tcPr>
          <w:p w14:paraId="1F575C2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noWrap/>
          </w:tcPr>
          <w:p w14:paraId="7577B2D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noWrap/>
          </w:tcPr>
          <w:p w14:paraId="0C13C39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noWrap/>
          </w:tcPr>
          <w:p w14:paraId="6D42114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noWrap/>
          </w:tcPr>
          <w:p w14:paraId="1A9E945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14:paraId="50AD674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</w:tcBorders>
            <w:noWrap/>
          </w:tcPr>
          <w:p w14:paraId="276100C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noWrap/>
          </w:tcPr>
          <w:p w14:paraId="4F681CF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noWrap/>
          </w:tcPr>
          <w:p w14:paraId="682C634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noWrap/>
          </w:tcPr>
          <w:p w14:paraId="09E8BCE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14:paraId="40A3F9A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noWrap/>
          </w:tcPr>
          <w:p w14:paraId="6DAC7E2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noWrap/>
          </w:tcPr>
          <w:p w14:paraId="0D70E19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9" w:type="pct"/>
            <w:noWrap/>
          </w:tcPr>
          <w:p w14:paraId="3E8AE02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4" w:type="pct"/>
            <w:noWrap/>
          </w:tcPr>
          <w:p w14:paraId="70C7106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noWrap/>
          </w:tcPr>
          <w:p w14:paraId="1FCC915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noWrap/>
          </w:tcPr>
          <w:p w14:paraId="05F0755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noWrap/>
          </w:tcPr>
          <w:p w14:paraId="74D1A5E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</w:tcBorders>
            <w:noWrap/>
          </w:tcPr>
          <w:p w14:paraId="29D663F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65B055AF" wp14:editId="38D415E8">
                      <wp:simplePos x="0" y="0"/>
                      <wp:positionH relativeFrom="column">
                        <wp:posOffset>53975</wp:posOffset>
                      </wp:positionH>
                      <wp:positionV relativeFrom="paragraph">
                        <wp:posOffset>0</wp:posOffset>
                      </wp:positionV>
                      <wp:extent cx="455295" cy="238125"/>
                      <wp:effectExtent l="6350" t="9525" r="5080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552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79E0479" w14:textId="77777777" w:rsidR="00D71752" w:rsidRDefault="006D7E47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aSUB_SKNACE12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5B055AF" id="_x0000_s1037" type="#_x0000_t202" style="position:absolute;margin-left:4.25pt;margin-top:0;width:35.85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">
                      <v:textbox>
                        <w:txbxContent>
                          <w:p w14:paraId="779E0479" w14:textId="77777777" w:rsidR="00D71752" w:rsidRDefault="006D7E47" w:rsidP="000669B7">
                            <w:r>
                              <w:fldChar w:fldCharType="begin"/>
                            </w:r>
                            <w:r>
                              <w:instrText xml:space="preserve"> MERGEFIELD  aSUB_SKNACE12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50" w:type="pct"/>
            <w:noWrap/>
          </w:tcPr>
          <w:p w14:paraId="20C5B48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noWrap/>
          </w:tcPr>
          <w:p w14:paraId="5BAA6E1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noWrap/>
          </w:tcPr>
          <w:p w14:paraId="344D344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noWrap/>
          </w:tcPr>
          <w:p w14:paraId="10DC5BA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3B593E5F" wp14:editId="69BA9B39">
                      <wp:simplePos x="0" y="0"/>
                      <wp:positionH relativeFrom="column">
                        <wp:posOffset>-45085</wp:posOffset>
                      </wp:positionH>
                      <wp:positionV relativeFrom="paragraph">
                        <wp:posOffset>635</wp:posOffset>
                      </wp:positionV>
                      <wp:extent cx="409575" cy="238125"/>
                      <wp:effectExtent l="12065" t="10160" r="6985" b="8890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095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3768006" w14:textId="77777777" w:rsidR="00D71752" w:rsidRDefault="006D7E47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aSUB_SKNACE34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B593E5F" id="_x0000_s1038" type="#_x0000_t202" style="position:absolute;margin-left:-3.55pt;margin-top:.05pt;width:32.2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">
                      <v:textbox>
                        <w:txbxContent>
                          <w:p w14:paraId="23768006" w14:textId="77777777" w:rsidR="00D71752" w:rsidRDefault="006D7E47" w:rsidP="000669B7">
                            <w:r>
                              <w:fldChar w:fldCharType="begin"/>
                            </w:r>
                            <w:r>
                              <w:instrText xml:space="preserve"> MERGEFIELD  aSUB_SKNACE34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noWrap/>
          </w:tcPr>
          <w:p w14:paraId="70B585F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noWrap/>
          </w:tcPr>
          <w:p w14:paraId="7EE11C3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noWrap/>
          </w:tcPr>
          <w:p w14:paraId="1D04288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36E1DC4F" wp14:editId="11CD8D2E">
                      <wp:simplePos x="0" y="0"/>
                      <wp:positionH relativeFrom="column">
                        <wp:posOffset>-8890</wp:posOffset>
                      </wp:positionH>
                      <wp:positionV relativeFrom="paragraph">
                        <wp:posOffset>0</wp:posOffset>
                      </wp:positionV>
                      <wp:extent cx="409575" cy="238125"/>
                      <wp:effectExtent l="10160" t="9525" r="889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095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BEC0A73" w14:textId="77777777" w:rsidR="00D71752" w:rsidRDefault="006D7E47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aSUB_SKNACE5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6E1DC4F" id="_x0000_s1039" type="#_x0000_t202" style="position:absolute;margin-left:-.7pt;margin-top:0;width:32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">
                      <v:textbox>
                        <w:txbxContent>
                          <w:p w14:paraId="4BEC0A73" w14:textId="77777777" w:rsidR="00D71752" w:rsidRDefault="006D7E47" w:rsidP="000669B7">
                            <w:r>
                              <w:fldChar w:fldCharType="begin"/>
                            </w:r>
                            <w:r>
                              <w:instrText xml:space="preserve"> MERGEFIELD  aSUB_SKNACE5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94501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BD2266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818FEC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1F3410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C12ABD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57527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8026BC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ED8A0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6302AA29" w14:textId="77777777" w:rsidTr="00787135">
        <w:trPr>
          <w:trHeight w:val="57"/>
          <w:jc w:val="center"/>
        </w:trPr>
        <w:tc>
          <w:tcPr>
            <w:tcW w:w="287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14:paraId="194CB049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14:paraId="2E13B018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4575ED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6DD201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24D39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BD7364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A493DF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6DC261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6AD507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F59E0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BD666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B0EB69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E7EAC3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CA1CE7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67B6BB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DF872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507D7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BEA351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6DAA6107" w14:textId="77777777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14:paraId="7846D0C4" w14:textId="77777777"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15ADE652" wp14:editId="4B698BA4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62865</wp:posOffset>
                      </wp:positionV>
                      <wp:extent cx="5846445" cy="238125"/>
                      <wp:effectExtent l="13970" t="5715" r="6985" b="1333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464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4AEC90" w14:textId="77777777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062171" w:rsidRPr="000001A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REALBYT PLUS, s.r.o.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5ADE652" id="_x0000_s1040" type="#_x0000_t202" style="position:absolute;margin-left:-1.9pt;margin-top:4.95pt;width:460.3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">
                      <v:textbox>
                        <w:txbxContent>
                          <w:p w14:paraId="404AEC90" w14:textId="77777777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062171" w:rsidRPr="000001A0">
                              <w:rPr>
                                <w:rFonts w:ascii="Arial" w:hAnsi="Arial" w:cs="Arial"/>
                                <w:noProof/>
                              </w:rPr>
                              <w:t>REALBYT PLUS, s.r.o.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FC3E24B" w14:textId="77777777"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14:paraId="28CD3116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14:paraId="62E0EAAA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Sídlo účtovnej jednotky</w:t>
            </w:r>
          </w:p>
          <w:p w14:paraId="69975525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2B1EE0BB" wp14:editId="5AA02AB7">
                      <wp:simplePos x="0" y="0"/>
                      <wp:positionH relativeFrom="column">
                        <wp:posOffset>4871720</wp:posOffset>
                      </wp:positionH>
                      <wp:positionV relativeFrom="paragraph">
                        <wp:posOffset>135890</wp:posOffset>
                      </wp:positionV>
                      <wp:extent cx="950595" cy="238125"/>
                      <wp:effectExtent l="13970" t="12065" r="6985" b="698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505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3FA74B0" w14:textId="77777777" w:rsidR="00D71752" w:rsidRDefault="006D7E47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aSUB_ULICA_CISLO  \* MERGEFORMAT </w:instrText>
                                  </w:r>
                                  <w:r>
                                    <w:fldChar w:fldCharType="separate"/>
                                  </w:r>
                                  <w:r w:rsidR="00062171" w:rsidRPr="0006217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</w: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B1EE0BB" id="_x0000_s1041" type="#_x0000_t202" style="position:absolute;margin-left:383.6pt;margin-top:10.7pt;width:74.8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">
                      <v:textbox>
                        <w:txbxContent>
                          <w:p w14:paraId="73FA74B0" w14:textId="77777777" w:rsidR="00D71752" w:rsidRDefault="006D7E47" w:rsidP="000669B7">
                            <w:r>
                              <w:fldChar w:fldCharType="begin"/>
                            </w:r>
                            <w:r>
                              <w:instrText xml:space="preserve"> MERGEFIELD  aSUB_ULICA_CISLO  \* MERGEFORMAT </w:instrText>
                            </w:r>
                            <w:r>
                              <w:fldChar w:fldCharType="separate"/>
                            </w:r>
                            <w:r w:rsidR="00062171" w:rsidRPr="00062171">
                              <w:rPr>
                                <w:rFonts w:ascii="Arial" w:hAnsi="Arial" w:cs="Arial"/>
                                <w:noProof/>
                              </w:rPr>
                              <w:t>9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b/>
                <w:bCs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4D93A4F1" wp14:editId="342B920F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135890</wp:posOffset>
                      </wp:positionV>
                      <wp:extent cx="4474845" cy="238125"/>
                      <wp:effectExtent l="13970" t="12065" r="6985" b="6985"/>
                      <wp:wrapNone/>
                      <wp:docPr id="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2879AA8" w14:textId="77777777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062171" w:rsidRPr="000001A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Železničiarska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D93A4F1" id="_x0000_s1042" type="#_x0000_t202" style="position:absolute;margin-left:-1.9pt;margin-top:10.7pt;width:352.3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">
                      <v:textbox>
                        <w:txbxContent>
                          <w:p w14:paraId="52879AA8" w14:textId="77777777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062171" w:rsidRPr="000001A0">
                              <w:rPr>
                                <w:rFonts w:ascii="Arial" w:hAnsi="Arial" w:cs="Arial"/>
                                <w:noProof/>
                              </w:rPr>
                              <w:t>Železničiarska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0669B7" w:rsidRPr="0073029B" w14:paraId="05A83A80" w14:textId="77777777" w:rsidTr="00787135">
        <w:trPr>
          <w:trHeight w:val="57"/>
          <w:jc w:val="center"/>
        </w:trPr>
        <w:tc>
          <w:tcPr>
            <w:tcW w:w="2433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14:paraId="3C593BA9" w14:textId="77777777"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14:paraId="46528E72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14:paraId="682F934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431681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73837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88733C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DA91D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D19CD8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EFA25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34CB8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721DD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1F09D4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6CF49A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4A15E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A368D7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9DDEC9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1C9447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153DE7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989A01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D07D8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6CBF8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2FD977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02DDB082" w14:textId="77777777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14:paraId="21D8EFA2" w14:textId="77777777"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068F217E" wp14:editId="3C04A2A9">
                      <wp:simplePos x="0" y="0"/>
                      <wp:positionH relativeFrom="column">
                        <wp:posOffset>1202690</wp:posOffset>
                      </wp:positionH>
                      <wp:positionV relativeFrom="paragraph">
                        <wp:posOffset>8890</wp:posOffset>
                      </wp:positionV>
                      <wp:extent cx="4619625" cy="238125"/>
                      <wp:effectExtent l="12065" t="8890" r="6985" b="10160"/>
                      <wp:wrapNone/>
                      <wp:docPr id="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D34675C" w14:textId="77777777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062171" w:rsidRPr="000001A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Banska Bystrica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8F217E" id="_x0000_s1043" type="#_x0000_t202" style="position:absolute;margin-left:94.7pt;margin-top:.7pt;width:363.75pt;height:18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">
                      <v:textbox>
                        <w:txbxContent>
                          <w:p w14:paraId="6D34675C" w14:textId="77777777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062171" w:rsidRPr="000001A0">
                              <w:rPr>
                                <w:rFonts w:ascii="Arial" w:hAnsi="Arial" w:cs="Arial"/>
                                <w:noProof/>
                              </w:rPr>
                              <w:t>Banska Bystrica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18E0F69A" wp14:editId="0961372F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8890</wp:posOffset>
                      </wp:positionV>
                      <wp:extent cx="1131570" cy="238125"/>
                      <wp:effectExtent l="13970" t="8890" r="6985" b="10160"/>
                      <wp:wrapNone/>
                      <wp:docPr id="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47594D7" w14:textId="77777777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062171" w:rsidRPr="000001A0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97401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8E0F69A" id="_x0000_s1044" type="#_x0000_t202" style="position:absolute;margin-left:-1.9pt;margin-top:.7pt;width:89.1pt;height:18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4YnXKwIAAFg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">
                      <v:textbox>
                        <w:txbxContent>
                          <w:p w14:paraId="347594D7" w14:textId="77777777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062171" w:rsidRPr="000001A0">
                              <w:rPr>
                                <w:rFonts w:ascii="Arial" w:hAnsi="Arial" w:cs="Arial"/>
                                <w:noProof/>
                              </w:rPr>
                              <w:t>97401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A6DD6F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786C4866" w14:textId="77777777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14:paraId="0DC923BA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0669B7" w:rsidRPr="0073029B" w14:paraId="4FF9DA0B" w14:textId="77777777" w:rsidTr="00787135">
        <w:trPr>
          <w:trHeight w:val="57"/>
          <w:jc w:val="center"/>
        </w:trPr>
        <w:tc>
          <w:tcPr>
            <w:tcW w:w="1050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6D2259E0" w14:textId="77777777"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718EB341" wp14:editId="0A7FB2C3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5715</wp:posOffset>
                      </wp:positionV>
                      <wp:extent cx="2436495" cy="238125"/>
                      <wp:effectExtent l="13970" t="5715" r="6985" b="13335"/>
                      <wp:wrapNone/>
                      <wp:docPr id="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6B10AD2" w14:textId="795EC3FE" w:rsidR="00D71752" w:rsidRPr="00391121" w:rsidRDefault="00BE734D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0905990003</w:t>
                                  </w:r>
                                  <w:r w:rsidR="00D71752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D71752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="00D71752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8EB341" id="_x0000_s1045" type="#_x0000_t202" style="position:absolute;margin-left:-1.9pt;margin-top:.45pt;width:191.85pt;height:1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">
                      <v:textbox>
                        <w:txbxContent>
                          <w:p w14:paraId="16B10AD2" w14:textId="795EC3FE" w:rsidR="00D71752" w:rsidRPr="00391121" w:rsidRDefault="00BE734D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0905990003</w:t>
                            </w:r>
                            <w:r w:rsidR="00D71752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D71752"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="00D71752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9DEEB12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14:paraId="57ED05C0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B028C6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BD0928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B92E3D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D3CA1C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A1718D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3220B1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C10304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199D4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FF996EA" wp14:editId="051F7211">
                      <wp:simplePos x="0" y="0"/>
                      <wp:positionH relativeFrom="column">
                        <wp:posOffset>93980</wp:posOffset>
                      </wp:positionH>
                      <wp:positionV relativeFrom="paragraph">
                        <wp:posOffset>5715</wp:posOffset>
                      </wp:positionV>
                      <wp:extent cx="3350895" cy="238125"/>
                      <wp:effectExtent l="8255" t="5715" r="12700" b="13335"/>
                      <wp:wrapNone/>
                      <wp:docPr id="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3508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33FBC8" w14:textId="77777777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FF996EA" id="_x0000_s1046" type="#_x0000_t202" style="position:absolute;margin-left:7.4pt;margin-top:.45pt;width:263.85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">
                      <v:textbox>
                        <w:txbxContent>
                          <w:p w14:paraId="0533FBC8" w14:textId="77777777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5B3026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F6F4AC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B94CB0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3E76E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6388C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8226F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A1E677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B750D5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8E724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7C361F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D93105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DE67C8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43ED0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E9294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1E0FBF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F2FA3B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1A7E9D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1C382F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84736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4D2F2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416F67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42B28F2C" w14:textId="77777777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F2EB548" w14:textId="77777777"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b/>
                <w:bCs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2267AE99" wp14:editId="7EA1F4CD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-10160</wp:posOffset>
                      </wp:positionV>
                      <wp:extent cx="5846445" cy="238125"/>
                      <wp:effectExtent l="13970" t="8890" r="6985" b="1016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464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BD48689" w14:textId="77777777" w:rsidR="00D71752" w:rsidRPr="00391121" w:rsidRDefault="00D71752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67AE99" id="_x0000_s1047" type="#_x0000_t202" style="position:absolute;margin-left:-1.9pt;margin-top:-.8pt;width:460.3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">
                      <v:textbox>
                        <w:txbxContent>
                          <w:p w14:paraId="0BD48689" w14:textId="77777777" w:rsidR="00D71752" w:rsidRPr="00391121" w:rsidRDefault="00D71752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DED6A7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1A32D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1E4E2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AA2B4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4A2FB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5151D7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17B7C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F2B99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8C7B831" w14:textId="77777777"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  <w:p w14:paraId="00F208E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4BEB8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980FB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A0753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BE8C1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11FE3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51668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D83DB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AC5419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C71439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3A277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08912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DB5D40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394976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80B8A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39035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D42C3B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55A9DB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06160B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C7B07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C954E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3CA873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BB33C4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61B553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1A1036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0BAFB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61465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D4544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14:paraId="4E0A223F" w14:textId="77777777" w:rsidTr="00787135">
        <w:trPr>
          <w:trHeight w:val="850"/>
          <w:jc w:val="center"/>
        </w:trPr>
        <w:tc>
          <w:tcPr>
            <w:tcW w:w="131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572B613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Zostavené dňa:</w:t>
            </w:r>
          </w:p>
        </w:tc>
        <w:tc>
          <w:tcPr>
            <w:tcW w:w="1233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363DCA8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15" w:type="pct"/>
            <w:gridSpan w:val="1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7B8FA2C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506501F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0669B7" w:rsidRPr="0073029B" w14:paraId="258CEAC7" w14:textId="77777777" w:rsidTr="00787135">
        <w:trPr>
          <w:trHeight w:val="848"/>
          <w:jc w:val="center"/>
        </w:trPr>
        <w:tc>
          <w:tcPr>
            <w:tcW w:w="131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75D0B4D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Schválené dňa:</w:t>
            </w:r>
          </w:p>
        </w:tc>
        <w:tc>
          <w:tcPr>
            <w:tcW w:w="1233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2B6496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15" w:type="pct"/>
            <w:gridSpan w:val="11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62C237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659FEB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</w:tbl>
    <w:p w14:paraId="2A178E4A" w14:textId="77777777" w:rsidR="000669B7" w:rsidRPr="0073029B" w:rsidRDefault="000669B7" w:rsidP="000669B7">
      <w:pPr>
        <w:jc w:val="both"/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noProof/>
          <w:sz w:val="22"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35712" behindDoc="0" locked="0" layoutInCell="1" allowOverlap="1" wp14:anchorId="263958C8" wp14:editId="010FB153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10795" r="11430" b="9525"/>
                <wp:wrapNone/>
                <wp:docPr id="1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D90E043" w14:textId="77777777" w:rsidR="00D71752" w:rsidRPr="007C40F2" w:rsidRDefault="00D71752" w:rsidP="000669B7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3958C8" id="Text Box 6" o:spid="_x0000_s1048" type="#_x0000_t202" style="position:absolute;left:0;text-align:left;margin-left:68.2pt;margin-top:.1pt;width:11.9pt;height:11.9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">
                <v:textbox inset="0,0,1.5mm">
                  <w:txbxContent>
                    <w:p w14:paraId="0D90E043" w14:textId="77777777" w:rsidR="00D71752" w:rsidRPr="007C40F2" w:rsidRDefault="00D71752" w:rsidP="000669B7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73029B">
        <w:rPr>
          <w:rFonts w:ascii="Arial Narrow" w:hAnsi="Arial Narrow"/>
          <w:sz w:val="22"/>
          <w:szCs w:val="22"/>
        </w:rPr>
        <w:t xml:space="preserve">*) Vyznačuje sa    </w:t>
      </w:r>
      <w:r w:rsidRPr="0073029B">
        <w:rPr>
          <w:rFonts w:ascii="Arial Narrow" w:hAnsi="Arial Narrow"/>
          <w:b/>
          <w:bCs/>
          <w:sz w:val="22"/>
          <w:szCs w:val="22"/>
        </w:rPr>
        <w:t xml:space="preserve"> </w:t>
      </w:r>
    </w:p>
    <w:p w14:paraId="64BA76FC" w14:textId="77777777" w:rsidR="000669B7" w:rsidRDefault="000669B7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</w:p>
    <w:p w14:paraId="60739409" w14:textId="77777777" w:rsidR="007E4E98" w:rsidRDefault="007E4E98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</w:p>
    <w:p w14:paraId="4D030C17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  <w:r w:rsidRPr="0073029B">
        <w:rPr>
          <w:rFonts w:ascii="Arial Narrow" w:hAnsi="Arial Narrow"/>
          <w:sz w:val="28"/>
          <w:szCs w:val="28"/>
        </w:rPr>
        <w:lastRenderedPageBreak/>
        <w:t>A. Informácie o účtovnej jednotke</w:t>
      </w:r>
    </w:p>
    <w:p w14:paraId="08F39AA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p01 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04800F3F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FD5A7EC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1. 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Pr="0073029B">
        <w:rPr>
          <w:rFonts w:ascii="Arial Narrow" w:hAnsi="Arial Narrow"/>
          <w:sz w:val="22"/>
          <w:szCs w:val="22"/>
        </w:rPr>
        <w:t>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5"/>
        <w:gridCol w:w="2596"/>
        <w:gridCol w:w="2821"/>
      </w:tblGrid>
      <w:tr w:rsidR="000669B7" w:rsidRPr="0073029B" w14:paraId="3895502D" w14:textId="77777777" w:rsidTr="00F4554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97DFE1" w14:textId="77777777" w:rsidR="000669B7" w:rsidRPr="0073029B" w:rsidRDefault="000669B7" w:rsidP="00F4554D">
            <w:pPr>
              <w:pStyle w:val="TopHeader"/>
            </w:pPr>
            <w:r w:rsidRPr="0073029B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7477BC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A22153A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287F1584" w14:textId="77777777" w:rsidTr="00F4554D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319CB9" w14:textId="77777777" w:rsidR="000669B7" w:rsidRPr="00D45B56" w:rsidRDefault="000669B7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D45B56">
              <w:rPr>
                <w:rFonts w:ascii="Arial Narrow" w:hAnsi="Arial Narrow"/>
                <w:bCs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1563EE6" w14:textId="64F7CB28" w:rsidR="000669B7" w:rsidRPr="0073029B" w:rsidRDefault="00BE734D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54B7C14A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B8B701B" w14:textId="77777777" w:rsidTr="00F4554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2E69366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1559ECC2" w14:textId="068797F4" w:rsidR="000669B7" w:rsidRPr="0073029B" w:rsidRDefault="00BE734D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35DC9D4D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821AC88" w14:textId="77777777" w:rsidTr="00F4554D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F58B38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ECBF86" w14:textId="41E2B906" w:rsidR="000669B7" w:rsidRPr="0073029B" w:rsidRDefault="00BE734D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  <w:highlight w:val="green"/>
              </w:rPr>
            </w:pPr>
            <w:r>
              <w:rPr>
                <w:rFonts w:ascii="Arial Narrow" w:hAnsi="Arial Narrow"/>
                <w:sz w:val="22"/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5D7C645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EE491DC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71BC5E17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p02 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627288E5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EFAB2C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2AA34BE" w14:textId="77777777"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C. Informácie o konsolidovanom celku</w:t>
      </w:r>
    </w:p>
    <w:p w14:paraId="66B647CB" w14:textId="77777777"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14:paraId="79ED30B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p06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1B7344B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01EC3D1" w14:textId="77777777"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E. Informácie o použitých účtovných zásadách a účtovných metódach</w:t>
      </w:r>
    </w:p>
    <w:p w14:paraId="274B0564" w14:textId="77777777"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14:paraId="041A865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p07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08A0E6F1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FC86087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52BDEA0" w14:textId="77777777"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F. Informácie o údajoch vykázaných na strane aktív súvahy</w:t>
      </w:r>
    </w:p>
    <w:p w14:paraId="5F089A2E" w14:textId="77777777"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14:paraId="680FD2C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p08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421687C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5644C9C" w14:textId="77777777" w:rsidR="000669B7" w:rsidRPr="0073029B" w:rsidRDefault="00D71752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="005572BC">
        <w:rPr>
          <w:rFonts w:ascii="Arial Narrow" w:hAnsi="Arial Narrow"/>
          <w:sz w:val="22"/>
          <w:szCs w:val="22"/>
        </w:rPr>
        <w:t xml:space="preserve"> </w:t>
      </w:r>
      <w:r w:rsidR="005572BC" w:rsidRPr="0073029B">
        <w:rPr>
          <w:rFonts w:ascii="Arial Narrow" w:hAnsi="Arial Narrow"/>
          <w:sz w:val="22"/>
          <w:szCs w:val="22"/>
        </w:rPr>
        <w:t>prílohy č. 3</w:t>
      </w:r>
      <w:r w:rsidR="000669B7" w:rsidRPr="0073029B">
        <w:rPr>
          <w:rFonts w:ascii="Arial Narrow" w:hAnsi="Arial Narrow"/>
          <w:sz w:val="22"/>
          <w:szCs w:val="22"/>
        </w:rPr>
        <w:t> časti F. písm. a) o dlhodobom nehmotnom majetku</w:t>
      </w:r>
    </w:p>
    <w:p w14:paraId="23DC0305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5"/>
        <w:gridCol w:w="891"/>
        <w:gridCol w:w="706"/>
        <w:gridCol w:w="880"/>
        <w:gridCol w:w="918"/>
        <w:gridCol w:w="6"/>
        <w:gridCol w:w="28"/>
        <w:gridCol w:w="824"/>
        <w:gridCol w:w="30"/>
        <w:gridCol w:w="31"/>
        <w:gridCol w:w="14"/>
        <w:gridCol w:w="632"/>
        <w:gridCol w:w="1126"/>
        <w:gridCol w:w="1111"/>
      </w:tblGrid>
      <w:tr w:rsidR="000669B7" w:rsidRPr="0073029B" w14:paraId="5060467E" w14:textId="77777777" w:rsidTr="00F4554D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6CA484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F043A7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14:paraId="747E414A" w14:textId="77777777" w:rsidTr="00F4554D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7D2E0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5BD614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3089B0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1F2FA2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7315B8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1512B4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7B5B95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7534F3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7D359B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14:paraId="4C0D0C98" w14:textId="77777777" w:rsidTr="00F4554D">
        <w:trPr>
          <w:trHeight w:val="80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A9BA6C0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058D8C3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B806F7B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4195D3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1DBF2F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43C2765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2C025CF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077410E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A077B2C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0669B7" w:rsidRPr="0073029B" w14:paraId="0B886B11" w14:textId="77777777" w:rsidTr="00F4554D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A8F33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14:paraId="7B5179DC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8020FA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DDA5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DBB9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3032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C9A8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1F39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A653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A7AE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6A9E8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0F08008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BCF52D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6B88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1222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a02005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709B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D183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5A75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11CB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7016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BDA85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BF69164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6C65A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3D09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526E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2A97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CE90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418A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3264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0103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0ADE1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15CE368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3460E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7356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8409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336C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93A2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9879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2C0D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D831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DA50D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4539A2F4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8D04AB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8DF9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5E0D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0960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7EA7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B07A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2BBB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8079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08EB5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52AA58F" w14:textId="77777777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2D3A8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14:paraId="593F8ACD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1E1CF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AFF0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6D00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7EC5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1D3B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3E9B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A3AA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9918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8FE48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7E1DD06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BCC04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A1E0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F5E5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3215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322D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C149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E4B6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EAB5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311AE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555E349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E8DF2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4FEC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F19F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50F3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5D16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F322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33AC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220B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2D9FB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D875A56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FD484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9AC3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FD80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0350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014C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9129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A387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412E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D514B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77192D7" w14:textId="77777777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A16A2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14:paraId="4097A972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1AF89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F21A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9EB7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BF79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7671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B303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519F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2528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85D70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7F7BAD0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4C5C3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9C59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D895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9DE5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46BE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B654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8A2F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0BF9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32BFD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2BA07CD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C6672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FEF6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F162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1E60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2912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7739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B1DD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45F6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CBCE6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E6AD5C7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CA412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159F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6384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A78F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FDF9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19CB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5F1C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9E65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37740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291AE92" w14:textId="77777777" w:rsidTr="00F4554D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983E0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14:paraId="253A4DF6" w14:textId="77777777" w:rsidTr="00F4554D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E3112D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6A1A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5116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9BF6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0156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2D62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DA08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454A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405CF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1F08B19" w14:textId="77777777" w:rsidTr="00F4554D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CDA9FD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F1DA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1B29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C13C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0A95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D50D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3009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AEC2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61CC8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44150411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14:paraId="7549CCA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p09 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2B3DF42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2CC0D7B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5"/>
        <w:gridCol w:w="891"/>
        <w:gridCol w:w="706"/>
        <w:gridCol w:w="879"/>
        <w:gridCol w:w="901"/>
        <w:gridCol w:w="10"/>
        <w:gridCol w:w="14"/>
        <w:gridCol w:w="842"/>
        <w:gridCol w:w="9"/>
        <w:gridCol w:w="16"/>
        <w:gridCol w:w="690"/>
        <w:gridCol w:w="1127"/>
        <w:gridCol w:w="1112"/>
      </w:tblGrid>
      <w:tr w:rsidR="000669B7" w:rsidRPr="0073029B" w14:paraId="0A734C5E" w14:textId="77777777" w:rsidTr="00F4554D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2DD995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012849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669B7" w:rsidRPr="0073029B" w14:paraId="0AFDE65C" w14:textId="77777777" w:rsidTr="00F4554D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456F7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D10BDA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C0A72D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DA424A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Oceniteľ-né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2DDBA9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50C6E1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EA492E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064053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DEAF75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14:paraId="62D1EAB3" w14:textId="77777777" w:rsidTr="00F4554D">
        <w:trPr>
          <w:trHeight w:val="80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7B1C81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3016CD7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8B91DC4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0B7C1BE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907230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4795EF4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F3C5D01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9C8C935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6DBA18F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0669B7" w:rsidRPr="0073029B" w14:paraId="06B75E07" w14:textId="77777777" w:rsidTr="00F4554D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25C9B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14:paraId="702EEB04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9ED40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93E8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s01001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0920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F710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0333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9DA1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069A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2794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B3361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B708835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FAF06A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5E50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F30A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B4A7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4AD7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FA03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1829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ADDC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3BD53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4712D7E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264D9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C83B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4AFE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C4CB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8CE1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83E7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17F2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8A55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0A97D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2125CD8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EAE86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2A90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A99A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5730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AF22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9238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5C07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4C8A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C2967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3ED8130B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80A49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7BBD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E897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C69F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999A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921C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1449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0BCA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82392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0049C69" w14:textId="77777777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5F607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14:paraId="323AE02B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F1203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CE38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2537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9D64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D280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6232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09F3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8ABF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5AECC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A1BF2CB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B6A2D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20E6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FB91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CBD9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2049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7620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7CD4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BF67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69FD0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CFECDF3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3E310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AFCB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D839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D4D6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E7E2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B221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7D0D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3344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584FE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613FD00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2FCC7B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43F0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3FB0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196E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6FCA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7594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7CA2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26B0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E1660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FAB593F" w14:textId="77777777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DDB66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14:paraId="6ACFF1E8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8B98D5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3002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939F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1D79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8259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760E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C931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2F2C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38A2F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04A8FBC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8042F3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52CE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7B45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D559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8D38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8985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8624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FD5A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442BA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63EE515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790DBD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101F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5801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04CC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E0DF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B766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94E6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216E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860A1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716F487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E73BB5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A69F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F1E9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4563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DAA3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7FF6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F1E0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041D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8BD27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0798F38" w14:textId="77777777" w:rsidTr="00F4554D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AFC73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14:paraId="60B3D225" w14:textId="77777777" w:rsidTr="00F4554D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78512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F128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67D1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9B01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599A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39AB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3478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BF95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0A06C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3020DD9" w14:textId="77777777" w:rsidTr="00F4554D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91AFF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80DA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10D7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F99B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85CD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E84C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812D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6BDE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3143C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10DA0E88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</w:p>
    <w:p w14:paraId="186C42F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p10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0C50A84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D53D93A" w14:textId="77777777" w:rsidR="000669B7" w:rsidRPr="0073029B" w:rsidRDefault="00D71752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 xml:space="preserve">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17"/>
        <w:gridCol w:w="2925"/>
      </w:tblGrid>
      <w:tr w:rsidR="000669B7" w:rsidRPr="0073029B" w14:paraId="38D38533" w14:textId="77777777" w:rsidTr="000C0CBC">
        <w:trPr>
          <w:jc w:val="center"/>
        </w:trPr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C1331A" w14:textId="77777777" w:rsidR="000669B7" w:rsidRPr="0073029B" w:rsidRDefault="000669B7" w:rsidP="00F4554D">
            <w:pPr>
              <w:pStyle w:val="TopHeader"/>
            </w:pPr>
            <w:r w:rsidRPr="0073029B"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2D24CA7" w14:textId="77777777"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14:paraId="614E91A9" w14:textId="77777777" w:rsidTr="000C0CBC">
        <w:trPr>
          <w:jc w:val="center"/>
        </w:trPr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5A9C9E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B34442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E36D9A3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39480281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p11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1A94E2D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CCFDD26" w14:textId="77777777" w:rsidR="000669B7" w:rsidRPr="0073029B" w:rsidRDefault="00D71752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4</w:t>
      </w:r>
      <w:r w:rsidR="000669B7" w:rsidRPr="0073029B">
        <w:rPr>
          <w:rFonts w:ascii="Arial Narrow" w:hAnsi="Arial Narrow"/>
          <w:sz w:val="22"/>
          <w:szCs w:val="22"/>
        </w:rPr>
        <w:t>. 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a) o dlhodobom hmotnom majetku</w:t>
      </w:r>
      <w:r w:rsidR="000669B7" w:rsidRPr="0073029B">
        <w:rPr>
          <w:rFonts w:ascii="Arial Narrow" w:hAnsi="Arial Narrow"/>
          <w:sz w:val="22"/>
          <w:szCs w:val="22"/>
        </w:rPr>
        <w:tab/>
      </w:r>
    </w:p>
    <w:p w14:paraId="2D63E2B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7"/>
        <w:gridCol w:w="10"/>
        <w:gridCol w:w="6"/>
        <w:gridCol w:w="808"/>
        <w:gridCol w:w="11"/>
        <w:gridCol w:w="14"/>
        <w:gridCol w:w="11"/>
        <w:gridCol w:w="647"/>
        <w:gridCol w:w="11"/>
        <w:gridCol w:w="14"/>
        <w:gridCol w:w="1051"/>
        <w:gridCol w:w="11"/>
        <w:gridCol w:w="25"/>
        <w:gridCol w:w="28"/>
        <w:gridCol w:w="17"/>
        <w:gridCol w:w="741"/>
        <w:gridCol w:w="10"/>
        <w:gridCol w:w="20"/>
        <w:gridCol w:w="14"/>
        <w:gridCol w:w="20"/>
        <w:gridCol w:w="793"/>
        <w:gridCol w:w="8"/>
        <w:gridCol w:w="14"/>
        <w:gridCol w:w="51"/>
        <w:gridCol w:w="785"/>
        <w:gridCol w:w="20"/>
        <w:gridCol w:w="11"/>
        <w:gridCol w:w="616"/>
        <w:gridCol w:w="14"/>
        <w:gridCol w:w="17"/>
        <w:gridCol w:w="1048"/>
        <w:gridCol w:w="669"/>
      </w:tblGrid>
      <w:tr w:rsidR="000669B7" w:rsidRPr="0073029B" w14:paraId="234B3105" w14:textId="77777777" w:rsidTr="00F4554D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FDF74C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90516DF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669B7" w:rsidRPr="0073029B" w14:paraId="7CBAF158" w14:textId="77777777" w:rsidTr="00F4554D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A455A6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768A10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9B499A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635EDA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3ABD17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Pesto-vateľské celky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750AC6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2B2B98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341BA5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154FF9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A9E4CA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14:paraId="0B7AAB2D" w14:textId="77777777" w:rsidTr="00F4554D">
        <w:trPr>
          <w:trHeight w:val="155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C9C69D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D54270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5628E84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0230E6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1AC451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EA2C53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B317E8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A9227B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9CA49E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7643CBA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0669B7" w:rsidRPr="0073029B" w14:paraId="7E7D4A35" w14:textId="77777777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059DA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14:paraId="0371457B" w14:textId="77777777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94C4E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35A5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D95D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9677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a01058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21ED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5C7D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063B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D35F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B6B0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364E9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2A403FF" w14:textId="77777777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833EA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649C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9465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C326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749A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06AA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82EE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B602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4A00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FBB03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C73C7B9" w14:textId="77777777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3A3B8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BA25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F785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9475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2163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A23D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F2C8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D17E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9F9D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12848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987EC9D" w14:textId="77777777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C1EE6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2E7D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4EC7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03E1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BB0E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D997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5EA3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5F97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1509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4E3D0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7CCCF3E7" w14:textId="77777777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8D305A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4ED6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5247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5007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E914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8C47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5B10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4D19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9D10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25738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2D96DFA" w14:textId="77777777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B5CF2A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14:paraId="381B8A50" w14:textId="77777777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5CE2F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CF59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5F74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CF1D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730D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91FF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B1BB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434E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E0C3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163C7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571A32B" w14:textId="77777777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95DF0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AD43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BD0F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C7A2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735F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EDC4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5D14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9AAA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525E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5D040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3B9DDB0" w14:textId="77777777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8D7BC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2E60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0494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715D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E6B3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3219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BD80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B2CE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77CA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D501F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FE672E2" w14:textId="77777777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7A8B2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9CF7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979D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5583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55D7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070C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28F2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9B7D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F48B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256D8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767011E" w14:textId="77777777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D22875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14:paraId="09757014" w14:textId="77777777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A2DC67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E22A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516B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582D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8239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AB41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AEA5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BB56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A64E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BD551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DDEA1F2" w14:textId="77777777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596F4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DEF1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A6DD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5CB1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E264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F265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DD80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46B6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8AAA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E8966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DE2B5E3" w14:textId="77777777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F7810D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EBC2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4AAE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D93D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CBDB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650C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5801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0BD9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70B2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7385D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E421B0F" w14:textId="77777777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68C06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ACBE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DEAA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02BA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6E8A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91FB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33A3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C1F2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3DB3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CE4BE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E549C44" w14:textId="77777777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14CEF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14:paraId="06E5BF62" w14:textId="77777777" w:rsidTr="00F4554D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FBC1E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BB08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F5E8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AC2E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2F70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C61D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3920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63DE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2CB6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42C0A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66EAA16" w14:textId="77777777" w:rsidTr="00F4554D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EBB79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FF7E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601A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B42D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0B2D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8949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8C26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6466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8A41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5C77D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5E7FB0D5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</w:p>
    <w:p w14:paraId="63AFC6F9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p12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6971385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78C35E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63"/>
        <w:gridCol w:w="821"/>
        <w:gridCol w:w="14"/>
        <w:gridCol w:w="28"/>
        <w:gridCol w:w="697"/>
        <w:gridCol w:w="14"/>
        <w:gridCol w:w="14"/>
        <w:gridCol w:w="1045"/>
        <w:gridCol w:w="14"/>
        <w:gridCol w:w="9"/>
        <w:gridCol w:w="33"/>
        <w:gridCol w:w="836"/>
        <w:gridCol w:w="14"/>
        <w:gridCol w:w="14"/>
        <w:gridCol w:w="849"/>
        <w:gridCol w:w="14"/>
        <w:gridCol w:w="14"/>
        <w:gridCol w:w="28"/>
        <w:gridCol w:w="738"/>
        <w:gridCol w:w="28"/>
        <w:gridCol w:w="627"/>
        <w:gridCol w:w="28"/>
        <w:gridCol w:w="1031"/>
        <w:gridCol w:w="669"/>
      </w:tblGrid>
      <w:tr w:rsidR="000669B7" w:rsidRPr="0073029B" w14:paraId="1AD7CAAD" w14:textId="77777777" w:rsidTr="00F4554D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FDC5C1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A982BDE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0669B7" w:rsidRPr="0073029B" w14:paraId="55C06CA0" w14:textId="77777777" w:rsidTr="00F4554D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871F52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C969C6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EBBABB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675DB2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822D42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Pesto-vateľské celky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0F34A3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632E33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F04454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7A1047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CF2B63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14:paraId="0F851574" w14:textId="77777777" w:rsidTr="00F4554D">
        <w:trPr>
          <w:trHeight w:val="155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14131C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2E02F8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34D037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24ABF0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E50DFF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56DA7D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08A1C9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337496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0C6CCB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CB67A77" w14:textId="77777777"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0669B7" w:rsidRPr="0073029B" w14:paraId="084B3045" w14:textId="77777777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94BE0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14:paraId="12F608F3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87882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020A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0AB1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13D3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6645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40CB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96BC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979B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ECD3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24E87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8A06514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C21A3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44B7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07A9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AA7B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1540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05E2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8524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89D6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B095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429D7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0AC5587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52919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8728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F482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F5A6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C0CA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DC6A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A845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362E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72B3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B0AB6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E561A93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59DE0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899E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4EC1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1F88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872D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B72F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6FA3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9496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1A3D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3794D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022C24E6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468020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E15E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A32C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BC90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CC4C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4C91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3ABA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C40B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C792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11065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4CE9090" w14:textId="77777777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904C5D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14:paraId="2B75BC50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8CA9C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9D30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1223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B333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8692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78C8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8200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s01071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2148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A19F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22146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DCF8510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C61D8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6D2E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5B71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ED39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80B9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1817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165E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E884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E412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06C56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C8E0D72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309AB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B571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8B83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FEBE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AA3B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6609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46FE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5ABB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A3BB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D0BA7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5938B4E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A69A5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B065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F2D8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3039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D866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91ED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1E62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6D57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7D64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A517E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BE809E5" w14:textId="77777777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540F9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14:paraId="4DF82412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D08CCD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682E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9415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BB95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2DEB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688E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E631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BBE5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22C2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93D8F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2241600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8CAF4A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D812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1664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D7DD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1AF6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28D1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A4A5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3004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DF29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2F718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EE3C2BF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6CC76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BA11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029A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9CE6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FC86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86E8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56A6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04CE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254E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E0748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D292221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B319D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2274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A1CD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18EF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592C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CFDB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D2C8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1AD2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C8BE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B01BD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ADC91A0" w14:textId="77777777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F4527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14:paraId="2241BDA6" w14:textId="77777777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CBAA9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D8D9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D04F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4330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5547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69F1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310B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56659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40F6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D0405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DDC60E8" w14:textId="77777777" w:rsidTr="00F4554D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155402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4AE3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D280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4CA5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440C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5066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3729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0B8B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C245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3B1D3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2A7E7847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0D90705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p13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30EF32B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37A7A63" w14:textId="77777777" w:rsidR="000669B7" w:rsidRPr="0073029B" w:rsidRDefault="00751F5F" w:rsidP="000669B7">
      <w:pPr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b/>
          <w:bCs/>
          <w:sz w:val="22"/>
          <w:szCs w:val="22"/>
        </w:rPr>
        <w:t>5</w:t>
      </w:r>
      <w:r w:rsidR="000669B7" w:rsidRPr="0073029B">
        <w:rPr>
          <w:rFonts w:ascii="Arial Narrow" w:hAnsi="Arial Narrow"/>
          <w:b/>
          <w:bCs/>
          <w:sz w:val="22"/>
          <w:szCs w:val="22"/>
        </w:rPr>
        <w:t>. Informácie k </w:t>
      </w:r>
      <w:r w:rsidRPr="0073029B">
        <w:rPr>
          <w:rFonts w:ascii="Arial Narrow" w:hAnsi="Arial Narrow"/>
          <w:b/>
          <w:bCs/>
          <w:sz w:val="22"/>
          <w:szCs w:val="22"/>
        </w:rPr>
        <w:t>príloh</w:t>
      </w:r>
      <w:r>
        <w:rPr>
          <w:rFonts w:ascii="Arial Narrow" w:hAnsi="Arial Narrow"/>
          <w:b/>
          <w:bCs/>
          <w:sz w:val="22"/>
          <w:szCs w:val="22"/>
        </w:rPr>
        <w:t>e</w:t>
      </w:r>
      <w:r w:rsidRPr="0073029B">
        <w:rPr>
          <w:rFonts w:ascii="Arial Narrow" w:hAnsi="Arial Narrow"/>
          <w:b/>
          <w:bCs/>
          <w:sz w:val="22"/>
          <w:szCs w:val="22"/>
        </w:rPr>
        <w:t xml:space="preserve"> č. 3</w:t>
      </w:r>
      <w:r>
        <w:rPr>
          <w:rFonts w:ascii="Arial Narrow" w:hAnsi="Arial Narrow"/>
          <w:b/>
          <w:bCs/>
          <w:sz w:val="22"/>
          <w:szCs w:val="22"/>
        </w:rPr>
        <w:t xml:space="preserve"> </w:t>
      </w:r>
      <w:r w:rsidR="000669B7" w:rsidRPr="0073029B">
        <w:rPr>
          <w:rFonts w:ascii="Arial Narrow" w:hAnsi="Arial Narrow"/>
          <w:b/>
          <w:bCs/>
          <w:sz w:val="22"/>
          <w:szCs w:val="22"/>
        </w:rPr>
        <w:t xml:space="preserve">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01"/>
        <w:gridCol w:w="3241"/>
      </w:tblGrid>
      <w:tr w:rsidR="000669B7" w:rsidRPr="0073029B" w14:paraId="526EFD39" w14:textId="77777777" w:rsidTr="00292AC0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B62039" w14:textId="77777777" w:rsidR="000669B7" w:rsidRPr="0073029B" w:rsidRDefault="000669B7" w:rsidP="00F4554D">
            <w:pPr>
              <w:pStyle w:val="TopHeader"/>
            </w:pPr>
            <w:r w:rsidRPr="0073029B"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1FF1901" w14:textId="77777777"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14:paraId="056104BC" w14:textId="77777777" w:rsidTr="00292AC0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6F566F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7B39B1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5FF5412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5F492415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p14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13FA290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F058F04" w14:textId="77777777" w:rsidR="000669B7" w:rsidRPr="0073029B" w:rsidRDefault="00751F5F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6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 w:rsidRPr="0073029B">
        <w:rPr>
          <w:rFonts w:ascii="Arial Narrow" w:hAnsi="Arial Narrow"/>
          <w:sz w:val="22"/>
          <w:szCs w:val="22"/>
        </w:rPr>
        <w:t>príloh</w:t>
      </w:r>
      <w:r>
        <w:rPr>
          <w:rFonts w:ascii="Arial Narrow" w:hAnsi="Arial Narrow"/>
          <w:sz w:val="22"/>
          <w:szCs w:val="22"/>
        </w:rPr>
        <w:t>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j) o  dlhodobom finančnom majetku</w:t>
      </w:r>
    </w:p>
    <w:p w14:paraId="134C8E9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2"/>
        <w:gridCol w:w="951"/>
        <w:gridCol w:w="11"/>
        <w:gridCol w:w="1239"/>
        <w:gridCol w:w="46"/>
        <w:gridCol w:w="836"/>
        <w:gridCol w:w="28"/>
        <w:gridCol w:w="15"/>
        <w:gridCol w:w="724"/>
        <w:gridCol w:w="14"/>
        <w:gridCol w:w="727"/>
        <w:gridCol w:w="12"/>
        <w:gridCol w:w="11"/>
        <w:gridCol w:w="884"/>
        <w:gridCol w:w="10"/>
        <w:gridCol w:w="15"/>
        <w:gridCol w:w="746"/>
        <w:gridCol w:w="12"/>
        <w:gridCol w:w="870"/>
        <w:gridCol w:w="599"/>
      </w:tblGrid>
      <w:tr w:rsidR="000669B7" w:rsidRPr="0073029B" w14:paraId="170DCA0C" w14:textId="77777777" w:rsidTr="00F4554D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07976A" w14:textId="77777777"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48A5CE" w14:textId="77777777" w:rsidR="000669B7" w:rsidRPr="0073029B" w:rsidRDefault="000669B7" w:rsidP="00F4554D">
            <w:pPr>
              <w:pStyle w:val="TopHeader"/>
            </w:pPr>
            <w:r w:rsidRPr="0073029B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669B7" w:rsidRPr="0073029B" w14:paraId="42D3F26C" w14:textId="77777777" w:rsidTr="00F4554D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0CEBBB" w14:textId="77777777" w:rsidR="000669B7" w:rsidRPr="0073029B" w:rsidRDefault="000669B7" w:rsidP="00F4554D">
            <w:pPr>
              <w:pStyle w:val="TopHeader"/>
              <w:rPr>
                <w:rFonts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BC0F59" w14:textId="77777777" w:rsidR="000669B7" w:rsidRPr="0073029B" w:rsidRDefault="000669B7" w:rsidP="00F4554D">
            <w:pPr>
              <w:pStyle w:val="TopHeader"/>
            </w:pPr>
            <w:r w:rsidRPr="0073029B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A57576" w14:textId="77777777" w:rsidR="000669B7" w:rsidRPr="0073029B" w:rsidRDefault="000669B7" w:rsidP="00F4554D">
            <w:pPr>
              <w:pStyle w:val="TopHeader"/>
            </w:pPr>
            <w:r w:rsidRPr="0073029B">
              <w:t xml:space="preserve">Podielové </w:t>
            </w:r>
            <w:r w:rsidRPr="0073029B">
              <w:br/>
              <w:t xml:space="preserve">CP a podiely </w:t>
            </w:r>
            <w:r w:rsidRPr="0073029B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982F8B" w14:textId="77777777" w:rsidR="000669B7" w:rsidRPr="0073029B" w:rsidRDefault="000669B7" w:rsidP="00F4554D">
            <w:pPr>
              <w:pStyle w:val="TopHeader"/>
            </w:pPr>
            <w:r w:rsidRPr="0073029B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64D51E" w14:textId="77777777" w:rsidR="000669B7" w:rsidRPr="0073029B" w:rsidRDefault="000669B7" w:rsidP="00F4554D">
            <w:pPr>
              <w:pStyle w:val="TopHeader"/>
            </w:pPr>
            <w:r w:rsidRPr="0073029B">
              <w:t>Pôžičky ÚJ v</w:t>
            </w:r>
            <w:r w:rsidRPr="0073029B">
              <w:br/>
              <w:t> kons.</w:t>
            </w:r>
            <w:r w:rsidRPr="0073029B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50AFC7" w14:textId="77777777" w:rsidR="000669B7" w:rsidRPr="0073029B" w:rsidRDefault="000669B7" w:rsidP="00F4554D">
            <w:pPr>
              <w:pStyle w:val="TopHeader"/>
            </w:pPr>
            <w:r w:rsidRPr="0073029B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740A89" w14:textId="77777777" w:rsidR="000669B7" w:rsidRPr="0073029B" w:rsidRDefault="000669B7" w:rsidP="00F4554D">
            <w:pPr>
              <w:pStyle w:val="TopHeader"/>
            </w:pPr>
            <w:r w:rsidRPr="0073029B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C4E7CF" w14:textId="77777777" w:rsidR="000669B7" w:rsidRPr="0073029B" w:rsidRDefault="000669B7" w:rsidP="00F4554D">
            <w:pPr>
              <w:pStyle w:val="TopHeader"/>
            </w:pPr>
            <w:r w:rsidRPr="0073029B">
              <w:t xml:space="preserve">Obsta-rávaný </w:t>
            </w:r>
            <w:r w:rsidRPr="0073029B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FDD953" w14:textId="77777777" w:rsidR="000669B7" w:rsidRPr="0073029B" w:rsidRDefault="000669B7" w:rsidP="00F4554D">
            <w:pPr>
              <w:pStyle w:val="TopHeader"/>
            </w:pPr>
            <w:r w:rsidRPr="0073029B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8718EB" w14:textId="77777777" w:rsidR="000669B7" w:rsidRPr="0073029B" w:rsidRDefault="000669B7" w:rsidP="00F4554D">
            <w:pPr>
              <w:pStyle w:val="TopHeader"/>
            </w:pPr>
            <w:r w:rsidRPr="0073029B">
              <w:t>Spolu</w:t>
            </w:r>
          </w:p>
        </w:tc>
      </w:tr>
      <w:tr w:rsidR="000669B7" w:rsidRPr="0073029B" w14:paraId="78C7DADF" w14:textId="77777777" w:rsidTr="00F4554D">
        <w:trPr>
          <w:trHeight w:val="195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07E73C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3EC602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3F1310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CB52EE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397A0F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C6632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B9505A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4C4B69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F5D642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3297705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j</w:t>
            </w:r>
          </w:p>
        </w:tc>
      </w:tr>
      <w:tr w:rsidR="000669B7" w:rsidRPr="0073029B" w14:paraId="64E6E1C7" w14:textId="77777777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2497F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14:paraId="4E876AF3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70839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4C15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a01100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B35F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270D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FCAB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08375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FE317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7BD0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C717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78CE1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BFA3BA9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1ECC6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4B3B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EFF3E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2DB3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0CA2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95AE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1CE2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E6D6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8144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FF94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9483A67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CF7E5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E8F1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3799B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D27DF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F5374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160E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E8C7A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FFE2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63C92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CE601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C6018C2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F54D2C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E5CF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12A40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EADC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D343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8C6B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B74A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70A4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216F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06EA8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4123C48B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A28A8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9B59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8133D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6B32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478AC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64896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B5DC3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8CF51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6293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183E88" w14:textId="77777777"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6E402C0" w14:textId="77777777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37D9DF" w14:textId="77777777" w:rsidR="000669B7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  <w:p w14:paraId="3DADFD87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9611BA0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4A705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14:paraId="36C5A037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01E3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3313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2F42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D3D5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7A6F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C786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466E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D8BE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CE10A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A52D29A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6D9DD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E383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EBB3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214A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E864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1720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097D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ED5E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09F8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E43F0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B84E33A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66165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4E55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0437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8A01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2823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AB14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FD23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FCD7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A070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BC653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CF5C4A3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0DEA8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B41A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303E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A8DE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221C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74AE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157D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27C8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F7F0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F9671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A9DBBF6" w14:textId="77777777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8579C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Účtovná hodnota</w:t>
            </w:r>
          </w:p>
        </w:tc>
      </w:tr>
      <w:tr w:rsidR="000669B7" w:rsidRPr="0073029B" w14:paraId="2846C84D" w14:textId="77777777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4078B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14:paraId="24643F6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219D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6B78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CA9F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21BD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3B5A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D266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8247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C1FF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A3BAE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5920834" w14:textId="77777777" w:rsidTr="00F4554D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7F004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A502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1B00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AB77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C14B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264F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897C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34F5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6756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E1980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3E518D8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9B0522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p15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5C4DA77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A1F857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3"/>
        <w:gridCol w:w="953"/>
        <w:gridCol w:w="29"/>
        <w:gridCol w:w="1246"/>
        <w:gridCol w:w="24"/>
        <w:gridCol w:w="32"/>
        <w:gridCol w:w="776"/>
        <w:gridCol w:w="32"/>
        <w:gridCol w:w="7"/>
        <w:gridCol w:w="11"/>
        <w:gridCol w:w="709"/>
        <w:gridCol w:w="22"/>
        <w:gridCol w:w="12"/>
        <w:gridCol w:w="662"/>
        <w:gridCol w:w="56"/>
        <w:gridCol w:w="22"/>
        <w:gridCol w:w="12"/>
        <w:gridCol w:w="921"/>
        <w:gridCol w:w="6"/>
        <w:gridCol w:w="14"/>
        <w:gridCol w:w="722"/>
        <w:gridCol w:w="16"/>
        <w:gridCol w:w="866"/>
        <w:gridCol w:w="599"/>
      </w:tblGrid>
      <w:tr w:rsidR="000669B7" w:rsidRPr="0073029B" w14:paraId="6F2CF834" w14:textId="77777777" w:rsidTr="00F4554D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50B16D" w14:textId="77777777"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B37219" w14:textId="77777777" w:rsidR="000669B7" w:rsidRPr="0073029B" w:rsidRDefault="000669B7" w:rsidP="00F4554D">
            <w:pPr>
              <w:pStyle w:val="TopHeader"/>
            </w:pPr>
            <w:r w:rsidRPr="0073029B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669B7" w:rsidRPr="0073029B" w14:paraId="6113ADDC" w14:textId="77777777" w:rsidTr="00F4554D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3ADBE7" w14:textId="77777777" w:rsidR="000669B7" w:rsidRPr="0073029B" w:rsidRDefault="000669B7" w:rsidP="00F4554D">
            <w:pPr>
              <w:pStyle w:val="TopHeader"/>
              <w:rPr>
                <w:rFonts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12EDE2" w14:textId="77777777" w:rsidR="000669B7" w:rsidRPr="0073029B" w:rsidRDefault="000669B7" w:rsidP="00F4554D">
            <w:pPr>
              <w:pStyle w:val="TopHeader"/>
            </w:pPr>
            <w:r w:rsidRPr="0073029B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3CBD16" w14:textId="77777777" w:rsidR="000669B7" w:rsidRPr="0073029B" w:rsidRDefault="000669B7" w:rsidP="00F4554D">
            <w:pPr>
              <w:pStyle w:val="TopHeader"/>
            </w:pPr>
            <w:r w:rsidRPr="0073029B">
              <w:t xml:space="preserve">Podielové </w:t>
            </w:r>
            <w:r w:rsidRPr="0073029B">
              <w:br/>
              <w:t xml:space="preserve">CP a podiely </w:t>
            </w:r>
            <w:r w:rsidRPr="0073029B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2EC17F" w14:textId="77777777" w:rsidR="000669B7" w:rsidRPr="0073029B" w:rsidRDefault="000669B7" w:rsidP="00F4554D">
            <w:pPr>
              <w:pStyle w:val="TopHeader"/>
            </w:pPr>
            <w:r w:rsidRPr="0073029B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C1EA12" w14:textId="77777777" w:rsidR="000669B7" w:rsidRPr="0073029B" w:rsidRDefault="000669B7" w:rsidP="00F4554D">
            <w:pPr>
              <w:pStyle w:val="TopHeader"/>
            </w:pPr>
            <w:r w:rsidRPr="0073029B">
              <w:t>Pôžičky ÚJ v</w:t>
            </w:r>
            <w:r w:rsidRPr="0073029B">
              <w:br/>
              <w:t> kons.</w:t>
            </w:r>
            <w:r w:rsidRPr="0073029B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3D9292" w14:textId="77777777" w:rsidR="000669B7" w:rsidRPr="0073029B" w:rsidRDefault="000669B7" w:rsidP="00F4554D">
            <w:pPr>
              <w:pStyle w:val="TopHeader"/>
            </w:pPr>
            <w:r w:rsidRPr="0073029B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2CE9AA" w14:textId="77777777" w:rsidR="000669B7" w:rsidRPr="0073029B" w:rsidRDefault="000669B7" w:rsidP="00F4554D">
            <w:pPr>
              <w:pStyle w:val="TopHeader"/>
            </w:pPr>
            <w:r w:rsidRPr="0073029B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0D1E10" w14:textId="77777777" w:rsidR="000669B7" w:rsidRPr="0073029B" w:rsidRDefault="000669B7" w:rsidP="00F4554D">
            <w:pPr>
              <w:pStyle w:val="TopHeader"/>
            </w:pPr>
            <w:r w:rsidRPr="0073029B">
              <w:t xml:space="preserve">Obsta-rávaný </w:t>
            </w:r>
            <w:r w:rsidRPr="0073029B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4716AA" w14:textId="77777777" w:rsidR="000669B7" w:rsidRPr="0073029B" w:rsidRDefault="000669B7" w:rsidP="00F4554D">
            <w:pPr>
              <w:pStyle w:val="TopHeader"/>
            </w:pPr>
            <w:r w:rsidRPr="0073029B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3D6335" w14:textId="77777777" w:rsidR="000669B7" w:rsidRPr="0073029B" w:rsidRDefault="000669B7" w:rsidP="00F4554D">
            <w:pPr>
              <w:pStyle w:val="TopHeader"/>
            </w:pPr>
            <w:r w:rsidRPr="0073029B">
              <w:t>Spolu</w:t>
            </w:r>
          </w:p>
        </w:tc>
      </w:tr>
      <w:tr w:rsidR="000669B7" w:rsidRPr="0073029B" w14:paraId="559CE528" w14:textId="77777777" w:rsidTr="00F4554D">
        <w:trPr>
          <w:trHeight w:val="83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01C74F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47FB3E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7E2F52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EA46A9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A5B47B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09D2E2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EC2024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99B81A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38B209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D12CF05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j</w:t>
            </w:r>
          </w:p>
        </w:tc>
      </w:tr>
      <w:tr w:rsidR="000669B7" w:rsidRPr="0073029B" w14:paraId="265846C5" w14:textId="77777777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10108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14:paraId="22698065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9FC11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075A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EC57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A1D6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5E01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2A1B4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25DF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AC17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BCC3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6539D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83E94A7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6F6381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92A4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7942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C468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AC2D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2036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8867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A6D9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B6A8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D2EF9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D5DA00B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D99CDE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3AE1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A801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10D8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0FB1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C8654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A257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C6E7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5DCF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69AEA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3B8662F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D1B78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9FDA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39F3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FF4B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D0F4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063C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161C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FD804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F066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25FF1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64D17A7F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34D58B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0FF6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1E37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FFAB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0FD1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A3C4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8A48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D86D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9F8C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7A105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AF93E7B" w14:textId="77777777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55505F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14:paraId="51ED8BE2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DEB2BA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14:paraId="787B4C54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C2CA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9B92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075F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96C8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63A8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F6C9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67F4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DA22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41B5EF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D3C033D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1C32E6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9543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0470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0AB5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AB28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FB12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CAD7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6945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53EB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5306E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75CA905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550DA9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9BF5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E809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7F0B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B018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6C92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0861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5B3F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5016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030ED3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785D7E0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CCDBAB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3E11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F5BD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3263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CEC89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B093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DDE8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E761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5787E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AC6AB1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F15041E" w14:textId="77777777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B78278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Účtovná hodnota</w:t>
            </w:r>
          </w:p>
        </w:tc>
      </w:tr>
      <w:tr w:rsidR="000669B7" w:rsidRPr="0073029B" w14:paraId="507E16E3" w14:textId="77777777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4BDA85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14:paraId="1D0B288A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EF24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24857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E1FA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2032A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061DD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71B9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9AA6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AD65C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EE4FF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4DC0B82" w14:textId="77777777" w:rsidTr="00F4554D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40D4BD" w14:textId="77777777"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E1B1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15528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CD4A5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6941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CCBAB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E1C44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F1892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E77E6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BAA1C0" w14:textId="77777777"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78B23C03" w14:textId="77777777"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</w:p>
    <w:p w14:paraId="68B52B5C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p16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094D5466" w14:textId="77777777" w:rsidR="00387060" w:rsidRPr="0073029B" w:rsidRDefault="00387060" w:rsidP="000669B7">
      <w:pPr>
        <w:rPr>
          <w:rFonts w:ascii="Arial Narrow" w:hAnsi="Arial Narrow"/>
          <w:sz w:val="22"/>
          <w:szCs w:val="22"/>
        </w:rPr>
      </w:pPr>
    </w:p>
    <w:p w14:paraId="76AB76B6" w14:textId="77777777" w:rsidR="000669B7" w:rsidRPr="0073029B" w:rsidRDefault="005572BC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7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 xml:space="preserve">časti F. písm. m) o dlhodobom finančnom majetku </w:t>
      </w:r>
    </w:p>
    <w:tbl>
      <w:tblPr>
        <w:tblW w:w="4984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49"/>
        <w:gridCol w:w="3164"/>
      </w:tblGrid>
      <w:tr w:rsidR="000669B7" w:rsidRPr="0073029B" w14:paraId="43FED391" w14:textId="77777777" w:rsidTr="00387060">
        <w:trPr>
          <w:trHeight w:val="149"/>
          <w:jc w:val="center"/>
        </w:trPr>
        <w:tc>
          <w:tcPr>
            <w:tcW w:w="59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F62405" w14:textId="77777777"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FD0B00E" w14:textId="77777777"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14:paraId="4CAB98A9" w14:textId="77777777" w:rsidTr="00387060">
        <w:trPr>
          <w:trHeight w:val="219"/>
          <w:jc w:val="center"/>
        </w:trPr>
        <w:tc>
          <w:tcPr>
            <w:tcW w:w="5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072A4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EDE660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E0C768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p17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6F2C829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99AE1CE" w14:textId="77777777" w:rsidR="000669B7" w:rsidRPr="0073029B" w:rsidRDefault="005572BC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8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k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85"/>
        <w:gridCol w:w="1241"/>
        <w:gridCol w:w="1479"/>
        <w:gridCol w:w="1479"/>
        <w:gridCol w:w="1479"/>
        <w:gridCol w:w="1479"/>
      </w:tblGrid>
      <w:tr w:rsidR="000669B7" w:rsidRPr="0073029B" w14:paraId="29CED709" w14:textId="77777777" w:rsidTr="00F4554D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5D5548E" w14:textId="77777777" w:rsidR="000669B7" w:rsidRPr="0073029B" w:rsidRDefault="000669B7" w:rsidP="00F4554D">
            <w:pPr>
              <w:pStyle w:val="TopHeader"/>
            </w:pPr>
            <w:r w:rsidRPr="0073029B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19B8AE" w14:textId="77777777" w:rsidR="000669B7" w:rsidRPr="0073029B" w:rsidRDefault="000669B7" w:rsidP="00F4554D">
            <w:pPr>
              <w:pStyle w:val="TopHeader"/>
            </w:pPr>
            <w:r w:rsidRPr="0073029B">
              <w:t xml:space="preserve">Bežné účtovné obdobie </w:t>
            </w:r>
          </w:p>
        </w:tc>
      </w:tr>
      <w:tr w:rsidR="000669B7" w:rsidRPr="0073029B" w14:paraId="1AD49FAB" w14:textId="77777777" w:rsidTr="00F4554D">
        <w:trPr>
          <w:trHeight w:val="1394"/>
          <w:jc w:val="center"/>
        </w:trPr>
        <w:tc>
          <w:tcPr>
            <w:tcW w:w="1913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F1C365A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5E22D6" w14:textId="77777777" w:rsidR="000669B7" w:rsidRPr="0073029B" w:rsidRDefault="000669B7" w:rsidP="00F4554D">
            <w:pPr>
              <w:pStyle w:val="TopHeader"/>
            </w:pPr>
            <w:r w:rsidRPr="0073029B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6B6D98" w14:textId="77777777" w:rsidR="000669B7" w:rsidRPr="0073029B" w:rsidRDefault="000669B7" w:rsidP="00F4554D">
            <w:pPr>
              <w:pStyle w:val="TopHeader"/>
            </w:pPr>
            <w:r w:rsidRPr="0073029B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5831D2" w14:textId="77777777" w:rsidR="000669B7" w:rsidRPr="0073029B" w:rsidRDefault="000669B7" w:rsidP="00F4554D">
            <w:pPr>
              <w:pStyle w:val="TopHeader"/>
            </w:pPr>
            <w:r w:rsidRPr="0073029B">
              <w:t>Hodnota</w:t>
            </w:r>
            <w:r w:rsidRPr="0073029B">
              <w:br/>
              <w:t xml:space="preserve"> vlastného imania ÚJ, v ktorej má ÚJ </w:t>
            </w:r>
            <w:r w:rsidRPr="0073029B">
              <w:lastRenderedPageBreak/>
              <w:t>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7BF158" w14:textId="77777777" w:rsidR="000669B7" w:rsidRPr="0073029B" w:rsidRDefault="000669B7" w:rsidP="00F4554D">
            <w:pPr>
              <w:pStyle w:val="TopHeader"/>
            </w:pPr>
            <w:r w:rsidRPr="0073029B">
              <w:lastRenderedPageBreak/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1E6B5AD" w14:textId="77777777" w:rsidR="000669B7" w:rsidRPr="0073029B" w:rsidRDefault="000669B7" w:rsidP="00F4554D">
            <w:pPr>
              <w:pStyle w:val="TopHeader"/>
            </w:pPr>
            <w:r w:rsidRPr="0073029B">
              <w:t>Účtovná hodnota DFM</w:t>
            </w:r>
          </w:p>
        </w:tc>
      </w:tr>
      <w:tr w:rsidR="000669B7" w:rsidRPr="0073029B" w14:paraId="7ED6C63C" w14:textId="77777777" w:rsidTr="00F4554D">
        <w:trPr>
          <w:trHeight w:hRule="exact" w:val="227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FE1339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346313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C9A2ED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7C1B77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367501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3379DD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14:paraId="13C4ADD3" w14:textId="77777777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7FD96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Dcérske účtovné jednotky</w:t>
            </w:r>
          </w:p>
        </w:tc>
      </w:tr>
      <w:tr w:rsidR="000669B7" w:rsidRPr="0073029B" w14:paraId="015016DC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4D23D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658F3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2833A77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60AC577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4EA39ABD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57414D5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15475FD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7889A38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535449D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63A0A406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24C176DD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2CF9B95A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03488CF6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CD2F6A0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703F1C5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4030082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0DB4CD0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6C29723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0D103D98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4317A2F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DAE304C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444C5AB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40415C2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2678073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65B9059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0619734A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19689F26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334FA15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E7FB5F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7597B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E49CAB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FF22DF6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68DA16A6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11A3C7CF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A0936B3" w14:textId="77777777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26AE61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Účtovné jednotky s podstatným vplyvom</w:t>
            </w:r>
          </w:p>
        </w:tc>
      </w:tr>
      <w:tr w:rsidR="000669B7" w:rsidRPr="0073029B" w14:paraId="4A789B4C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E845C0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CB3AB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D97F425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97DE05F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D15677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92E261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3609C03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0FEA830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32B0B9B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40D29BF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6AB5584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4A093D1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5F79814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31E2E53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3C4E138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1A50063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0B0B8CE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552A403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50EEF2FF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79ECF92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34D12CB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07E3D6A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4AADCC5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0884BDA9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676CBBA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51671B6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7B9236C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16EC09F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D6B1C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6E72A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1130A72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1289C8E8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4AED2D2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07EAB00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F68E121" w14:textId="77777777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0E07EB0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Ostatné realizovateľné CP a podiely  </w:t>
            </w:r>
          </w:p>
        </w:tc>
      </w:tr>
      <w:tr w:rsidR="000669B7" w:rsidRPr="0073029B" w14:paraId="6AF04C2E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5919BD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151DD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B268F8F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315E1B3F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247FF8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F21B38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6DE786D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1FA77C4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77572AC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6610C13F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2BD28D7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478ADB1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3502C8CF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7EC9F39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5FBED58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37124D0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5422974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4E1186E8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11715A8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44A9FA1A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0114318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5BA5172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677573D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1FEA5FB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7D67C4ED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10FAAE3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7BF9251A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D47B667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147B1E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7FED7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34C6ABB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44B5E35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10DE8CD8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44CDFBF5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F4C873E" w14:textId="77777777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32D6370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Obstarávaný DFM na účely vykonania vplyvu v inej ÚJ</w:t>
            </w:r>
          </w:p>
        </w:tc>
      </w:tr>
      <w:tr w:rsidR="000669B7" w:rsidRPr="0073029B" w14:paraId="06F5230F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5ED4145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EDD5B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42C018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74284A8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4DE81638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BA93F7A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B8FC517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8" w:space="0" w:color="auto"/>
              <w:right w:val="single" w:sz="12" w:space="0" w:color="auto"/>
            </w:tcBorders>
            <w:vAlign w:val="center"/>
          </w:tcPr>
          <w:p w14:paraId="054EB3F8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8" w:space="0" w:color="auto"/>
            </w:tcBorders>
            <w:vAlign w:val="center"/>
          </w:tcPr>
          <w:p w14:paraId="375AE97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14:paraId="35BA5E4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14:paraId="49C0B066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14:paraId="003C1FA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14:paraId="1D9656E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D0EEDDC" w14:textId="77777777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88D2EE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10CA8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14:paraId="7837781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14:paraId="0307B1CD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14:paraId="593CC10A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14:paraId="0AC685FD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D793ADC" w14:textId="77777777" w:rsidTr="00F4554D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C7FE8B" w14:textId="77777777" w:rsidR="000669B7" w:rsidRPr="0073029B" w:rsidRDefault="00A00889" w:rsidP="00A0088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DFM </w:t>
            </w:r>
            <w:r w:rsidR="000669B7"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37CEA7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3AE9F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12F48D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E09D69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7A361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ED40075" w14:textId="77777777" w:rsidR="000669B7" w:rsidRPr="0073029B" w:rsidRDefault="000669B7" w:rsidP="000669B7">
      <w:pPr>
        <w:pStyle w:val="Nzov"/>
        <w:rPr>
          <w:rFonts w:ascii="Arial Narrow" w:hAnsi="Arial Narrow"/>
          <w:sz w:val="22"/>
          <w:szCs w:val="22"/>
        </w:rPr>
      </w:pPr>
    </w:p>
    <w:p w14:paraId="06227022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p18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723483D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3B2D7D9" w14:textId="77777777" w:rsidR="000669B7" w:rsidRPr="0073029B" w:rsidRDefault="005572BC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9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>
        <w:rPr>
          <w:rFonts w:ascii="Arial Narrow" w:hAnsi="Arial Narrow"/>
          <w:sz w:val="22"/>
          <w:szCs w:val="22"/>
        </w:rPr>
        <w:t xml:space="preserve"> </w:t>
      </w:r>
      <w:r w:rsidR="000669B7" w:rsidRPr="0073029B">
        <w:rPr>
          <w:rFonts w:ascii="Arial Narrow" w:hAnsi="Arial Narrow"/>
          <w:sz w:val="22"/>
          <w:szCs w:val="22"/>
        </w:rPr>
        <w:t xml:space="preserve">k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5"/>
        <w:gridCol w:w="906"/>
        <w:gridCol w:w="1144"/>
        <w:gridCol w:w="1144"/>
        <w:gridCol w:w="977"/>
        <w:gridCol w:w="1312"/>
        <w:gridCol w:w="1144"/>
      </w:tblGrid>
      <w:tr w:rsidR="000669B7" w:rsidRPr="0073029B" w14:paraId="616E8485" w14:textId="77777777" w:rsidTr="00F4554D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0F8CB4" w14:textId="77777777" w:rsidR="000669B7" w:rsidRPr="0073029B" w:rsidRDefault="000669B7" w:rsidP="00F4554D">
            <w:pPr>
              <w:pStyle w:val="TopHeader"/>
            </w:pPr>
            <w:r w:rsidRPr="0073029B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95AC4E" w14:textId="77777777" w:rsidR="000669B7" w:rsidRPr="0073029B" w:rsidRDefault="000669B7" w:rsidP="00F4554D">
            <w:pPr>
              <w:pStyle w:val="TopHeader"/>
            </w:pPr>
            <w:r w:rsidRPr="0073029B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002125" w14:textId="77777777" w:rsidR="000669B7" w:rsidRPr="0073029B" w:rsidRDefault="000669B7" w:rsidP="00F4554D">
            <w:pPr>
              <w:pStyle w:val="TopHeader"/>
            </w:pPr>
            <w:r w:rsidRPr="0073029B">
              <w:t>Stav na</w:t>
            </w:r>
            <w:r w:rsidRPr="0073029B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048F89" w14:textId="77777777" w:rsidR="000669B7" w:rsidRPr="0073029B" w:rsidRDefault="000669B7" w:rsidP="00F4554D">
            <w:pPr>
              <w:pStyle w:val="TopHeader"/>
            </w:pPr>
            <w:r w:rsidRPr="0073029B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0367CB" w14:textId="77777777" w:rsidR="000669B7" w:rsidRPr="0073029B" w:rsidRDefault="000669B7" w:rsidP="00F4554D">
            <w:pPr>
              <w:pStyle w:val="TopHeader"/>
            </w:pPr>
            <w:r w:rsidRPr="0073029B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B1953C" w14:textId="77777777" w:rsidR="000669B7" w:rsidRPr="0073029B" w:rsidRDefault="000669B7" w:rsidP="00F4554D">
            <w:pPr>
              <w:pStyle w:val="TopHeader"/>
            </w:pPr>
            <w:r w:rsidRPr="0073029B">
              <w:t xml:space="preserve">Vyradenie dlhového CP </w:t>
            </w:r>
            <w:r w:rsidRPr="0073029B">
              <w:br/>
              <w:t xml:space="preserve">z účtovníctva </w:t>
            </w:r>
          </w:p>
          <w:p w14:paraId="5DB70B5E" w14:textId="77777777" w:rsidR="000669B7" w:rsidRPr="0073029B" w:rsidRDefault="000669B7" w:rsidP="00F4554D">
            <w:pPr>
              <w:pStyle w:val="TopHeader"/>
            </w:pPr>
            <w:r w:rsidRPr="0073029B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23BF68E" w14:textId="77777777"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 konci účtovného obdobia</w:t>
            </w:r>
          </w:p>
        </w:tc>
      </w:tr>
      <w:tr w:rsidR="000669B7" w:rsidRPr="0073029B" w14:paraId="689EEA3A" w14:textId="77777777" w:rsidTr="00F4554D">
        <w:trPr>
          <w:trHeight w:hRule="exact" w:val="227"/>
          <w:jc w:val="center"/>
        </w:trPr>
        <w:tc>
          <w:tcPr>
            <w:tcW w:w="245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DEC179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B13305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FF2E85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A866C7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7BBE8E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4A1465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FD331F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</w:tr>
      <w:tr w:rsidR="000669B7" w:rsidRPr="0073029B" w14:paraId="453F9DFC" w14:textId="77777777" w:rsidTr="00F4554D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8C953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5A9F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61EAF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3CAA9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279E2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A8754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6166C25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534739A" w14:textId="77777777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349C9E85" w14:textId="77777777"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tri roky a najviac päť</w:t>
            </w:r>
            <w:r w:rsidRPr="0073029B">
              <w:rPr>
                <w:rFonts w:ascii="Arial Narrow" w:hAnsi="Arial Narrow"/>
                <w:sz w:val="22"/>
                <w:szCs w:val="22"/>
              </w:rPr>
              <w:t xml:space="preserve">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A233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5D916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5EE3F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1A4C7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B417C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03BE7B1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C2337B5" w14:textId="77777777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0843AFFE" w14:textId="77777777"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 xml:space="preserve">Do splatnosti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jeden rok a najviac tri roky vrá</w:t>
            </w:r>
            <w:r w:rsidRPr="0073029B">
              <w:rPr>
                <w:rFonts w:ascii="Arial Narrow" w:hAnsi="Arial Narrow"/>
                <w:sz w:val="22"/>
                <w:szCs w:val="22"/>
              </w:rPr>
              <w:t>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35CF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26AB1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3BE8C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1EE2E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B3527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092D5DC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DC077B7" w14:textId="77777777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5E1CEBF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5ABC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B3ECC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4BB41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0675B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9F77C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C081954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43B0B72" w14:textId="77777777" w:rsidTr="00F4554D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BBD9D45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7283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EE97A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FADD5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CAD48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06206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73D42DE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18331B96" w14:textId="77777777" w:rsidR="000669B7" w:rsidRPr="0073029B" w:rsidRDefault="000669B7" w:rsidP="000669B7">
      <w:pPr>
        <w:pStyle w:val="Nzov"/>
        <w:spacing w:after="120"/>
        <w:jc w:val="left"/>
        <w:rPr>
          <w:rFonts w:ascii="Arial Narrow" w:hAnsi="Arial Narrow"/>
          <w:sz w:val="22"/>
          <w:szCs w:val="22"/>
        </w:rPr>
      </w:pPr>
    </w:p>
    <w:p w14:paraId="7BB6170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p19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139EDAC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03B35B1" w14:textId="77777777"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C7A18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C7A18" w:rsidRPr="001C7A18">
        <w:rPr>
          <w:rFonts w:ascii="Arial Narrow" w:hAnsi="Arial Narrow"/>
          <w:sz w:val="22"/>
          <w:szCs w:val="22"/>
        </w:rPr>
        <w:t xml:space="preserve"> </w:t>
      </w:r>
      <w:r w:rsidR="001C7A18">
        <w:rPr>
          <w:rFonts w:ascii="Arial Narrow" w:hAnsi="Arial Narrow"/>
          <w:sz w:val="22"/>
          <w:szCs w:val="22"/>
        </w:rPr>
        <w:t>prílohe</w:t>
      </w:r>
      <w:r w:rsidR="001C7A18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4"/>
        <w:gridCol w:w="1430"/>
        <w:gridCol w:w="1119"/>
        <w:gridCol w:w="1091"/>
        <w:gridCol w:w="1398"/>
        <w:gridCol w:w="1280"/>
      </w:tblGrid>
      <w:tr w:rsidR="000669B7" w:rsidRPr="0073029B" w14:paraId="49BF6922" w14:textId="77777777" w:rsidTr="00F4554D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87B2C0" w14:textId="77777777" w:rsidR="000669B7" w:rsidRPr="0073029B" w:rsidRDefault="000669B7" w:rsidP="00F4554D">
            <w:pPr>
              <w:pStyle w:val="TopHeader"/>
            </w:pPr>
            <w:r w:rsidRPr="0073029B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E1355D" w14:textId="77777777"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C8DA72" w14:textId="77777777" w:rsidR="000669B7" w:rsidRPr="0073029B" w:rsidRDefault="000669B7" w:rsidP="00F4554D">
            <w:pPr>
              <w:pStyle w:val="TopHeader"/>
            </w:pPr>
            <w:r w:rsidRPr="0073029B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7120F5" w14:textId="77777777" w:rsidR="000669B7" w:rsidRPr="0073029B" w:rsidRDefault="000669B7" w:rsidP="00F4554D">
            <w:pPr>
              <w:pStyle w:val="TopHeader"/>
            </w:pPr>
            <w:r w:rsidRPr="0073029B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0A0CCD" w14:textId="77777777" w:rsidR="000669B7" w:rsidRPr="0073029B" w:rsidRDefault="000669B7" w:rsidP="00F4554D">
            <w:pPr>
              <w:pStyle w:val="TopHeader"/>
            </w:pPr>
            <w:r w:rsidRPr="0073029B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799FE58" w14:textId="77777777"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 konci účtovného obdobia</w:t>
            </w:r>
          </w:p>
        </w:tc>
      </w:tr>
      <w:tr w:rsidR="000669B7" w:rsidRPr="0073029B" w14:paraId="1974EA66" w14:textId="77777777" w:rsidTr="00F4554D">
        <w:trPr>
          <w:trHeight w:hRule="exact" w:val="227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311E29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5ED872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A2672E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5D1A6A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CB3206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C4AB7AB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14:paraId="46503C4E" w14:textId="77777777" w:rsidTr="00F4554D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551054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442D7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529007D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14:paraId="7A88A68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14:paraId="6768995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14:paraId="32CEE5B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7421BF9" w14:textId="77777777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0F266277" w14:textId="77777777"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tri roky a najviac päť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4E9C38C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5A3C4546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14:paraId="553A73B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14:paraId="3E76BCF4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14:paraId="6C3BA55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751601A" w14:textId="77777777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4E37E990" w14:textId="77777777"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jeden rok a najviac tri roky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5208057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18C5888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14:paraId="6D12AF80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14:paraId="00E3BE43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14:paraId="3C06AE16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C57C921" w14:textId="77777777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37E0B02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41D2481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3B24939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14:paraId="053EDDA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14:paraId="57CA025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14:paraId="7BC7D588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4AE8CD3" w14:textId="77777777" w:rsidTr="00F4554D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ECBC13F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C1419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45FDFE1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14:paraId="3C08C591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7901B07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14:paraId="2E699CBB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575D3ACA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2EA543C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p20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1527094F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59CDC84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C7A18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C7A18" w:rsidRPr="001C7A18">
        <w:rPr>
          <w:rFonts w:ascii="Arial Narrow" w:hAnsi="Arial Narrow"/>
          <w:sz w:val="22"/>
          <w:szCs w:val="22"/>
        </w:rPr>
        <w:t xml:space="preserve"> </w:t>
      </w:r>
      <w:r w:rsidR="001C7A18">
        <w:rPr>
          <w:rFonts w:ascii="Arial Narrow" w:hAnsi="Arial Narrow"/>
          <w:sz w:val="22"/>
          <w:szCs w:val="22"/>
        </w:rPr>
        <w:t>prílohe</w:t>
      </w:r>
      <w:r w:rsidR="001C7A18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o) o opravných položkách k zásobám</w:t>
      </w:r>
    </w:p>
    <w:p w14:paraId="3DC46C0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5"/>
        <w:gridCol w:w="1147"/>
        <w:gridCol w:w="1064"/>
        <w:gridCol w:w="1642"/>
        <w:gridCol w:w="1712"/>
        <w:gridCol w:w="1172"/>
      </w:tblGrid>
      <w:tr w:rsidR="000669B7" w:rsidRPr="0073029B" w14:paraId="2CAA4D1E" w14:textId="77777777" w:rsidTr="00F4554D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7010BF" w14:textId="77777777" w:rsidR="000669B7" w:rsidRPr="0073029B" w:rsidRDefault="000669B7" w:rsidP="00F4554D">
            <w:pPr>
              <w:pStyle w:val="TopHeader"/>
            </w:pPr>
            <w:r w:rsidRPr="0073029B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D3F3392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14:paraId="6C575C67" w14:textId="77777777" w:rsidTr="00F4554D">
        <w:trPr>
          <w:jc w:val="center"/>
        </w:trPr>
        <w:tc>
          <w:tcPr>
            <w:tcW w:w="2338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C5D5317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494F01" w14:textId="77777777" w:rsidR="000669B7" w:rsidRPr="0073029B" w:rsidRDefault="000669B7" w:rsidP="00F4554D">
            <w:pPr>
              <w:pStyle w:val="TopHeader"/>
            </w:pPr>
            <w:r w:rsidRPr="0073029B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68B54C" w14:textId="77777777" w:rsidR="000669B7" w:rsidRPr="0073029B" w:rsidRDefault="000669B7" w:rsidP="00F4554D">
            <w:pPr>
              <w:pStyle w:val="TopHeader"/>
            </w:pPr>
          </w:p>
          <w:p w14:paraId="42001FF1" w14:textId="77777777" w:rsidR="000669B7" w:rsidRPr="0073029B" w:rsidRDefault="000669B7" w:rsidP="00F4554D">
            <w:pPr>
              <w:pStyle w:val="TopHeader"/>
            </w:pPr>
            <w:r w:rsidRPr="0073029B">
              <w:t>Tvorba </w:t>
            </w:r>
          </w:p>
          <w:p w14:paraId="19D639CB" w14:textId="77777777" w:rsidR="000669B7" w:rsidRPr="0073029B" w:rsidRDefault="000669B7" w:rsidP="00F4554D">
            <w:pPr>
              <w:pStyle w:val="TopHeader"/>
            </w:pPr>
            <w:r w:rsidRPr="0073029B">
              <w:t>OP</w:t>
            </w:r>
          </w:p>
          <w:p w14:paraId="4A73E109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8CEA43" w14:textId="77777777"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03FDEE" w14:textId="77777777" w:rsidR="000669B7" w:rsidRPr="0073029B" w:rsidRDefault="000669B7" w:rsidP="00F4554D">
            <w:pPr>
              <w:pStyle w:val="TopHeader"/>
            </w:pPr>
            <w:r w:rsidRPr="0073029B">
              <w:t xml:space="preserve">Zúčtovanie OP z dôvodu vyradenia majetku </w:t>
            </w:r>
            <w:r w:rsidRPr="0073029B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317B64" w14:textId="77777777" w:rsidR="000669B7" w:rsidRPr="0073029B" w:rsidRDefault="000669B7" w:rsidP="00F4554D">
            <w:pPr>
              <w:pStyle w:val="TopHeader"/>
            </w:pPr>
            <w:r w:rsidRPr="0073029B">
              <w:t>Stav OP na konci účtovného obdobia</w:t>
            </w:r>
          </w:p>
        </w:tc>
      </w:tr>
      <w:tr w:rsidR="000669B7" w:rsidRPr="0073029B" w14:paraId="4DD445F2" w14:textId="77777777" w:rsidTr="00F4554D">
        <w:trPr>
          <w:trHeight w:hRule="exact" w:val="277"/>
          <w:jc w:val="center"/>
        </w:trPr>
        <w:tc>
          <w:tcPr>
            <w:tcW w:w="233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80DAA5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50D643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38BEF4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025EB9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F8AF01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5EA45C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14:paraId="0DEC8793" w14:textId="77777777" w:rsidTr="00F4554D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8C3DA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267A0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14:paraId="5D250FA6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14:paraId="71D645B8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14:paraId="443D8BB2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14:paraId="0824FC37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1E33231" w14:textId="77777777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4619D1B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14:paraId="678F45F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7E7C624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14:paraId="04D26109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14:paraId="15E14ED8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14:paraId="7F9A6D43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14:paraId="625E9767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6262885" w14:textId="77777777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6409719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5957AE5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14:paraId="13C8C69B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14:paraId="1877F137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14:paraId="4C6D9AB4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14:paraId="23D4CF6C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521AB09" w14:textId="77777777" w:rsidTr="00F4554D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0ED385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796C95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14:paraId="4EB67B0C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14:paraId="499B6BE7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14:paraId="6A875003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14:paraId="64156DC9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04CBE5B" w14:textId="77777777" w:rsidTr="00F4554D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7AB4B2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16E79E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14:paraId="26463907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14:paraId="6F06934A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14:paraId="6A4D5E3D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14:paraId="35253AC7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B7D8DDE" w14:textId="77777777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4B2F8FA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7AA62D5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14:paraId="542552BE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14:paraId="36E42674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14:paraId="69A40B67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14:paraId="55565166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7E3AC2C" w14:textId="77777777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4AB8795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22146DB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14:paraId="04C15D79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14:paraId="092B9E96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14:paraId="696F99BC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14:paraId="7969B8CE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662D5B0" w14:textId="77777777" w:rsidTr="00F4554D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450FF35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5B6B5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14:paraId="1831052E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14:paraId="2BA067C4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14:paraId="43B98A91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14:paraId="4005B7A4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14:paraId="08AC82E1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D259F3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p21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075A0B01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464C8C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1"/>
        <w:gridCol w:w="2961"/>
      </w:tblGrid>
      <w:tr w:rsidR="000669B7" w:rsidRPr="0073029B" w14:paraId="60F76468" w14:textId="77777777" w:rsidTr="00F4554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785D74" w14:textId="77777777" w:rsidR="000669B7" w:rsidRPr="0073029B" w:rsidRDefault="000669B7" w:rsidP="00F4554D">
            <w:pPr>
              <w:pStyle w:val="TopHeader"/>
            </w:pPr>
            <w:r w:rsidRPr="0073029B">
              <w:lastRenderedPageBreak/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9A60415" w14:textId="77777777" w:rsidR="000669B7" w:rsidRPr="0073029B" w:rsidRDefault="000669B7" w:rsidP="00F4554D">
            <w:pPr>
              <w:pStyle w:val="TopHeader"/>
            </w:pPr>
            <w:r w:rsidRPr="0073029B">
              <w:t>Hodnota</w:t>
            </w:r>
          </w:p>
        </w:tc>
      </w:tr>
      <w:tr w:rsidR="000669B7" w:rsidRPr="0073029B" w14:paraId="42354430" w14:textId="77777777" w:rsidTr="00F4554D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D3CE4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9CAA13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BDBEFEC" w14:textId="77777777" w:rsidTr="00F4554D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085C28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8372E7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2F8FE8B5" w14:textId="77777777" w:rsidR="000669B7" w:rsidRPr="00F4554D" w:rsidRDefault="000669B7" w:rsidP="000669B7">
      <w:pPr>
        <w:pStyle w:val="Nzov"/>
        <w:jc w:val="both"/>
        <w:rPr>
          <w:rFonts w:ascii="Arial Narrow" w:hAnsi="Arial Narrow"/>
          <w:b w:val="0"/>
          <w:sz w:val="22"/>
          <w:szCs w:val="22"/>
        </w:rPr>
      </w:pPr>
    </w:p>
    <w:p w14:paraId="3EDF3588" w14:textId="77777777" w:rsidR="000669B7" w:rsidRPr="00F4554D" w:rsidRDefault="000669B7" w:rsidP="000669B7">
      <w:pPr>
        <w:rPr>
          <w:rFonts w:ascii="Arial Narrow" w:hAnsi="Arial Narrow"/>
          <w:sz w:val="22"/>
          <w:szCs w:val="22"/>
        </w:rPr>
      </w:pPr>
      <w:r w:rsidRPr="00F4554D">
        <w:rPr>
          <w:rFonts w:ascii="Arial Narrow" w:hAnsi="Arial Narrow"/>
          <w:sz w:val="22"/>
          <w:szCs w:val="22"/>
        </w:rPr>
        <w:fldChar w:fldCharType="begin"/>
      </w:r>
      <w:r w:rsidRPr="00F4554D">
        <w:rPr>
          <w:rFonts w:ascii="Arial Narrow" w:hAnsi="Arial Narrow"/>
          <w:sz w:val="22"/>
          <w:szCs w:val="22"/>
        </w:rPr>
        <w:instrText xml:space="preserve"> MERGEFIELD p22 </w:instrText>
      </w:r>
      <w:r w:rsidRPr="00F4554D">
        <w:rPr>
          <w:rFonts w:ascii="Arial Narrow" w:hAnsi="Arial Narrow"/>
          <w:sz w:val="22"/>
          <w:szCs w:val="22"/>
        </w:rPr>
        <w:fldChar w:fldCharType="end"/>
      </w:r>
    </w:p>
    <w:p w14:paraId="14156AB7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4ABACD3" w14:textId="77777777" w:rsidR="000669B7" w:rsidRPr="0073029B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2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p) o zásobách, na </w:t>
      </w:r>
      <w:r w:rsidR="001F68D9">
        <w:rPr>
          <w:rFonts w:ascii="Arial Narrow" w:hAnsi="Arial Narrow"/>
          <w:sz w:val="22"/>
          <w:szCs w:val="22"/>
        </w:rPr>
        <w:t>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74"/>
        <w:gridCol w:w="2968"/>
      </w:tblGrid>
      <w:tr w:rsidR="000669B7" w:rsidRPr="0073029B" w14:paraId="2B373ACA" w14:textId="77777777" w:rsidTr="00223C24">
        <w:trPr>
          <w:jc w:val="center"/>
        </w:trPr>
        <w:tc>
          <w:tcPr>
            <w:tcW w:w="618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11D2ED" w14:textId="77777777" w:rsidR="000669B7" w:rsidRPr="0073029B" w:rsidRDefault="000669B7" w:rsidP="00F4554D">
            <w:pPr>
              <w:pStyle w:val="TopHeader"/>
            </w:pPr>
            <w:r w:rsidRPr="0073029B">
              <w:t>Zásoby</w:t>
            </w:r>
          </w:p>
        </w:tc>
        <w:tc>
          <w:tcPr>
            <w:tcW w:w="3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D59162" w14:textId="77777777"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14:paraId="3B36BF92" w14:textId="77777777" w:rsidTr="00223C24">
        <w:trPr>
          <w:jc w:val="center"/>
        </w:trPr>
        <w:tc>
          <w:tcPr>
            <w:tcW w:w="618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D7173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A2B641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3E600ED1" w14:textId="77777777" w:rsidR="000669B7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06254C69" w14:textId="77777777" w:rsidR="00223C24" w:rsidRPr="0073029B" w:rsidRDefault="00223C24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5FF0FB82" w14:textId="77777777" w:rsidR="000669B7" w:rsidRPr="0028560E" w:rsidRDefault="000669B7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  <w:r w:rsidRPr="0028560E">
        <w:rPr>
          <w:rFonts w:ascii="Arial Narrow" w:hAnsi="Arial Narrow"/>
          <w:b w:val="0"/>
          <w:sz w:val="22"/>
          <w:szCs w:val="22"/>
        </w:rPr>
        <w:fldChar w:fldCharType="begin"/>
      </w:r>
      <w:r w:rsidRPr="0028560E">
        <w:rPr>
          <w:rFonts w:ascii="Arial Narrow" w:hAnsi="Arial Narrow"/>
          <w:b w:val="0"/>
          <w:sz w:val="22"/>
          <w:szCs w:val="22"/>
        </w:rPr>
        <w:instrText xml:space="preserve"> MERGEFIELD p23 </w:instrText>
      </w:r>
      <w:r w:rsidRPr="0028560E">
        <w:rPr>
          <w:rFonts w:ascii="Arial Narrow" w:hAnsi="Arial Narrow"/>
          <w:b w:val="0"/>
          <w:sz w:val="22"/>
          <w:szCs w:val="22"/>
        </w:rPr>
        <w:fldChar w:fldCharType="end"/>
      </w:r>
    </w:p>
    <w:p w14:paraId="3AEDA03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9292139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q) o zákazkovej výrobe a o zákazkovej výstavbe nehnuteľnosti určenej na predaj</w:t>
      </w:r>
    </w:p>
    <w:p w14:paraId="49EC521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26"/>
        <w:gridCol w:w="2072"/>
        <w:gridCol w:w="2101"/>
        <w:gridCol w:w="2143"/>
      </w:tblGrid>
      <w:tr w:rsidR="000669B7" w:rsidRPr="0073029B" w14:paraId="7BB33CE2" w14:textId="77777777" w:rsidTr="00F4554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16E42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3C4A5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FBF99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A1F7F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0669B7" w:rsidRPr="0073029B" w14:paraId="0649E233" w14:textId="77777777" w:rsidTr="00F4554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633AF1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7D13BC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0F032F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E0F5F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14:paraId="7BA0D0FC" w14:textId="77777777" w:rsidTr="00F4554D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B77789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15A56A8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1BB3309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5A1CF77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D194126" w14:textId="77777777" w:rsidTr="00F4554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14:paraId="637E3BB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14:paraId="7CC50815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14:paraId="2DD40777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14:paraId="3A2F2132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E0F20BA" w14:textId="77777777" w:rsidTr="00F4554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CE51B4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C556AA2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3E8A6E4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572ABC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5673C69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48574D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p24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2EE131A1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039C42F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10"/>
        <w:gridCol w:w="2487"/>
        <w:gridCol w:w="2845"/>
      </w:tblGrid>
      <w:tr w:rsidR="000669B7" w:rsidRPr="0073029B" w14:paraId="7CCF80ED" w14:textId="77777777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27F89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79B26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BE97B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0669B7" w:rsidRPr="0073029B" w14:paraId="5A5AB593" w14:textId="77777777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F91F38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D37ECB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57FFEB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14:paraId="691BBC19" w14:textId="77777777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4F4AA1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92EC89E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2D32413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6808B6A" w14:textId="77777777" w:rsidTr="00F4554D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680C0B0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14:paraId="31112195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14:paraId="79421084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04C54B9" w14:textId="77777777" w:rsidTr="00F4554D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715E4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3A1AD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237BA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DCF942F" w14:textId="77777777" w:rsidTr="00F4554D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5AEB8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09E42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833D3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F74B3E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B2777A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p25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2426BC8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D1B65F9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68"/>
        <w:gridCol w:w="2033"/>
        <w:gridCol w:w="1990"/>
        <w:gridCol w:w="2151"/>
      </w:tblGrid>
      <w:tr w:rsidR="000669B7" w:rsidRPr="0073029B" w14:paraId="48390459" w14:textId="77777777" w:rsidTr="00F4554D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2406F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2C990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F7BD8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2F5E1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669B7" w:rsidRPr="0073029B" w14:paraId="20C84074" w14:textId="77777777" w:rsidTr="00F4554D">
        <w:trPr>
          <w:trHeight w:val="98"/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68B76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a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251BC6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B63D5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5B549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14:paraId="133CE458" w14:textId="77777777" w:rsidTr="00F4554D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D5D6CB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41FB83D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FEBD242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4EDD623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642F540" w14:textId="77777777" w:rsidTr="00F4554D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14:paraId="2210BF7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14:paraId="778DF43F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14:paraId="1BE001AF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14:paraId="7BAD6685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0B9BCF3" w14:textId="77777777" w:rsidTr="00F4554D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C778B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6DA2A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05825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64FFE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0927811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14:paraId="5E14EA15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p26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6365138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7AAEB19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7"/>
        <w:gridCol w:w="2628"/>
        <w:gridCol w:w="2707"/>
      </w:tblGrid>
      <w:tr w:rsidR="000669B7" w:rsidRPr="0073029B" w14:paraId="2EC76D8D" w14:textId="77777777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09FBB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0B83D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CC899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669B7" w:rsidRPr="0073029B" w14:paraId="5362CAD8" w14:textId="77777777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3C2923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A6F1EB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3FA462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14:paraId="680F5FA3" w14:textId="77777777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00C978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E1E3F28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969B9F2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71F8903" w14:textId="77777777" w:rsidTr="00F4554D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30D4F19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74460879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14:paraId="3DBFEE23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1B49179" w14:textId="77777777" w:rsidTr="00F4554D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D7F8D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7B71B474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14:paraId="5424C55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CF07D6E" w14:textId="77777777" w:rsidTr="00F4554D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3D9F2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20E9C78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955527" w14:textId="77777777"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108C1A3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</w:p>
    <w:p w14:paraId="07F96F39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p27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072C8B7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2F01393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4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 časti F. písm. r)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86"/>
        <w:gridCol w:w="1259"/>
        <w:gridCol w:w="1119"/>
        <w:gridCol w:w="1678"/>
        <w:gridCol w:w="1817"/>
        <w:gridCol w:w="1283"/>
      </w:tblGrid>
      <w:tr w:rsidR="000669B7" w:rsidRPr="0073029B" w14:paraId="17C0CF07" w14:textId="77777777" w:rsidTr="00F4554D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F2BCE16" w14:textId="77777777" w:rsidR="000669B7" w:rsidRPr="0073029B" w:rsidRDefault="000669B7" w:rsidP="00F4554D">
            <w:pPr>
              <w:pStyle w:val="TopHeader"/>
            </w:pPr>
            <w:r w:rsidRPr="0073029B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E8DFA1C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14:paraId="79AD3886" w14:textId="77777777" w:rsidTr="00F4554D">
        <w:trPr>
          <w:jc w:val="center"/>
        </w:trPr>
        <w:tc>
          <w:tcPr>
            <w:tcW w:w="1913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AD304A0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655A18" w14:textId="77777777" w:rsidR="000669B7" w:rsidRPr="0073029B" w:rsidRDefault="000669B7" w:rsidP="00F4554D">
            <w:pPr>
              <w:pStyle w:val="TopHeader"/>
            </w:pPr>
            <w:r w:rsidRPr="0073029B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3E411C" w14:textId="77777777"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  <w:p w14:paraId="7A548258" w14:textId="77777777" w:rsidR="000669B7" w:rsidRPr="0073029B" w:rsidRDefault="000669B7" w:rsidP="00F4554D">
            <w:pPr>
              <w:pStyle w:val="TopHeader"/>
            </w:pPr>
            <w:r w:rsidRPr="0073029B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196C7F" w14:textId="77777777"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6407CC" w14:textId="77777777" w:rsidR="000669B7" w:rsidRPr="0073029B" w:rsidRDefault="000669B7" w:rsidP="00F4554D">
            <w:pPr>
              <w:pStyle w:val="TopHeader"/>
            </w:pPr>
            <w:r w:rsidRPr="0073029B">
              <w:t xml:space="preserve">Zúčtovanie OP z dôvodu vyradenia majetku </w:t>
            </w:r>
            <w:r w:rsidRPr="0073029B"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98BF7C6" w14:textId="77777777" w:rsidR="000669B7" w:rsidRPr="0073029B" w:rsidRDefault="000669B7" w:rsidP="00F4554D">
            <w:pPr>
              <w:pStyle w:val="TopHeader"/>
            </w:pPr>
            <w:r w:rsidRPr="0073029B">
              <w:t>Stav OP na konci účtovného obdobia</w:t>
            </w:r>
          </w:p>
        </w:tc>
      </w:tr>
      <w:tr w:rsidR="000669B7" w:rsidRPr="0073029B" w14:paraId="7AE6FB05" w14:textId="77777777" w:rsidTr="00F4554D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5E6578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675894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BDF125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D8E7F1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46D7AD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CCDA7F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14:paraId="6A114A6D" w14:textId="77777777" w:rsidTr="00F4554D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8FA9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6F110A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9187BD6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5377D1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2853CF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23FF97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C0FCE1A" w14:textId="77777777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4611A21" w14:textId="77777777"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</w:t>
            </w:r>
            <w:r w:rsidRPr="0073029B">
              <w:rPr>
                <w:rFonts w:ascii="Arial Narrow" w:hAnsi="Arial Narrow"/>
                <w:sz w:val="22"/>
                <w:szCs w:val="22"/>
              </w:rPr>
              <w:t xml:space="preserve"> a </w:t>
            </w:r>
            <w:r w:rsidR="00F8061C">
              <w:rPr>
                <w:rFonts w:ascii="Arial Narrow" w:hAnsi="Arial Narrow"/>
                <w:sz w:val="22"/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34385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4A62E921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F966A4F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87931F0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3C7DAAD7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C762EAA" w14:textId="77777777" w:rsidTr="00F4554D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456286A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FD55C6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6746FF82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9C516A3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9024116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14:paraId="3687A29D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41F5784" w14:textId="77777777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E8EA2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E6ABA9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8450EC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2215E80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333C81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A4D8D6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62EE336" w14:textId="77777777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216D51A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E1257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4D6724DD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8FE1C03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7855DE2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726F62D1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BDE5944" w14:textId="77777777" w:rsidTr="00F4554D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FCF6F0D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E416C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a01220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304B581E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a02220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5803FBA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419B1B1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14:paraId="58C29516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a04220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14:paraId="5C134B3C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6B3A2C37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p28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31BF17A4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AFACA85" w14:textId="77777777"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B85E76">
        <w:rPr>
          <w:rFonts w:ascii="Arial Narrow" w:hAnsi="Arial Narrow"/>
          <w:sz w:val="22"/>
          <w:szCs w:val="22"/>
        </w:rPr>
        <w:t>5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B85E76" w:rsidRPr="00B85E76">
        <w:rPr>
          <w:rFonts w:ascii="Arial Narrow" w:hAnsi="Arial Narrow"/>
          <w:sz w:val="22"/>
          <w:szCs w:val="22"/>
        </w:rPr>
        <w:t xml:space="preserve"> </w:t>
      </w:r>
      <w:r w:rsidR="00B85E76">
        <w:rPr>
          <w:rFonts w:ascii="Arial Narrow" w:hAnsi="Arial Narrow"/>
          <w:sz w:val="22"/>
          <w:szCs w:val="22"/>
        </w:rPr>
        <w:t>prílohe</w:t>
      </w:r>
      <w:r w:rsidR="00B85E76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 časti F. písm. s) o </w:t>
      </w:r>
      <w:r w:rsidR="00B85E76">
        <w:rPr>
          <w:rFonts w:ascii="Arial Narrow" w:hAnsi="Arial Narrow"/>
          <w:sz w:val="22"/>
          <w:szCs w:val="22"/>
        </w:rPr>
        <w:t>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7"/>
        <w:gridCol w:w="1985"/>
        <w:gridCol w:w="1985"/>
        <w:gridCol w:w="1995"/>
      </w:tblGrid>
      <w:tr w:rsidR="000669B7" w:rsidRPr="0073029B" w14:paraId="019F6573" w14:textId="77777777" w:rsidTr="005C0183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37FEEC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3B7CD3" w14:textId="77777777" w:rsidR="000669B7" w:rsidRPr="0073029B" w:rsidRDefault="000669B7" w:rsidP="00F4554D">
            <w:pPr>
              <w:pStyle w:val="TopHeader"/>
            </w:pPr>
            <w:r w:rsidRPr="0073029B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30835F" w14:textId="77777777" w:rsidR="000669B7" w:rsidRPr="0073029B" w:rsidRDefault="000669B7" w:rsidP="00F4554D">
            <w:pPr>
              <w:pStyle w:val="TopHeader"/>
            </w:pPr>
            <w:r w:rsidRPr="0073029B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2C8964" w14:textId="77777777" w:rsidR="000669B7" w:rsidRPr="0073029B" w:rsidRDefault="000669B7" w:rsidP="00F4554D">
            <w:pPr>
              <w:pStyle w:val="TopHeader"/>
            </w:pPr>
            <w:r w:rsidRPr="0073029B">
              <w:t>Pohľadávky spolu</w:t>
            </w:r>
          </w:p>
        </w:tc>
      </w:tr>
      <w:tr w:rsidR="000669B7" w:rsidRPr="0073029B" w14:paraId="3F6FB802" w14:textId="77777777" w:rsidTr="005C0183">
        <w:trPr>
          <w:trHeight w:hRule="exact" w:val="227"/>
          <w:jc w:val="center"/>
        </w:trPr>
        <w:tc>
          <w:tcPr>
            <w:tcW w:w="31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038F05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92A407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AB78E2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34955DC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</w:tr>
      <w:tr w:rsidR="000669B7" w:rsidRPr="0073029B" w14:paraId="713FD353" w14:textId="77777777" w:rsidTr="005C0183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14:paraId="3BF2EB76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Dlhodobé pohľadávky</w:t>
            </w:r>
          </w:p>
        </w:tc>
      </w:tr>
      <w:tr w:rsidR="000669B7" w:rsidRPr="0073029B" w14:paraId="2FA5ED80" w14:textId="77777777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9AFF9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4C98E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a04225b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6E91B2B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a04225c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66824BE1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a04225bc \* MERGEFORMAT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1D95FA6" w14:textId="77777777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0B951D85" w14:textId="77777777"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729A3ED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a04226b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226ADCC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a04226c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78A3E01B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a04226bc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F59B6F6" w14:textId="77777777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4B37364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2029120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a04227b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62A4D1F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a04227c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681882AB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a04227bc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90515E4" w14:textId="77777777" w:rsidTr="005C0183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FCCB0DD" w14:textId="77777777"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spoločníkom, </w:t>
            </w:r>
            <w:r w:rsidR="00F8061C">
              <w:rPr>
                <w:rFonts w:ascii="Arial Narrow" w:hAnsi="Arial Narrow"/>
                <w:sz w:val="22"/>
                <w:szCs w:val="22"/>
              </w:rPr>
              <w:t>č</w:t>
            </w:r>
            <w:r w:rsidRPr="0073029B">
              <w:rPr>
                <w:rFonts w:ascii="Arial Narrow" w:hAnsi="Arial Narrow"/>
                <w:sz w:val="22"/>
                <w:szCs w:val="22"/>
              </w:rPr>
              <w:t>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AAA02A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a04228b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1734779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a04228c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52DCBB2A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a04228bc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404920C" w14:textId="77777777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325D1A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E8B70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a04229b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36C26CB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a04229c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5BD0CAE5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a04229bc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4EAA23C" w14:textId="77777777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63D4E9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EBE6E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a04230b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23061A4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a04230c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3C2B51B7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a04230bc 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14:paraId="05F69330" w14:textId="77777777" w:rsidTr="005C0183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85EBFF3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</w:t>
            </w:r>
          </w:p>
        </w:tc>
      </w:tr>
      <w:tr w:rsidR="000669B7" w:rsidRPr="0073029B" w14:paraId="7F912EA9" w14:textId="77777777" w:rsidTr="005C0183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F795DF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16E283" w14:textId="59109771" w:rsidR="000669B7" w:rsidRPr="00F571F6" w:rsidRDefault="00BE734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365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5EFC994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a04231c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1B90080A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a04231bc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1778E9A" w14:textId="77777777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7FB81116" w14:textId="77777777"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5374776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a04232b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3615480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a04232c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697891A0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a04232bc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1929868" w14:textId="77777777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72A67DD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783771E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a04233b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0219BD6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a04233c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3083F674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a04233bc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F880983" w14:textId="77777777" w:rsidTr="005C0183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7FEDBD9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5E8E8A8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a04234b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1D65BDC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a04234c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632D64FC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a04234bc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A1FF59D" w14:textId="77777777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00E1CAF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1355B6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a04235b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27002BD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a04235c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4C9E25E1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a04235bc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65FD136" w14:textId="77777777" w:rsidTr="005C0183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71E6FC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B447F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a04236b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403AB56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a04236c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274E6AB1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a04236bc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1C63AF7B" w14:textId="77777777" w:rsidTr="005C0183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14:paraId="24E9ADF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33C433DA" w14:textId="46FD11F5" w:rsidR="000669B7" w:rsidRPr="00F571F6" w:rsidRDefault="00BE734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20</w:t>
            </w:r>
          </w:p>
        </w:tc>
        <w:tc>
          <w:tcPr>
            <w:tcW w:w="2040" w:type="dxa"/>
            <w:vAlign w:val="center"/>
          </w:tcPr>
          <w:p w14:paraId="0905F87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a04237c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vAlign w:val="center"/>
          </w:tcPr>
          <w:p w14:paraId="451A48B2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a04237bc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3AAA436" w14:textId="77777777" w:rsidTr="005C0183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74FBADB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C02DBE" w14:textId="583CDDF0" w:rsidR="000669B7" w:rsidRPr="00F571F6" w:rsidRDefault="00BE734D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385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4FA77EC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a04238c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67B69CCF" w14:textId="77777777" w:rsidR="000669B7" w:rsidRPr="00F571F6" w:rsidRDefault="002E14BB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a04238bc </w:instrTex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14:paraId="246AA4DA" w14:textId="77777777"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</w:p>
    <w:p w14:paraId="2A4314FD" w14:textId="77777777" w:rsidR="000669B7" w:rsidRDefault="000669B7" w:rsidP="000669B7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p29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6A8906E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5DB83D9" w14:textId="77777777" w:rsidR="000669B7" w:rsidRPr="0073029B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5C0183">
        <w:rPr>
          <w:rFonts w:ascii="Arial Narrow" w:hAnsi="Arial Narrow"/>
          <w:sz w:val="22"/>
          <w:szCs w:val="22"/>
        </w:rPr>
        <w:t>6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5C0183" w:rsidRPr="005C0183">
        <w:rPr>
          <w:rFonts w:ascii="Arial Narrow" w:hAnsi="Arial Narrow"/>
          <w:sz w:val="22"/>
          <w:szCs w:val="22"/>
        </w:rPr>
        <w:t xml:space="preserve"> </w:t>
      </w:r>
      <w:r w:rsidR="005C0183">
        <w:rPr>
          <w:rFonts w:ascii="Arial Narrow" w:hAnsi="Arial Narrow"/>
          <w:sz w:val="22"/>
          <w:szCs w:val="22"/>
        </w:rPr>
        <w:t>prílohe</w:t>
      </w:r>
      <w:r w:rsidR="005C0183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t) a u) o pohľadávkach zabezpečených záložným právom a</w:t>
      </w:r>
      <w:r w:rsidR="005C0183">
        <w:rPr>
          <w:rFonts w:ascii="Arial Narrow" w:hAnsi="Arial Narrow"/>
          <w:sz w:val="22"/>
          <w:szCs w:val="22"/>
        </w:rPr>
        <w:t>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4"/>
        <w:gridCol w:w="2656"/>
        <w:gridCol w:w="2262"/>
      </w:tblGrid>
      <w:tr w:rsidR="000669B7" w:rsidRPr="0073029B" w14:paraId="4B68A177" w14:textId="77777777" w:rsidTr="00894FE1">
        <w:trPr>
          <w:jc w:val="center"/>
        </w:trPr>
        <w:tc>
          <w:tcPr>
            <w:tcW w:w="42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15DD5D3" w14:textId="77777777" w:rsidR="000669B7" w:rsidRPr="0073029B" w:rsidRDefault="000669B7" w:rsidP="00F4554D">
            <w:pPr>
              <w:pStyle w:val="TopHeader"/>
            </w:pPr>
            <w:r w:rsidRPr="0073029B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7E0F01F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14:paraId="79259BC4" w14:textId="77777777" w:rsidTr="00894FE1">
        <w:trPr>
          <w:jc w:val="center"/>
        </w:trPr>
        <w:tc>
          <w:tcPr>
            <w:tcW w:w="42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080721A8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A2F231" w14:textId="77777777" w:rsidR="000669B7" w:rsidRPr="0073029B" w:rsidRDefault="000669B7" w:rsidP="00F4554D">
            <w:pPr>
              <w:pStyle w:val="TopHeader"/>
            </w:pPr>
            <w:r w:rsidRPr="0073029B">
              <w:t>Hodnota predmetu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A31F234" w14:textId="77777777" w:rsidR="000669B7" w:rsidRPr="0073029B" w:rsidRDefault="000669B7" w:rsidP="00F4554D">
            <w:pPr>
              <w:pStyle w:val="TopHeader"/>
            </w:pPr>
            <w:r w:rsidRPr="0073029B">
              <w:t>Hodnota pohľadávky</w:t>
            </w:r>
          </w:p>
        </w:tc>
      </w:tr>
      <w:tr w:rsidR="000669B7" w:rsidRPr="0073029B" w14:paraId="629D7492" w14:textId="77777777" w:rsidTr="00894FE1">
        <w:trPr>
          <w:jc w:val="center"/>
        </w:trPr>
        <w:tc>
          <w:tcPr>
            <w:tcW w:w="4202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2D5971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14:paraId="4712A5AC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16AA089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23E80DB" w14:textId="77777777" w:rsidTr="00894FE1">
        <w:trPr>
          <w:jc w:val="center"/>
        </w:trPr>
        <w:tc>
          <w:tcPr>
            <w:tcW w:w="4202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8DE5D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7B78362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638205E" w14:textId="77777777"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2E208B4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4474D59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p31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51336A95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C8CB6B6" w14:textId="77777777" w:rsidR="000669B7" w:rsidRPr="0073029B" w:rsidRDefault="006923C5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17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F. písm. w) o krátkodobom finančnom majetku </w:t>
      </w:r>
    </w:p>
    <w:p w14:paraId="7D4A431F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5"/>
        <w:gridCol w:w="2625"/>
        <w:gridCol w:w="2302"/>
      </w:tblGrid>
      <w:tr w:rsidR="000669B7" w:rsidRPr="0073029B" w14:paraId="319EED12" w14:textId="77777777" w:rsidTr="00F4554D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FE08C1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A29DC5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98B573F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1F4E23B7" w14:textId="77777777" w:rsidTr="00F4554D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F9959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EBC73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80.40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14:paraId="4545BC1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C082696" w14:textId="77777777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13BCD709" w14:textId="77777777" w:rsidR="000669B7" w:rsidRPr="0073029B" w:rsidRDefault="000669B7" w:rsidP="00554FC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Bežné </w:t>
            </w:r>
            <w:r w:rsidR="00554FC2">
              <w:rPr>
                <w:rFonts w:ascii="Arial Narrow" w:hAnsi="Arial Narrow"/>
                <w:sz w:val="22"/>
                <w:szCs w:val="22"/>
              </w:rPr>
              <w:t>účty v banke alebo v pobočke zahraničnej 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4E92268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2294.05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14:paraId="57DD9E2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153176D" w14:textId="77777777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0FBD3717" w14:textId="77777777" w:rsidR="000669B7" w:rsidRPr="0073029B" w:rsidRDefault="00554FC2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68F724B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14:paraId="6C48D65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4CEA549" w14:textId="77777777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2BB6926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161A6EA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14:paraId="0F13C73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11FB272" w14:textId="77777777" w:rsidTr="00F4554D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A79141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7C12C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a04254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2374.45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14:paraId="63E91D8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s04254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14:paraId="380D7B6F" w14:textId="77777777"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14:paraId="784517C1" w14:textId="77777777" w:rsidR="000669B7" w:rsidRPr="00193BAE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193BAE">
        <w:rPr>
          <w:rFonts w:ascii="Arial Narrow" w:hAnsi="Arial Narrow"/>
          <w:b w:val="0"/>
          <w:bCs w:val="0"/>
          <w:sz w:val="22"/>
          <w:szCs w:val="22"/>
        </w:rPr>
        <w:fldChar w:fldCharType="begin"/>
      </w:r>
      <w:r w:rsidRPr="00193BAE">
        <w:rPr>
          <w:rFonts w:ascii="Arial Narrow" w:hAnsi="Arial Narrow"/>
          <w:b w:val="0"/>
          <w:bCs w:val="0"/>
          <w:sz w:val="22"/>
          <w:szCs w:val="22"/>
        </w:rPr>
        <w:instrText xml:space="preserve"> MERGEFIELD p32 </w:instrText>
      </w:r>
      <w:r w:rsidRPr="00193BAE">
        <w:rPr>
          <w:rFonts w:ascii="Arial Narrow" w:hAnsi="Arial Narrow"/>
          <w:b w:val="0"/>
          <w:bCs w:val="0"/>
          <w:sz w:val="22"/>
          <w:szCs w:val="22"/>
        </w:rPr>
        <w:fldChar w:fldCharType="end"/>
      </w:r>
    </w:p>
    <w:p w14:paraId="0DAD48E4" w14:textId="77777777"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14:paraId="4BD21D62" w14:textId="77777777"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41"/>
        <w:gridCol w:w="1251"/>
        <w:gridCol w:w="1020"/>
        <w:gridCol w:w="972"/>
        <w:gridCol w:w="972"/>
        <w:gridCol w:w="1686"/>
      </w:tblGrid>
      <w:tr w:rsidR="008D2421" w:rsidRPr="0073029B" w14:paraId="384EC994" w14:textId="77777777" w:rsidTr="00DE1422">
        <w:trPr>
          <w:jc w:val="center"/>
        </w:trPr>
        <w:tc>
          <w:tcPr>
            <w:tcW w:w="321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BE082D" w14:textId="77777777" w:rsidR="008D2421" w:rsidRPr="0073029B" w:rsidRDefault="008D2421" w:rsidP="00F4554D">
            <w:pPr>
              <w:pStyle w:val="TopHeader"/>
            </w:pPr>
            <w:r w:rsidRPr="0073029B">
              <w:t>Krátkodobý  finančný majetok</w:t>
            </w:r>
          </w:p>
        </w:tc>
        <w:tc>
          <w:tcPr>
            <w:tcW w:w="6024" w:type="dxa"/>
            <w:gridSpan w:val="5"/>
            <w:tcBorders>
              <w:top w:val="single" w:sz="12" w:space="0" w:color="auto"/>
            </w:tcBorders>
          </w:tcPr>
          <w:p w14:paraId="534C7C70" w14:textId="77777777" w:rsidR="008D2421" w:rsidRPr="0073029B" w:rsidRDefault="008D2421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0202E" w:rsidRPr="0073029B" w14:paraId="608BA435" w14:textId="77777777" w:rsidTr="00DE1422">
        <w:trPr>
          <w:jc w:val="center"/>
        </w:trPr>
        <w:tc>
          <w:tcPr>
            <w:tcW w:w="321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97F407" w14:textId="77777777" w:rsidR="008D2421" w:rsidRPr="0073029B" w:rsidRDefault="008D2421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799265" w14:textId="77777777" w:rsidR="0000202E" w:rsidRDefault="008D2421" w:rsidP="00F4554D">
            <w:pPr>
              <w:pStyle w:val="TopHeader"/>
            </w:pPr>
            <w:r w:rsidRPr="0073029B">
              <w:t>Stav </w:t>
            </w:r>
          </w:p>
          <w:p w14:paraId="3BF23570" w14:textId="77777777" w:rsidR="008D2421" w:rsidRPr="0073029B" w:rsidRDefault="008D2421" w:rsidP="00F4554D">
            <w:pPr>
              <w:pStyle w:val="TopHeader"/>
            </w:pPr>
            <w:r w:rsidRPr="0073029B">
              <w:t>na začiatku účtovného obdobia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F8D032" w14:textId="77777777" w:rsidR="008D2421" w:rsidRPr="0073029B" w:rsidRDefault="008D2421" w:rsidP="00F4554D">
            <w:pPr>
              <w:pStyle w:val="TopHeader"/>
            </w:pPr>
            <w:r w:rsidRPr="0073029B">
              <w:t>Prírastky</w:t>
            </w:r>
          </w:p>
          <w:p w14:paraId="4557E515" w14:textId="77777777" w:rsidR="008D2421" w:rsidRPr="0073029B" w:rsidRDefault="008D2421" w:rsidP="00F4554D">
            <w:pPr>
              <w:pStyle w:val="TopHead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FC2514" w14:textId="77777777" w:rsidR="008D2421" w:rsidRPr="0073029B" w:rsidRDefault="008D2421" w:rsidP="00F4554D">
            <w:pPr>
              <w:pStyle w:val="TopHeader"/>
            </w:pPr>
            <w:r w:rsidRPr="0073029B">
              <w:t>Úbytky</w:t>
            </w:r>
          </w:p>
          <w:p w14:paraId="7F2750EB" w14:textId="77777777" w:rsidR="008D2421" w:rsidRPr="0073029B" w:rsidRDefault="008D2421" w:rsidP="00F4554D">
            <w:pPr>
              <w:pStyle w:val="TopHead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25853B7" w14:textId="77777777" w:rsidR="00456CA1" w:rsidRDefault="00456CA1" w:rsidP="00F4554D">
            <w:pPr>
              <w:pStyle w:val="TopHeader"/>
            </w:pPr>
          </w:p>
          <w:p w14:paraId="31904F33" w14:textId="77777777" w:rsidR="008D2421" w:rsidRPr="0073029B" w:rsidRDefault="008D2421" w:rsidP="00F4554D">
            <w:pPr>
              <w:pStyle w:val="TopHeader"/>
            </w:pPr>
            <w:r>
              <w:t>Presuny</w:t>
            </w:r>
          </w:p>
        </w:tc>
        <w:tc>
          <w:tcPr>
            <w:tcW w:w="17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3B2874" w14:textId="77777777" w:rsidR="008D2421" w:rsidRPr="0073029B" w:rsidRDefault="008D2421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0202E" w:rsidRPr="0073029B" w14:paraId="456B4E9A" w14:textId="77777777" w:rsidTr="00DE1422">
        <w:trPr>
          <w:trHeight w:val="74"/>
          <w:jc w:val="center"/>
        </w:trPr>
        <w:tc>
          <w:tcPr>
            <w:tcW w:w="321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277CB0" w14:textId="77777777"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E75A4E" w14:textId="77777777"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805188" w14:textId="77777777"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C4972A" w14:textId="77777777"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E7E80B" w14:textId="77777777" w:rsidR="008D2421" w:rsidRPr="0073029B" w:rsidRDefault="0000202E" w:rsidP="00F4554D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7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BDDA45" w14:textId="77777777" w:rsidR="008D2421" w:rsidRPr="0073029B" w:rsidRDefault="0000202E" w:rsidP="00F4554D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00202E" w:rsidRPr="0073029B" w14:paraId="55ACD46D" w14:textId="77777777" w:rsidTr="00DE1422">
        <w:trPr>
          <w:jc w:val="center"/>
        </w:trPr>
        <w:tc>
          <w:tcPr>
            <w:tcW w:w="321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B33300" w14:textId="77777777"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B864A9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top w:val="single" w:sz="12" w:space="0" w:color="auto"/>
            </w:tcBorders>
            <w:vAlign w:val="center"/>
          </w:tcPr>
          <w:p w14:paraId="7DFA832E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E87691C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12" w:space="0" w:color="auto"/>
            </w:tcBorders>
          </w:tcPr>
          <w:p w14:paraId="7BD81223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single" w:sz="12" w:space="0" w:color="auto"/>
            </w:tcBorders>
            <w:vAlign w:val="center"/>
          </w:tcPr>
          <w:p w14:paraId="2B3CC70C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14:paraId="6C8B5131" w14:textId="77777777" w:rsidTr="00DE1422">
        <w:trPr>
          <w:jc w:val="center"/>
        </w:trPr>
        <w:tc>
          <w:tcPr>
            <w:tcW w:w="3212" w:type="dxa"/>
            <w:tcBorders>
              <w:right w:val="single" w:sz="12" w:space="0" w:color="auto"/>
            </w:tcBorders>
            <w:vAlign w:val="center"/>
          </w:tcPr>
          <w:p w14:paraId="625E34DC" w14:textId="77777777"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14:paraId="531EBEE7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vAlign w:val="center"/>
          </w:tcPr>
          <w:p w14:paraId="5D8E7BBC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vAlign w:val="center"/>
          </w:tcPr>
          <w:p w14:paraId="3E2DB0A4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</w:tcPr>
          <w:p w14:paraId="79DE5925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vAlign w:val="center"/>
          </w:tcPr>
          <w:p w14:paraId="620ECAEA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14:paraId="73BA4026" w14:textId="77777777" w:rsidTr="00DE1422">
        <w:trPr>
          <w:jc w:val="center"/>
        </w:trPr>
        <w:tc>
          <w:tcPr>
            <w:tcW w:w="321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37B6AB01" w14:textId="77777777"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Emisné kvóty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CB15E9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6" w:space="0" w:color="auto"/>
            </w:tcBorders>
            <w:vAlign w:val="center"/>
          </w:tcPr>
          <w:p w14:paraId="0B146F9A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A0A2669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</w:tcPr>
          <w:p w14:paraId="62705E36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6" w:space="0" w:color="auto"/>
            </w:tcBorders>
            <w:vAlign w:val="center"/>
          </w:tcPr>
          <w:p w14:paraId="0BDB362E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14:paraId="5E7A8905" w14:textId="77777777" w:rsidTr="00DE1422">
        <w:trPr>
          <w:jc w:val="center"/>
        </w:trPr>
        <w:tc>
          <w:tcPr>
            <w:tcW w:w="321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4B3BEFE9" w14:textId="77777777"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56F8C18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6" w:space="0" w:color="auto"/>
            </w:tcBorders>
            <w:vAlign w:val="center"/>
          </w:tcPr>
          <w:p w14:paraId="335E5561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4FE29DA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</w:tcPr>
          <w:p w14:paraId="65987233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6" w:space="0" w:color="auto"/>
            </w:tcBorders>
            <w:vAlign w:val="center"/>
          </w:tcPr>
          <w:p w14:paraId="2461FED9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14:paraId="233882E4" w14:textId="77777777" w:rsidTr="00DE1422">
        <w:trPr>
          <w:jc w:val="center"/>
        </w:trPr>
        <w:tc>
          <w:tcPr>
            <w:tcW w:w="321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DE77BE1" w14:textId="77777777"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883244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top w:val="single" w:sz="6" w:space="0" w:color="auto"/>
            </w:tcBorders>
            <w:vAlign w:val="center"/>
          </w:tcPr>
          <w:p w14:paraId="07FD3824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85F83F7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6" w:space="0" w:color="auto"/>
            </w:tcBorders>
          </w:tcPr>
          <w:p w14:paraId="235647C4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single" w:sz="6" w:space="0" w:color="auto"/>
            </w:tcBorders>
            <w:vAlign w:val="center"/>
          </w:tcPr>
          <w:p w14:paraId="400BE40C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14:paraId="72E24BAB" w14:textId="77777777" w:rsidTr="00DE1422">
        <w:trPr>
          <w:jc w:val="center"/>
        </w:trPr>
        <w:tc>
          <w:tcPr>
            <w:tcW w:w="3212" w:type="dxa"/>
            <w:tcBorders>
              <w:right w:val="single" w:sz="12" w:space="0" w:color="auto"/>
            </w:tcBorders>
            <w:vAlign w:val="center"/>
          </w:tcPr>
          <w:p w14:paraId="4A023932" w14:textId="77777777"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14:paraId="5259213C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vAlign w:val="center"/>
          </w:tcPr>
          <w:p w14:paraId="405CCE1E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vAlign w:val="center"/>
          </w:tcPr>
          <w:p w14:paraId="435C2E23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</w:tcPr>
          <w:p w14:paraId="4262DB5E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vAlign w:val="center"/>
          </w:tcPr>
          <w:p w14:paraId="65867924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14:paraId="6E742F94" w14:textId="77777777" w:rsidTr="00DE1422">
        <w:trPr>
          <w:jc w:val="center"/>
        </w:trPr>
        <w:tc>
          <w:tcPr>
            <w:tcW w:w="321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7DC70B" w14:textId="77777777" w:rsidR="008D2421" w:rsidRPr="0073029B" w:rsidRDefault="008D2421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49EECC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12" w:space="0" w:color="auto"/>
            </w:tcBorders>
            <w:vAlign w:val="center"/>
          </w:tcPr>
          <w:p w14:paraId="315B076A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C38384A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a03261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12" w:space="0" w:color="auto"/>
            </w:tcBorders>
          </w:tcPr>
          <w:p w14:paraId="63D42CFF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12" w:space="0" w:color="auto"/>
            </w:tcBorders>
            <w:vAlign w:val="center"/>
          </w:tcPr>
          <w:p w14:paraId="5DCF22BA" w14:textId="77777777"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14:paraId="7A524430" w14:textId="77777777"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  <w:lang w:eastAsia="sk-SK"/>
        </w:rPr>
      </w:pPr>
    </w:p>
    <w:p w14:paraId="410ED65B" w14:textId="77777777"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  <w:r>
        <w:rPr>
          <w:rFonts w:ascii="Arial Narrow" w:hAnsi="Arial Narrow"/>
          <w:sz w:val="22"/>
          <w:szCs w:val="22"/>
          <w:lang w:eastAsia="sk-SK"/>
        </w:rPr>
        <w:fldChar w:fldCharType="begin"/>
      </w:r>
      <w:r>
        <w:rPr>
          <w:rFonts w:ascii="Arial Narrow" w:hAnsi="Arial Narrow"/>
          <w:sz w:val="22"/>
          <w:szCs w:val="22"/>
          <w:lang w:eastAsia="sk-SK"/>
        </w:rPr>
        <w:instrText xml:space="preserve"> MERGEFIELD p33 </w:instrText>
      </w:r>
      <w:r>
        <w:rPr>
          <w:rFonts w:ascii="Arial Narrow" w:hAnsi="Arial Narrow"/>
          <w:sz w:val="22"/>
          <w:szCs w:val="22"/>
          <w:lang w:eastAsia="sk-SK"/>
        </w:rPr>
        <w:fldChar w:fldCharType="end"/>
      </w:r>
    </w:p>
    <w:p w14:paraId="714230B4" w14:textId="77777777"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  <w:lang w:eastAsia="sk-SK"/>
        </w:rPr>
      </w:pPr>
    </w:p>
    <w:p w14:paraId="13536CD1" w14:textId="77777777"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>1</w:t>
      </w:r>
      <w:r w:rsidR="006923C5">
        <w:rPr>
          <w:rFonts w:ascii="Arial Narrow" w:hAnsi="Arial Narrow"/>
          <w:sz w:val="22"/>
          <w:szCs w:val="22"/>
          <w:lang w:eastAsia="sk-SK"/>
        </w:rPr>
        <w:t>8</w:t>
      </w:r>
      <w:r w:rsidRPr="0073029B">
        <w:rPr>
          <w:rFonts w:ascii="Arial Narrow" w:hAnsi="Arial Narrow"/>
          <w:sz w:val="22"/>
          <w:szCs w:val="22"/>
          <w:lang w:eastAsia="sk-SK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1"/>
        <w:gridCol w:w="1147"/>
        <w:gridCol w:w="816"/>
        <w:gridCol w:w="1587"/>
        <w:gridCol w:w="1698"/>
        <w:gridCol w:w="1103"/>
      </w:tblGrid>
      <w:tr w:rsidR="000669B7" w:rsidRPr="0073029B" w14:paraId="10F520B9" w14:textId="77777777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82587C" w14:textId="77777777" w:rsidR="000669B7" w:rsidRPr="0073029B" w:rsidRDefault="000669B7" w:rsidP="00F4554D">
            <w:pPr>
              <w:pStyle w:val="TopHeader"/>
            </w:pPr>
            <w:r w:rsidRPr="0073029B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893642" w14:textId="77777777" w:rsidR="000669B7" w:rsidRPr="0073029B" w:rsidRDefault="000669B7" w:rsidP="00F4554D">
            <w:pPr>
              <w:pStyle w:val="TopHeader"/>
            </w:pPr>
            <w:r w:rsidRPr="0073029B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F35812" w14:textId="77777777" w:rsidR="000669B7" w:rsidRPr="0073029B" w:rsidRDefault="000669B7" w:rsidP="00F4554D">
            <w:pPr>
              <w:pStyle w:val="TopHeader"/>
            </w:pPr>
            <w:r w:rsidRPr="0073029B">
              <w:t>Tvorba OP</w:t>
            </w:r>
          </w:p>
          <w:p w14:paraId="59869011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51BAD0" w14:textId="77777777"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  <w:p w14:paraId="4C7880D9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F3E304" w14:textId="77777777" w:rsidR="000669B7" w:rsidRPr="0073029B" w:rsidRDefault="000669B7" w:rsidP="00F4554D">
            <w:pPr>
              <w:pStyle w:val="TopHeader"/>
            </w:pPr>
            <w:r w:rsidRPr="0073029B">
              <w:t>Zúčtovanie OP z dôvodu vyradenia majetku z účtovníctva</w:t>
            </w:r>
          </w:p>
          <w:p w14:paraId="3858F6A8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7FB5B94" w14:textId="77777777" w:rsidR="000669B7" w:rsidRPr="0073029B" w:rsidRDefault="000669B7" w:rsidP="00F4554D">
            <w:pPr>
              <w:pStyle w:val="TopHeader"/>
            </w:pPr>
            <w:r w:rsidRPr="0073029B">
              <w:t>Stav  OP na konci účtovného obdobia</w:t>
            </w:r>
          </w:p>
        </w:tc>
      </w:tr>
      <w:tr w:rsidR="000669B7" w:rsidRPr="0073029B" w14:paraId="15C90DBE" w14:textId="77777777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F51886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BA92D1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9F1000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35B30E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22FEDE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98823C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14:paraId="5D30CCC6" w14:textId="77777777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20F29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4083A8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BAA13D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C88A96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7965C5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422922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1570F1D" w14:textId="77777777" w:rsidTr="00F4554D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42CB67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60308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14:paraId="2F332B60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14:paraId="5913C469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14:paraId="6662D55F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14:paraId="78A0868F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0B2BD23" w14:textId="77777777" w:rsidTr="00F4554D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3EBAC6B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425964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14:paraId="636C26F8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14:paraId="471FE989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14:paraId="2E4F06C3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14:paraId="28C32016" w14:textId="77777777"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14:paraId="440EDD0D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094326C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p34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7034293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C1EEDCB" w14:textId="77777777" w:rsidR="000669B7" w:rsidRPr="0073029B" w:rsidRDefault="006923C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19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71"/>
        <w:gridCol w:w="2471"/>
      </w:tblGrid>
      <w:tr w:rsidR="000669B7" w:rsidRPr="0073029B" w14:paraId="665331B0" w14:textId="77777777" w:rsidTr="008965F0">
        <w:trPr>
          <w:trHeight w:val="397"/>
          <w:jc w:val="center"/>
        </w:trPr>
        <w:tc>
          <w:tcPr>
            <w:tcW w:w="669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95361F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C4A3801" w14:textId="77777777" w:rsidR="000669B7" w:rsidRPr="0073029B" w:rsidRDefault="000669B7" w:rsidP="00F4554D">
            <w:pPr>
              <w:pStyle w:val="TopHeader"/>
            </w:pPr>
            <w:r w:rsidRPr="0073029B">
              <w:t>Hodnota za bežné účtovné obdobie</w:t>
            </w:r>
          </w:p>
        </w:tc>
      </w:tr>
      <w:tr w:rsidR="000669B7" w:rsidRPr="0073029B" w14:paraId="76598C64" w14:textId="77777777" w:rsidTr="008965F0">
        <w:trPr>
          <w:jc w:val="center"/>
        </w:trPr>
        <w:tc>
          <w:tcPr>
            <w:tcW w:w="669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A6170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Krátkodobý  finančný majetok, na ktorý bolo zriadené záložné právo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CE95E7" w14:textId="77777777"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46BD17C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1750775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p35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04FDF5CF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DCBAD17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08"/>
        <w:gridCol w:w="1927"/>
        <w:gridCol w:w="2219"/>
        <w:gridCol w:w="1588"/>
      </w:tblGrid>
      <w:tr w:rsidR="000669B7" w:rsidRPr="0073029B" w14:paraId="28D7A031" w14:textId="77777777" w:rsidTr="00F4554D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BC093F" w14:textId="77777777" w:rsidR="000669B7" w:rsidRPr="0073029B" w:rsidRDefault="000669B7" w:rsidP="00F4554D">
            <w:pPr>
              <w:pStyle w:val="TopHeader"/>
            </w:pPr>
            <w:r w:rsidRPr="0073029B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BB9113" w14:textId="77777777" w:rsidR="000669B7" w:rsidRPr="0073029B" w:rsidRDefault="000669B7" w:rsidP="00F4554D">
            <w:pPr>
              <w:pStyle w:val="TopHeader"/>
            </w:pPr>
            <w:r w:rsidRPr="0073029B">
              <w:t>Zvýšenie/ zníženie hodnoty</w:t>
            </w:r>
          </w:p>
          <w:p w14:paraId="0FB961EB" w14:textId="77777777" w:rsidR="000669B7" w:rsidRPr="0073029B" w:rsidRDefault="000669B7" w:rsidP="00F4554D">
            <w:pPr>
              <w:pStyle w:val="TopHeader"/>
            </w:pPr>
            <w:r w:rsidRPr="0073029B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EE29F2" w14:textId="77777777" w:rsidR="000669B7" w:rsidRPr="0073029B" w:rsidRDefault="000669B7" w:rsidP="00F4554D">
            <w:pPr>
              <w:pStyle w:val="TopHeader"/>
            </w:pPr>
            <w:r w:rsidRPr="0073029B">
              <w:t>Vplyv ocenenia</w:t>
            </w:r>
            <w:r w:rsidRPr="0073029B">
              <w:br/>
              <w:t xml:space="preserve">na výsledok </w:t>
            </w:r>
            <w:r w:rsidRPr="0073029B">
              <w:lastRenderedPageBreak/>
              <w:t>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CBFDE2" w14:textId="77777777" w:rsidR="000669B7" w:rsidRPr="0073029B" w:rsidRDefault="000669B7" w:rsidP="00F4554D">
            <w:pPr>
              <w:pStyle w:val="TopHeader"/>
            </w:pPr>
            <w:r w:rsidRPr="0073029B">
              <w:lastRenderedPageBreak/>
              <w:t>Vplyv ocenenia</w:t>
            </w:r>
            <w:r w:rsidRPr="0073029B">
              <w:br/>
              <w:t>na vlastné imanie</w:t>
            </w:r>
          </w:p>
        </w:tc>
      </w:tr>
      <w:tr w:rsidR="000669B7" w:rsidRPr="0073029B" w14:paraId="3642BCF2" w14:textId="77777777" w:rsidTr="00F4554D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295083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02B431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7865A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67A20A2" w14:textId="77777777"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</w:tr>
      <w:tr w:rsidR="000669B7" w:rsidRPr="0073029B" w14:paraId="63FF438B" w14:textId="77777777" w:rsidTr="00F4554D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575E7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CED65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5009CE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14:paraId="0390C5C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2FFD3FF" w14:textId="77777777" w:rsidTr="00F4554D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52CF21C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F50D4C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AFF69D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14:paraId="038C936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B78F821" w14:textId="77777777" w:rsidTr="00F4554D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B74C7F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27F88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A76ADC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14:paraId="65F4CD6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E74E7EE" w14:textId="77777777" w:rsidTr="00F4554D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14:paraId="6AD3F2A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14:paraId="6011342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F0AB8A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14:paraId="2959A0A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9FBCC73" w14:textId="77777777" w:rsidTr="00F4554D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F27752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D840F6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040CB60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14:paraId="40C6E995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3BDF3104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C684D1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p36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4862D8C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3242224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C3E879B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z</w:t>
      </w:r>
      <w:r w:rsidR="006923C5">
        <w:rPr>
          <w:rFonts w:ascii="Arial Narrow" w:hAnsi="Arial Narrow"/>
          <w:sz w:val="22"/>
          <w:szCs w:val="22"/>
        </w:rPr>
        <w:t>c</w:t>
      </w:r>
      <w:r w:rsidRPr="0073029B">
        <w:rPr>
          <w:rFonts w:ascii="Arial Narrow" w:hAnsi="Arial Narrow"/>
          <w:sz w:val="22"/>
          <w:szCs w:val="22"/>
        </w:rPr>
        <w:t>)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0669B7" w:rsidRPr="0073029B" w14:paraId="3CF9C735" w14:textId="77777777" w:rsidTr="00F4554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E53EEB" w14:textId="77777777" w:rsidR="000669B7" w:rsidRPr="0073029B" w:rsidRDefault="000669B7" w:rsidP="00F4554D">
            <w:pPr>
              <w:pStyle w:val="TopHeader"/>
            </w:pPr>
            <w:r w:rsidRPr="0073029B">
              <w:t>Názov</w:t>
            </w:r>
            <w:r w:rsidRPr="0073029B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AB8FB8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B55138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73AFED46" w14:textId="77777777" w:rsidTr="00F4554D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5C0B74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303AC1" w14:textId="77777777"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4AE13F" w14:textId="77777777"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14:paraId="2B7745B4" w14:textId="77777777" w:rsidTr="00F4554D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2E89E5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6CEC95" w14:textId="77777777"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BCFA87" w14:textId="77777777"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E3E42F" w14:textId="77777777"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B5C26D" w14:textId="77777777"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F0CA69" w14:textId="77777777"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91C675" w14:textId="77777777"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</w:tr>
      <w:tr w:rsidR="000669B7" w:rsidRPr="0073029B" w14:paraId="02EF14A1" w14:textId="77777777" w:rsidTr="00F4554D">
        <w:trPr>
          <w:trHeight w:val="7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B9E40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6CDD7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7A108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D8D82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E8D9C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F6CAE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D3018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14:paraId="727900B7" w14:textId="77777777" w:rsidTr="00F4554D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F723E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283BD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8C946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26F3F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6A007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A0450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85AE3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516633DE" w14:textId="77777777" w:rsidTr="00F4554D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1D680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2D0F5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B24FE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B1105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CC99E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38BA2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4B9A2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5CC61583" w14:textId="77777777" w:rsidTr="00F4554D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E0BA17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4FFA8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4A84F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0DB46C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380F3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ACD50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742BE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36342A71" w14:textId="77777777"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14:paraId="0A4D0174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p38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473D6EC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p39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1AD04FA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48D1881" w14:textId="77777777" w:rsidR="000669B7" w:rsidRPr="0073029B" w:rsidRDefault="006923C5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22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a) tretiemu bodu o rozdelení účtovného zisku alebo o vysporiadaní účtovnej straty </w:t>
      </w:r>
    </w:p>
    <w:p w14:paraId="73F1EE5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0669B7" w:rsidRPr="0073029B" w14:paraId="7CE751CB" w14:textId="77777777" w:rsidTr="00F4554D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518BE0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6FC50E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5FB03F73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39E34A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D1622E" w14:textId="60AA2C27" w:rsidR="000669B7" w:rsidRPr="0073029B" w:rsidRDefault="00BE734D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3722</w:t>
            </w:r>
          </w:p>
        </w:tc>
      </w:tr>
      <w:tr w:rsidR="000669B7" w:rsidRPr="0073029B" w14:paraId="41272A6D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EF63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B89B36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14:paraId="1917CA46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93803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A9EDE2" w14:textId="570FDB1E" w:rsidR="000669B7" w:rsidRPr="0073029B" w:rsidRDefault="00BE734D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186</w:t>
            </w:r>
          </w:p>
        </w:tc>
      </w:tr>
      <w:tr w:rsidR="000669B7" w:rsidRPr="0073029B" w14:paraId="4BFBB643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B7AAB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1DB6D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7E87209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8BFA9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1A1D7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37F5C0A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6B920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CD9FF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14649D8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FACF2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E953F2" w14:textId="7B59A64A" w:rsidR="000669B7" w:rsidRPr="0073029B" w:rsidRDefault="00BE734D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3536</w:t>
            </w:r>
          </w:p>
        </w:tc>
      </w:tr>
      <w:tr w:rsidR="000669B7" w:rsidRPr="0073029B" w14:paraId="77E4F2EB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8BE91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7905E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BCE2C2B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48067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2C5BE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0FCA83F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814E8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AD7F6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48CC058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CF440A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721496" w14:textId="362DD874" w:rsidR="000669B7" w:rsidRPr="0073029B" w:rsidRDefault="00BE734D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3722</w:t>
            </w:r>
          </w:p>
        </w:tc>
      </w:tr>
    </w:tbl>
    <w:p w14:paraId="16BBC192" w14:textId="77777777" w:rsidR="000669B7" w:rsidRPr="00FD553E" w:rsidRDefault="000669B7" w:rsidP="000669B7">
      <w:pPr>
        <w:rPr>
          <w:rFonts w:ascii="Arial Narrow" w:hAnsi="Arial Narrow"/>
          <w:sz w:val="22"/>
          <w:szCs w:val="22"/>
        </w:rPr>
      </w:pPr>
    </w:p>
    <w:p w14:paraId="3BFDAA19" w14:textId="77777777" w:rsidR="000669B7" w:rsidRPr="00FD553E" w:rsidRDefault="000669B7" w:rsidP="000669B7">
      <w:pPr>
        <w:rPr>
          <w:rFonts w:ascii="Arial Narrow" w:hAnsi="Arial Narrow"/>
          <w:sz w:val="22"/>
          <w:szCs w:val="22"/>
        </w:rPr>
      </w:pPr>
      <w:r w:rsidRPr="00FD553E">
        <w:rPr>
          <w:rFonts w:ascii="Arial Narrow" w:hAnsi="Arial Narrow"/>
          <w:sz w:val="22"/>
          <w:szCs w:val="22"/>
        </w:rPr>
        <w:fldChar w:fldCharType="begin"/>
      </w:r>
      <w:r w:rsidRPr="00FD553E">
        <w:rPr>
          <w:rFonts w:ascii="Arial Narrow" w:hAnsi="Arial Narrow"/>
          <w:sz w:val="22"/>
          <w:szCs w:val="22"/>
        </w:rPr>
        <w:instrText xml:space="preserve"> MERGEFIELD p40 </w:instrText>
      </w:r>
      <w:r w:rsidRPr="00FD553E">
        <w:rPr>
          <w:rFonts w:ascii="Arial Narrow" w:hAnsi="Arial Narrow"/>
          <w:sz w:val="22"/>
          <w:szCs w:val="22"/>
        </w:rPr>
        <w:fldChar w:fldCharType="end"/>
      </w:r>
    </w:p>
    <w:p w14:paraId="0D73536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1C546E57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0669B7" w:rsidRPr="0073029B" w14:paraId="61C25C78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19CF1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2B0DE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669B7" w:rsidRPr="0073029B" w14:paraId="6B9C547E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624EEB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7A79B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D9B0217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625F1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E6857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14:paraId="2227A14D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AC20B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70102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32FC58B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63BC3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399C5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E5C4B3A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BA3CB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B7FC7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B516DAE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BEB15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Úhrada straty spoločníkmi</w:t>
            </w:r>
            <w:r w:rsidR="000D57C3">
              <w:rPr>
                <w:rFonts w:ascii="Arial Narrow" w:hAnsi="Arial Narrow"/>
                <w:sz w:val="22"/>
                <w:szCs w:val="22"/>
              </w:rPr>
              <w:t>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A5EBB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D9C4467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E972A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DFF3E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75EEA45" w14:textId="77777777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F8DD5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5015B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CD1F700" w14:textId="77777777" w:rsidTr="00F4554D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4E4795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1D1C4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DFDB1D5" w14:textId="77777777" w:rsidR="000669B7" w:rsidRDefault="000669B7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p w14:paraId="089C3BBB" w14:textId="77777777" w:rsidR="000669B7" w:rsidRPr="000053B0" w:rsidRDefault="000669B7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  <w:r w:rsidRPr="000053B0">
        <w:rPr>
          <w:rFonts w:ascii="Arial Narrow" w:hAnsi="Arial Narrow"/>
          <w:b w:val="0"/>
          <w:sz w:val="22"/>
          <w:szCs w:val="22"/>
        </w:rPr>
        <w:fldChar w:fldCharType="begin"/>
      </w:r>
      <w:r w:rsidRPr="000053B0">
        <w:rPr>
          <w:rFonts w:ascii="Arial Narrow" w:hAnsi="Arial Narrow"/>
          <w:b w:val="0"/>
          <w:sz w:val="22"/>
          <w:szCs w:val="22"/>
        </w:rPr>
        <w:instrText xml:space="preserve"> MERGEFIELD p41 </w:instrText>
      </w:r>
      <w:r w:rsidRPr="000053B0">
        <w:rPr>
          <w:rFonts w:ascii="Arial Narrow" w:hAnsi="Arial Narrow"/>
          <w:b w:val="0"/>
          <w:sz w:val="22"/>
          <w:szCs w:val="22"/>
        </w:rPr>
        <w:fldChar w:fldCharType="end"/>
      </w:r>
    </w:p>
    <w:p w14:paraId="6CAC3871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5FE3A24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b) o rezervách</w:t>
      </w:r>
    </w:p>
    <w:p w14:paraId="250950E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20"/>
        <w:gridCol w:w="1662"/>
        <w:gridCol w:w="984"/>
        <w:gridCol w:w="13"/>
        <w:gridCol w:w="959"/>
        <w:gridCol w:w="27"/>
        <w:gridCol w:w="977"/>
        <w:gridCol w:w="1402"/>
      </w:tblGrid>
      <w:tr w:rsidR="000669B7" w:rsidRPr="0073029B" w14:paraId="0C446845" w14:textId="77777777" w:rsidTr="00F4554D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72190A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379463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14:paraId="38DC3939" w14:textId="77777777" w:rsidTr="00F4554D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60CB6D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68DC75" w14:textId="77777777" w:rsidR="000669B7" w:rsidRPr="0073029B" w:rsidRDefault="000669B7" w:rsidP="00F4554D">
            <w:pPr>
              <w:pStyle w:val="TopHeader"/>
            </w:pPr>
            <w:r w:rsidRPr="0073029B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DE2F66" w14:textId="77777777"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CD2D0D" w14:textId="77777777" w:rsidR="000669B7" w:rsidRPr="0073029B" w:rsidRDefault="000669B7" w:rsidP="00F4554D">
            <w:pPr>
              <w:pStyle w:val="TopHeader"/>
            </w:pPr>
            <w:r w:rsidRPr="0073029B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46331F" w14:textId="77777777" w:rsidR="000669B7" w:rsidRPr="0073029B" w:rsidRDefault="000669B7" w:rsidP="00F4554D">
            <w:pPr>
              <w:pStyle w:val="TopHeader"/>
            </w:pPr>
            <w:r w:rsidRPr="0073029B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241F94" w14:textId="77777777" w:rsidR="000669B7" w:rsidRPr="0073029B" w:rsidRDefault="000669B7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669B7" w:rsidRPr="0073029B" w14:paraId="1FF44255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8C0BF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B498F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5C19A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51468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0AA21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F96DC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14:paraId="69F9FAF3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A179C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CA1C1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A472C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D4F12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340E0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0A15F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E1BE9BB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1D2208" w14:textId="77777777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aTxt01401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AF5A0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CD50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25EA6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9F32D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6F04E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75308B5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E2A6A4" w14:textId="77777777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aTxt01402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1FB73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C4D0C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8A892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BCB11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E2152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5CBA518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81EBC9" w14:textId="77777777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aTxt01403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3F444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2C265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C7FF2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940DF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E8FA0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4A9D409" w14:textId="77777777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089746B" w14:textId="77777777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aTxt01404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443F98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EC85C8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793630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C4A697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DBCF25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AAD66BB" w14:textId="77777777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3854B4" w14:textId="77777777" w:rsidR="000669B7" w:rsidRPr="000B015D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0B015D">
              <w:rPr>
                <w:rFonts w:ascii="Arial Narrow" w:hAnsi="Arial Narrow"/>
                <w:bCs/>
                <w:sz w:val="22"/>
                <w:szCs w:val="22"/>
              </w:rPr>
              <w:instrText xml:space="preserve"> MERGEFIELD  aTxt01405 </w:instrText>
            </w: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166BC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30E0A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27EF3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A11DF5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B0C61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9A0BC13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4AFB1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903F9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E40BD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A8548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C0D70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0602A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0AA920E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5C04F6" w14:textId="117D169F" w:rsidR="000669B7" w:rsidRPr="0073029B" w:rsidRDefault="00B95A42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na dovolenku</w:t>
            </w:r>
            <w:r w:rsidR="000B015D"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0B015D">
              <w:rPr>
                <w:rFonts w:ascii="Arial Narrow" w:hAnsi="Arial Narrow"/>
                <w:sz w:val="22"/>
                <w:szCs w:val="22"/>
              </w:rPr>
              <w:instrText xml:space="preserve"> MERGEFIELD aTxt01412 </w:instrText>
            </w:r>
            <w:r w:rsidR="000B015D"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3725F7" w14:textId="6FEEB458" w:rsidR="000669B7" w:rsidRPr="00F571F6" w:rsidRDefault="00B95A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1218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B82AFA" w14:textId="4BB551B1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B95A42">
              <w:rPr>
                <w:rFonts w:ascii="Arial Narrow" w:hAnsi="Arial Narrow"/>
                <w:noProof/>
                <w:sz w:val="18"/>
                <w:szCs w:val="18"/>
              </w:rPr>
              <w:t>272</w:t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55A625" w14:textId="2DD2E363" w:rsidR="000669B7" w:rsidRPr="00F571F6" w:rsidRDefault="00B95A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1218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D3A47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587C70" w14:textId="7CF9FED9" w:rsidR="000669B7" w:rsidRPr="00F571F6" w:rsidRDefault="00B95A4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2723</w:t>
            </w:r>
          </w:p>
        </w:tc>
      </w:tr>
      <w:tr w:rsidR="000669B7" w:rsidRPr="0073029B" w14:paraId="2B0778B4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B1F3DC" w14:textId="77777777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aTxt01413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E5116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DA0F3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856BB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815B8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A188B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0AB5870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AE5427" w14:textId="77777777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aTxt01414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DF2FF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3EE6E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2BED4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3B793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A60F7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BCEAEAE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6C9A3A" w14:textId="77777777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aTxt01415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657F3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CEE45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19776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076A7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8B1C7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91CB328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1039AE" w14:textId="77777777"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aTxt01416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81945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24961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9DB01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7938C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82E1C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2023108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120F3F" w14:textId="77777777" w:rsidR="000669B7" w:rsidRPr="00F9573B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aTxt01417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DFDEB2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6F2156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5ED5CE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3D1973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0633E8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14:paraId="62CE30B8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1FF35F" w14:textId="77777777" w:rsidR="000669B7" w:rsidRPr="00F9573B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aTxt01418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C859D5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2AFD72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49D9AE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30A4D3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3030D5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14:paraId="139A4B9E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2FFEC7" w14:textId="77777777" w:rsidR="000669B7" w:rsidRPr="00F9573B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aTxt01419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4DDC68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0D3988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64CF47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70AB77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6EB172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</w:tbl>
    <w:p w14:paraId="2153A0C7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04BA47F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p42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10F26A71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EEA1D69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lastRenderedPageBreak/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20"/>
        <w:gridCol w:w="1662"/>
        <w:gridCol w:w="984"/>
        <w:gridCol w:w="13"/>
        <w:gridCol w:w="959"/>
        <w:gridCol w:w="27"/>
        <w:gridCol w:w="977"/>
        <w:gridCol w:w="1402"/>
      </w:tblGrid>
      <w:tr w:rsidR="000669B7" w:rsidRPr="0073029B" w14:paraId="333CA6FA" w14:textId="77777777" w:rsidTr="00F4554D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770D00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3A9A43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7EB8CD83" w14:textId="77777777" w:rsidTr="00F4554D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DE85DC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C215DF" w14:textId="77777777" w:rsidR="000669B7" w:rsidRPr="0073029B" w:rsidRDefault="000669B7" w:rsidP="00F4554D">
            <w:pPr>
              <w:pStyle w:val="TopHeader"/>
            </w:pPr>
            <w:r w:rsidRPr="0073029B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CDFAC1" w14:textId="77777777"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19A9C9" w14:textId="77777777" w:rsidR="000669B7" w:rsidRPr="0073029B" w:rsidRDefault="000669B7" w:rsidP="00F4554D">
            <w:pPr>
              <w:pStyle w:val="TopHeader"/>
            </w:pPr>
            <w:r w:rsidRPr="0073029B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935E9C" w14:textId="77777777" w:rsidR="000669B7" w:rsidRPr="0073029B" w:rsidRDefault="000669B7" w:rsidP="00F4554D">
            <w:pPr>
              <w:pStyle w:val="TopHeader"/>
            </w:pPr>
            <w:r w:rsidRPr="0073029B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A1514D" w14:textId="77777777" w:rsidR="000669B7" w:rsidRPr="0073029B" w:rsidRDefault="000669B7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669B7" w:rsidRPr="0073029B" w14:paraId="17EAB58F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B112E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2FDD2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43C67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22480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33262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4BF45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14:paraId="12C801B7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43E8A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40D68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s01400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73226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FAD08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1FD85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BA512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3FE1982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F673F8" w14:textId="77777777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aTxt01401s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CBA43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66E75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C67C0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91F17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E8331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CD0F6D3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25639F" w14:textId="77777777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aTxt01402s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6BAAF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8ACEA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25A49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2743B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5D92A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DA54D92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99DFC9" w14:textId="77777777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aTxt01403s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2AE16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16463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91B53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E16F5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78782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B202BA2" w14:textId="77777777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99DD419" w14:textId="77777777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aTxt01404s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6DE98C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498C28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36B3E2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43D710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4271A1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C2CCF71" w14:textId="77777777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36D2CB" w14:textId="77777777" w:rsidR="000669B7" w:rsidRPr="0073029B" w:rsidRDefault="00F9573B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instrText xml:space="preserve"> MERGEFIELD aTxt01405s </w:instrTex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41B9F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89360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EB05A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F43F62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485D3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362BC6D5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1EC80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ED04F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E56A8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357AD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B5645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D825B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5C55837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779BB1" w14:textId="77777777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aTxt01412s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9CA5A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8ABA2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151C0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E0FD8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6BEF3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7F4725C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D60F25" w14:textId="77777777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aTxt01413s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0FDE2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C949B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1EC8E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0D24D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4A784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009F8D2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D43352" w14:textId="77777777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aTxt01414s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C1D36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D76DE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9F46A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6730F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CD678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37D31FD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9B420B" w14:textId="77777777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aTxt01415s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416AD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ACFFF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E35A4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0A2EB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AE86F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17AB26A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3727A" w14:textId="77777777"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aTxt01416s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7B9BA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0FD7F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DC3D2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23AE2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DD00F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1400C22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1B4634" w14:textId="77777777" w:rsidR="000669B7" w:rsidRPr="00F9573B" w:rsidRDefault="00F9573B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aTxt01417s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610D7C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4F361F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DC2892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0D0C55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9EE190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14:paraId="57497AA9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1E3E62" w14:textId="77777777" w:rsidR="000669B7" w:rsidRPr="00F9573B" w:rsidRDefault="00F9573B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aTxt01418s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4BFAC2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DFD76B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57EFEB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9C1895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68030A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14:paraId="2A7F9BE0" w14:textId="77777777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F3920B" w14:textId="77777777" w:rsidR="000669B7" w:rsidRPr="00F9573B" w:rsidRDefault="00F9573B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aTxt01419s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367201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C0918B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9C3AAB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837C4D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446912" w14:textId="77777777"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</w:tbl>
    <w:p w14:paraId="7C8BAD06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1579B86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p43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79A4907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94672BB" w14:textId="77777777" w:rsidR="000669B7" w:rsidRPr="0073029B" w:rsidRDefault="006923C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24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c) a d)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0669B7" w:rsidRPr="0073029B" w14:paraId="16FBB0AC" w14:textId="77777777" w:rsidTr="00F4554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AC3996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2A1E8A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E24EF4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E51BAB" w:rsidRPr="0073029B" w14:paraId="0C9C6D43" w14:textId="77777777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B57BA4" w14:textId="77777777" w:rsidR="00E51BAB" w:rsidRPr="0073029B" w:rsidRDefault="00E51BAB" w:rsidP="00D7175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D553584" w14:textId="77777777" w:rsidR="00E51BAB" w:rsidRPr="00F571F6" w:rsidRDefault="00E51BAB" w:rsidP="00D7175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a04431s12  \* MERGEFORMAT </w:instrText>
            </w:r>
            <w:r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8F2FB38" w14:textId="77777777"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1BAB" w:rsidRPr="0073029B" w14:paraId="07F83271" w14:textId="77777777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18559D" w14:textId="77777777"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9963AC" w14:textId="77777777" w:rsidR="00E51BAB" w:rsidRPr="00F571F6" w:rsidRDefault="00E51BAB" w:rsidP="00D7175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a04431s2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9165B8" w14:textId="77777777"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1BAB" w:rsidRPr="0073029B" w14:paraId="173EFCC9" w14:textId="77777777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3D06C" w14:textId="77777777"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4FA1FE" w14:textId="77777777" w:rsidR="00E51BAB" w:rsidRPr="00F571F6" w:rsidRDefault="00E51BAB" w:rsidP="00D7175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a04431s1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065030" w14:textId="77777777"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1BAB" w:rsidRPr="0073029B" w14:paraId="297CBD7C" w14:textId="77777777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6745919" w14:textId="77777777" w:rsidR="00E51BAB" w:rsidRPr="0073029B" w:rsidRDefault="00E51BAB" w:rsidP="00D7175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8B091F" w14:textId="77777777" w:rsidR="00E51BAB" w:rsidRPr="00F571F6" w:rsidRDefault="00E51BAB" w:rsidP="00D7175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a04430s12  \* MERGEFORMAT </w:instrText>
            </w:r>
            <w:r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b/>
                <w:noProof/>
                <w:sz w:val="18"/>
                <w:szCs w:val="18"/>
              </w:rPr>
              <w:t>600.00</w:t>
            </w:r>
            <w:r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28E9B976" w14:textId="77777777" w:rsidR="00E51BAB" w:rsidRPr="0073029B" w:rsidRDefault="00E51BAB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4BC7C5D" w14:textId="77777777" w:rsidTr="00F4554D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17DFAD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0BE35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a04430s2 </w:instrText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bCs/>
                <w:noProof/>
                <w:sz w:val="18"/>
                <w:szCs w:val="18"/>
              </w:rPr>
              <w:t>600.00</w:t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681C678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E51BAB" w:rsidRPr="0073029B" w14:paraId="5B6AD9AE" w14:textId="77777777" w:rsidTr="00F4554D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FBB8D9" w14:textId="77777777"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EF5E75" w14:textId="77777777" w:rsidR="00E51BAB" w:rsidRPr="00F571F6" w:rsidRDefault="00E51BAB" w:rsidP="00D71752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a04430s1 </w:instrText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0791A3" w14:textId="77777777" w:rsidR="00E51BAB" w:rsidRPr="0073029B" w:rsidRDefault="00E51BAB" w:rsidP="00D7175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2D2DBC48" w14:textId="77777777" w:rsidR="000669B7" w:rsidRPr="0073029B" w:rsidRDefault="000669B7" w:rsidP="000669B7">
      <w:pPr>
        <w:pStyle w:val="Nzov"/>
        <w:spacing w:after="120"/>
        <w:jc w:val="both"/>
        <w:rPr>
          <w:rFonts w:ascii="Arial Narrow" w:hAnsi="Arial Narrow"/>
          <w:sz w:val="22"/>
          <w:szCs w:val="22"/>
        </w:rPr>
      </w:pPr>
    </w:p>
    <w:p w14:paraId="4E9CE85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p44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748AA87F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066F0E3F" w14:textId="77777777" w:rsidR="000669B7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5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v) a časti G. písm. f) o odloženej daňovej pohľadávke alebo o odloženom daňovom záväzku</w:t>
      </w:r>
    </w:p>
    <w:p w14:paraId="6D822EF9" w14:textId="77777777" w:rsidR="000669B7" w:rsidRPr="0073029B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367"/>
        <w:gridCol w:w="2386"/>
      </w:tblGrid>
      <w:tr w:rsidR="000669B7" w:rsidRPr="0073029B" w14:paraId="0C4E5352" w14:textId="77777777" w:rsidTr="00F4554D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50E71E" w14:textId="77777777" w:rsidR="000669B7" w:rsidRPr="0073029B" w:rsidRDefault="000669B7" w:rsidP="00F4554D">
            <w:pPr>
              <w:pStyle w:val="TopHeader"/>
            </w:pPr>
            <w:r w:rsidRPr="0073029B">
              <w:lastRenderedPageBreak/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BF29A9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AE2857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3A85FFF4" w14:textId="77777777" w:rsidTr="00F4554D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3DF2FBB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36E29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9F838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59CD7C5E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B8FDA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0E874A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CFAA8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791D6575" w14:textId="77777777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290A0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071726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3E891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0E92F06F" w14:textId="77777777" w:rsidTr="00F4554D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7CA253F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03E9E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3050A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1FAE1F77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1E9D0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F7AF30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CB2DF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5636D062" w14:textId="77777777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F9D27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C0B64C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26592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584D8955" w14:textId="77777777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E527AE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2FFD2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0F8AD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68501A78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9A6336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DCE69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86C56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340707E3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1458D0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A020F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1E8CA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5CFAD80A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C656CD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FFCA6F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a04441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9DA62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s04441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9960AF2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3EDD3D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CBA2C5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434AB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6B1D4EDD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2ED627" w14:textId="77777777" w:rsidR="000669B7" w:rsidRPr="0073029B" w:rsidRDefault="000669B7" w:rsidP="006C636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Zaúčtovaná  ako </w:t>
            </w:r>
            <w:r w:rsidR="006C6361">
              <w:rPr>
                <w:rFonts w:ascii="Arial Narrow" w:hAnsi="Arial Narrow"/>
                <w:sz w:val="22"/>
                <w:szCs w:val="22"/>
              </w:rPr>
              <w:t>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BDA9A1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5745C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526E1C0B" w14:textId="77777777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67777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25FABF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55B78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01B36405" w14:textId="77777777" w:rsidTr="00F4554D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536AAC9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D42C43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a04445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6EAB6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s04445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26AB2AB4" w14:textId="77777777" w:rsidTr="00F4554D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10CB1D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14CF35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1F953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5A125AFD" w14:textId="77777777" w:rsidTr="00511BB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92142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21D0BE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5EFCB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31BE82B1" w14:textId="77777777" w:rsidTr="00511BB9">
        <w:trPr>
          <w:trHeight w:val="345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39799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0F9B1D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27D90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511BB9" w:rsidRPr="0073029B" w14:paraId="3F1F691C" w14:textId="77777777" w:rsidTr="00511BB9">
        <w:trPr>
          <w:trHeight w:val="34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A89844" w14:textId="77777777" w:rsidR="00511BB9" w:rsidRPr="0073029B" w:rsidRDefault="00511BB9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2E64BFD" w14:textId="77777777" w:rsidR="00511BB9" w:rsidRPr="00F571F6" w:rsidRDefault="00511BB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FDCFF2" w14:textId="77777777" w:rsidR="00511BB9" w:rsidRPr="00F571F6" w:rsidRDefault="00511BB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14:paraId="33101AC2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0BDF582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p45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124665B5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1B87C70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6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G. písm. g)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85"/>
        <w:gridCol w:w="2424"/>
        <w:gridCol w:w="2433"/>
      </w:tblGrid>
      <w:tr w:rsidR="000669B7" w:rsidRPr="0073029B" w14:paraId="70B4817D" w14:textId="77777777" w:rsidTr="00F4554D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8AAA8F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BDE992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B653AA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76FA2E55" w14:textId="77777777" w:rsidTr="00F4554D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D8855B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80D21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36.06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08BAF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64FA651" w14:textId="77777777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6D07C8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45EE1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CB678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093F3881" w14:textId="77777777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AC706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62013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6030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7FAB5FEA" w14:textId="77777777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67643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7D348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55EE7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7678C4C8" w14:textId="77777777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8B95C8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1FE0A9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123.77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E8790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415DC04" w14:textId="77777777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221D6D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1CFA04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184.40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45DC0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D9A2D3A" w14:textId="77777777" w:rsidTr="00F4554D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A67480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DD00D7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-24.57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A18C9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1EC5FDC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CA4E6B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p46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4D333818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0FBCD1B" w14:textId="77777777"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7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h)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3"/>
        <w:gridCol w:w="1382"/>
        <w:gridCol w:w="1382"/>
        <w:gridCol w:w="1382"/>
        <w:gridCol w:w="1382"/>
      </w:tblGrid>
      <w:tr w:rsidR="000669B7" w:rsidRPr="0073029B" w14:paraId="08AEE387" w14:textId="77777777" w:rsidTr="00F4554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F85D3A" w14:textId="77777777" w:rsidR="000669B7" w:rsidRPr="0073029B" w:rsidRDefault="000669B7" w:rsidP="00F4554D">
            <w:pPr>
              <w:pStyle w:val="TopHeader"/>
            </w:pPr>
            <w:r w:rsidRPr="0073029B">
              <w:lastRenderedPageBreak/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1D3A6F" w14:textId="77777777" w:rsidR="000669B7" w:rsidRPr="0073029B" w:rsidRDefault="000669B7" w:rsidP="00F4554D">
            <w:pPr>
              <w:pStyle w:val="TopHeader"/>
            </w:pPr>
            <w:r w:rsidRPr="0073029B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578F49" w14:textId="77777777" w:rsidR="000669B7" w:rsidRPr="0073029B" w:rsidRDefault="000669B7" w:rsidP="00F4554D">
            <w:pPr>
              <w:pStyle w:val="TopHeader"/>
            </w:pPr>
            <w:r w:rsidRPr="0073029B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20D0FD" w14:textId="77777777" w:rsidR="000669B7" w:rsidRPr="0073029B" w:rsidRDefault="000669B7" w:rsidP="00F4554D">
            <w:pPr>
              <w:pStyle w:val="TopHeader"/>
            </w:pPr>
            <w:r w:rsidRPr="0073029B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FE6237" w14:textId="77777777" w:rsidR="000669B7" w:rsidRPr="0073029B" w:rsidRDefault="000669B7" w:rsidP="00F4554D">
            <w:pPr>
              <w:pStyle w:val="TopHeader"/>
            </w:pPr>
            <w:r w:rsidRPr="0073029B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0A8577" w14:textId="77777777"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14:paraId="45FF410D" w14:textId="77777777" w:rsidTr="00F4554D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5B557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EB4CA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E8EEB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1A13C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76AA5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70AF3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28920432" w14:textId="77777777" w:rsidTr="00F4554D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6F68A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0F0C8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60C86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F4C8B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C5289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B3ECD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2353FC6A" w14:textId="77777777" w:rsidTr="00F4554D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B7C7F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7E7F0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DCAF5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3E57E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BE43B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37C38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7FFF7A2B" w14:textId="77777777" w:rsidTr="00F4554D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072C1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33A0C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AB1EF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D010E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25043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20C3A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06FEB7EA" w14:textId="77777777" w:rsidR="000669B7" w:rsidRPr="0073029B" w:rsidRDefault="000669B7" w:rsidP="000669B7">
      <w:pPr>
        <w:pStyle w:val="Nzov"/>
        <w:widowControl w:val="0"/>
        <w:jc w:val="both"/>
        <w:rPr>
          <w:rFonts w:ascii="Arial Narrow" w:hAnsi="Arial Narrow"/>
          <w:sz w:val="22"/>
          <w:szCs w:val="22"/>
        </w:rPr>
      </w:pPr>
    </w:p>
    <w:p w14:paraId="74E23BE2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p47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26204FE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0A716A2" w14:textId="77777777" w:rsidR="000669B7" w:rsidRPr="0073029B" w:rsidRDefault="00405CD9" w:rsidP="000669B7">
      <w:pPr>
        <w:pStyle w:val="Nzov"/>
        <w:widowControl w:val="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28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405CD9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i) o bankových úveroch, pôžičkách a krátkodobých finančných výpomociach</w:t>
      </w:r>
    </w:p>
    <w:p w14:paraId="651C0F07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007"/>
        <w:gridCol w:w="771"/>
        <w:gridCol w:w="864"/>
        <w:gridCol w:w="1068"/>
        <w:gridCol w:w="1576"/>
        <w:gridCol w:w="1213"/>
        <w:gridCol w:w="1543"/>
      </w:tblGrid>
      <w:tr w:rsidR="005E5AD7" w:rsidRPr="0073029B" w14:paraId="54E111EE" w14:textId="77777777" w:rsidTr="002578DE">
        <w:trPr>
          <w:trHeight w:val="990"/>
          <w:jc w:val="center"/>
        </w:trPr>
        <w:tc>
          <w:tcPr>
            <w:tcW w:w="20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797902" w14:textId="77777777" w:rsidR="005E5AD7" w:rsidRPr="0073029B" w:rsidRDefault="005E5AD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23DFB3" w14:textId="77777777" w:rsidR="005E5AD7" w:rsidRPr="0073029B" w:rsidRDefault="005E5AD7" w:rsidP="00F4554D">
            <w:pPr>
              <w:pStyle w:val="TopHeader"/>
            </w:pPr>
            <w:r w:rsidRPr="0073029B">
              <w:t>Mena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49A2AE" w14:textId="77777777" w:rsidR="005E5AD7" w:rsidRPr="0073029B" w:rsidRDefault="005E5AD7" w:rsidP="00F4554D">
            <w:pPr>
              <w:pStyle w:val="TopHeader"/>
            </w:pPr>
            <w:r w:rsidRPr="0073029B">
              <w:t xml:space="preserve">Úrok </w:t>
            </w:r>
            <w:r w:rsidRPr="0073029B">
              <w:br/>
              <w:t xml:space="preserve">p. a. </w:t>
            </w:r>
          </w:p>
          <w:p w14:paraId="59F2CB8B" w14:textId="77777777" w:rsidR="005E5AD7" w:rsidRPr="0073029B" w:rsidRDefault="005E5AD7" w:rsidP="00F4554D">
            <w:pPr>
              <w:pStyle w:val="TopHeader"/>
            </w:pPr>
            <w:r w:rsidRPr="0073029B">
              <w:t>v %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7787A2" w14:textId="77777777" w:rsidR="005E5AD7" w:rsidRPr="0073029B" w:rsidRDefault="005E5AD7" w:rsidP="00F4554D">
            <w:pPr>
              <w:pStyle w:val="TopHeader"/>
            </w:pPr>
            <w:r w:rsidRPr="0073029B">
              <w:t>Dátum splatnosti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9B4085" w14:textId="77777777" w:rsidR="005E5AD7" w:rsidRPr="0073029B" w:rsidRDefault="005E5AD7" w:rsidP="00F4554D">
            <w:pPr>
              <w:pStyle w:val="TopHeader"/>
            </w:pPr>
            <w:r w:rsidRPr="0073029B">
              <w:t>Suma istiny v príslušnej mene za bežné účtovné obdobie</w:t>
            </w: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071305" w14:textId="77777777" w:rsidR="005E5AD7" w:rsidRDefault="005E5AD7" w:rsidP="00F4554D">
            <w:pPr>
              <w:pStyle w:val="TopHeader"/>
            </w:pPr>
          </w:p>
          <w:p w14:paraId="6B718573" w14:textId="77777777" w:rsidR="005E5AD7" w:rsidRPr="0073029B" w:rsidRDefault="005E5AD7" w:rsidP="00F4554D">
            <w:pPr>
              <w:pStyle w:val="TopHeader"/>
            </w:pPr>
            <w:r>
              <w:t>Suma istiny v eurách za bežné účtovné obdobie</w:t>
            </w:r>
          </w:p>
        </w:tc>
        <w:tc>
          <w:tcPr>
            <w:tcW w:w="15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19766C" w14:textId="77777777" w:rsidR="005E5AD7" w:rsidRPr="0073029B" w:rsidRDefault="005E5AD7" w:rsidP="00F4554D">
            <w:pPr>
              <w:pStyle w:val="TopHeader"/>
            </w:pPr>
            <w:r w:rsidRPr="0073029B">
              <w:t>Suma istiny v príslušnej mene za bezprostredne predchádzajúce účtovné obdobie</w:t>
            </w:r>
          </w:p>
        </w:tc>
      </w:tr>
      <w:tr w:rsidR="005E5AD7" w:rsidRPr="0073029B" w14:paraId="5DF6AA8B" w14:textId="77777777" w:rsidTr="002578DE">
        <w:trPr>
          <w:trHeight w:val="330"/>
          <w:jc w:val="center"/>
        </w:trPr>
        <w:tc>
          <w:tcPr>
            <w:tcW w:w="20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79CBAC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877B20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8B34D8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77217A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4C2B73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D2BA46F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E4FFF00" w14:textId="77777777"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5E5AD7" w:rsidRPr="0073029B" w14:paraId="31BB7DDC" w14:textId="77777777" w:rsidTr="002578DE">
        <w:trPr>
          <w:trHeight w:val="330"/>
          <w:jc w:val="center"/>
        </w:trPr>
        <w:tc>
          <w:tcPr>
            <w:tcW w:w="929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AF986F6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5E5AD7" w:rsidRPr="0073029B" w14:paraId="3F7CDC70" w14:textId="77777777" w:rsidTr="002578DE">
        <w:trPr>
          <w:trHeight w:val="330"/>
          <w:jc w:val="center"/>
        </w:trPr>
        <w:tc>
          <w:tcPr>
            <w:tcW w:w="206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0D82962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FB83A83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tcBorders>
              <w:top w:val="single" w:sz="12" w:space="0" w:color="auto"/>
            </w:tcBorders>
            <w:noWrap/>
            <w:vAlign w:val="center"/>
          </w:tcPr>
          <w:p w14:paraId="59A9B058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tcBorders>
              <w:top w:val="single" w:sz="12" w:space="0" w:color="auto"/>
            </w:tcBorders>
            <w:noWrap/>
            <w:vAlign w:val="center"/>
          </w:tcPr>
          <w:p w14:paraId="5DDF15FB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tcBorders>
              <w:top w:val="single" w:sz="12" w:space="0" w:color="auto"/>
            </w:tcBorders>
            <w:noWrap/>
            <w:vAlign w:val="center"/>
          </w:tcPr>
          <w:p w14:paraId="525B1B3E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auto"/>
            </w:tcBorders>
          </w:tcPr>
          <w:p w14:paraId="0C310A4B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tcBorders>
              <w:top w:val="single" w:sz="12" w:space="0" w:color="auto"/>
            </w:tcBorders>
            <w:noWrap/>
            <w:vAlign w:val="center"/>
          </w:tcPr>
          <w:p w14:paraId="5064A0E2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14:paraId="2950C6DD" w14:textId="77777777" w:rsidTr="002578DE">
        <w:trPr>
          <w:trHeight w:val="330"/>
          <w:jc w:val="center"/>
        </w:trPr>
        <w:tc>
          <w:tcPr>
            <w:tcW w:w="2068" w:type="dxa"/>
            <w:tcBorders>
              <w:right w:val="single" w:sz="12" w:space="0" w:color="auto"/>
            </w:tcBorders>
            <w:noWrap/>
            <w:vAlign w:val="center"/>
          </w:tcPr>
          <w:p w14:paraId="34218277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0496D78A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noWrap/>
            <w:vAlign w:val="center"/>
          </w:tcPr>
          <w:p w14:paraId="29D7877A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noWrap/>
            <w:vAlign w:val="center"/>
          </w:tcPr>
          <w:p w14:paraId="4C750B97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noWrap/>
            <w:vAlign w:val="center"/>
          </w:tcPr>
          <w:p w14:paraId="414A8981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</w:tcPr>
          <w:p w14:paraId="6389F80C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noWrap/>
            <w:vAlign w:val="center"/>
          </w:tcPr>
          <w:p w14:paraId="3EFDCA90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14:paraId="630E4605" w14:textId="77777777" w:rsidTr="002578DE">
        <w:trPr>
          <w:trHeight w:val="330"/>
          <w:jc w:val="center"/>
        </w:trPr>
        <w:tc>
          <w:tcPr>
            <w:tcW w:w="2068" w:type="dxa"/>
            <w:tcBorders>
              <w:right w:val="single" w:sz="12" w:space="0" w:color="auto"/>
            </w:tcBorders>
            <w:noWrap/>
            <w:vAlign w:val="center"/>
          </w:tcPr>
          <w:p w14:paraId="1AE9C9E1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15F27C0E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noWrap/>
            <w:vAlign w:val="center"/>
          </w:tcPr>
          <w:p w14:paraId="128DEB39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noWrap/>
            <w:vAlign w:val="center"/>
          </w:tcPr>
          <w:p w14:paraId="69859DC8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noWrap/>
            <w:vAlign w:val="center"/>
          </w:tcPr>
          <w:p w14:paraId="4602E4B6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</w:tcPr>
          <w:p w14:paraId="780CF8E6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noWrap/>
            <w:vAlign w:val="center"/>
          </w:tcPr>
          <w:p w14:paraId="24B58724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14:paraId="7FA69311" w14:textId="77777777" w:rsidTr="002578DE">
        <w:trPr>
          <w:trHeight w:val="330"/>
          <w:jc w:val="center"/>
        </w:trPr>
        <w:tc>
          <w:tcPr>
            <w:tcW w:w="929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5A114C5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5E5AD7" w:rsidRPr="0073029B" w14:paraId="77C3990D" w14:textId="77777777" w:rsidTr="002578DE">
        <w:trPr>
          <w:trHeight w:val="330"/>
          <w:jc w:val="center"/>
        </w:trPr>
        <w:tc>
          <w:tcPr>
            <w:tcW w:w="2068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464FAA6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0F0755E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tcBorders>
              <w:top w:val="single" w:sz="12" w:space="0" w:color="auto"/>
            </w:tcBorders>
            <w:noWrap/>
            <w:vAlign w:val="center"/>
          </w:tcPr>
          <w:p w14:paraId="43D3606E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tcBorders>
              <w:top w:val="single" w:sz="12" w:space="0" w:color="auto"/>
            </w:tcBorders>
            <w:noWrap/>
            <w:vAlign w:val="center"/>
          </w:tcPr>
          <w:p w14:paraId="1F27282A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tcBorders>
              <w:top w:val="single" w:sz="12" w:space="0" w:color="auto"/>
            </w:tcBorders>
            <w:noWrap/>
            <w:vAlign w:val="center"/>
          </w:tcPr>
          <w:p w14:paraId="3C3CA2AF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auto"/>
            </w:tcBorders>
          </w:tcPr>
          <w:p w14:paraId="7D39DBBA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tcBorders>
              <w:top w:val="single" w:sz="12" w:space="0" w:color="auto"/>
            </w:tcBorders>
            <w:noWrap/>
            <w:vAlign w:val="center"/>
          </w:tcPr>
          <w:p w14:paraId="2FAF6BB4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14:paraId="763E87EA" w14:textId="77777777" w:rsidTr="002578DE">
        <w:trPr>
          <w:trHeight w:val="330"/>
          <w:jc w:val="center"/>
        </w:trPr>
        <w:tc>
          <w:tcPr>
            <w:tcW w:w="2068" w:type="dxa"/>
            <w:tcBorders>
              <w:right w:val="single" w:sz="12" w:space="0" w:color="auto"/>
            </w:tcBorders>
            <w:noWrap/>
            <w:vAlign w:val="center"/>
          </w:tcPr>
          <w:p w14:paraId="25D37E90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3DAB1116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6" w:type="dxa"/>
            <w:noWrap/>
            <w:vAlign w:val="center"/>
          </w:tcPr>
          <w:p w14:paraId="66BB4A5D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97" w:type="dxa"/>
            <w:noWrap/>
            <w:vAlign w:val="center"/>
          </w:tcPr>
          <w:p w14:paraId="3A20B5AA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22" w:type="dxa"/>
            <w:noWrap/>
            <w:vAlign w:val="center"/>
          </w:tcPr>
          <w:p w14:paraId="13E61978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7" w:type="dxa"/>
          </w:tcPr>
          <w:p w14:paraId="7D6BDAD8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noWrap/>
            <w:vAlign w:val="center"/>
          </w:tcPr>
          <w:p w14:paraId="2DB790E6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5E5AD7" w:rsidRPr="0073029B" w14:paraId="18CD1A32" w14:textId="77777777" w:rsidTr="002578DE">
        <w:trPr>
          <w:trHeight w:val="345"/>
          <w:jc w:val="center"/>
        </w:trPr>
        <w:tc>
          <w:tcPr>
            <w:tcW w:w="2068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F11D55" w14:textId="77777777" w:rsidR="005E5AD7" w:rsidRPr="0073029B" w:rsidRDefault="005E5AD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7FF337F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6" w:type="dxa"/>
            <w:tcBorders>
              <w:bottom w:val="single" w:sz="12" w:space="0" w:color="auto"/>
            </w:tcBorders>
            <w:noWrap/>
            <w:vAlign w:val="center"/>
          </w:tcPr>
          <w:p w14:paraId="7467855F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97" w:type="dxa"/>
            <w:tcBorders>
              <w:bottom w:val="single" w:sz="12" w:space="0" w:color="auto"/>
            </w:tcBorders>
            <w:noWrap/>
            <w:vAlign w:val="center"/>
          </w:tcPr>
          <w:p w14:paraId="42747F7A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noWrap/>
            <w:vAlign w:val="center"/>
          </w:tcPr>
          <w:p w14:paraId="0A4B4FCE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</w:tcPr>
          <w:p w14:paraId="06413535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88" w:type="dxa"/>
            <w:tcBorders>
              <w:bottom w:val="single" w:sz="12" w:space="0" w:color="auto"/>
            </w:tcBorders>
            <w:noWrap/>
            <w:vAlign w:val="center"/>
          </w:tcPr>
          <w:p w14:paraId="0EA2DB8B" w14:textId="77777777"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F72BA92" w14:textId="77777777"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14:paraId="3F6C34A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p48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352DAF2F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34A66BDA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497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72"/>
        <w:gridCol w:w="771"/>
        <w:gridCol w:w="892"/>
        <w:gridCol w:w="1056"/>
        <w:gridCol w:w="1295"/>
        <w:gridCol w:w="1157"/>
        <w:gridCol w:w="1954"/>
      </w:tblGrid>
      <w:tr w:rsidR="002D450E" w:rsidRPr="0073029B" w14:paraId="38A907B7" w14:textId="77777777" w:rsidTr="00330AB1">
        <w:trPr>
          <w:trHeight w:val="990"/>
          <w:jc w:val="center"/>
        </w:trPr>
        <w:tc>
          <w:tcPr>
            <w:tcW w:w="19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845280" w14:textId="77777777" w:rsidR="002D450E" w:rsidRPr="0073029B" w:rsidRDefault="002D450E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5DDD34" w14:textId="77777777" w:rsidR="002D450E" w:rsidRPr="0073029B" w:rsidRDefault="002D450E" w:rsidP="00F4554D">
            <w:pPr>
              <w:pStyle w:val="TopHeader"/>
            </w:pPr>
            <w:r w:rsidRPr="0073029B">
              <w:t>Mena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FBF287" w14:textId="77777777" w:rsidR="002D450E" w:rsidRPr="0073029B" w:rsidRDefault="002D450E" w:rsidP="00F4554D">
            <w:pPr>
              <w:pStyle w:val="TopHeader"/>
            </w:pPr>
            <w:r w:rsidRPr="0073029B">
              <w:t xml:space="preserve">Úrok </w:t>
            </w:r>
            <w:r w:rsidRPr="0073029B">
              <w:br/>
              <w:t xml:space="preserve">p. a. </w:t>
            </w:r>
          </w:p>
          <w:p w14:paraId="4D93E854" w14:textId="77777777" w:rsidR="002D450E" w:rsidRPr="0073029B" w:rsidRDefault="002D450E" w:rsidP="00F4554D">
            <w:pPr>
              <w:pStyle w:val="TopHeader"/>
            </w:pPr>
            <w:r w:rsidRPr="0073029B">
              <w:t>v %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44BCB3" w14:textId="77777777" w:rsidR="002D450E" w:rsidRPr="0073029B" w:rsidRDefault="002D450E" w:rsidP="00F4554D">
            <w:pPr>
              <w:pStyle w:val="TopHeader"/>
            </w:pPr>
            <w:r w:rsidRPr="0073029B">
              <w:t>Dátum splatnosti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08053A" w14:textId="77777777" w:rsidR="002D450E" w:rsidRPr="0073029B" w:rsidRDefault="002D450E" w:rsidP="00F4554D">
            <w:pPr>
              <w:pStyle w:val="TopHeader"/>
            </w:pPr>
            <w:r w:rsidRPr="0073029B">
              <w:t>Suma istiny v príslušnej mene za bežné účtovné obdobie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BD78FB" w14:textId="77777777" w:rsidR="002D450E" w:rsidRDefault="002D450E" w:rsidP="00F4554D">
            <w:pPr>
              <w:pStyle w:val="TopHeader"/>
            </w:pPr>
          </w:p>
          <w:p w14:paraId="33D71937" w14:textId="77777777" w:rsidR="002D450E" w:rsidRPr="0073029B" w:rsidRDefault="002D450E" w:rsidP="00F4554D">
            <w:pPr>
              <w:pStyle w:val="TopHeader"/>
            </w:pPr>
            <w:r>
              <w:t>Suma istiny v eurách za bežné účtovné obdobie</w:t>
            </w:r>
          </w:p>
        </w:tc>
        <w:tc>
          <w:tcPr>
            <w:tcW w:w="2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EF1943" w14:textId="77777777" w:rsidR="002D450E" w:rsidRPr="0073029B" w:rsidRDefault="002D450E" w:rsidP="00F4554D">
            <w:pPr>
              <w:pStyle w:val="TopHeader"/>
            </w:pPr>
            <w:r w:rsidRPr="0073029B">
              <w:t>Suma istiny v príslušnej mene za bezprostredne predchádzajúce účtovné obdobie</w:t>
            </w:r>
          </w:p>
        </w:tc>
      </w:tr>
      <w:tr w:rsidR="002D450E" w:rsidRPr="0073029B" w14:paraId="4AC6D7F7" w14:textId="77777777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99D24B" w14:textId="77777777"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2566C7" w14:textId="77777777"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E4D0D5" w14:textId="77777777"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2C74FC" w14:textId="77777777"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90E041" w14:textId="77777777"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DF80F6E" w14:textId="77777777" w:rsidR="002D450E" w:rsidRPr="0073029B" w:rsidRDefault="006B3ABB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2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074C56D" w14:textId="77777777" w:rsidR="002D450E" w:rsidRPr="0073029B" w:rsidRDefault="006B3ABB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2D450E" w:rsidRPr="0073029B" w14:paraId="4DE5165A" w14:textId="77777777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957F1D3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2A6FEB12" w14:textId="77777777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8974758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E98F435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14:paraId="1CDD44B0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14:paraId="6FA0C696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14:paraId="05EF609B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top w:val="single" w:sz="12" w:space="0" w:color="auto"/>
            </w:tcBorders>
          </w:tcPr>
          <w:p w14:paraId="4B59D461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14:paraId="50355E4F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5ACD15D1" w14:textId="77777777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14:paraId="2299DA5F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035B3745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14:paraId="5D6413DA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14:paraId="635A7E77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14:paraId="21B28721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14:paraId="58F6C60B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14:paraId="0E1871A9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780B299E" w14:textId="77777777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14:paraId="08CAE053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6A0C8B1E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14:paraId="7E41FC39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14:paraId="4476205A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14:paraId="02C3EA1A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14:paraId="30F88CE9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14:paraId="4A429998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7C1367CC" w14:textId="77777777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F488496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1A555D27" w14:textId="77777777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F82003D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94FD2D8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14:paraId="5658622A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14:paraId="17BAB9DB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14:paraId="7178BCCE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top w:val="single" w:sz="12" w:space="0" w:color="auto"/>
            </w:tcBorders>
          </w:tcPr>
          <w:p w14:paraId="3FF01828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14:paraId="78DB90F7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6664B874" w14:textId="77777777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14:paraId="57E359BD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47F686D2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14:paraId="579EF3FD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14:paraId="0803189D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14:paraId="79D4017E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14:paraId="554A4365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14:paraId="1D086704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437C610F" w14:textId="77777777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14:paraId="4105163A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7B3291F9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14:paraId="5E16F4AB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14:paraId="31B51DA9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14:paraId="0C3FB88F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14:paraId="03980977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14:paraId="7AAFC097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5B58B485" w14:textId="77777777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5A44E33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14:paraId="0D6B2DC4" w14:textId="77777777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51242C8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898E525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14:paraId="7C9BAB42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14:paraId="7B05F59D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14:paraId="2EAC84F1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</w:tcPr>
          <w:p w14:paraId="2B74E399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14:paraId="3E4C3A73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450E" w:rsidRPr="0073029B" w14:paraId="0E199928" w14:textId="77777777" w:rsidTr="00330AB1">
        <w:trPr>
          <w:trHeight w:val="345"/>
          <w:jc w:val="center"/>
        </w:trPr>
        <w:tc>
          <w:tcPr>
            <w:tcW w:w="1927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C75F77" w14:textId="77777777" w:rsidR="002D450E" w:rsidRPr="0073029B" w:rsidRDefault="002D450E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2A638F6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bottom w:val="single" w:sz="12" w:space="0" w:color="auto"/>
            </w:tcBorders>
            <w:noWrap/>
            <w:vAlign w:val="center"/>
          </w:tcPr>
          <w:p w14:paraId="6DE4224F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bottom w:val="single" w:sz="12" w:space="0" w:color="auto"/>
            </w:tcBorders>
            <w:noWrap/>
            <w:vAlign w:val="center"/>
          </w:tcPr>
          <w:p w14:paraId="64053518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bottom w:val="single" w:sz="12" w:space="0" w:color="auto"/>
            </w:tcBorders>
            <w:noWrap/>
            <w:vAlign w:val="center"/>
          </w:tcPr>
          <w:p w14:paraId="36D2D86C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bottom w:val="single" w:sz="12" w:space="0" w:color="auto"/>
            </w:tcBorders>
          </w:tcPr>
          <w:p w14:paraId="51C586FE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bottom w:val="single" w:sz="12" w:space="0" w:color="auto"/>
            </w:tcBorders>
            <w:noWrap/>
            <w:vAlign w:val="center"/>
          </w:tcPr>
          <w:p w14:paraId="21D89D5C" w14:textId="77777777"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071558F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903CA5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p49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01770D35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F425F4D" w14:textId="77777777" w:rsidR="000669B7" w:rsidRPr="0073029B" w:rsidRDefault="00405CD9" w:rsidP="000669B7">
      <w:pPr>
        <w:pStyle w:val="Nzov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29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405CD9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 G. písm. k) o významných položkách derivátov za bežné účtovné obdobie </w:t>
      </w:r>
    </w:p>
    <w:p w14:paraId="404EFDE4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53"/>
        <w:gridCol w:w="1454"/>
        <w:gridCol w:w="14"/>
        <w:gridCol w:w="1576"/>
        <w:gridCol w:w="2145"/>
      </w:tblGrid>
      <w:tr w:rsidR="000669B7" w:rsidRPr="0073029B" w14:paraId="13BB7B30" w14:textId="77777777" w:rsidTr="00F4554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16EEEDE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CE88BA" w14:textId="77777777" w:rsidR="000669B7" w:rsidRPr="0073029B" w:rsidRDefault="000669B7" w:rsidP="00F4554D">
            <w:pPr>
              <w:pStyle w:val="TopHeader"/>
            </w:pPr>
            <w:r w:rsidRPr="0073029B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9600564" w14:textId="77777777" w:rsidR="000669B7" w:rsidRPr="0073029B" w:rsidRDefault="000669B7" w:rsidP="00F4554D">
            <w:pPr>
              <w:pStyle w:val="TopHeader"/>
            </w:pPr>
            <w:r w:rsidRPr="0073029B">
              <w:t>Dohodnutá cena  podkladového nástroja</w:t>
            </w:r>
          </w:p>
        </w:tc>
      </w:tr>
      <w:tr w:rsidR="000669B7" w:rsidRPr="0073029B" w14:paraId="7897E1BB" w14:textId="77777777" w:rsidTr="00F4554D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719A3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35BED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E6306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DC403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4F2A02B" w14:textId="77777777" w:rsidTr="00F4554D">
        <w:trPr>
          <w:trHeight w:val="106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BBB0C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79A73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1102F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AB554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14:paraId="4D5D5B0F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F74747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61502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0B9A2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AE2F66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0669B7" w:rsidRPr="0073029B" w14:paraId="03A37EFA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7B23C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18F85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FAFF8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2A08E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5C570448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4AEB2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2B0E3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CCCA1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71AF1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968ACFC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4C32D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46750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03BBF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4E142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48BE1DB3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C100A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43275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4812A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01AFB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D20F031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86344B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90FA0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D50E7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9924A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20E65AD5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AB5EA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5AA76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D5BF0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0DBBB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17A6EBE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37559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DACB1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ADC6E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B5A4A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CF872D4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F71AD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CE275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C8FDF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C4BFA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4DD5E1F" w14:textId="77777777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5A2C12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598E8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BD784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BD291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B70A92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4C15E122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p51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7E6AB661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5EE3B00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44"/>
        <w:gridCol w:w="1388"/>
        <w:gridCol w:w="969"/>
        <w:gridCol w:w="1392"/>
        <w:gridCol w:w="1449"/>
      </w:tblGrid>
      <w:tr w:rsidR="000669B7" w:rsidRPr="0073029B" w14:paraId="7007D8CA" w14:textId="77777777" w:rsidTr="00F4554D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E5FD00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27C2C4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67A3E8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0BEB48DA" w14:textId="77777777" w:rsidTr="00F4554D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814B198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EE09EE" w14:textId="77777777" w:rsidR="000669B7" w:rsidRPr="0073029B" w:rsidRDefault="000669B7" w:rsidP="00F4554D">
            <w:pPr>
              <w:pStyle w:val="TopHeader"/>
            </w:pPr>
            <w:r w:rsidRPr="0073029B">
              <w:t xml:space="preserve">Zmena reálnej hodnoty </w:t>
            </w:r>
            <w:r w:rsidRPr="0073029B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FFD716" w14:textId="77777777" w:rsidR="000669B7" w:rsidRPr="0073029B" w:rsidRDefault="000669B7" w:rsidP="00F4554D">
            <w:pPr>
              <w:pStyle w:val="TopHeader"/>
            </w:pPr>
            <w:r w:rsidRPr="0073029B">
              <w:t>Zmena reálnej hodnoty (+/-) s vplyvom na</w:t>
            </w:r>
          </w:p>
        </w:tc>
      </w:tr>
      <w:tr w:rsidR="000669B7" w:rsidRPr="0073029B" w14:paraId="45152777" w14:textId="77777777" w:rsidTr="00F4554D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568F36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C0F769" w14:textId="77777777" w:rsidR="000669B7" w:rsidRPr="0073029B" w:rsidRDefault="000669B7" w:rsidP="00F4554D">
            <w:pPr>
              <w:pStyle w:val="TopHeader"/>
            </w:pPr>
            <w:r w:rsidRPr="0073029B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E06D75" w14:textId="77777777" w:rsidR="000669B7" w:rsidRPr="0073029B" w:rsidRDefault="000669B7" w:rsidP="00F4554D">
            <w:pPr>
              <w:pStyle w:val="TopHeader"/>
            </w:pPr>
            <w:r w:rsidRPr="0073029B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D3F426" w14:textId="77777777" w:rsidR="000669B7" w:rsidRPr="0073029B" w:rsidRDefault="000669B7" w:rsidP="00F4554D">
            <w:pPr>
              <w:pStyle w:val="TopHeader"/>
            </w:pPr>
            <w:r w:rsidRPr="0073029B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4A3D0F" w14:textId="77777777" w:rsidR="000669B7" w:rsidRPr="0073029B" w:rsidRDefault="000669B7" w:rsidP="00F4554D">
            <w:pPr>
              <w:pStyle w:val="TopHeader"/>
            </w:pPr>
            <w:r w:rsidRPr="0073029B">
              <w:t>vlastné imanie</w:t>
            </w:r>
          </w:p>
        </w:tc>
      </w:tr>
      <w:tr w:rsidR="000669B7" w:rsidRPr="0073029B" w14:paraId="56BCBDF5" w14:textId="77777777" w:rsidTr="00F4554D">
        <w:trPr>
          <w:trHeight w:val="149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97D0D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34261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A72E7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AE052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08DAC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</w:tr>
      <w:tr w:rsidR="000669B7" w:rsidRPr="0073029B" w14:paraId="4EC76765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D0416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6A381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F6366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92C14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0E686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9EAB98A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D667D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5A1D9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2CE63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88C21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89EA3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BB4A747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CA52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B8574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F8382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8ED3F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673DA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8192BDB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821B71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63B74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A7B4176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8B32D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296BCC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0669B7" w:rsidRPr="0073029B" w14:paraId="2F12CAD9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B4339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2D240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2CC863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45220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3735A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16D89B4B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FCA59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6AA6D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8F7D7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CD25A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984C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7A5B5CCE" w14:textId="77777777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CA588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B2E31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BE13F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0FB55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AC3AD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09B67145" w14:textId="77777777" w:rsidTr="00F4554D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0440A0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30024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0D45AE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B0F69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F1A79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372426C1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00EF86E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p52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00179FD2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55AE27B" w14:textId="77777777"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405CD9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405CD9" w:rsidRPr="00405CD9">
        <w:rPr>
          <w:rFonts w:ascii="Arial Narrow" w:hAnsi="Arial Narrow"/>
          <w:sz w:val="22"/>
          <w:szCs w:val="22"/>
        </w:rPr>
        <w:t xml:space="preserve"> </w:t>
      </w:r>
      <w:r w:rsidR="00405CD9">
        <w:rPr>
          <w:rFonts w:ascii="Arial Narrow" w:hAnsi="Arial Narrow"/>
          <w:sz w:val="22"/>
          <w:szCs w:val="22"/>
        </w:rPr>
        <w:t>prílohe</w:t>
      </w:r>
      <w:r w:rsidR="00405C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G. písm. l)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60"/>
        <w:gridCol w:w="1931"/>
        <w:gridCol w:w="1951"/>
      </w:tblGrid>
      <w:tr w:rsidR="000669B7" w:rsidRPr="0073029B" w14:paraId="163F0659" w14:textId="77777777" w:rsidTr="00F4554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AAF4796" w14:textId="77777777" w:rsidR="000669B7" w:rsidRPr="0073029B" w:rsidRDefault="000669B7" w:rsidP="00F4554D">
            <w:pPr>
              <w:pStyle w:val="TopHeader"/>
            </w:pPr>
            <w:r w:rsidRPr="0073029B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5A0A04" w14:textId="77777777" w:rsidR="000669B7" w:rsidRPr="0073029B" w:rsidRDefault="000669B7" w:rsidP="00F4554D">
            <w:pPr>
              <w:pStyle w:val="TopHeader"/>
            </w:pPr>
            <w:r w:rsidRPr="0073029B">
              <w:t>Reálna hodnota</w:t>
            </w:r>
          </w:p>
        </w:tc>
      </w:tr>
      <w:tr w:rsidR="000669B7" w:rsidRPr="0073029B" w14:paraId="57EE07DA" w14:textId="77777777" w:rsidTr="00F4554D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E339B9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2A1E93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E3BD9D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28ACC79D" w14:textId="77777777" w:rsidTr="00F4554D">
        <w:trPr>
          <w:trHeight w:val="167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B00B89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B782B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1DF78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14:paraId="1027BDC3" w14:textId="77777777" w:rsidTr="00F4554D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28AE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47BAF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DBDFD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2671309E" w14:textId="77777777" w:rsidTr="00F4554D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A7963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3A948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618D2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0FFF8735" w14:textId="77777777" w:rsidTr="00F4554D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62E54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001CFD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906F0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42C90262" w14:textId="77777777" w:rsidTr="00F4554D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8F2A9C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6954D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E7E85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3DFE9E8F" w14:textId="77777777" w:rsidTr="00F4554D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6D4CF5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02E274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A675B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6C15ACD0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169391B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p53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364AC1F9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6D003DC7" w14:textId="77777777"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m)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669B7" w:rsidRPr="0073029B" w14:paraId="0E39A9C7" w14:textId="77777777" w:rsidTr="00F4554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4EF0B5" w14:textId="77777777" w:rsidR="000669B7" w:rsidRPr="0073029B" w:rsidRDefault="000669B7" w:rsidP="00F4554D">
            <w:pPr>
              <w:pStyle w:val="TopHeader"/>
            </w:pPr>
            <w:r w:rsidRPr="0073029B">
              <w:t>Názov</w:t>
            </w:r>
            <w:r w:rsidRPr="0073029B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751B82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AD1634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19CA7B0E" w14:textId="77777777" w:rsidTr="00F4554D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32E573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99426C" w14:textId="77777777"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95F450" w14:textId="77777777"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14:paraId="621DC34C" w14:textId="77777777" w:rsidTr="00F4554D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DF8156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716B07" w14:textId="77777777"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23BA85" w14:textId="77777777"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B74507" w14:textId="77777777"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DFE6AD" w14:textId="77777777"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A1391E" w14:textId="77777777"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18E533" w14:textId="77777777"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</w:tr>
      <w:tr w:rsidR="000669B7" w:rsidRPr="0073029B" w14:paraId="12383B95" w14:textId="77777777" w:rsidTr="00F4554D">
        <w:trPr>
          <w:trHeight w:val="151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DA187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EA8A7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CED84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4B64C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66B38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01747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DEDFB0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14:paraId="0B1188D1" w14:textId="77777777" w:rsidTr="00F4554D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52720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ED91D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01E03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04884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EC2EB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C9A53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D3C3F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355E4A50" w14:textId="77777777" w:rsidTr="00F4554D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BA623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578D5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D6DC0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C4286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4EB6C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C7F04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5A904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6317B9CC" w14:textId="77777777" w:rsidTr="00F4554D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55BA52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D9E52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38213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A6023D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4B9A3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670E4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C9BE11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203FC404" w14:textId="77777777" w:rsidR="000669B7" w:rsidRPr="0073029B" w:rsidRDefault="000669B7" w:rsidP="000669B7">
      <w:pPr>
        <w:pStyle w:val="Nzov"/>
        <w:spacing w:after="120"/>
        <w:jc w:val="left"/>
        <w:rPr>
          <w:rFonts w:ascii="Arial Narrow" w:hAnsi="Arial Narrow"/>
          <w:sz w:val="22"/>
          <w:szCs w:val="22"/>
        </w:rPr>
      </w:pPr>
    </w:p>
    <w:p w14:paraId="494F9F6D" w14:textId="77777777" w:rsidR="000669B7" w:rsidRDefault="000669B7" w:rsidP="000669B7">
      <w:pPr>
        <w:pStyle w:val="Nzov"/>
        <w:widowControl w:val="0"/>
        <w:spacing w:after="120"/>
        <w:jc w:val="left"/>
        <w:rPr>
          <w:rFonts w:ascii="Arial Narrow" w:hAnsi="Arial Narrow"/>
          <w:b w:val="0"/>
          <w:sz w:val="22"/>
          <w:szCs w:val="22"/>
        </w:rPr>
      </w:pPr>
      <w:r w:rsidRPr="00AB4291">
        <w:rPr>
          <w:rFonts w:ascii="Arial Narrow" w:hAnsi="Arial Narrow"/>
          <w:b w:val="0"/>
          <w:sz w:val="22"/>
          <w:szCs w:val="22"/>
        </w:rPr>
        <w:fldChar w:fldCharType="begin"/>
      </w:r>
      <w:r w:rsidRPr="00AB4291">
        <w:rPr>
          <w:rFonts w:ascii="Arial Narrow" w:hAnsi="Arial Narrow"/>
          <w:b w:val="0"/>
          <w:sz w:val="22"/>
          <w:szCs w:val="22"/>
        </w:rPr>
        <w:instrText xml:space="preserve"> MERGEFIELD p54 </w:instrText>
      </w:r>
      <w:r w:rsidRPr="00AB4291">
        <w:rPr>
          <w:rFonts w:ascii="Arial Narrow" w:hAnsi="Arial Narrow"/>
          <w:b w:val="0"/>
          <w:sz w:val="22"/>
          <w:szCs w:val="22"/>
        </w:rPr>
        <w:fldChar w:fldCharType="end"/>
      </w:r>
    </w:p>
    <w:p w14:paraId="0EA3E780" w14:textId="77777777" w:rsidR="000669B7" w:rsidRPr="00AB4291" w:rsidRDefault="000669B7" w:rsidP="000669B7">
      <w:pPr>
        <w:pStyle w:val="Nzov"/>
        <w:widowControl w:val="0"/>
        <w:spacing w:after="120"/>
        <w:jc w:val="left"/>
        <w:rPr>
          <w:rFonts w:ascii="Arial Narrow" w:hAnsi="Arial Narrow"/>
          <w:b w:val="0"/>
          <w:sz w:val="22"/>
          <w:szCs w:val="22"/>
        </w:rPr>
      </w:pPr>
    </w:p>
    <w:p w14:paraId="40F4D73E" w14:textId="77777777" w:rsidR="000669B7" w:rsidRPr="0073029B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2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H. písm. b)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59"/>
        <w:gridCol w:w="1111"/>
        <w:gridCol w:w="1082"/>
        <w:gridCol w:w="1279"/>
        <w:gridCol w:w="1406"/>
        <w:gridCol w:w="1705"/>
      </w:tblGrid>
      <w:tr w:rsidR="000669B7" w:rsidRPr="0073029B" w14:paraId="512B1EA2" w14:textId="77777777" w:rsidTr="00F4554D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F232C7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92BA2F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FD7843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FB7E5A" w14:textId="77777777" w:rsidR="000669B7" w:rsidRPr="0073029B" w:rsidRDefault="000669B7" w:rsidP="00F4554D">
            <w:pPr>
              <w:pStyle w:val="TopHeader"/>
            </w:pPr>
            <w:r w:rsidRPr="0073029B">
              <w:t xml:space="preserve">Zmena stavu vnútroorganizačných zásob </w:t>
            </w:r>
          </w:p>
        </w:tc>
      </w:tr>
      <w:tr w:rsidR="000669B7" w:rsidRPr="0073029B" w14:paraId="456BDD10" w14:textId="77777777" w:rsidTr="00F4554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4301D1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A9AE60" w14:textId="77777777" w:rsidR="000669B7" w:rsidRPr="0073029B" w:rsidRDefault="000669B7" w:rsidP="00F4554D">
            <w:pPr>
              <w:pStyle w:val="TopHeader"/>
            </w:pPr>
            <w:r w:rsidRPr="0073029B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939807" w14:textId="77777777" w:rsidR="000669B7" w:rsidRPr="0073029B" w:rsidRDefault="000669B7" w:rsidP="00F4554D">
            <w:pPr>
              <w:pStyle w:val="TopHeader"/>
            </w:pPr>
            <w:r w:rsidRPr="0073029B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3C27D3" w14:textId="77777777" w:rsidR="000669B7" w:rsidRPr="0073029B" w:rsidRDefault="000669B7" w:rsidP="00F4554D">
            <w:pPr>
              <w:pStyle w:val="TopHeader"/>
            </w:pPr>
            <w:r w:rsidRPr="0073029B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D096FB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3CE00C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2D9895CF" w14:textId="77777777" w:rsidTr="00F4554D">
        <w:trPr>
          <w:trHeight w:val="144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0C8B3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44FBF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82334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F605C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47AA9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67FE6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14:paraId="6469986A" w14:textId="77777777" w:rsidTr="00F4554D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1B7E37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73029B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69F229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a04550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FE5E6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77AE8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6FD55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58A2C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2194F7AF" w14:textId="77777777" w:rsidTr="00F4554D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08F88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D33C4C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1045A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4C14C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C596F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3D73E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7739FEC7" w14:textId="77777777" w:rsidTr="00F4554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AEEAAF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121E75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B539E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7AC3A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AFF59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6D96A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5D2F297E" w14:textId="77777777" w:rsidTr="00F4554D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EFFE46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FFA7F2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ECA5B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9EB10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F9447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C344B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79BC0220" w14:textId="77777777" w:rsidTr="00F4554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57B5E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0E9D3F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5760A3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73BFF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995A7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2FCC4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759A9395" w14:textId="77777777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AA730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20B682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AA751C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F8D5F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3672E6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E2C48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5B889D42" w14:textId="77777777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1CB6D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69F0562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D9E720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89E9F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E2482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a04600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F6F7A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6AB0B48B" w14:textId="77777777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05DF0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34987D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6EC8EA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29972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99728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CAEB4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14:paraId="1712330A" w14:textId="77777777" w:rsidTr="00F4554D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0B29B7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F4C169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50A7E4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9B869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883BE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6F0B5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14:paraId="303CCFD7" w14:textId="77777777"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14:paraId="27FE3057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p56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5D914D2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A4998F3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H. písm. g)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0669B7" w:rsidRPr="0073029B" w14:paraId="1E1BF968" w14:textId="77777777" w:rsidTr="00F4554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7D7C90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209BCB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05A1C6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70E6AB67" w14:textId="77777777" w:rsidTr="00F4554D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3BC16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77763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FF081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A65EF7B" w14:textId="77777777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4A861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068A41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46322.44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F2A30D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42AAB05F" w14:textId="77777777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A11FA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47CE3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BFD71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0703F02C" w14:textId="77777777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3CF66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C537E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FEE0D5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483B369" w14:textId="77777777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21829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9B5A3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E2026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DF36229" w14:textId="77777777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86BC9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FE4AA4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82689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F746AB8" w14:textId="77777777" w:rsidTr="00F4554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09C204" w14:textId="77777777"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650ED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46322.44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F7EE0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602F1AAA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0A1ED57C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p58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5BF0B4D6" w14:textId="77777777" w:rsidR="005A0A25" w:rsidRDefault="005A0A2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14:paraId="3C5657D3" w14:textId="77777777" w:rsidR="005A0A25" w:rsidRPr="005A0A25" w:rsidRDefault="005A0A25" w:rsidP="005A0A25">
      <w:pPr>
        <w:pStyle w:val="Nzov"/>
        <w:keepNext/>
        <w:jc w:val="left"/>
        <w:outlineLvl w:val="0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>
        <w:rPr>
          <w:rFonts w:ascii="Arial Narrow" w:hAnsi="Arial Narrow"/>
          <w:sz w:val="22"/>
          <w:szCs w:val="22"/>
        </w:rPr>
        <w:t>4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Pr="00365482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časti </w:t>
      </w:r>
      <w:r>
        <w:rPr>
          <w:rFonts w:ascii="Arial Narrow" w:hAnsi="Arial Narrow"/>
          <w:sz w:val="22"/>
          <w:szCs w:val="22"/>
        </w:rPr>
        <w:t xml:space="preserve">I. </w:t>
      </w:r>
      <w:r w:rsidRPr="005A0A25">
        <w:rPr>
          <w:rFonts w:ascii="Arial Narrow" w:hAnsi="Arial Narrow"/>
          <w:sz w:val="22"/>
          <w:szCs w:val="22"/>
        </w:rPr>
        <w:t>o nákladoch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5A0A25" w:rsidRPr="003F477D" w14:paraId="2B0CC4EF" w14:textId="77777777" w:rsidTr="00BE41E3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40A93" w14:textId="77777777" w:rsidR="005A0A25" w:rsidRPr="003F477D" w:rsidRDefault="005A0A25" w:rsidP="00BE41E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689D6" w14:textId="77777777" w:rsidR="005A0A25" w:rsidRPr="003F477D" w:rsidRDefault="005A0A25" w:rsidP="00BE41E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2A7D0" w14:textId="77777777" w:rsidR="005A0A25" w:rsidRPr="003F477D" w:rsidRDefault="005A0A25" w:rsidP="00BE41E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A0A25" w:rsidRPr="003F477D" w14:paraId="647C9718" w14:textId="77777777" w:rsidTr="00BE41E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EBCDBB" w14:textId="77777777" w:rsidR="005A0A25" w:rsidRPr="003F477D" w:rsidRDefault="005A0A25" w:rsidP="00BE41E3">
            <w:pPr>
              <w:rPr>
                <w:b/>
                <w:szCs w:val="22"/>
              </w:rPr>
            </w:pPr>
            <w:r w:rsidRPr="005A0A25">
              <w:rPr>
                <w:rFonts w:ascii="Arial Narrow" w:hAnsi="Arial Narrow"/>
                <w:b/>
                <w:bCs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04EA9" w14:textId="77777777" w:rsidR="005A0A25" w:rsidRPr="003F477D" w:rsidRDefault="005A0A25" w:rsidP="00BE41E3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6670F" w14:textId="77777777" w:rsidR="005A0A25" w:rsidRPr="003F477D" w:rsidRDefault="005A0A25" w:rsidP="00BE41E3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5A0A25" w:rsidRPr="003F477D" w14:paraId="61293ECE" w14:textId="77777777" w:rsidTr="00BE41E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BD5C19" w14:textId="77777777" w:rsidR="005A0A25" w:rsidRPr="005A0A25" w:rsidRDefault="005A0A25" w:rsidP="00BE41E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82DF88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C643F0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14:paraId="0D688D97" w14:textId="77777777" w:rsidTr="00BE41E3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B3EE7" w14:textId="77777777" w:rsidR="005A0A25" w:rsidRPr="005A0A25" w:rsidRDefault="005A0A25" w:rsidP="00BE41E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8E421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4B961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14:paraId="74759B3C" w14:textId="77777777" w:rsidTr="00BE41E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C9B0A" w14:textId="77777777" w:rsidR="005A0A25" w:rsidRPr="005A0A25" w:rsidRDefault="005A0A25" w:rsidP="00BE41E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4CFE3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7F7AE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14:paraId="4BF64A1A" w14:textId="77777777" w:rsidTr="00BE41E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14282" w14:textId="77777777" w:rsidR="005A0A25" w:rsidRPr="005A0A25" w:rsidRDefault="005A0A25" w:rsidP="00BE41E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15CDB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3F90D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14:paraId="29ACFD88" w14:textId="77777777" w:rsidTr="00BE41E3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5B451" w14:textId="77777777" w:rsidR="005A0A25" w:rsidRPr="005A0A25" w:rsidRDefault="005A0A25" w:rsidP="00BE41E3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35E58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7246B" w14:textId="77777777" w:rsidR="005A0A25" w:rsidRPr="003F477D" w:rsidRDefault="005A0A25" w:rsidP="00BE41E3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C870A05" w14:textId="77777777" w:rsidR="005A0A25" w:rsidRPr="003F477D" w:rsidRDefault="005A0A25" w:rsidP="005A0A25">
      <w:pPr>
        <w:pStyle w:val="Nzov"/>
        <w:jc w:val="left"/>
        <w:rPr>
          <w:szCs w:val="22"/>
        </w:rPr>
      </w:pPr>
    </w:p>
    <w:p w14:paraId="139843D3" w14:textId="77777777" w:rsidR="000669B7" w:rsidRPr="0073029B" w:rsidRDefault="005A0A2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35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>
        <w:rPr>
          <w:rFonts w:ascii="Arial Narrow" w:hAnsi="Arial Narrow"/>
          <w:sz w:val="22"/>
          <w:szCs w:val="22"/>
        </w:rPr>
        <w:t> prílohe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J. písm. a) až e)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0669B7" w:rsidRPr="0073029B" w14:paraId="3B194E13" w14:textId="77777777" w:rsidTr="00F4554D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6EBF9B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B981DC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B7CBFC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2813E10C" w14:textId="77777777" w:rsidTr="00F4554D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D50C56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472C7E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828AC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D0CF34C" w14:textId="77777777" w:rsidTr="00F4554D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AD458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51206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554A38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14CF9EE" w14:textId="77777777" w:rsidTr="00F4554D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DEAA3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34C059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C3CAEF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7181B93C" w14:textId="77777777" w:rsidTr="00F4554D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11D07C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BF97B0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2AF83B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5490C1E1" w14:textId="77777777" w:rsidTr="00F4554D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AC2FC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B1BE3C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DBCE93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14:paraId="682B50B6" w14:textId="77777777" w:rsidTr="00F4554D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6AC4D5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0DEF07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97BC9A" w14:textId="77777777"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062171" w:rsidRPr="000001A0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14:paraId="60C43E1E" w14:textId="77777777"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14:paraId="638FE33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p60 </w:instrText>
      </w:r>
      <w:r>
        <w:rPr>
          <w:rFonts w:ascii="Arial Narrow" w:hAnsi="Arial Narrow"/>
          <w:sz w:val="22"/>
          <w:szCs w:val="22"/>
        </w:rPr>
        <w:fldChar w:fldCharType="end"/>
      </w:r>
    </w:p>
    <w:p w14:paraId="220D4293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1BFC9B5" w14:textId="77777777" w:rsidR="000669B7" w:rsidRPr="0073029B" w:rsidRDefault="005A0A25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36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5A0A2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J.  písm. f) a g)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68"/>
        <w:gridCol w:w="1943"/>
        <w:gridCol w:w="648"/>
        <w:gridCol w:w="647"/>
        <w:gridCol w:w="1942"/>
        <w:gridCol w:w="647"/>
        <w:gridCol w:w="647"/>
      </w:tblGrid>
      <w:tr w:rsidR="000669B7" w:rsidRPr="0073029B" w14:paraId="76E761F8" w14:textId="77777777" w:rsidTr="00F4554D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AA0975" w14:textId="77777777"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39AC23" w14:textId="77777777"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8DA45E" w14:textId="77777777"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14:paraId="6B79650F" w14:textId="77777777" w:rsidTr="00F4554D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25A64D4C" w14:textId="77777777" w:rsidR="000669B7" w:rsidRPr="0073029B" w:rsidRDefault="000669B7" w:rsidP="00F4554D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7F02D27" w14:textId="77777777" w:rsidR="000669B7" w:rsidRPr="0073029B" w:rsidRDefault="000669B7" w:rsidP="00F4554D">
            <w:pPr>
              <w:pStyle w:val="TopHeader"/>
            </w:pPr>
            <w:r w:rsidRPr="0073029B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4013B7C" w14:textId="77777777" w:rsidR="000669B7" w:rsidRPr="0073029B" w:rsidRDefault="000669B7" w:rsidP="00F4554D">
            <w:pPr>
              <w:pStyle w:val="TopHeader"/>
            </w:pPr>
            <w:r w:rsidRPr="0073029B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E53E9E0" w14:textId="77777777" w:rsidR="000669B7" w:rsidRPr="0073029B" w:rsidRDefault="000669B7" w:rsidP="00F4554D">
            <w:pPr>
              <w:pStyle w:val="TopHeader"/>
            </w:pPr>
            <w:r w:rsidRPr="0073029B"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4400A73" w14:textId="77777777" w:rsidR="000669B7" w:rsidRPr="0073029B" w:rsidRDefault="000669B7" w:rsidP="00F4554D">
            <w:pPr>
              <w:pStyle w:val="TopHeader"/>
            </w:pPr>
            <w:r w:rsidRPr="0073029B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7DD899D" w14:textId="77777777" w:rsidR="000669B7" w:rsidRPr="0073029B" w:rsidRDefault="000669B7" w:rsidP="00F4554D">
            <w:pPr>
              <w:pStyle w:val="TopHeader"/>
            </w:pPr>
            <w:r w:rsidRPr="0073029B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8F50979" w14:textId="77777777" w:rsidR="000669B7" w:rsidRPr="0073029B" w:rsidRDefault="000669B7" w:rsidP="00F4554D">
            <w:pPr>
              <w:pStyle w:val="TopHeader"/>
            </w:pPr>
            <w:r w:rsidRPr="0073029B">
              <w:t>Daň v %</w:t>
            </w:r>
          </w:p>
        </w:tc>
      </w:tr>
      <w:tr w:rsidR="000669B7" w:rsidRPr="0073029B" w14:paraId="64AB8819" w14:textId="77777777" w:rsidTr="00F4554D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26E54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361C1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DFCB7C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8E31E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1E682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8E8133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FF63FB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14:paraId="7B0E67D7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9100D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DA4F8A" w14:textId="0D05515D" w:rsidR="000669B7" w:rsidRPr="0073029B" w:rsidRDefault="000A4AC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2459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2A1848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F2500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F42C01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48DC9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431F24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0669B7" w:rsidRPr="0073029B" w14:paraId="53387B08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B2930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C01B96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EF167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3CDBC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C8E66A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3C7162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D6BDB5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D1750C4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D4B72D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8407F2" w14:textId="50DE3925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0A4AC7">
              <w:rPr>
                <w:rFonts w:ascii="Arial Narrow" w:hAnsi="Arial Narrow"/>
                <w:sz w:val="22"/>
                <w:szCs w:val="22"/>
              </w:rPr>
              <w:t>600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31BD8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4001F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981D1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A2178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6DC47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669A97B0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823DF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8F8FD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8CCDB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BBE2C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F8DB1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F8FA0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9D037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95CAE" w:rsidRPr="0073029B" w14:paraId="2E22E0E4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BA2243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C150B0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413C70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B87FFD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12C495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0C6066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DADB7B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64BF946D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1A513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A9676C" w14:textId="74A1FD81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0A4AC7">
              <w:rPr>
                <w:rFonts w:ascii="Arial Narrow" w:hAnsi="Arial Narrow"/>
                <w:sz w:val="22"/>
                <w:szCs w:val="22"/>
              </w:rPr>
              <w:t>1319</w:t>
            </w:r>
            <w:bookmarkStart w:id="0" w:name="_GoBack"/>
            <w:bookmarkEnd w:id="0"/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F14A8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C6563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E68F5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16C7A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F5A4C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95CAE" w:rsidRPr="0073029B" w14:paraId="2284641C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ADF889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245891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668061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57CA94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035239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765955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4DD8D7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95CAE" w:rsidRPr="0073029B" w14:paraId="54687BF9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013BE5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63AE99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2E030B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378036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3E4879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6F0DEB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75C08C" w14:textId="77777777"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14:paraId="38C2261A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68D36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81F48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8D982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141A1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38D399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1A4AC2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B2B47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5B9DF364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3C8A5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94E03D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6B3E74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47CE1E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BB36E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362C3C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4BDE5A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3089D249" w14:textId="77777777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8F353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F982C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1AF98B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E3F6A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7B38FF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46429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747A70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14:paraId="39383BB8" w14:textId="77777777" w:rsidTr="00F4554D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550BD1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B32DD7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F24D93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96CA48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DB09BE" w14:textId="77777777"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1192D7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3B339F" w14:textId="77777777"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3D57DD55" w14:textId="77777777"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6ED2D766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299E55DF" w14:textId="77777777"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  <w:r w:rsidRPr="0073029B">
        <w:rPr>
          <w:rFonts w:ascii="Arial Narrow" w:hAnsi="Arial Narrow"/>
          <w:b/>
          <w:bCs/>
          <w:sz w:val="22"/>
          <w:szCs w:val="22"/>
        </w:rPr>
        <w:t>Vysvetlivky:</w:t>
      </w:r>
    </w:p>
    <w:p w14:paraId="3A51228E" w14:textId="77777777"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</w:p>
    <w:p w14:paraId="55A7738E" w14:textId="77777777"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 xml:space="preserve">(1) </w:t>
      </w:r>
      <w:r w:rsidR="00D532A4" w:rsidRPr="00D532A4">
        <w:rPr>
          <w:rFonts w:ascii="Arial Narrow" w:hAnsi="Arial Narrow"/>
          <w:sz w:val="22"/>
          <w:szCs w:val="22"/>
        </w:rPr>
        <w:t>Daňové identifikačné číslo sa vyplňuje, ak ho má účtovná jednotka pridelené.</w:t>
      </w:r>
    </w:p>
    <w:p w14:paraId="140903DA" w14:textId="77777777"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</w:p>
    <w:p w14:paraId="38E57FF0" w14:textId="77777777"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lastRenderedPageBreak/>
        <w:t xml:space="preserve">(2)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Identifikačné číslo organizácie (IČO) sa vyplňuje podľa Registra organizácií vedeného Štatistickým úradom Slovenskej republiky.</w:t>
      </w:r>
    </w:p>
    <w:p w14:paraId="5769E770" w14:textId="77777777"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</w:p>
    <w:p w14:paraId="14E097F2" w14:textId="77777777"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(3)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Kód SK NACE sa vypĺňa podľa vyhlášky Štatistického úradu Slovenskej republiky č. 306/2007 Z. z., ktorou sa vydáva Štatistická klasifikácia ekonomických činností.</w:t>
      </w:r>
    </w:p>
    <w:p w14:paraId="0731D3BE" w14:textId="77777777"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14:paraId="1D94D5AD" w14:textId="77777777"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(4)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Údaje, ktorými sú číslo telefónu, číslo faxu, e-mailová adresa, podpisový záznam osoby zodpovednej za vedenie účtovníctva a podpisový záznam osoby zodpovednej za zostavenie účtovnej závierky, sú dobrovoľne vypĺňanými údajmi.</w:t>
      </w:r>
    </w:p>
    <w:p w14:paraId="71D6036B" w14:textId="77777777"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14:paraId="3A4E1B34" w14:textId="77777777" w:rsidR="000669B7" w:rsidRPr="0073029B" w:rsidRDefault="000669B7" w:rsidP="000669B7">
      <w:pPr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(5)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V bodoch č. 2, 4 a 6 sa prvotným ocenením majetku rozumie jeho ocenenie podľa § 25 zákona.</w:t>
      </w:r>
      <w:r w:rsidRPr="0073029B">
        <w:rPr>
          <w:rFonts w:ascii="Arial Narrow" w:hAnsi="Arial Narrow"/>
          <w:sz w:val="22"/>
          <w:szCs w:val="22"/>
          <w:lang w:eastAsia="sk-SK"/>
        </w:rPr>
        <w:t xml:space="preserve"> </w:t>
      </w:r>
    </w:p>
    <w:p w14:paraId="61767321" w14:textId="77777777"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14:paraId="182B9FA5" w14:textId="77777777" w:rsidR="000669B7" w:rsidRPr="0073029B" w:rsidRDefault="000669B7" w:rsidP="000669B7">
      <w:pPr>
        <w:pStyle w:val="Nzov"/>
        <w:jc w:val="both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 xml:space="preserve">(6) </w:t>
      </w:r>
      <w:r w:rsidR="00D532A4" w:rsidRPr="00D532A4">
        <w:rPr>
          <w:rFonts w:ascii="Arial Narrow" w:hAnsi="Arial Narrow"/>
          <w:b w:val="0"/>
          <w:bCs w:val="0"/>
          <w:sz w:val="22"/>
          <w:szCs w:val="22"/>
        </w:rPr>
        <w:t>V bodoch č. 8, 23, 27, 28 a 29 sa obsahová náplň tabuliek a počet riadkov v nich uvádzajú podľa potrieb účtovnej jednotky.</w:t>
      </w:r>
    </w:p>
    <w:p w14:paraId="5C982A92" w14:textId="77777777" w:rsidR="00D532A4" w:rsidRDefault="00D532A4" w:rsidP="000669B7">
      <w:pPr>
        <w:rPr>
          <w:rFonts w:ascii="Arial Narrow" w:hAnsi="Arial Narrow"/>
          <w:b/>
          <w:bCs/>
          <w:sz w:val="22"/>
          <w:szCs w:val="22"/>
        </w:rPr>
      </w:pPr>
    </w:p>
    <w:p w14:paraId="54A614A1" w14:textId="77777777"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  <w:r w:rsidRPr="0073029B">
        <w:rPr>
          <w:rFonts w:ascii="Arial Narrow" w:hAnsi="Arial Narrow"/>
          <w:b/>
          <w:bCs/>
          <w:sz w:val="22"/>
          <w:szCs w:val="22"/>
        </w:rPr>
        <w:t>Použité  skratky:</w:t>
      </w:r>
    </w:p>
    <w:p w14:paraId="02724C6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14:paraId="75EA55DF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CP - cenný papier</w:t>
      </w:r>
    </w:p>
    <w:p w14:paraId="39ED4446" w14:textId="77777777"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 w:rsidRPr="00D532A4">
        <w:rPr>
          <w:rFonts w:ascii="Arial Narrow" w:hAnsi="Arial Narrow"/>
          <w:sz w:val="22"/>
          <w:szCs w:val="22"/>
        </w:rPr>
        <w:t>č. - číslo</w:t>
      </w:r>
    </w:p>
    <w:p w14:paraId="5E61105D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DFM – dlhodobý finančný majetok</w:t>
      </w:r>
    </w:p>
    <w:p w14:paraId="4CBD9EF2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DHM – dlhodobý hmotný majetok</w:t>
      </w:r>
    </w:p>
    <w:p w14:paraId="2187779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DIČ – daňové identifikačné číslo</w:t>
      </w:r>
    </w:p>
    <w:p w14:paraId="6504A9BC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DNM – dlhodobý nehmotný majetok</w:t>
      </w:r>
    </w:p>
    <w:p w14:paraId="7EF07A1E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DÚJ – dcérska účtovná jednotka</w:t>
      </w:r>
    </w:p>
    <w:p w14:paraId="6A89D585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IČO – identifikačné číslo organizácie</w:t>
      </w:r>
    </w:p>
    <w:p w14:paraId="44D13CA3" w14:textId="77777777" w:rsidR="00D532A4" w:rsidRDefault="00D532A4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 xml:space="preserve">kons. </w:t>
      </w:r>
      <w:r>
        <w:rPr>
          <w:rFonts w:ascii="Arial Narrow" w:hAnsi="Arial Narrow"/>
          <w:sz w:val="22"/>
          <w:szCs w:val="22"/>
        </w:rPr>
        <w:t>–</w:t>
      </w:r>
      <w:r w:rsidRPr="0073029B">
        <w:rPr>
          <w:rFonts w:ascii="Arial Narrow" w:hAnsi="Arial Narrow"/>
          <w:sz w:val="22"/>
          <w:szCs w:val="22"/>
        </w:rPr>
        <w:t xml:space="preserve"> konsolidovaný</w:t>
      </w:r>
    </w:p>
    <w:p w14:paraId="2A101394" w14:textId="77777777"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MÚJ - </w:t>
      </w:r>
      <w:r w:rsidRPr="00D532A4">
        <w:rPr>
          <w:rFonts w:ascii="Arial Narrow" w:hAnsi="Arial Narrow"/>
          <w:sz w:val="22"/>
          <w:szCs w:val="22"/>
        </w:rPr>
        <w:t>materská účtovná jednotka</w:t>
      </w:r>
    </w:p>
    <w:p w14:paraId="45CBF0DA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OP – opravná položka</w:t>
      </w:r>
    </w:p>
    <w:p w14:paraId="3BE3BE1A" w14:textId="77777777"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 w:rsidRPr="00D532A4">
        <w:rPr>
          <w:rFonts w:ascii="Arial Narrow" w:hAnsi="Arial Narrow"/>
          <w:sz w:val="22"/>
          <w:szCs w:val="22"/>
        </w:rPr>
        <w:t>p. a. – per annum</w:t>
      </w:r>
    </w:p>
    <w:p w14:paraId="2B00BC4B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PSČ – poštové smerovacie číslo</w:t>
      </w:r>
    </w:p>
    <w:p w14:paraId="564462B6" w14:textId="77777777"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ÚJ – účtovná jednotka</w:t>
      </w:r>
    </w:p>
    <w:p w14:paraId="188BB550" w14:textId="77777777"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VI – vlastné imanie</w:t>
      </w:r>
    </w:p>
    <w:p w14:paraId="42B785B2" w14:textId="77777777" w:rsidR="00F47675" w:rsidRPr="00D532A4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ZI – základné imanie</w:t>
      </w:r>
    </w:p>
    <w:sectPr w:rsidR="00F47675" w:rsidRPr="00D532A4" w:rsidSect="00787135">
      <w:headerReference w:type="default" r:id="rId8"/>
      <w:footerReference w:type="even" r:id="rId9"/>
      <w:footerReference w:type="default" r:id="rId10"/>
      <w:headerReference w:type="first" r:id="rId11"/>
      <w:pgSz w:w="11906" w:h="16838"/>
      <w:pgMar w:top="1418" w:right="1416" w:bottom="1418" w:left="1418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EC43A7A" w14:textId="77777777" w:rsidR="00B64011" w:rsidRDefault="00B64011">
      <w:r>
        <w:separator/>
      </w:r>
    </w:p>
  </w:endnote>
  <w:endnote w:type="continuationSeparator" w:id="0">
    <w:p w14:paraId="5EFBF577" w14:textId="77777777" w:rsidR="00B64011" w:rsidRDefault="00B640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D657A5C" w14:textId="77777777" w:rsidR="00D71752" w:rsidRDefault="00D71752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1913FF27" w14:textId="77777777" w:rsidR="00D71752" w:rsidRDefault="00D71752" w:rsidP="002509F7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ADE2F0B" w14:textId="77777777" w:rsidR="00D71752" w:rsidRPr="00010D38" w:rsidRDefault="00D71752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C3F51">
      <w:rPr>
        <w:rStyle w:val="slostrany"/>
        <w:sz w:val="16"/>
        <w:szCs w:val="16"/>
      </w:rPr>
      <w:t>21</w:t>
    </w:r>
    <w:r w:rsidRPr="00010D38">
      <w:rPr>
        <w:rStyle w:val="slostrany"/>
        <w:sz w:val="16"/>
        <w:szCs w:val="16"/>
      </w:rPr>
      <w:fldChar w:fldCharType="end"/>
    </w:r>
  </w:p>
  <w:p w14:paraId="68BFB8AC" w14:textId="77777777" w:rsidR="00D71752" w:rsidRDefault="00D71752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2713D73" w14:textId="77777777" w:rsidR="00B64011" w:rsidRDefault="00B64011">
      <w:r>
        <w:separator/>
      </w:r>
    </w:p>
  </w:footnote>
  <w:footnote w:type="continuationSeparator" w:id="0">
    <w:p w14:paraId="0005F468" w14:textId="77777777" w:rsidR="00B64011" w:rsidRDefault="00B6401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5624" w:type="pct"/>
      <w:tblInd w:w="-793" w:type="dxa"/>
      <w:tblLayout w:type="fixed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850"/>
      <w:gridCol w:w="2658"/>
      <w:gridCol w:w="3206"/>
      <w:gridCol w:w="3490"/>
    </w:tblGrid>
    <w:tr w:rsidR="00D71752" w:rsidRPr="0073029B" w14:paraId="18768537" w14:textId="77777777" w:rsidTr="00D71752">
      <w:trPr>
        <w:trHeight w:val="59"/>
      </w:trPr>
      <w:tc>
        <w:tcPr>
          <w:tcW w:w="416" w:type="pct"/>
          <w:noWrap/>
        </w:tcPr>
        <w:p w14:paraId="6BB1F473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14:paraId="24FBD6FE" w14:textId="77777777" w:rsidR="00D71752" w:rsidRPr="0073029B" w:rsidRDefault="00D71752" w:rsidP="00787135">
          <w:pPr>
            <w:rPr>
              <w:rFonts w:ascii="Arial Narrow" w:hAnsi="Arial Narrow"/>
              <w:sz w:val="22"/>
              <w:szCs w:val="22"/>
              <w:lang w:eastAsia="sk-SK"/>
            </w:rPr>
          </w:pP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>Poznámky Úč POD 3 - 0</w:t>
          </w:r>
          <w:r>
            <w:rPr>
              <w:rFonts w:ascii="Arial Narrow" w:hAnsi="Arial Narrow"/>
              <w:sz w:val="22"/>
              <w:szCs w:val="22"/>
              <w:lang w:eastAsia="sk-SK"/>
            </w:rPr>
            <w:t>1</w:t>
          </w: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</w:t>
          </w:r>
        </w:p>
      </w:tc>
      <w:tc>
        <w:tcPr>
          <w:tcW w:w="1571" w:type="pct"/>
        </w:tcPr>
        <w:p w14:paraId="6C738172" w14:textId="77777777" w:rsidR="00D71752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14:paraId="2639F4F1" w14:textId="3F7BD925" w:rsidR="00D71752" w:rsidRPr="0073029B" w:rsidRDefault="00D71752" w:rsidP="007A6FE5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IČO  </w:t>
          </w:r>
          <w:r w:rsidR="007A6FE5">
            <w:rPr>
              <w:noProof/>
            </w:rPr>
            <w:fldChar w:fldCharType="begin"/>
          </w:r>
          <w:r w:rsidR="007A6FE5">
            <w:rPr>
              <w:noProof/>
            </w:rPr>
            <w:instrText xml:space="preserve"> STYLEREF  ICO  \* MERGEFORMAT </w:instrText>
          </w:r>
          <w:r w:rsidR="007A6FE5">
            <w:rPr>
              <w:noProof/>
            </w:rPr>
            <w:fldChar w:fldCharType="separate"/>
          </w:r>
          <w:r w:rsidR="000A4AC7">
            <w:rPr>
              <w:noProof/>
            </w:rPr>
            <w:t>36057240</w:t>
          </w:r>
          <w:r w:rsidR="007A6FE5">
            <w:rPr>
              <w:noProof/>
            </w:rPr>
            <w:fldChar w:fldCharType="end"/>
          </w:r>
        </w:p>
      </w:tc>
    </w:tr>
    <w:tr w:rsidR="00D71752" w:rsidRPr="0073029B" w14:paraId="6901E459" w14:textId="77777777" w:rsidTr="00D71752">
      <w:trPr>
        <w:trHeight w:val="59"/>
      </w:trPr>
      <w:tc>
        <w:tcPr>
          <w:tcW w:w="416" w:type="pct"/>
          <w:noWrap/>
        </w:tcPr>
        <w:p w14:paraId="15E14349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14:paraId="7DDEF2C0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571" w:type="pct"/>
        </w:tcPr>
        <w:p w14:paraId="6D13A888" w14:textId="77777777" w:rsidR="00D71752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14:paraId="2635621E" w14:textId="58736222" w:rsidR="00D71752" w:rsidRPr="0073029B" w:rsidRDefault="000C0CBC" w:rsidP="007A6FE5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>DI</w:t>
          </w:r>
          <w:r w:rsidR="00D71752">
            <w:rPr>
              <w:rFonts w:ascii="Arial Narrow" w:hAnsi="Arial Narrow"/>
              <w:sz w:val="22"/>
              <w:szCs w:val="22"/>
              <w:lang w:eastAsia="sk-SK"/>
            </w:rPr>
            <w:t xml:space="preserve">Č  </w:t>
          </w:r>
          <w:r w:rsidR="007A6FE5">
            <w:rPr>
              <w:noProof/>
            </w:rPr>
            <w:fldChar w:fldCharType="begin"/>
          </w:r>
          <w:r w:rsidR="007A6FE5">
            <w:rPr>
              <w:noProof/>
            </w:rPr>
            <w:instrText xml:space="preserve"> STYLEREF  DIC  \* MERGEFORMAT </w:instrText>
          </w:r>
          <w:r w:rsidR="007A6FE5">
            <w:rPr>
              <w:noProof/>
            </w:rPr>
            <w:fldChar w:fldCharType="separate"/>
          </w:r>
          <w:r w:rsidR="000A4AC7">
            <w:rPr>
              <w:noProof/>
            </w:rPr>
            <w:t>2021698646</w:t>
          </w:r>
          <w:r w:rsidR="007A6FE5">
            <w:rPr>
              <w:noProof/>
            </w:rPr>
            <w:fldChar w:fldCharType="end"/>
          </w:r>
        </w:p>
      </w:tc>
    </w:tr>
  </w:tbl>
  <w:p w14:paraId="08A2272B" w14:textId="77777777" w:rsidR="00D71752" w:rsidRDefault="00D71752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5624" w:type="pct"/>
      <w:tblInd w:w="-793" w:type="dxa"/>
      <w:tblLayout w:type="fixed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850"/>
      <w:gridCol w:w="2658"/>
      <w:gridCol w:w="3206"/>
      <w:gridCol w:w="3490"/>
    </w:tblGrid>
    <w:tr w:rsidR="00D71752" w:rsidRPr="0073029B" w14:paraId="2AF34D25" w14:textId="77777777" w:rsidTr="00D71752">
      <w:trPr>
        <w:trHeight w:val="59"/>
      </w:trPr>
      <w:tc>
        <w:tcPr>
          <w:tcW w:w="416" w:type="pct"/>
          <w:noWrap/>
        </w:tcPr>
        <w:p w14:paraId="4837B7AF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14:paraId="1C8E802E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>Poznámky Úč POD 3 - 0</w:t>
          </w:r>
          <w:r>
            <w:rPr>
              <w:rFonts w:ascii="Arial Narrow" w:hAnsi="Arial Narrow"/>
              <w:sz w:val="22"/>
              <w:szCs w:val="22"/>
              <w:lang w:eastAsia="sk-SK"/>
            </w:rPr>
            <w:t>4</w:t>
          </w: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</w:t>
          </w:r>
        </w:p>
      </w:tc>
      <w:tc>
        <w:tcPr>
          <w:tcW w:w="1571" w:type="pct"/>
        </w:tcPr>
        <w:p w14:paraId="21D822C1" w14:textId="77777777" w:rsidR="00D71752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14:paraId="7BBA08DF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IČO  </w:t>
          </w:r>
          <w:fldSimple w:instr=" MERGEFIELD  aSUB_ICO  \* MERGEFORMAT ">
            <w:r w:rsidR="00062171">
              <w:rPr>
                <w:noProof/>
              </w:rPr>
              <w:t>36057240</w:t>
            </w:r>
          </w:fldSimple>
        </w:p>
      </w:tc>
    </w:tr>
    <w:tr w:rsidR="00D71752" w:rsidRPr="0073029B" w14:paraId="7D07C61B" w14:textId="77777777" w:rsidTr="00D71752">
      <w:trPr>
        <w:trHeight w:val="59"/>
      </w:trPr>
      <w:tc>
        <w:tcPr>
          <w:tcW w:w="416" w:type="pct"/>
          <w:noWrap/>
        </w:tcPr>
        <w:p w14:paraId="52E36147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14:paraId="7817BCA7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571" w:type="pct"/>
        </w:tcPr>
        <w:p w14:paraId="41AD4708" w14:textId="77777777" w:rsidR="00D71752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14:paraId="2F8ADB31" w14:textId="77777777" w:rsidR="00D71752" w:rsidRPr="0073029B" w:rsidRDefault="00D71752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DiČ  </w:t>
          </w:r>
          <w:fldSimple w:instr=" MERGEFIELD  aSUB_DIC  \* MERGEFORMAT ">
            <w:r w:rsidR="00062171">
              <w:rPr>
                <w:noProof/>
              </w:rPr>
              <w:t>2021698646</w:t>
            </w:r>
          </w:fldSimple>
        </w:p>
      </w:tc>
    </w:tr>
  </w:tbl>
  <w:p w14:paraId="2E47FBD0" w14:textId="77777777" w:rsidR="00D71752" w:rsidRDefault="00D717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03E1DFB"/>
    <w:multiLevelType w:val="hybridMultilevel"/>
    <w:tmpl w:val="2174D922"/>
    <w:lvl w:ilvl="0" w:tplc="EEB07E20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4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 w15:restartNumberingAfterBreak="0">
    <w:nsid w:val="38816D58"/>
    <w:multiLevelType w:val="hybridMultilevel"/>
    <w:tmpl w:val="896EA622"/>
    <w:lvl w:ilvl="0" w:tplc="432C72FC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736669D2"/>
    <w:multiLevelType w:val="hybridMultilevel"/>
    <w:tmpl w:val="5A62E192"/>
    <w:lvl w:ilvl="0" w:tplc="ED8A7606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8"/>
  </w:num>
  <w:num w:numId="3">
    <w:abstractNumId w:val="4"/>
  </w:num>
  <w:num w:numId="4">
    <w:abstractNumId w:val="3"/>
  </w:num>
  <w:num w:numId="5">
    <w:abstractNumId w:val="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0"/>
  </w:num>
  <w:num w:numId="8">
    <w:abstractNumId w:val="0"/>
  </w:num>
  <w:num w:numId="9">
    <w:abstractNumId w:val="9"/>
  </w:num>
  <w:num w:numId="10">
    <w:abstractNumId w:val="5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GrammaticalErrors/>
  <w:proofState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19501"/>
    <w:docVar w:name="arg2" w:val="driver=asa12;DBF=c:\data\realbyt.db;DBN=realbyt;ENG=sql;links=tcpip{ip=192.168.1.2};uid=andrea;pwd=1687489056010695636RichardDv1;con=finus(10.15)"/>
    <w:docVar w:name="arg3" w:val="0"/>
    <w:docVar w:name="arg4" w:val="C:\Users\ANDREA~1\AppData\Local\Temp\3303399.doc"/>
    <w:docVar w:name="arg5" w:val="2"/>
  </w:docVars>
  <w:rsids>
    <w:rsidRoot w:val="00062171"/>
    <w:rsid w:val="0000202E"/>
    <w:rsid w:val="000053B0"/>
    <w:rsid w:val="00011EDC"/>
    <w:rsid w:val="000234F7"/>
    <w:rsid w:val="0002470E"/>
    <w:rsid w:val="00030DEB"/>
    <w:rsid w:val="000422B9"/>
    <w:rsid w:val="000461D1"/>
    <w:rsid w:val="00051D36"/>
    <w:rsid w:val="00062171"/>
    <w:rsid w:val="000669B7"/>
    <w:rsid w:val="00070A5B"/>
    <w:rsid w:val="000722C5"/>
    <w:rsid w:val="000772A5"/>
    <w:rsid w:val="0008070F"/>
    <w:rsid w:val="00083284"/>
    <w:rsid w:val="00085147"/>
    <w:rsid w:val="000929AD"/>
    <w:rsid w:val="000954D3"/>
    <w:rsid w:val="00097E02"/>
    <w:rsid w:val="00097E73"/>
    <w:rsid w:val="000A4AC7"/>
    <w:rsid w:val="000B015D"/>
    <w:rsid w:val="000B5B43"/>
    <w:rsid w:val="000B63F5"/>
    <w:rsid w:val="000B7785"/>
    <w:rsid w:val="000C0CBC"/>
    <w:rsid w:val="000C553E"/>
    <w:rsid w:val="000D57C3"/>
    <w:rsid w:val="000F0107"/>
    <w:rsid w:val="00103E1A"/>
    <w:rsid w:val="00120F10"/>
    <w:rsid w:val="0012652D"/>
    <w:rsid w:val="0013217B"/>
    <w:rsid w:val="00136610"/>
    <w:rsid w:val="0014597D"/>
    <w:rsid w:val="001465C1"/>
    <w:rsid w:val="0015103D"/>
    <w:rsid w:val="00152B1C"/>
    <w:rsid w:val="0015454F"/>
    <w:rsid w:val="00163764"/>
    <w:rsid w:val="001664BB"/>
    <w:rsid w:val="001746CD"/>
    <w:rsid w:val="001811A5"/>
    <w:rsid w:val="00193BAE"/>
    <w:rsid w:val="0019621E"/>
    <w:rsid w:val="00197241"/>
    <w:rsid w:val="00197E0F"/>
    <w:rsid w:val="001B6B5C"/>
    <w:rsid w:val="001C3F51"/>
    <w:rsid w:val="001C7A18"/>
    <w:rsid w:val="001D2AB6"/>
    <w:rsid w:val="001E33AE"/>
    <w:rsid w:val="001E538B"/>
    <w:rsid w:val="001F17B9"/>
    <w:rsid w:val="001F68D9"/>
    <w:rsid w:val="001F7461"/>
    <w:rsid w:val="00200A6E"/>
    <w:rsid w:val="002066E2"/>
    <w:rsid w:val="00207A36"/>
    <w:rsid w:val="00212499"/>
    <w:rsid w:val="00220DC1"/>
    <w:rsid w:val="00223C24"/>
    <w:rsid w:val="00224039"/>
    <w:rsid w:val="002247A4"/>
    <w:rsid w:val="00224F8F"/>
    <w:rsid w:val="00230F36"/>
    <w:rsid w:val="00240D97"/>
    <w:rsid w:val="00241F9D"/>
    <w:rsid w:val="002509F7"/>
    <w:rsid w:val="00251EEE"/>
    <w:rsid w:val="00253A0A"/>
    <w:rsid w:val="00254422"/>
    <w:rsid w:val="002578DE"/>
    <w:rsid w:val="002739DE"/>
    <w:rsid w:val="00280B22"/>
    <w:rsid w:val="0028560E"/>
    <w:rsid w:val="00292243"/>
    <w:rsid w:val="00292AC0"/>
    <w:rsid w:val="002B2255"/>
    <w:rsid w:val="002C5CE4"/>
    <w:rsid w:val="002D0906"/>
    <w:rsid w:val="002D0F3E"/>
    <w:rsid w:val="002D450E"/>
    <w:rsid w:val="002E14BB"/>
    <w:rsid w:val="002E4E32"/>
    <w:rsid w:val="002F002B"/>
    <w:rsid w:val="002F1265"/>
    <w:rsid w:val="002F24B7"/>
    <w:rsid w:val="002F733E"/>
    <w:rsid w:val="0030373C"/>
    <w:rsid w:val="0031248C"/>
    <w:rsid w:val="003212F5"/>
    <w:rsid w:val="00330AB1"/>
    <w:rsid w:val="00337BB7"/>
    <w:rsid w:val="00354A2E"/>
    <w:rsid w:val="003607F8"/>
    <w:rsid w:val="00365482"/>
    <w:rsid w:val="00387060"/>
    <w:rsid w:val="0038798B"/>
    <w:rsid w:val="00391121"/>
    <w:rsid w:val="00392BB9"/>
    <w:rsid w:val="003934AB"/>
    <w:rsid w:val="003B4653"/>
    <w:rsid w:val="003E5CE2"/>
    <w:rsid w:val="003F1699"/>
    <w:rsid w:val="00403D96"/>
    <w:rsid w:val="00405CD9"/>
    <w:rsid w:val="004100DF"/>
    <w:rsid w:val="00422144"/>
    <w:rsid w:val="0042364E"/>
    <w:rsid w:val="00436EDC"/>
    <w:rsid w:val="0044062B"/>
    <w:rsid w:val="00442EE3"/>
    <w:rsid w:val="0044430B"/>
    <w:rsid w:val="00444AB0"/>
    <w:rsid w:val="00447203"/>
    <w:rsid w:val="004508BD"/>
    <w:rsid w:val="004528F6"/>
    <w:rsid w:val="00456CA1"/>
    <w:rsid w:val="0047156B"/>
    <w:rsid w:val="00473992"/>
    <w:rsid w:val="00474E35"/>
    <w:rsid w:val="004920E3"/>
    <w:rsid w:val="00495CAE"/>
    <w:rsid w:val="004969BE"/>
    <w:rsid w:val="004A7E73"/>
    <w:rsid w:val="004B16CA"/>
    <w:rsid w:val="004C1789"/>
    <w:rsid w:val="004C2826"/>
    <w:rsid w:val="004D77A8"/>
    <w:rsid w:val="004E08B1"/>
    <w:rsid w:val="004E1617"/>
    <w:rsid w:val="00511537"/>
    <w:rsid w:val="00511BB9"/>
    <w:rsid w:val="0053372C"/>
    <w:rsid w:val="0053676C"/>
    <w:rsid w:val="00546167"/>
    <w:rsid w:val="00554FC2"/>
    <w:rsid w:val="005572BC"/>
    <w:rsid w:val="005576CC"/>
    <w:rsid w:val="005723C1"/>
    <w:rsid w:val="00572A39"/>
    <w:rsid w:val="00573DF0"/>
    <w:rsid w:val="00583D8D"/>
    <w:rsid w:val="00590A9F"/>
    <w:rsid w:val="00590AC7"/>
    <w:rsid w:val="00592EA0"/>
    <w:rsid w:val="005947AF"/>
    <w:rsid w:val="00596287"/>
    <w:rsid w:val="005A0A25"/>
    <w:rsid w:val="005A2C6A"/>
    <w:rsid w:val="005A3AA4"/>
    <w:rsid w:val="005B1909"/>
    <w:rsid w:val="005C0183"/>
    <w:rsid w:val="005C6EF7"/>
    <w:rsid w:val="005D44A5"/>
    <w:rsid w:val="005E5613"/>
    <w:rsid w:val="005E5AD7"/>
    <w:rsid w:val="005F037D"/>
    <w:rsid w:val="0060758C"/>
    <w:rsid w:val="00614891"/>
    <w:rsid w:val="00631973"/>
    <w:rsid w:val="00643188"/>
    <w:rsid w:val="00660AB8"/>
    <w:rsid w:val="00663DC0"/>
    <w:rsid w:val="0066542A"/>
    <w:rsid w:val="00674100"/>
    <w:rsid w:val="006818FD"/>
    <w:rsid w:val="00683EB7"/>
    <w:rsid w:val="006851AB"/>
    <w:rsid w:val="006923C5"/>
    <w:rsid w:val="006A3399"/>
    <w:rsid w:val="006B2D46"/>
    <w:rsid w:val="006B3ABB"/>
    <w:rsid w:val="006B4786"/>
    <w:rsid w:val="006B6170"/>
    <w:rsid w:val="006C6361"/>
    <w:rsid w:val="006D3E16"/>
    <w:rsid w:val="006D7E47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1F5F"/>
    <w:rsid w:val="00752C7A"/>
    <w:rsid w:val="00755C3C"/>
    <w:rsid w:val="00760DAD"/>
    <w:rsid w:val="0076308E"/>
    <w:rsid w:val="00764ED3"/>
    <w:rsid w:val="007772AA"/>
    <w:rsid w:val="007822F9"/>
    <w:rsid w:val="00787135"/>
    <w:rsid w:val="00793C02"/>
    <w:rsid w:val="0079716F"/>
    <w:rsid w:val="007A6FE5"/>
    <w:rsid w:val="007A7376"/>
    <w:rsid w:val="007B42AA"/>
    <w:rsid w:val="007B478D"/>
    <w:rsid w:val="007B49DB"/>
    <w:rsid w:val="007C5B6C"/>
    <w:rsid w:val="007C71E0"/>
    <w:rsid w:val="007E020B"/>
    <w:rsid w:val="007E4E98"/>
    <w:rsid w:val="007F0FEA"/>
    <w:rsid w:val="007F12E0"/>
    <w:rsid w:val="007F1872"/>
    <w:rsid w:val="007F63F2"/>
    <w:rsid w:val="00801080"/>
    <w:rsid w:val="00820918"/>
    <w:rsid w:val="00825BB7"/>
    <w:rsid w:val="0083409F"/>
    <w:rsid w:val="00845909"/>
    <w:rsid w:val="0086010C"/>
    <w:rsid w:val="0087241F"/>
    <w:rsid w:val="00874C86"/>
    <w:rsid w:val="00880EE0"/>
    <w:rsid w:val="00881D09"/>
    <w:rsid w:val="00894FE1"/>
    <w:rsid w:val="008965F0"/>
    <w:rsid w:val="008A0E11"/>
    <w:rsid w:val="008B2D38"/>
    <w:rsid w:val="008B4077"/>
    <w:rsid w:val="008C1980"/>
    <w:rsid w:val="008D2421"/>
    <w:rsid w:val="008D6310"/>
    <w:rsid w:val="00901C02"/>
    <w:rsid w:val="0090277A"/>
    <w:rsid w:val="00917B6D"/>
    <w:rsid w:val="00924809"/>
    <w:rsid w:val="009265BB"/>
    <w:rsid w:val="00935402"/>
    <w:rsid w:val="009414CE"/>
    <w:rsid w:val="0094468D"/>
    <w:rsid w:val="00951CD2"/>
    <w:rsid w:val="0096055A"/>
    <w:rsid w:val="009A278B"/>
    <w:rsid w:val="009E1BB8"/>
    <w:rsid w:val="009E6601"/>
    <w:rsid w:val="009F2298"/>
    <w:rsid w:val="009F386C"/>
    <w:rsid w:val="009F61B4"/>
    <w:rsid w:val="00A00889"/>
    <w:rsid w:val="00A02DF7"/>
    <w:rsid w:val="00A052AA"/>
    <w:rsid w:val="00A0740D"/>
    <w:rsid w:val="00A44202"/>
    <w:rsid w:val="00A4559A"/>
    <w:rsid w:val="00A45CBB"/>
    <w:rsid w:val="00A548D2"/>
    <w:rsid w:val="00A61D74"/>
    <w:rsid w:val="00A65012"/>
    <w:rsid w:val="00A67AA4"/>
    <w:rsid w:val="00A80683"/>
    <w:rsid w:val="00A82CC0"/>
    <w:rsid w:val="00A97460"/>
    <w:rsid w:val="00AB4291"/>
    <w:rsid w:val="00AC1897"/>
    <w:rsid w:val="00AD5EAF"/>
    <w:rsid w:val="00AD6F86"/>
    <w:rsid w:val="00B01A26"/>
    <w:rsid w:val="00B1198E"/>
    <w:rsid w:val="00B20E3B"/>
    <w:rsid w:val="00B21A23"/>
    <w:rsid w:val="00B24C48"/>
    <w:rsid w:val="00B30D51"/>
    <w:rsid w:val="00B461FE"/>
    <w:rsid w:val="00B5159F"/>
    <w:rsid w:val="00B53D26"/>
    <w:rsid w:val="00B64011"/>
    <w:rsid w:val="00B6597A"/>
    <w:rsid w:val="00B85E76"/>
    <w:rsid w:val="00B85F0B"/>
    <w:rsid w:val="00B9049A"/>
    <w:rsid w:val="00B943F2"/>
    <w:rsid w:val="00B95A42"/>
    <w:rsid w:val="00BB2432"/>
    <w:rsid w:val="00BB5DA2"/>
    <w:rsid w:val="00BB64C5"/>
    <w:rsid w:val="00BC1B5E"/>
    <w:rsid w:val="00BC2414"/>
    <w:rsid w:val="00BD226B"/>
    <w:rsid w:val="00BD28DC"/>
    <w:rsid w:val="00BD2A75"/>
    <w:rsid w:val="00BE4106"/>
    <w:rsid w:val="00BE734D"/>
    <w:rsid w:val="00C0036E"/>
    <w:rsid w:val="00C0216D"/>
    <w:rsid w:val="00C05815"/>
    <w:rsid w:val="00C11151"/>
    <w:rsid w:val="00C165AD"/>
    <w:rsid w:val="00C213A6"/>
    <w:rsid w:val="00C26642"/>
    <w:rsid w:val="00C32EEF"/>
    <w:rsid w:val="00C3539E"/>
    <w:rsid w:val="00C41449"/>
    <w:rsid w:val="00C419BE"/>
    <w:rsid w:val="00C43B24"/>
    <w:rsid w:val="00C52CD8"/>
    <w:rsid w:val="00C53EFA"/>
    <w:rsid w:val="00C6138D"/>
    <w:rsid w:val="00C64245"/>
    <w:rsid w:val="00C736A2"/>
    <w:rsid w:val="00C74B1A"/>
    <w:rsid w:val="00C77B5A"/>
    <w:rsid w:val="00C82075"/>
    <w:rsid w:val="00CA16E9"/>
    <w:rsid w:val="00CB5868"/>
    <w:rsid w:val="00CB6966"/>
    <w:rsid w:val="00CC0C8C"/>
    <w:rsid w:val="00CD2022"/>
    <w:rsid w:val="00CD6DB7"/>
    <w:rsid w:val="00CE23A8"/>
    <w:rsid w:val="00CE28FD"/>
    <w:rsid w:val="00CE5EE1"/>
    <w:rsid w:val="00CF690C"/>
    <w:rsid w:val="00D009DF"/>
    <w:rsid w:val="00D01172"/>
    <w:rsid w:val="00D01B9C"/>
    <w:rsid w:val="00D250F3"/>
    <w:rsid w:val="00D40CBA"/>
    <w:rsid w:val="00D42477"/>
    <w:rsid w:val="00D43DE2"/>
    <w:rsid w:val="00D45B56"/>
    <w:rsid w:val="00D46F86"/>
    <w:rsid w:val="00D47486"/>
    <w:rsid w:val="00D501B8"/>
    <w:rsid w:val="00D532A4"/>
    <w:rsid w:val="00D536C2"/>
    <w:rsid w:val="00D55236"/>
    <w:rsid w:val="00D57937"/>
    <w:rsid w:val="00D71752"/>
    <w:rsid w:val="00D83C37"/>
    <w:rsid w:val="00D84B5C"/>
    <w:rsid w:val="00D8555B"/>
    <w:rsid w:val="00DA1033"/>
    <w:rsid w:val="00DA1207"/>
    <w:rsid w:val="00DA4018"/>
    <w:rsid w:val="00DB1FF0"/>
    <w:rsid w:val="00DB4A38"/>
    <w:rsid w:val="00DC0931"/>
    <w:rsid w:val="00DC7516"/>
    <w:rsid w:val="00DE1422"/>
    <w:rsid w:val="00DE4789"/>
    <w:rsid w:val="00DE4A85"/>
    <w:rsid w:val="00DF7339"/>
    <w:rsid w:val="00E15A6B"/>
    <w:rsid w:val="00E22677"/>
    <w:rsid w:val="00E51BAB"/>
    <w:rsid w:val="00E51C26"/>
    <w:rsid w:val="00E56EB4"/>
    <w:rsid w:val="00E61EAC"/>
    <w:rsid w:val="00E62CA8"/>
    <w:rsid w:val="00E83ED5"/>
    <w:rsid w:val="00E85CCA"/>
    <w:rsid w:val="00E91A19"/>
    <w:rsid w:val="00E9202B"/>
    <w:rsid w:val="00EA31BC"/>
    <w:rsid w:val="00EA3CDD"/>
    <w:rsid w:val="00EA6F2E"/>
    <w:rsid w:val="00EC328A"/>
    <w:rsid w:val="00EC656A"/>
    <w:rsid w:val="00ED4DCA"/>
    <w:rsid w:val="00EE25B5"/>
    <w:rsid w:val="00EE423C"/>
    <w:rsid w:val="00EF4BFA"/>
    <w:rsid w:val="00EF754E"/>
    <w:rsid w:val="00F018C0"/>
    <w:rsid w:val="00F13F7C"/>
    <w:rsid w:val="00F2247B"/>
    <w:rsid w:val="00F42BB3"/>
    <w:rsid w:val="00F4554D"/>
    <w:rsid w:val="00F475A7"/>
    <w:rsid w:val="00F47675"/>
    <w:rsid w:val="00F50F2E"/>
    <w:rsid w:val="00F535E8"/>
    <w:rsid w:val="00F57F6C"/>
    <w:rsid w:val="00F62577"/>
    <w:rsid w:val="00F8061C"/>
    <w:rsid w:val="00F918DE"/>
    <w:rsid w:val="00F9573B"/>
    <w:rsid w:val="00FC4108"/>
    <w:rsid w:val="00FC4134"/>
    <w:rsid w:val="00FD16FC"/>
    <w:rsid w:val="00FD553E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8158D67"/>
  <w15:docId w15:val="{55C7550D-CC89-4AC4-9AB6-47EDE11997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99" w:qFormat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99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99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itleChar1">
    <w:name w:val="Title Char1"/>
    <w:basedOn w:val="Predvolenpsmoodseku"/>
    <w:uiPriority w:val="99"/>
    <w:locked/>
    <w:rsid w:val="005A0A25"/>
    <w:rPr>
      <w:rFonts w:eastAsia="Times New Roman" w:cs="Times New Roman"/>
      <w:b/>
      <w:bCs/>
      <w:kern w:val="28"/>
      <w:sz w:val="32"/>
      <w:szCs w:val="32"/>
    </w:rPr>
  </w:style>
  <w:style w:type="paragraph" w:customStyle="1" w:styleId="ICO">
    <w:name w:val="ICO"/>
    <w:basedOn w:val="Normlny"/>
    <w:link w:val="ICOChar"/>
    <w:qFormat/>
    <w:rsid w:val="007A6FE5"/>
    <w:rPr>
      <w:rFonts w:ascii="Arial Narrow" w:hAnsi="Arial Narrow"/>
      <w:noProof/>
      <w:sz w:val="22"/>
      <w:szCs w:val="22"/>
      <w:lang w:eastAsia="sk-SK"/>
    </w:rPr>
  </w:style>
  <w:style w:type="paragraph" w:customStyle="1" w:styleId="DIC">
    <w:name w:val="DIC"/>
    <w:basedOn w:val="ICO"/>
    <w:link w:val="DICChar"/>
    <w:qFormat/>
    <w:rsid w:val="007A6FE5"/>
  </w:style>
  <w:style w:type="character" w:customStyle="1" w:styleId="ICOChar">
    <w:name w:val="ICO Char"/>
    <w:basedOn w:val="Predvolenpsmoodseku"/>
    <w:link w:val="ICO"/>
    <w:rsid w:val="007A6FE5"/>
    <w:rPr>
      <w:rFonts w:ascii="Arial Narrow" w:hAnsi="Arial Narrow"/>
      <w:noProof/>
      <w:sz w:val="22"/>
      <w:szCs w:val="22"/>
    </w:rPr>
  </w:style>
  <w:style w:type="character" w:customStyle="1" w:styleId="DICChar">
    <w:name w:val="DIC Char"/>
    <w:basedOn w:val="ICOChar"/>
    <w:link w:val="DIC"/>
    <w:rsid w:val="007A6FE5"/>
    <w:rPr>
      <w:rFonts w:ascii="Arial Narrow" w:hAnsi="Arial Narrow"/>
      <w:noProof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487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78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podnikatelia_2014_UCPOD3_04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8422389-8DF3-4DDC-8647-CF2291ABE2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poznamky_podnikatelia_2014_UCPOD3_04.dotm</Template>
  <TotalTime>17</TotalTime>
  <Pages>24</Pages>
  <Words>7890</Words>
  <Characters>44977</Characters>
  <Application>Microsoft Office Word</Application>
  <DocSecurity>0</DocSecurity>
  <Lines>374</Lines>
  <Paragraphs>105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«najomca_nazov»</vt:lpstr>
      <vt:lpstr>«najomca_nazov»</vt:lpstr>
      <vt:lpstr>«najomca_nazov»</vt:lpstr>
    </vt:vector>
  </TitlesOfParts>
  <Company>None</Company>
  <LinksUpToDate>false</LinksUpToDate>
  <CharactersWithSpaces>52762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«najomca_nazov»</dc:title>
  <dc:creator>REALBYT</dc:creator>
  <cp:lastModifiedBy>Andrea Dvonkova</cp:lastModifiedBy>
  <cp:revision>4</cp:revision>
  <cp:lastPrinted>2009-07-30T10:15:00Z</cp:lastPrinted>
  <dcterms:created xsi:type="dcterms:W3CDTF">2020-03-27T11:17:00Z</dcterms:created>
  <dcterms:modified xsi:type="dcterms:W3CDTF">2020-03-27T11:27:00Z</dcterms:modified>
</cp:coreProperties>
</file>