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7EAD9A99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1EA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289BDE58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55995A6B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510EE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1B57428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72E99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EE09202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3615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DFAE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48FD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4305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D6E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0119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DFE1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D3A5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58FB7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817E0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CBC7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BBE7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BA3F6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1F4F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2775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DBD3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5D50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EF14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0C6A6D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4E30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A43C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B5E7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FD6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129D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AE1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1716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B78E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70E0DC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658A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8027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7068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6F54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1A1D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F35E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8616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2A90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8FC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9521778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FBA0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028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3BF8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C7A6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0E5429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C33E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3743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3054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6B4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EA51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C59338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5B2E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07A7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01E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77F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5ECA45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F78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516E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723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F5F4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AA03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85B2376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1B13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DACF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5DA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9DEB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07E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B580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DF0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D83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4166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4C69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8235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3D24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A88A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9C604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31. 12. 2019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BA7B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01D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18FF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A1F49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6D4F6B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1AED35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92388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33088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7F55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9141B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366C7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90E19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FC5B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EF0E8D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C4B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89C0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B7F2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D4EA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4254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BA6C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E9AB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DAE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04AB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32361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2E0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AC8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73F6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FCDA9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DBED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F8E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84C2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A331F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6655CF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04FFCD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485A2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5B91C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984D7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83E73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6EF4B1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3C3897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129B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8469F3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2124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9146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FDB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A87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BE34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E7CF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13F1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7A2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518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C87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C1EF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744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C9AA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157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076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E37B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1FE7E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444D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65EDD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505DBC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371844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38FC0D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A36B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70506B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0F362C1A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285758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39F862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8E521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95086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14E7C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B165A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3898A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E9522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2A6336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B349E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6CA31C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88268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DFB79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437BCA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F113F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53C814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DC090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1F8715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1C5B1A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6E24F9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1B8B13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418465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D109949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2C46A40F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90CA05" wp14:editId="6EA2D8D0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E646A" w14:textId="77777777" w:rsidR="00D71752" w:rsidRDefault="006D7E47" w:rsidP="000669B7">
                                  <w:fldSimple w:instr=" MERGEFIELD  aDMDO  \* MERGEFORMAT ">
                                    <w:r w:rsidR="00062171" w:rsidRPr="0006217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90CA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14:paraId="6ACE646A" w14:textId="77777777" w:rsidR="00D71752" w:rsidRDefault="006D7E47" w:rsidP="000669B7">
                            <w:fldSimple w:instr=" MERGEFIELD  aDMDO  \* MERGEFORMAT ">
                              <w:r w:rsidR="00062171" w:rsidRPr="0006217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86489D6" wp14:editId="4408D4B2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9BAE9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062171" w:rsidRPr="000621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2019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489D6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14:paraId="12D9BAE9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aDRDO  \* MERGEFORMAT </w:instrText>
                            </w:r>
                            <w:r>
                              <w:fldChar w:fldCharType="separate"/>
                            </w:r>
                            <w:r w:rsidR="00062171" w:rsidRPr="00062171">
                              <w:rPr>
                                <w:rFonts w:ascii="Arial" w:hAnsi="Arial" w:cs="Arial"/>
                                <w:noProof/>
                              </w:rPr>
                              <w:t>2019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D4978B" wp14:editId="73C67208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0B92F6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62171" w:rsidRPr="000001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4978B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14:paraId="5D0B92F6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62171" w:rsidRPr="000001A0">
                              <w:rPr>
                                <w:rFonts w:ascii="Arial" w:hAnsi="Arial" w:cs="Arial"/>
                                <w:noProof/>
                              </w:rPr>
                              <w:t>2019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118223" wp14:editId="7DBA3B79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E4159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062171" w:rsidRPr="000621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18223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14:paraId="640E4159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062171" w:rsidRPr="00062171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413FC646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70D54415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40A1CD2B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062171" w:rsidRPr="000001A0">
              <w:rPr>
                <w:color w:val="FFFFFF" w:themeColor="background1"/>
              </w:rPr>
              <w:t>36057240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1A48C80F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062171" w:rsidRPr="000001A0">
              <w:rPr>
                <w:color w:val="FFFFFF" w:themeColor="background1"/>
              </w:rPr>
              <w:t>2021698646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888B16" wp14:editId="4D4CCE31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DEF767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062171" w:rsidRPr="000621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88B16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14:paraId="6BDEF767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="00062171" w:rsidRPr="00062171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8F09BE" wp14:editId="08756CA2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4FDF1A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="00062171" w:rsidRPr="000621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F09BE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14:paraId="424FDF1A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aDRDOo  \* MERGEFORMAT </w:instrText>
                            </w:r>
                            <w:r>
                              <w:fldChar w:fldCharType="separate"/>
                            </w:r>
                            <w:r w:rsidR="00062171" w:rsidRPr="00062171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D53595" wp14:editId="5D75477B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7F399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062171" w:rsidRPr="000621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53595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14:paraId="53D7F399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062171" w:rsidRPr="00062171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74415EB" wp14:editId="0A09C937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65A53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062171" w:rsidRPr="000621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415EB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14:paraId="59165A53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062171" w:rsidRPr="00062171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2FAE54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74B36E9D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46A64BB6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73EB2EB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2A773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0C6F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CD8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AFA5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75B9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5915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0EA702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81470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2430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4AC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1445C86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B62AE7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4790BBD" wp14:editId="22C41373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4208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62171" w:rsidRPr="000001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1. 1. 1900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90BBD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14:paraId="4EA4208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62171" w:rsidRPr="000001A0">
                              <w:rPr>
                                <w:rFonts w:ascii="Arial" w:hAnsi="Arial" w:cs="Arial"/>
                                <w:noProof/>
                              </w:rPr>
                              <w:t>1. 1. 1900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73CC2E4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7B1816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631D1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2035BB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853C9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16C50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35385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763492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59D308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0FF1A8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CD56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341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86FB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7785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4E18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1E1E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88015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74B84F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5DD10B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7AD2C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9001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F2E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F240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943C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DB88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015E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850E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8B12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878F4B8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169E724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5792A8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3069EF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6B1B38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0E5268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0A7647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76A0E0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14C5C5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024778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0AD592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3E564B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90D0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959A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48CB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A934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5D85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D5E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7580AC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459FE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7B0D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6AB464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7A29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5FA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0F7D4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9B39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08E9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2D3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46D135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1368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A579E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3BC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41927D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2BE7EF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BE1C8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1FE66E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639C4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AE7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BC1C5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BD5B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6FDC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5C35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451085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078CB22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B9A39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2691A0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3BBFF2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4DD1B4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E33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18D14A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30358C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116ED8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6474C8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F3B0E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7B3AB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52D9B0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26613DA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3B95F1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6982211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403C55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5A83F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029DC5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9A31A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014927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6E6B63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28E65F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28F46B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3DB0E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45B6B9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0DF746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3B0478C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0114794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72AE8AF" wp14:editId="242D6D7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56151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62171" w:rsidRPr="000001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36057240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AE8AF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14:paraId="20256151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62171" w:rsidRPr="000001A0">
                              <w:rPr>
                                <w:rFonts w:ascii="Arial" w:hAnsi="Arial" w:cs="Arial"/>
                                <w:noProof/>
                              </w:rPr>
                              <w:t>36057240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097E30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49063B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0F28DF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2E0645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41A6C5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36040C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461AB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4207BA2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DCD8402" wp14:editId="504E44C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C9F84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62171" w:rsidRPr="000001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2021698646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DCD8402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14:paraId="57C9F84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62171" w:rsidRPr="000001A0">
                              <w:rPr>
                                <w:rFonts w:ascii="Arial" w:hAnsi="Arial" w:cs="Arial"/>
                                <w:noProof/>
                              </w:rPr>
                              <w:t>2021698646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3D7C26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5ED93F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4F61A5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700CDA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382EA7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70E51B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205FDF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190EDA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69EA74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627CA0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62279D8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24D43F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D85C5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FF97F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94AF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027DE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48BD3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5037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777971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08FED7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6D44AF8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0CB582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2A587A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F575C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7577B2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0C13C3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6D4211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1A9E94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50AD67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276100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4F681C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682C63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09E8BC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40A3F9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6DAC7E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0D70E1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3E8AE0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70C710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1FCC91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05F075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74D1A5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29D663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5B055AF" wp14:editId="38D415E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E0479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055AF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14:paraId="779E0479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20C5B4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5BAA6E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344D34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10DC5B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B593E5F" wp14:editId="69BA9B39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68006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93E5F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14:paraId="23768006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70B585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7EE11C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1D0428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6E1DC4F" wp14:editId="11CD8D2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C0A73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1DC4F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14:paraId="4BEC0A73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450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D226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18FE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F341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12AB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752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026B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ED8A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302AA29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194CB04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E13B01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75E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DD20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4D3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D736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493D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DC26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AD50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F59E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D66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0EB6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7EAC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A1CE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7B6B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DF87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507D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EA35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DAA6107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846D0C4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5ADE652" wp14:editId="4B698BA4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AEC90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62171" w:rsidRPr="000001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REALBYT PLUS, s.r.o.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DE652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14:paraId="404AEC90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62171" w:rsidRPr="000001A0">
                              <w:rPr>
                                <w:rFonts w:ascii="Arial" w:hAnsi="Arial" w:cs="Arial"/>
                                <w:noProof/>
                              </w:rPr>
                              <w:t>REALBYT PLUS, s.r.o.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C3E24B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8CD311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62E0EAA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6997552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1EE0BB" wp14:editId="5AA02AB7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A74B0" w14:textId="77777777" w:rsidR="00D71752" w:rsidRDefault="006D7E47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062171" w:rsidRPr="000621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EE0BB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14:paraId="73FA74B0" w14:textId="77777777" w:rsidR="00D71752" w:rsidRDefault="006D7E47" w:rsidP="000669B7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fldChar w:fldCharType="separate"/>
                            </w:r>
                            <w:r w:rsidR="00062171" w:rsidRPr="00062171">
                              <w:rPr>
                                <w:rFonts w:ascii="Arial" w:hAnsi="Arial" w:cs="Arial"/>
                                <w:noProof/>
                              </w:rPr>
                              <w:t>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D93A4F1" wp14:editId="342B920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79AA8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62171" w:rsidRPr="000001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Železničiarska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3A4F1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14:paraId="52879AA8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62171" w:rsidRPr="000001A0">
                              <w:rPr>
                                <w:rFonts w:ascii="Arial" w:hAnsi="Arial" w:cs="Arial"/>
                                <w:noProof/>
                              </w:rPr>
                              <w:t>Železničiarska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05A83A80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C593BA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6528E7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682F93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3168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383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733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DA91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19CD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EFA2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34CB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21D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F09D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CF49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A15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368D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DDEC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C944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53DE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89A0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07D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CBF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D97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2DDB082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1D8EFA2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8F217E" wp14:editId="3C04A2A9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4675C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62171" w:rsidRPr="000001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Banska Bystrica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F217E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14:paraId="6D34675C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62171" w:rsidRPr="000001A0">
                              <w:rPr>
                                <w:rFonts w:ascii="Arial" w:hAnsi="Arial" w:cs="Arial"/>
                                <w:noProof/>
                              </w:rPr>
                              <w:t>Banska Bystrica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E0F69A" wp14:editId="0961372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594D7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62171" w:rsidRPr="000001A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97401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0F69A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14:paraId="347594D7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62171" w:rsidRPr="000001A0">
                              <w:rPr>
                                <w:rFonts w:ascii="Arial" w:hAnsi="Arial" w:cs="Arial"/>
                                <w:noProof/>
                              </w:rPr>
                              <w:t>97401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6DD6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86C4866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DC923B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4FF9DA0B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D2259E0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8EB341" wp14:editId="0A7FB2C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10AD2" w14:textId="795EC3FE" w:rsidR="00D71752" w:rsidRPr="00391121" w:rsidRDefault="00BE734D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0905990003</w:t>
                                  </w:r>
                                  <w:r w:rsidR="00D71752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D71752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D71752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EB341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14:paraId="16B10AD2" w14:textId="795EC3FE" w:rsidR="00D71752" w:rsidRPr="00391121" w:rsidRDefault="00BE734D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0905990003</w:t>
                            </w:r>
                            <w:r w:rsidR="00D71752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D71752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D71752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DEEB1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7ED05C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028C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D092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2E3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CA1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1718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220B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1030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199D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F996EA" wp14:editId="051F721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3FBC8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996EA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14:paraId="0533FBC8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302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6F4A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94CB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E76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388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8226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1E67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750D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8E72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C361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9310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E67C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3ED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929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E0FB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2FA3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A7E9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C382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8473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D2F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16F6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2B28F2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2EB548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67AE99" wp14:editId="7EA1F4C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48689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7AE99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14:paraId="0BD48689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ED6A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1A32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E4E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A2B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4A2F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151D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17B7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F2B9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C7B831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00F208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BEB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980F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A075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BE8C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11FE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5166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83D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C541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7143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A27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891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B5D4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9497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0B8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3903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2C3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5A9D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6160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7B0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C954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CA87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B33C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1B55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A103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0BAF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6146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D454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E0A223F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72B61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63DCA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B8FA2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06501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258CEAC7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5D0B4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B649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2C23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59FE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2A178E4A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63958C8" wp14:editId="010FB153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0E043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958C8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14:paraId="0D90E043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4BA76FC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60739409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4D030C17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08F39AA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4800F3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FD5A7EC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3895502D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97DFE1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477B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2153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87F1584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319CB9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563EE6" w14:textId="64F7CB28" w:rsidR="000669B7" w:rsidRPr="0073029B" w:rsidRDefault="00BE734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4B7C14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8B701B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2E6936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559ECC2" w14:textId="068797F4" w:rsidR="000669B7" w:rsidRPr="0073029B" w:rsidRDefault="00BE734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5DC9D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21AC88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8B3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CBF86" w14:textId="41E2B906" w:rsidR="000669B7" w:rsidRPr="0073029B" w:rsidRDefault="00BE734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D7C64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E491D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1BC5E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7288E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EFAB2C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2AA34BE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66B647CB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79ED30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B7344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01EC3D1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274B0564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041A865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8A0E6F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FC8608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52BDEA0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5F089A2E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680FD2C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21687C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5644C9C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23DC030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5060467E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CA48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043A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747E414A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D2E0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BD61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089B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F2FA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15B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12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B5B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534F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359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4C0D0C98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BA6C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8D8C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06F7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195D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DBF2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C276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C025C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7410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77B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0B886B11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8F33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B5179D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20F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DA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BB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03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9A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F3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65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7A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A9E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F0800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F52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B8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22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09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18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A7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1C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01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DA8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F6916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C65A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D0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26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A9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E9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18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26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10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ADE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5CE36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460E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35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40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36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3A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87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C0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83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50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539A2F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D04A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DF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5E0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96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EA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B07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BB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07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8EB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2AA58F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D3A8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593F8AC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E1CF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FF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D0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EC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D3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E9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3A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91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FE4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E1DD0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C0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1E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5E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21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22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14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4B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AB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11A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55E349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8DF2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FE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19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0F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D1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32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3A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20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D9F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875A5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D484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AC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D8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35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14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912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38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12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514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7192D7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16A2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097A972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AF89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21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EB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F7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67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30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19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52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5D7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F7BAD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C5C3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C5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89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DE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6B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65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A2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BF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2BF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BA07C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667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EF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16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E6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91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73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1D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5F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BCE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6AD5C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A41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59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38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78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DF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19C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F1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9E6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774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91AE92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83E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253A4DF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3112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A1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11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BF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15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D6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A0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54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05C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F08B19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DA9F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1D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B2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13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A9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50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00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EC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CC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415041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7549CCA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B3DF42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2CC0D7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0A734C5E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DD9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1284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0AFDE65C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56F7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10BD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0A72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A424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DDBA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0C6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A492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6405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EAF7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2D1EAB3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B1C8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16CD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91DC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B7C1B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9072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95EF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C5D0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8C93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BA18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06B75E07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C9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02EEB04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ED40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3E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92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71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33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DA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69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79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336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70883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F06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E5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30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4A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AD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A0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82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DD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BD5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712D7E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64D9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83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AF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4C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CE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3E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7F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A5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A97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125CD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AE86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A9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99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73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F2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23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C0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C8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296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ED8130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A49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7BB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E89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69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99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21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44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BC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239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049C69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F607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23AE02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1203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E3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53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D6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28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23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9F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AB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AEC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1BF2C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6A2D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0E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B9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BD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04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62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CD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F6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9FD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FECDF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E310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FC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83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4D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7E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22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D0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34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84F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13FD0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FCC7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43F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3FB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196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6FC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759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CA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6B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166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AB593F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DB66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6ACFF1E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B98D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00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39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D7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25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60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93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F2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8A2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4A8FBC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042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2C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B4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55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D3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98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62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D5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42B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3EE51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0D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01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80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4C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0D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76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4E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16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60A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16F48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73BB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69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1E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56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AA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FF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1E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41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BD2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798F38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FC73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0B3D22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8512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12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7D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B0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99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9A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47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F9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A06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020DD9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1AFF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0D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10D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99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5C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84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12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BD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143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0DA0E88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186C42F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C50A84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53D93A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38D38533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1331A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D24CA7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614E91A9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9C9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3444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E36D9A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948028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A94E2D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CCFDD26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2D63E2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234B3105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DF74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0516D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7CBAF158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455A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68A1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B499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5ED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ABD1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50A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B2B9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41BA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54FF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9E4C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0B7AAB2D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9C6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5427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8E8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230E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AC45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A2C5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317E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9227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CA49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43CB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7E7D4A35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59DA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371457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4C4E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5A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5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67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E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C7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63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35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6B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64E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A403FF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33EA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49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46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32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49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6A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2E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60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A0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BB0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73C7B9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A3B8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A2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78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47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16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23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2C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17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F9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284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87EC9D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1EE6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E7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EC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3E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B0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99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EA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F9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50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E3D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CCCF3E7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D305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ED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524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500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E91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C4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B1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D1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9D1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573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D96DFA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5CF2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81B8A50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CE2F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F5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F7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F1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30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1F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1B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34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0C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63C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71A32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5DF0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D4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D0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7A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35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DC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D1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AA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25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D04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B9DDB0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D7BC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E6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49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15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6B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21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D8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2C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7C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01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E672E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A8B2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CF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979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58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5D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70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8F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B7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48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56D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67011E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2287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9757014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2DC6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22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16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82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23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B4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EA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B5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64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D55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DEA1F2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96F4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EF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6D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CB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26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26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D8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6B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AA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896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E2B5E3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7810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BC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AA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93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BD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50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80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BD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0B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385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421B0F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8C0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CB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DEA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2B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6E8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1F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33A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1F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DB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E4B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549C44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4CEF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06E5BF62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BC1E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B0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5E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AC2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F7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C61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92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3D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CB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2C0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6EAA16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BB79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F7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601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42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B2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94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8C2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46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8A4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C77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E7FB0D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63AFC6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971385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8C35E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1AD7CAAD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DC5C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82BD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55C06CA0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71F5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969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BBAB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75DB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22D4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F34A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32E3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0445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A104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F2B6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0F851574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4131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E02F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4D03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4ABF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50DF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6DA7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A1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3749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6CC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67A7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084B3045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4BE0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12F608F3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7882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20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AB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3D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64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0C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6B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79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CD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4E8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A0651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21A3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4B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7A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A7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54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5E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52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9D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09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29D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AC5587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2919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72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48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5A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0C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C6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84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62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2B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0AB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561A93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9DE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99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EC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F8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72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72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FA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49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A3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794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22C24E6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680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E15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32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BC9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CC4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4C9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AB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40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C79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106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CE9090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04C5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B75BC50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A9C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D3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22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33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69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8C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20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14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19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214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CF8510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61D8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D2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B7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D3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0B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81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65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88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41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6C5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8E0D7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09A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57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B8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EB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A3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60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6F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AB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3B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0BA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938B4E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69A5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06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F2D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303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86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1E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E6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D5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D6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517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E809E5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40F9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DF8241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08CC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82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41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B9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DE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88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63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BE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2C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3D8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241600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CAF4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81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66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7D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AF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8D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4A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00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F2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F71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E3C2BF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CC76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A1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29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CE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C8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6E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6A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4C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54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074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29222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319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227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1C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8E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92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FD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D2C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AD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C8B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01B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DC91A0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F452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2241BDA6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BAA9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8D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04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33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54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9F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10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566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0F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040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DC60E8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5540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AE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D28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CA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440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06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372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B8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C24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B1D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A7E784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0D9070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0EF32B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37A7A63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526EFD39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62039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1FF1901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056104BC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F566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B39B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FF541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F49241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3FA290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F058F04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134C8E9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170DCA0C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7976A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8A5CE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42D3F26C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CEBBB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C0F59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57576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82F8B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4D51E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0AFC7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40A89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4E7CF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DD953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718EB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78C7DADF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7E73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EC60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F131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B52E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97A0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C66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9505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C4B6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5D64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9770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64E6E1C7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497F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E876AF3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0839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C1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35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70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CA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83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E3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BD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71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8CE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FA3BA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ECC6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B3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FF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DB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CA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5A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CE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6D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14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FF9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483A67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F7E5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8F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79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27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53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60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8C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FE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3C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E60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6018C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54D2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5C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2A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AD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34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C6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74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0A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16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6EA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123C48B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8A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B5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13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B3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478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48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5D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CF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29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83E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E402C0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D9DF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3DADFD8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611BA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A70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36C5A03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1E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313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F42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3D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A6F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786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66E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8BE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10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52D29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D9D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38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BB3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14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86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720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97D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D5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9F8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43F0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84E33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6165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E55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43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A01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82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B1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D2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CD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070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C65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F5C4A3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DEA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41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303E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8DE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221C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4A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157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7C8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7F0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9671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9DBBF6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579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2846C84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078B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24643F6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19D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B7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A9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1BD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B5A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266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24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1F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3BAE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5920834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F004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502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B00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AB7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14B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64F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897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4F5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75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1980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E518D8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9B052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C4DA77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A1F857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6F2CF834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0B16D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37219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6113ADDC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ADBE7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2EDE2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CBD16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EC17F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1EA12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D9292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CE9AA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D1E10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716AA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D6335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559CE528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1C74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7FB3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E2F5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A46A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5B4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9D2E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C202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9B81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8B20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2CF0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265846C5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0108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2269806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FC11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75A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C5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1D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E01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A1B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5DF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C1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CC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539D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3E94A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F638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2A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94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468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C2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03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867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6D9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6A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2EF9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5DA00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9C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AE1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80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0D8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FB1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865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25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6E7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DCF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9AE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B8662F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1B78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FDA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9F3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F4B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0F4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63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61C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D80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066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5FF1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4D17A7F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4D58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0FF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E3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FFAB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FD1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3C4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A48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D86D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F8C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A105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F93E7B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550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1ED8BE2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EB2B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87B4C5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2CA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B92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75F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6C8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3A8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6C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7F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A22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B5E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3C033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C32E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543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470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AB5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B28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B1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AD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945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3EB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306E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5CA90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50DA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BF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809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F0B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018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C9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86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B3F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016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30ED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85D7E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CDBA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3E11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F5B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263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CEC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B093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DE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E76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787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C6AB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15041E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7827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507E16E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BDA8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1D0B28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F2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485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1FA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032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61D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1B9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AA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D6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E4F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4DC0B82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0D4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1B1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1552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CD4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694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CB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1C4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189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E77E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AA1C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8B23C03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68B52B5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94D5466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76AB76B6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43FED391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62405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D0B00E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CAB98A9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72A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DE66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0C768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F2C82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99AE1CE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29CED709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D5548E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9B8AE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1AD49FAB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1C365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E22D6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B6D98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831D2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 xml:space="preserve"> vlastného imania ÚJ, v ktorej má ÚJ </w:t>
            </w:r>
            <w:r w:rsidRPr="0073029B">
              <w:lastRenderedPageBreak/>
              <w:t>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BF158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6B5AD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7ED6C63C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E133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4631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9A2E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C1B7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6750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379D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3C4ADD3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FD9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015016D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4D23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58F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833A7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AC57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EA39A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57414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5475F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889A3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35449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3A0A40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4C176D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CF9B95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3488C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D2F6A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03F1C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03008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DB4CD0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C2972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D103D9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317A2F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AE304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44C5A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0415C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678073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5B9059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619734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9689F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34FA1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7FB5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597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E49CA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FF22D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8DA16A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A3C7C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A0936B3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AE6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4A789B4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845C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B3A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97F42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97DE05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1567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92E261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609C0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FEA83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2B0B9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0D29BF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AB558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A093D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F79814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31E2E5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C4E13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A5006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B0B8CE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52A40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0EEF2F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9ECF92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34D12C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7E3D6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AADCC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884BDA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76CBBA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1671B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B9236C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6EC09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D6B1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E72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30A7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289C8E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AED2D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EAB00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F68E121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E07EB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6AF04C2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919B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51D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B268F8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15E1B3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247FF8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F21B3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DE786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FA77C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7572A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610C13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BD28D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78ADB1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502C8C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7EC9F3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FBED5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7124D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422974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E1186E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1715A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4A9FA1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11431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BA517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77573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FEA5FB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67C4E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0FAAE3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BF9251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D47B66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47B1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7FED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4C6AB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4B5E3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0DE8CD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4CDFBF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F4C873E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D637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06F5230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ED414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DD5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42C01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74284A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DE8163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BA93F7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B8FC51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54EB3F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75AE9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35BA5E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49C0B06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003C1FA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D9656E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0EEDD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8D2E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0CA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837781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307B1C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93CC10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AC685F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793ADC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7FE8B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CEA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AE9F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2F48D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09D69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7A361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D40075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062270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23483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3B2D7D9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616E8485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F8CB4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5AC4E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02125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48F89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367CB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1953C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5DB70B5E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3BF68E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689EEA3A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EC17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330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F2E8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866C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BBE8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A146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FD331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453F9DFC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C95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A9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1EA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CAA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79E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875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166C2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534739A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49C9E8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23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D91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EE3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A4C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417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3BE7B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C2337B5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843AFFE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5C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6AB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BE8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EE2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352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92D5D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C077B7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E1CEB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AB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3EC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BB4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675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F77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08195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43B0B72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BD9D4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728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EE97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ADD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AD4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620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3D42D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8331B96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7BB6170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39EDAC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03B35B1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49BF6922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7B2C0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1355D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8DA72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120F5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A0CCD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99FE58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1974EA66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11E2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ED87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2672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D1A6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B320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4AB7A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6503C4E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5105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42D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29007D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7A88A68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76899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32CEE5B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7421BF9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F266277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E9C38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A3C454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53A73B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E76BCF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6C3BA5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751601A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E37E990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20805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C588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D12AF8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E3BE4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C06AE1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57C921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7E0B0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1D248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B24939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053EDDA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7CA02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BC7D58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4AE8CD3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CBC13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1419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5FDFE1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3C08C5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901B0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2E699CB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75D3AC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EA543C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527094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59CDC8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3DC46C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2CAA4D1E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010BF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3F339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C575C67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5D531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4F01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8B54C" w14:textId="77777777" w:rsidR="000669B7" w:rsidRPr="0073029B" w:rsidRDefault="000669B7" w:rsidP="00F4554D">
            <w:pPr>
              <w:pStyle w:val="TopHeader"/>
            </w:pPr>
          </w:p>
          <w:p w14:paraId="42001FF1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19D639CB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4A73E10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CEA43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3FDEE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317B64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4DD445F2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0DAA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0D64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8BEF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25EB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AF0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EA45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0DEC8793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8C3D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67A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5D250FA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71D645B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443D8BB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0824FC3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E33231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619D1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678F45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E7C62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04D2610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15E14ED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7F9A6D4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625E976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262885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40971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957AE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13C8C69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1877F13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4C6D9AB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23D4CF6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21AB09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0ED38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96C9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4EB67B0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499B6BE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6A87500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64156DC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4CBE5B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AB4B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6E79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2646390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6F06934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6A4D5E3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35253AC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7D8DDE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B2F8F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AA62D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542552B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36E4267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69A40B6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5556516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E3AC2C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AB879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2146DB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04C15D7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92B9E9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696F99B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969B8C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62D5B0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0FF3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B6B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1831052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2BA067C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43B98A9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4005B7A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8AC82E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259F3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75A0B0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64C8C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60F76468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85D74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A60415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42354430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3CE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9CAA1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DBEFEC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85C2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372E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F8FE8B5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3EDF3588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14156AB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ABACD3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2B373ACA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1D2ED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D59162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B36BF92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717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2B64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600ED1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6254C69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FF0FB82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3AEDA03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929213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49EC521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7BB33CE2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6E4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C4A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BF9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F7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0649E233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3AF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13B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032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0F5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7BA0D0FC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7778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5A56A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BB330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A1CF7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194126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637E3B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CC5081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DD4077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A2F213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E0F20BA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51B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56AA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8A6E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72AB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5673C6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8574D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EE131A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039C42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7CCF80ED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F8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9B2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97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5A5AB593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1F3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7EC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FFE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691BBC19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F4AA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2EC89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D3241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6808B6A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80C0B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111219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7942108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04C54B9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15E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3A1A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37B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CF942F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AEB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9E4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3D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74B3E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B2777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426BC8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D1B65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48390459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406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C99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7BD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F5E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20C84074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B7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1BC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63D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B54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133CE458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5D6C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1FB83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EBD24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EDD62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42F540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2210BF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778DF43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1BE001A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7BAD668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B9BCF3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778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DA2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582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4FF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92781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5E14EA1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365138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AAEB1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2EC76D8D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9FB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B83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C89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5362CAD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292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F1E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A462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680F5FA3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C97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1E3F2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69B9F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1F8903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0D4F1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446087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DBFEE2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B49179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7F8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B71B47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24C5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F07D6E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D9F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E9C7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5552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108C1A3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7F96F3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72C8B7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2F01393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17C0CF07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BCE16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8DFA1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79AD3886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304A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55A18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E411C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7A548258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96C7F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407CC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8BF7C6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7AE6FB05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E657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7589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DF12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8E7F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6D7A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CDA7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6A114A6D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8FA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F110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187BD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377D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2853C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3FF9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0FCE1A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611A21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438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A62E92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966A4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7931F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3C7DAAD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762EAA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56286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D55C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746FF8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C516A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02411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3687A29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1F5784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8EA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6ABA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8450E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15E8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333C8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4D8D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2EE336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16D51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E125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D6724D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8FE1C0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855DE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26F62D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DE5944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CF6F0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416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04B581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803FB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19B1B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58C2951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C134B3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B3A2C3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1BF17A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AFACA8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019F6573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7FEE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B7CD3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0835F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C8964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3F6FB802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38F0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2A40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B78E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4955D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713FD353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3BF2EB7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</w:tc>
      </w:tr>
      <w:tr w:rsidR="000669B7" w:rsidRPr="0073029B" w14:paraId="2FA5ED80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AFF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C98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E91B2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6824BE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D95FA6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B951D85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29A3E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26ADC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8A3E01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59B6F6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B3736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02912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2A4D1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81882A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0515E4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CCB0DD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AA02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73477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2DCBB2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04920C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25D1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8B7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6C26C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BD0CAE5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EAA23C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3D4E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BE6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3061A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C2B51B7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05F69330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5EBFF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7F912EA9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795D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6E283" w14:textId="59109771" w:rsidR="000669B7" w:rsidRPr="00F571F6" w:rsidRDefault="00BE734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EFC99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B90080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778E9A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FB81116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37477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61548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97891A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929868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2A67D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83771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219BD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083F67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880983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FEDBD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E8E8A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D65BD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32D64FC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1FF59D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E1CA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355B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7002B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C9E25E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5FD136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71E6F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447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03AB5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74E6AB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63AF7B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4E9AD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3C433DA" w14:textId="46FD11F5" w:rsidR="000669B7" w:rsidRPr="00F571F6" w:rsidRDefault="00BE734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2040" w:type="dxa"/>
            <w:vAlign w:val="center"/>
          </w:tcPr>
          <w:p w14:paraId="0905F8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51A48B2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AAA436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4FBAD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02DBE" w14:textId="583CDDF0" w:rsidR="000669B7" w:rsidRPr="00F571F6" w:rsidRDefault="00BE734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385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FA77E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7B69CCF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46AA4DA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2A4314FD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A8906E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DB83D9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4B68A177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5DD5D3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E0F01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79259BC4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80721A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2F231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31F234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629D7492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D597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12A5A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6AA08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3E80DB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DE5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7836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3820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E208B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474D59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1336A9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C8CB6B6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7D4A431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14:paraId="319EED12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E08C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29DC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8B573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F4E23B7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995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BC7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80.40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545BC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082696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3BCD709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E9226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2294.05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57DD9E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53176D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FBD3717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8F724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6C48D6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CEA549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BB692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61A6E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0F13C7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1FB272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7914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C12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2374.45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63E91D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80D7B6F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784517C1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0DAD48E4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BD21D62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384EC994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BE082D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534C7C70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608BA435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97F407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99265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3BF23570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8D032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4557E515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C2514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7F2750EB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853B7" w14:textId="77777777" w:rsidR="00456CA1" w:rsidRDefault="00456CA1" w:rsidP="00F4554D">
            <w:pPr>
              <w:pStyle w:val="TopHeader"/>
            </w:pPr>
          </w:p>
          <w:p w14:paraId="31904F33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3B2874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456B4E9A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77CB0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5A4E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05188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4972A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7E80B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BDDA45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55ACD46D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33300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864A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7DFA832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87691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BD8122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2B3CC70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C8B5131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625E34DC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531EBEE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5D8E7BB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E2DB0A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79DE592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620ECAE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3BA4026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7B6AB01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CB15E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0B146F9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0A266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2705E3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0BDB362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5E7A8905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B3BEFE9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6F8C1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335E556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FE29D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598723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2461FED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33882E4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E77BE1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8324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07FD382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5F83F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235647C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400BE40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2E24BAB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4A023932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5259213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405CCE1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35C2E2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4262DB5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6586792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E742F94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DC70B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9EEC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315B076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38384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3D42CF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5DCF22B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A524430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410ED65B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714230B4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13536CD1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10F520B9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2587C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93642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35812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5986901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1BAD0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4C7880D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E304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3858F6A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B5B94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15C90DBE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5188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A92D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F100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5B30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2FED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8823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D30CCC6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0F2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083A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BAA13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C88A9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965C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42292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570F1D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2CB6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6030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2F332B6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913C46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6662D55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8A0868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B2BD23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EBAC6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2596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636C26F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71FE98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2E4F06C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8C3201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40EDD0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94326C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034293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C1EEDCB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665331B0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5361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4A3801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76598C64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617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CE95E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46BD17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75077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4FDF5C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CBAD17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28D7A031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C093F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B9113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0FB961EB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E29F2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 xml:space="preserve">na výsledok </w:t>
            </w:r>
            <w:r w:rsidRPr="0073029B">
              <w:lastRenderedPageBreak/>
              <w:t>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CBFDE2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3642BCF2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9508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2B43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7865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A20A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63FF438B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75E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ED6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009C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0390C5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2FFD3FF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2CF21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50D4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FF69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038C93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B78F821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B74C7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27F8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76AD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5F4CD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74E7EE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AD3F2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01134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0AB8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2959A0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9FBCC73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F2775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840F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40CB6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40C6E99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BDF310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C684D1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862D8C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324222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C3E879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3CF9C735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53EEB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B8FB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5513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3AFED46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C0B7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03AC1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AE13F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2B7745B4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E89E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CEC95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CFA87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3E42F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5C26D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0CA69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1C675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02EF14A1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9E4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CDD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A10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8D8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8D9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6CA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301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727900B7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723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3B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94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26F3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A00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45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AE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16633DE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D68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D0F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4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110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C99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8BA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B9A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CC61583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0BA1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FFA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A84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DB46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80F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CD5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42B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6342A71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0A4D0174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73D6EC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AD04FA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8D1881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73F1EE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7CE751CB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18BE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FC50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FB03F7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9E34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1622E" w14:textId="60AA2C27" w:rsidR="000669B7" w:rsidRPr="0073029B" w:rsidRDefault="00BE734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3722</w:t>
            </w:r>
          </w:p>
        </w:tc>
      </w:tr>
      <w:tr w:rsidR="000669B7" w:rsidRPr="0073029B" w14:paraId="41272A6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EF6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89B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1917CA4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380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9EDE2" w14:textId="570FDB1E" w:rsidR="000669B7" w:rsidRPr="0073029B" w:rsidRDefault="00BE734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</w:tr>
      <w:tr w:rsidR="000669B7" w:rsidRPr="0073029B" w14:paraId="4BFBB64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7AA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DB6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7E8720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BFA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A1D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7F5C0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B92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D9F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4649D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ACF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53F2" w14:textId="7B59A64A" w:rsidR="000669B7" w:rsidRPr="0073029B" w:rsidRDefault="00BE734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3536</w:t>
            </w:r>
          </w:p>
        </w:tc>
      </w:tr>
      <w:tr w:rsidR="000669B7" w:rsidRPr="0073029B" w14:paraId="77E4F2E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BE9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905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BCE2C2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806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C5B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FCA83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14E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D7F6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48CC05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F440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21496" w14:textId="362DD874" w:rsidR="000669B7" w:rsidRPr="0073029B" w:rsidRDefault="00BE734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3722</w:t>
            </w:r>
          </w:p>
        </w:tc>
      </w:tr>
    </w:tbl>
    <w:p w14:paraId="16BBC192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3BFDAA19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0D73536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C546E5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61C25C7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9CF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B0D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6B9C547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24E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A79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9B021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25F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685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2227A14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C20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010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2FC58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3BC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9C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E5C4B3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A3C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7FC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B516DA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EB1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5EB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9C446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972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FF3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5EEA4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DD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015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CD1F700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E479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D1C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DFDB1D5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089C3BBB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6CAC387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FE3A2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250950E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0C446845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2190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7946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8DC3939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CB6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8DC75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E2F66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D2D0D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6331F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41F94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1FF4425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C0B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498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C19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146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AA2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96D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69F9FAF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179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A1C1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472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4F1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40E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A15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1BE9B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D2208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F5A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D5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EA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F32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F04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5308B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2A6A4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FB7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D0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A89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CB1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215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CBA51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1EBC9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F44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C26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7FF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40D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8FA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A9D409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89746B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43F9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C85C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9363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4A69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BCF2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AD66BB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854B4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66B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0E0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7EF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11DF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0C6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A0BC1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AFB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03F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0B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854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0D7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602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AA920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C04F6" w14:textId="117D169F" w:rsidR="000669B7" w:rsidRPr="0073029B" w:rsidRDefault="00B95A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dovolenku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725F7" w14:textId="6FEEB458" w:rsidR="000669B7" w:rsidRPr="00F571F6" w:rsidRDefault="00B95A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82AFA" w14:textId="4BB551B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95A42">
              <w:rPr>
                <w:rFonts w:ascii="Arial Narrow" w:hAnsi="Arial Narrow"/>
                <w:noProof/>
                <w:sz w:val="18"/>
                <w:szCs w:val="18"/>
              </w:rPr>
              <w:t>272</w:t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5A625" w14:textId="2DD2E363" w:rsidR="000669B7" w:rsidRPr="00F571F6" w:rsidRDefault="00B95A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3A4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87C70" w14:textId="7CF9FED9" w:rsidR="000669B7" w:rsidRPr="00F571F6" w:rsidRDefault="00B95A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2723</w:t>
            </w:r>
          </w:p>
        </w:tc>
      </w:tr>
      <w:tr w:rsidR="000669B7" w:rsidRPr="0073029B" w14:paraId="2B0778B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1F3DC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511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A0F3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56B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15B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188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0AB587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E5427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F2F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EE6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BED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B79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60F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CEAEA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C9A3A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57F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EE4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77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76A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B1C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1CB32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039AE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94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496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B0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938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2E1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02310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20F3F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FDEB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F215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ED5C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D197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633E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2CE30B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FF35F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859D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AFD7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9D9A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A4D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030D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139A4B9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FFEC7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DDC6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D398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4CF4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0AB7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EB17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2153A0C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04BA47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0F26A7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EA1D6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333CA6FA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70D0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9A4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EB8CD83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E85D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215DF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DFAC1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9A9C9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35E9C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1514D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17EAB58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112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FDD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3C6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248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326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BF4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2C801B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3E8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0D6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322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AD0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FD8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A51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FE198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673F8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BA4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6E7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67C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F1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833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D0F6D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639F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BAA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ACE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A4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743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D92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A54D9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9DFC9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E1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646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1B5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6F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8782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202BA2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9DD419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DE98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98C2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6B3E2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3D71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271A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2CCF71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6D2CB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1B9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936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B05A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43F62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85D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2BC6D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EC8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D04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56A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57A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564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825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C5583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79BB1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CA5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BA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51C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0FD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BEF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F4725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60F25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FDE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949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EC8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D24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78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09F8D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43352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D3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76DE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46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730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D67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7D31F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B420B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6A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CFF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35A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A2EB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E86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7AB26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3727A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B9B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FD7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3D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3AE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D00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400C2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4634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0D7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F361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289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0C5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EE19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57497AA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E3E62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FAC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FD76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7EFE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C189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8030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2A7F9BE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3920B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6720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0918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C3AA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37C4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4691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7C8BAD0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579B86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9A4907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94672BB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16FBB0AC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C399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A1E8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24EF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0C9C6D43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57BA4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553584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F2FB38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07F83271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8559D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963AC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165B8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173EFCC9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3D06C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FA1FE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65030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297CBD7C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45919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B091F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/>
                <w:noProof/>
                <w:sz w:val="18"/>
                <w:szCs w:val="18"/>
              </w:rPr>
              <w:t>600.00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E9B976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4BC7C5D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DFA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0BE3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600.00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1C67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5B6AD9AE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BB8D9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F5E75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791A3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D2DBC48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4E9CE85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48AA87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6F0E3F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6D822EF9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0C4E5352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0E71E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F29A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E285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A85FFF4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DF2FB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6E29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F83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9CD7C5E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8FD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E874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FAA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91D6575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90A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7172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E89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E92F06F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A253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3E9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050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FAE1F77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E9D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7AF3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B2D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636D062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9D2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0B64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659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84D8955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527A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2FFD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F8A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8501A78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63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CE69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6C5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40707E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458D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A020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E8CA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CFAD80A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656C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FCA6F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DA6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960AF2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EDD3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BA2C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34AB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B1D4ED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ED627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DA9A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745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26E1C0B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777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5FAB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B7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1B36405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36AAC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42C43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EAB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AB2AB4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0CB1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4CF3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F95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A125AFD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14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1D0B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EFC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1BE82B1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97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F9B1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7D90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3F1F691C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89844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2E64BFD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DCFF2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3101AC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BDF582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24665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1B87C7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70B4817D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AAA8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DE99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653A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6FA2E55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8855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80D2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36.06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8BA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4FA651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D07C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5EE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B67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93F3881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C70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6201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603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FAB5FEA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764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D34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5EE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678C4C8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B95C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FE0A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123.77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879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15DC04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21D6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CFA0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184.40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5DC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9A2D3A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6748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D00D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-24.57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18C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EC5FDC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A4E6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D3338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0FBCD1B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08AEE387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85D3A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D3A6F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78F49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0D0FD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E6237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A8577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45FF410D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B55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B4C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8EE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A13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76AA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0AF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8920432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F68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0F0C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0C8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4C8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528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3EC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353FC6A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7C7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E7F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AF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57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43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7C3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FFF7A2B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72C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3A0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B1E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010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504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0C3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6FEB7EA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74E23BE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6204FE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0A716A2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651C0F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54E111EE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97902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3DFB3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9A2AE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59F2CB8B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787A2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B4085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71305" w14:textId="77777777" w:rsidR="005E5AD7" w:rsidRDefault="005E5AD7" w:rsidP="00F4554D">
            <w:pPr>
              <w:pStyle w:val="TopHeader"/>
            </w:pPr>
          </w:p>
          <w:p w14:paraId="6B718573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9766C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5DF6AA8B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9CBAC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77B20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B34D8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7217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C2B7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BA46F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4FFF00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31BB7DDC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F986F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3F7CDC70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0D8296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B83A8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59A9B05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5DDF15F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525B1B3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0C310A4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5064A0E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950C6DD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3421827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496D78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29D7877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4C750B9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414A898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6389F80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3EFDCA9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630E4605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1AE9C9E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5F27C0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128DEB3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69859DC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4602E4B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780CF8E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24B5872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FA69311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A114C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77C3990D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64FAA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F0755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43D3606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1F27282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3C3CA2A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7D39DBB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2FAF6BB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63E87EA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25D37E9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DAB111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66BB4A5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3A20B5A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13E6197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7D6BDAD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2DB790E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18CD1A32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11D55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FF337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7467855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42747F7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0A4B4FC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0641353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0EA2DB8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F72BA92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F6C34A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52DAF2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A66BD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38A907B7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45280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DDD34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BF287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4D93E854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4BCB3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8053A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D78FB" w14:textId="77777777" w:rsidR="002D450E" w:rsidRDefault="002D450E" w:rsidP="00F4554D">
            <w:pPr>
              <w:pStyle w:val="TopHeader"/>
            </w:pPr>
          </w:p>
          <w:p w14:paraId="33D71937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EF1943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4AC6D7F7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9D24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566C7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4D0D5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C74FC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0E041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80F6E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74C56D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4DE5165A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57F1D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A6FEB12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97475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8F43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CDD44B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FA0C69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05EF609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B59D46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50355E4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ACD15D1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299DA5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35B374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D6413D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35A7E7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21B2872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58F6C60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E1871A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80B299E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8CAE05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A0C8B1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E41FC3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4476205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02C3EA1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0F88CE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4A42999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C1367CC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48849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A555D27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F82003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94FD2D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5658622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17BAB9D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178BCC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3FF0182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78DB90F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664B874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57E359B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7F686D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79EF3F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803189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9D4017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554A436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D08670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37C610F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105163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B3291F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E16F4A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1B51DA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0C3FB88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0398097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7AAFC09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B58B485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A44E3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D6B2DC4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51242C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898E52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C9BAB4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7B05F59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EAC84F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2B74E39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3E4C3A7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0E199928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75F77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A638F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6DE4224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6405351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36D2D86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51C586F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21D89D5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1558F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903CA5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1770D3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425F4D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404EFD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13BB7B30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6EEED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E88BA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600564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7897E1BB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19A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5BE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630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C40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4F2A02B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BB0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9A7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02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B55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4D5D5B0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7474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150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B9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E2F6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03A37EF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B23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8F8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AFF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A08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C57044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AEB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0E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CCA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1AF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68ACF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C32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75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3BB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E14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BE1DB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100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327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812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1AF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20F03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6344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0FA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50E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924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E65AD5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B5E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AA7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BF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DBB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17A6EB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755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ACB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DC6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5A4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F872D4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71A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E27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8FD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4BF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DD5E1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A2C1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98E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D78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D29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0A92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C15E1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E6AB66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EE3B00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7007D8CA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5FD0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7C2C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7A3E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BEB48DA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14B19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E09EE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FD716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45152777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68F3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0F769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06D75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3F426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A3D0F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56BCBDF5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7D0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4261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72E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E05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8DA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4EC76765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041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A38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636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C1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E68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EAB98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667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A1D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2CE6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8C2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9EA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B4A747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CA5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857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F838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ED3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3D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8192BD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21B7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3B7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7B417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B32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96BC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2F12CAD9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433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D24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CC86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522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735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6D89B4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CA5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AA6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F7D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25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984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A5B5CC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A58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E3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E13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FB5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C3A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B67145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440A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002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D45A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0F6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1A7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72426C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0EF86E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0179FD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5AE27B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163F0659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AF4796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A0A04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57EE07DA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339B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A1E9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3BD9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8ACC79D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00B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82B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DF7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1027BDC3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28A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47BA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BDF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671309E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96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3A94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18D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FFF8735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2E5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01CF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06F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2C90262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2A9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6954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7E8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DFE9E8F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D4CF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2E2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675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C15ACD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69391B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64AC1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D003DC7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0E39A9C7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EF0B5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51B8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D163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9CA7B0E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E57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9426C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5F450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621DC34C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F815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16B07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3BA85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74507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FE6AD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1391E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8E533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12383B95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A18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A8A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ED8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B64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6B38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174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EDF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0B1188D1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272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91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1E0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488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2E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9A5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D3C3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55E4A50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A62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78D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6DC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C428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EB6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7F0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5A90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317B9CC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BA5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9E5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821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6023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B9A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70E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9BE1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03FC404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494F9F6D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0EA3E780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40F4D73E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512B1EA2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232C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2BA2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D784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B7E5A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456BDD10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301D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9AE60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39807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C27D3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096F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CE00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D9895CF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C8B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4FB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233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605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AA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7FE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6469986A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7E3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9F22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E5E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7AE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FD5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8A2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194F7AF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8F8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33C4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045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C14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596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D73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739FEC7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EEAA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21E7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539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AC3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FF5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D96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D2F297E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FFE4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FA7F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CA5B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EB1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944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344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9BC0220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7B5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E9D3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760A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3BF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95A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FCC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59A9395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73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0B68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A751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8D5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672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2C4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B889D42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CB6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9F05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9E72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9E9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248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6F7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AB0B48B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5DF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4987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EC8E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97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972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AEB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12330A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B29B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4C16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0A7E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B86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83B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F0B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03CCFD7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27FE305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D914D2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A4998F3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1E1BF968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D7C9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09BC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5A1C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0E6AB67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BC1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776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F08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65EF7B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A86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68A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46322.44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2A3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AAB05F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11F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7CE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FD7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03F02C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CF6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537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EE0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83B369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182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B5A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202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F36229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6BC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E4A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268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746AB8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9C20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50E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46322.44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7EE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02F1AA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A1ED57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BF0B4D6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3C5657D3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2B0CC4EF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0A93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89D6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2A7D0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647C9718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BCDBB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04EA9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6670F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61293ECE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D5C19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2DF88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643F0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D688D97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B3EE7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E42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B96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4759B3C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9B0A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CFE3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7F7AE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4BF64A1A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4282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5CDB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3F90D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29ACFD88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5B451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35E58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7246B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870A05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139843D3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3B194E13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BF9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81D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7CBF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813E10C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D50C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72C7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8A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0CF34C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D45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120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54A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4CF9EE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EAA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4C0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3CAE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81B93C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1D07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F97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AF8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90C1E1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C2F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1BE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BCE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2B50B6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AC4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DEF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7BC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62171" w:rsidRPr="000001A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0C43E1E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638FE33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20D429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1BFC9B5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76E761F8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A097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9AC2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DA45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B79650F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5A64D4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02D27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013B7C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53E9E0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400A73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DD899D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F50979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64AB8819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6E5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61C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FCB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E31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E68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E81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F63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7B0E67D7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100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A4F8A" w14:textId="0D05515D" w:rsidR="000669B7" w:rsidRPr="0073029B" w:rsidRDefault="000A4AC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18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250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42C0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DC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31F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53387B08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293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01B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F16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CDB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8E6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C71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6BD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1750C4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4B7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407F2" w14:textId="50DE3925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AC7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1BD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001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81D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217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DC4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69A97B0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23D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F8F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CD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BE2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DB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FA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D03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2E22E0E4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A224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150B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13C7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87FF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2C49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C606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ADB7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BF946D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51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676C" w14:textId="74A1FD81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AC7">
              <w:rPr>
                <w:rFonts w:ascii="Arial Narrow" w:hAnsi="Arial Narrow"/>
                <w:sz w:val="22"/>
                <w:szCs w:val="22"/>
              </w:rPr>
              <w:t>1319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4A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656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68F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C7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A4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2284641C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DF88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589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806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7CA9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3523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6595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DD8D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54687BF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13BE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3AE9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E030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7803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E487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F0DE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5C08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8C2261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8D3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1F4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D98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41A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8D3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A4A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2B4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B9DF364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C8A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E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3E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7CE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B36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62C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BDE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089D24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F35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82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F9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3F6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B38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42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47A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9383BB8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50B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32D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24D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6CA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B09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192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B33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D57DD5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ED2D76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99E55DF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3A51228E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55A7738E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140903DA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38E57FF0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5769E770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14E097F2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0731D3BE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1D94D5AD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71D6036B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3A4E1B34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61767321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182B9FA5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5C982A92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54A614A1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02724C6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5EA55D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39ED4446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5E61105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4CBD9EF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2187779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6504A9B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7EF07A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6A89D58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44D13CA3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2A101394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45CBF0D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3BE3BE1A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2B00BC4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564462B6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188BB5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42B785B2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43A7A" w14:textId="77777777" w:rsidR="00B64011" w:rsidRDefault="00B64011">
      <w:r>
        <w:separator/>
      </w:r>
    </w:p>
  </w:endnote>
  <w:endnote w:type="continuationSeparator" w:id="0">
    <w:p w14:paraId="5EFBF577" w14:textId="77777777" w:rsidR="00B64011" w:rsidRDefault="00B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57A5C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913FF27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E2F0B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68BFB8AC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13D73" w14:textId="77777777" w:rsidR="00B64011" w:rsidRDefault="00B64011">
      <w:r>
        <w:separator/>
      </w:r>
    </w:p>
  </w:footnote>
  <w:footnote w:type="continuationSeparator" w:id="0">
    <w:p w14:paraId="0005F468" w14:textId="77777777" w:rsidR="00B64011" w:rsidRDefault="00B64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18768537" w14:textId="77777777" w:rsidTr="00D71752">
      <w:trPr>
        <w:trHeight w:val="59"/>
      </w:trPr>
      <w:tc>
        <w:tcPr>
          <w:tcW w:w="416" w:type="pct"/>
          <w:noWrap/>
        </w:tcPr>
        <w:p w14:paraId="6BB1F473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24FBD6FE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6C738172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639F4F1" w14:textId="3F7BD925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0A4AC7">
            <w:rPr>
              <w:noProof/>
            </w:rPr>
            <w:t>36057240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6901E459" w14:textId="77777777" w:rsidTr="00D71752">
      <w:trPr>
        <w:trHeight w:val="59"/>
      </w:trPr>
      <w:tc>
        <w:tcPr>
          <w:tcW w:w="416" w:type="pct"/>
          <w:noWrap/>
        </w:tcPr>
        <w:p w14:paraId="15E14349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DDEF2C0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6D13A888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635621E" w14:textId="58736222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0A4AC7">
            <w:rPr>
              <w:noProof/>
            </w:rPr>
            <w:t>2021698646</w:t>
          </w:r>
          <w:r w:rsidR="007A6FE5">
            <w:rPr>
              <w:noProof/>
            </w:rPr>
            <w:fldChar w:fldCharType="end"/>
          </w:r>
        </w:p>
      </w:tc>
    </w:tr>
  </w:tbl>
  <w:p w14:paraId="08A2272B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2AF34D25" w14:textId="77777777" w:rsidTr="00D71752">
      <w:trPr>
        <w:trHeight w:val="59"/>
      </w:trPr>
      <w:tc>
        <w:tcPr>
          <w:tcW w:w="416" w:type="pct"/>
          <w:noWrap/>
        </w:tcPr>
        <w:p w14:paraId="4837B7AF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C8E802E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21D822C1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BBA08DF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062171">
              <w:rPr>
                <w:noProof/>
              </w:rPr>
              <w:t>36057240</w:t>
            </w:r>
          </w:fldSimple>
        </w:p>
      </w:tc>
    </w:tr>
    <w:tr w:rsidR="00D71752" w:rsidRPr="0073029B" w14:paraId="7D07C61B" w14:textId="77777777" w:rsidTr="00D71752">
      <w:trPr>
        <w:trHeight w:val="59"/>
      </w:trPr>
      <w:tc>
        <w:tcPr>
          <w:tcW w:w="416" w:type="pct"/>
          <w:noWrap/>
        </w:tcPr>
        <w:p w14:paraId="52E36147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817BCA7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41AD4708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F8ADB31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MERGEFIELD  aSUB_DIC  \* MERGEFORMAT ">
            <w:r w:rsidR="00062171">
              <w:rPr>
                <w:noProof/>
              </w:rPr>
              <w:t>2021698646</w:t>
            </w:r>
          </w:fldSimple>
        </w:p>
      </w:tc>
    </w:tr>
  </w:tbl>
  <w:p w14:paraId="2E47FBD0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9501"/>
    <w:docVar w:name="arg2" w:val="driver=asa12;DBF=c:\data\realbyt.db;DBN=realbyt;ENG=sql;links=tcpip{ip=192.168.1.2};uid=andrea;pwd=1687489056010695636RichardDv1;con=finus(10.15)"/>
    <w:docVar w:name="arg3" w:val="0"/>
    <w:docVar w:name="arg4" w:val="C:\Users\ANDREA~1\AppData\Local\Temp\3303399.doc"/>
    <w:docVar w:name="arg5" w:val="2"/>
  </w:docVars>
  <w:rsids>
    <w:rsidRoot w:val="00062171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2171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A4AC7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E47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4011"/>
    <w:rsid w:val="00B6597A"/>
    <w:rsid w:val="00B85E76"/>
    <w:rsid w:val="00B85F0B"/>
    <w:rsid w:val="00B9049A"/>
    <w:rsid w:val="00B943F2"/>
    <w:rsid w:val="00B95A4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BE734D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158D67"/>
  <w15:docId w15:val="{55C7550D-CC89-4AC4-9AB6-47EDE119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22389-8DF3-4DDC-8647-CF2291AB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poznamky_podnikatelia_2014_UCPOD3_04.dotm</Template>
  <TotalTime>17</TotalTime>
  <Pages>24</Pages>
  <Words>7890</Words>
  <Characters>44977</Characters>
  <Application>Microsoft Office Word</Application>
  <DocSecurity>0</DocSecurity>
  <Lines>374</Lines>
  <Paragraphs>105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REALBYT</dc:creator>
  <cp:lastModifiedBy>Andrea Dvonkova</cp:lastModifiedBy>
  <cp:revision>4</cp:revision>
  <cp:lastPrinted>2009-07-30T10:15:00Z</cp:lastPrinted>
  <dcterms:created xsi:type="dcterms:W3CDTF">2020-03-27T11:17:00Z</dcterms:created>
  <dcterms:modified xsi:type="dcterms:W3CDTF">2020-03-27T11:27:00Z</dcterms:modified>
</cp:coreProperties>
</file>