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F216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7906E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AFBD75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6A80A6ED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354356FF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C423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C15E17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5BB5CD1F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48C7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062575">
              <w:rPr>
                <w:sz w:val="22"/>
              </w:rPr>
              <w:t>SELIBI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8DF9D2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062575">
              <w:rPr>
                <w:sz w:val="22"/>
              </w:rPr>
              <w:t>Stránske 229, 229, 01313, Stránske</w:t>
            </w:r>
          </w:p>
        </w:tc>
      </w:tr>
    </w:tbl>
    <w:p w14:paraId="688B045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315A0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857F77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1BD752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44731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FF56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6B2BBF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E1A801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8F70DD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8DA1AD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45678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A083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7EE05D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BC48B5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6E2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7D9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04C53E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4E3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1F64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31E3FE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A11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F662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DAED0E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7B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1776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A43E05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455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E44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901790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88E3B6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38970C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AB8490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AD65701" w14:textId="609F4425" w:rsidR="005D536A" w:rsidRPr="000767E0" w:rsidRDefault="005D536A" w:rsidP="005D536A">
      <w:pPr>
        <w:pStyle w:val="Default"/>
        <w:jc w:val="both"/>
        <w:rPr>
          <w:b/>
          <w:bCs/>
          <w:i/>
          <w:iCs/>
          <w:color w:val="auto"/>
        </w:rPr>
      </w:pPr>
      <w:r>
        <w:rPr>
          <w:color w:val="auto"/>
          <w:sz w:val="23"/>
          <w:szCs w:val="23"/>
        </w:rPr>
        <w:t>(3) Priemerný prepočítaný počet zamestnancov</w:t>
      </w:r>
      <w:r w:rsidR="000767E0">
        <w:rPr>
          <w:color w:val="auto"/>
          <w:sz w:val="23"/>
          <w:szCs w:val="23"/>
        </w:rPr>
        <w:t xml:space="preserve"> - </w:t>
      </w:r>
      <w:r w:rsidR="000767E0" w:rsidRPr="000767E0">
        <w:rPr>
          <w:color w:val="auto"/>
          <w:sz w:val="23"/>
          <w:szCs w:val="23"/>
          <w:highlight w:val="yellow"/>
        </w:rPr>
        <w:t>NEMÁME</w:t>
      </w:r>
    </w:p>
    <w:p w14:paraId="7BD4837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20F47336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C3B490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2AD70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31A356BB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4AA12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2D4B02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14:paraId="624316F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D4725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B34774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D0FE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AADB8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59904B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A55EC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5B90DA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0767E0">
        <w:rPr>
          <w:strike/>
          <w:color w:val="auto"/>
          <w:sz w:val="23"/>
          <w:szCs w:val="23"/>
        </w:rPr>
        <w:t xml:space="preserve">Nie </w:t>
      </w:r>
    </w:p>
    <w:p w14:paraId="0CD0B5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DD80200" w14:textId="3532358C" w:rsidR="005D536A" w:rsidRPr="000767E0" w:rsidRDefault="005D536A" w:rsidP="00536B52">
      <w:pPr>
        <w:pStyle w:val="Default"/>
        <w:keepNext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0767E0">
        <w:rPr>
          <w:color w:val="auto"/>
          <w:sz w:val="23"/>
          <w:szCs w:val="23"/>
        </w:rPr>
        <w:t xml:space="preserve">– </w:t>
      </w:r>
      <w:r w:rsidR="000767E0" w:rsidRPr="000767E0">
        <w:rPr>
          <w:color w:val="auto"/>
          <w:sz w:val="23"/>
          <w:szCs w:val="23"/>
          <w:highlight w:val="yellow"/>
        </w:rPr>
        <w:t>MENOVITOU HODNOTOU</w:t>
      </w:r>
    </w:p>
    <w:p w14:paraId="22D18FA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B1A658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78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31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88B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34959C0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714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4FF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1C1D1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6563FD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099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1A4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01EF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2FF644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BAD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E94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72D2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595453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7F3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1F0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49C1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E092F9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DADD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520C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B2D7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7199F5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4683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CDBE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0760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AB26EC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2CB0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2F5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1341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66A53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09BD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74E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1A34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713AA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DAF7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A112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4970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0E404C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698975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6F2DC4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DF8F99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7C0FED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DED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B4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7C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A01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30879C2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DD228" w14:textId="1FF62481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0767E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3FDA8" w14:textId="40E31B71" w:rsidR="00536B52" w:rsidRPr="00536B52" w:rsidRDefault="000767E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6E78D" w14:textId="50E1FEDE" w:rsidR="00536B52" w:rsidRPr="00536B52" w:rsidRDefault="000767E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7DFE0A" w14:textId="4BE2FD0E" w:rsidR="00536B52" w:rsidRPr="00536B52" w:rsidRDefault="000767E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FB1F42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F3C5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9E4B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718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322B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2A8423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FE444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4E0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DA8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32E5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C0050E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2BA3F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C3E784C" w14:textId="3A7BA067" w:rsidR="005D536A" w:rsidRPr="000767E0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="000767E0">
        <w:rPr>
          <w:color w:val="auto"/>
          <w:sz w:val="23"/>
          <w:szCs w:val="23"/>
        </w:rPr>
        <w:t xml:space="preserve"> - </w:t>
      </w:r>
      <w:r w:rsidR="000767E0" w:rsidRPr="000767E0">
        <w:rPr>
          <w:color w:val="auto"/>
          <w:sz w:val="23"/>
          <w:szCs w:val="23"/>
          <w:highlight w:val="yellow"/>
        </w:rPr>
        <w:t>NEMÁME</w:t>
      </w:r>
    </w:p>
    <w:p w14:paraId="3399EAB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36813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C9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63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8A2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1FCA5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4154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0BF4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65C32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EC2E1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C92A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28A3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2D953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2C38E4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59F5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FA41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465F5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2154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60A5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78F9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8B46A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0B8323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6AB1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92B7FEA" w14:textId="0E1CF1D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</w:t>
      </w:r>
      <w:r w:rsidR="000767E0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0767E0" w:rsidRPr="000767E0">
        <w:rPr>
          <w:color w:val="auto"/>
          <w:sz w:val="22"/>
          <w:szCs w:val="22"/>
          <w:highlight w:val="yellow"/>
        </w:rPr>
        <w:t>- NEMÁME</w:t>
      </w:r>
    </w:p>
    <w:p w14:paraId="04D7053C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FD82C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7E60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0F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5018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19502E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FF487" w14:textId="363893B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CA91" w14:textId="3387A561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9BE941" w14:textId="75E0422B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ACBDAC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557DE" w14:textId="375753D9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B84A" w14:textId="2C3878C9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22C426" w14:textId="0D7E7F6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957B2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47FCD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92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C94B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7A28F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D82672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EBBC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3E7C63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5A356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DB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A3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4AB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16ED6D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3BF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AF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662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7041C6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523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F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E9E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3C2450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EDE09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72FF61C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601534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BE5CD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A1AAB5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C2CB8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E49DB0C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427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8FD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1AD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5E89CBA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6523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01F6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5549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2667D1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182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4AC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4C5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9B4F4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AEC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518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6BB4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E6444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C87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C4C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C01B5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1EB9E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555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DA18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6BBC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CFA00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B3BDC3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7C7E2D" w14:textId="5DD09D54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  <w:r w:rsidR="000767E0" w:rsidRPr="000767E0">
        <w:rPr>
          <w:color w:val="auto"/>
          <w:sz w:val="22"/>
          <w:szCs w:val="22"/>
          <w:highlight w:val="yellow"/>
        </w:rPr>
        <w:t>- NEMÁME</w:t>
      </w:r>
    </w:p>
    <w:p w14:paraId="0D016DC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0ADD0E3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C0680A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F9D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BCB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BDA376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C3F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5B10" w14:textId="61345515" w:rsidR="008420B2" w:rsidRPr="00E23D62" w:rsidRDefault="00062575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181F1E0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D166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25EE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9AEB6A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EE9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6649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7AD48D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C3F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DE20" w14:textId="320D1155" w:rsidR="008420B2" w:rsidRPr="00E23D62" w:rsidRDefault="00062575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332AB5D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04A6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42E2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E0CD17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E59F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D107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CCC72D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5F376A" w14:textId="0D94D3BB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zabezpečenia záväzkov</w:t>
      </w:r>
      <w:r w:rsidR="000767E0" w:rsidRPr="000767E0">
        <w:rPr>
          <w:color w:val="auto"/>
          <w:sz w:val="22"/>
          <w:szCs w:val="22"/>
          <w:highlight w:val="yellow"/>
        </w:rPr>
        <w:t>- NEMÁME</w:t>
      </w:r>
      <w:r>
        <w:rPr>
          <w:color w:val="auto"/>
          <w:sz w:val="23"/>
          <w:szCs w:val="23"/>
        </w:rPr>
        <w:t xml:space="preserve"> </w:t>
      </w:r>
    </w:p>
    <w:p w14:paraId="41DDC11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DDB12C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552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6EFC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ECB561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86C0B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72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524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3BB5F7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220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28F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DE42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86767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9FD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C89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BE4C6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DC070B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BAC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2E7C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036ED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E5472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02B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B70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566E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F7BCD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667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C6C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BED4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914F0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5B61A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BD0C2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688ADA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147BC0C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AA07B7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9ACB1B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12B53A9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635567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F6C26D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38F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E864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9F5E88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1B74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AD7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386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4F5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8C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699A04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E6D1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0A52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F999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8C58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578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82E6CF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A6AB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0549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433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BE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04B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D91D18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16A9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6509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1F6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ADB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4BFF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162C38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1F3F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E01B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490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867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34D8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C94E3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4C7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D941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7C6A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C85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5A21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DA0219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B8D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F393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0DB4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89D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60D3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11AF31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344F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D238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F9A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FFF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7059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A4D8D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EB78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6BDF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7523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98D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4738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19588D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440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EB7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036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E481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4F77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CA009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AF05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75F3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895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602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7321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5B48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8698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8B83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FA9F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7A5D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513B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1F0C51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EF30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1B6D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60DE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FE5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F555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CC6F38D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77A586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B9DCA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F7F7E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932626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CF641A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E4209B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67AE4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38CBB1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030D0B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F33E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A9BF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294B0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ED7E2B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C4EA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53C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06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146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E3F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F0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64F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ED1FD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078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CB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95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A1A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3D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2D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703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CFFF5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80F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B7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FA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B94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33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C4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1DC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9E471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40D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4B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0F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6C9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C6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5C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71F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A093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AF7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C7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83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30E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02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E7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5FA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E164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3BFF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8B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91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4DC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4F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05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F44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D6D077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7082C7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9F87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615C7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C8A94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B6C3A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920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EE2D38" w14:textId="218B6E93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0767E0" w:rsidRPr="000767E0">
        <w:rPr>
          <w:color w:val="auto"/>
          <w:sz w:val="22"/>
          <w:szCs w:val="22"/>
          <w:highlight w:val="yellow"/>
        </w:rPr>
        <w:t>- NEMÁME</w:t>
      </w:r>
      <w:bookmarkStart w:id="0" w:name="_GoBack"/>
      <w:bookmarkEnd w:id="0"/>
    </w:p>
    <w:p w14:paraId="7449893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4230FC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728D2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04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4A1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02A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3637E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05F1B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D71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BA8A9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82DC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D3EF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5A5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B8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2EC8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AAF1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B4E2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14D4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D863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868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8A4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017A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F2B6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932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0E7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7DFA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507B3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9476C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9C884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25E90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769C9C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06F748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ED6E5B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5387D6B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330521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C9ABC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E5FDAA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0857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9D876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50B0A89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53EB8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01A3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AD7A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EC9503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0912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D7F6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DC698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D61322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6FE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41CB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6F497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D245B7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E655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2FD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8DF60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936AE5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58D7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FFE2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59F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62EFC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BBAE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E85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E013C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0F4EED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5EAF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3731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4270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F7B03D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4F649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D2B6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53B59E0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7B397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5897C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CC33F0C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956B17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DE1D5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BD20C34" w14:textId="77777777" w:rsidR="00F450E6" w:rsidRDefault="009D4682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67EC0" w14:textId="77777777" w:rsidR="009D4682" w:rsidRDefault="009D4682" w:rsidP="00536B52">
      <w:pPr>
        <w:spacing w:after="0" w:line="240" w:lineRule="auto"/>
      </w:pPr>
      <w:r>
        <w:separator/>
      </w:r>
    </w:p>
  </w:endnote>
  <w:endnote w:type="continuationSeparator" w:id="0">
    <w:p w14:paraId="7F885E9C" w14:textId="77777777" w:rsidR="009D4682" w:rsidRDefault="009D468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0266E" w14:textId="77777777" w:rsidR="009D4682" w:rsidRDefault="009D4682" w:rsidP="00536B52">
      <w:pPr>
        <w:spacing w:after="0" w:line="240" w:lineRule="auto"/>
      </w:pPr>
      <w:r>
        <w:separator/>
      </w:r>
    </w:p>
  </w:footnote>
  <w:footnote w:type="continuationSeparator" w:id="0">
    <w:p w14:paraId="5C837903" w14:textId="77777777" w:rsidR="009D4682" w:rsidRDefault="009D468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767E0" w14:paraId="37DB7866" w14:textId="77777777" w:rsidTr="00185D24">
      <w:tc>
        <w:tcPr>
          <w:tcW w:w="3890" w:type="dxa"/>
        </w:tcPr>
        <w:p w14:paraId="63E0478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E252AA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2E271B4" w14:textId="62B14CC7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2430FE34" w14:textId="46DB50D3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0694D561" w14:textId="66B88305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6CA9E77" w14:textId="4F8744E3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62E05DB" w14:textId="136A8BCA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5EA39F76" w14:textId="79817742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46296A47" w14:textId="76C905A0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3DDEFBA9" w14:textId="18E9C5A3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E69626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EFF0DE" w14:textId="5B4FB117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EF82F04" w14:textId="1B49A603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2309965" w14:textId="73726EB8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D79BBF0" w14:textId="080E7A70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22BD6F4" w14:textId="2E7BDC40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76E236A3" w14:textId="60BD5A9D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F570FE9" w14:textId="5B4A314B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A0A51DC" w14:textId="4851F88A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68F33432" w14:textId="0BB8AE5D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552642BF" w14:textId="4705CC4C" w:rsidR="00536B52" w:rsidRDefault="000767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79A6A0D1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2575"/>
    <w:rsid w:val="00014F35"/>
    <w:rsid w:val="00062575"/>
    <w:rsid w:val="000767E0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9D4682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162D"/>
  <w15:docId w15:val="{34D11CBF-FE35-4073-84E9-53D3E967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5</TotalTime>
  <Pages>1</Pages>
  <Words>1431</Words>
  <Characters>8160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Janca</dc:creator>
  <cp:lastModifiedBy>Janca</cp:lastModifiedBy>
  <cp:revision>3</cp:revision>
  <dcterms:created xsi:type="dcterms:W3CDTF">2020-03-30T15:00:00Z</dcterms:created>
  <dcterms:modified xsi:type="dcterms:W3CDTF">2020-03-30T15:07:00Z</dcterms:modified>
</cp:coreProperties>
</file>