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4B0" w:rsidRDefault="003B34B0">
      <w:pPr>
        <w:pBdr>
          <w:bottom w:val="single" w:sz="6" w:space="1" w:color="auto"/>
        </w:pBdr>
      </w:pPr>
      <w:r>
        <w:t>C e s </w:t>
      </w:r>
      <w:proofErr w:type="spellStart"/>
      <w:r>
        <w:t>s</w:t>
      </w:r>
      <w:proofErr w:type="spellEnd"/>
      <w:r>
        <w:t> i o </w:t>
      </w:r>
      <w:proofErr w:type="spellStart"/>
      <w:r>
        <w:t>s.r.o</w:t>
      </w:r>
      <w:proofErr w:type="spellEnd"/>
      <w:r>
        <w:t xml:space="preserve">  Štúrova č.1409/27    04001  Košice- mestská časť  staré mesto</w:t>
      </w:r>
    </w:p>
    <w:p w:rsidR="003B34B0" w:rsidRDefault="003B34B0"/>
    <w:p w:rsidR="003B34B0" w:rsidRDefault="003B34B0"/>
    <w:p w:rsidR="003B34B0" w:rsidRDefault="003B34B0">
      <w:bookmarkStart w:id="0" w:name="_GoBack"/>
      <w:bookmarkEnd w:id="0"/>
    </w:p>
    <w:p w:rsidR="003B34B0" w:rsidRDefault="003B34B0">
      <w:r>
        <w:t xml:space="preserve">              P r í l o h a k   ú č t o v e j   z á v i e r k e    z a   r o k 2019</w:t>
      </w:r>
    </w:p>
    <w:p w:rsidR="003B34B0" w:rsidRDefault="003B34B0">
      <w:r>
        <w:t xml:space="preserve">             ----------------------------------------------------------------------------------</w:t>
      </w:r>
    </w:p>
    <w:p w:rsidR="003B34B0" w:rsidRDefault="003B34B0"/>
    <w:p w:rsidR="003B34B0" w:rsidRDefault="003B34B0"/>
    <w:p w:rsidR="003B34B0" w:rsidRDefault="003B34B0"/>
    <w:p w:rsidR="003B34B0" w:rsidRDefault="003B34B0"/>
    <w:p w:rsidR="003B34B0" w:rsidRDefault="003B34B0">
      <w:r>
        <w:t xml:space="preserve">            Týmto  prehlasujeme, že  sme   v roku  2019  nevykonávali žiadnu činnosť.  Neevidovali sme </w:t>
      </w:r>
    </w:p>
    <w:p w:rsidR="003B34B0" w:rsidRDefault="003B34B0">
      <w:r>
        <w:t>žiadne príjmy, ani výdavky.  Spoločnosť  neeviduje žiaden  majetok  okrem   nespotrebovaného základného imania.</w:t>
      </w:r>
    </w:p>
    <w:p w:rsidR="003B34B0" w:rsidRDefault="003B34B0"/>
    <w:p w:rsidR="003B34B0" w:rsidRDefault="003B34B0"/>
    <w:p w:rsidR="003B34B0" w:rsidRDefault="003B34B0"/>
    <w:p w:rsidR="003B34B0" w:rsidRDefault="003B34B0"/>
    <w:p w:rsidR="003B34B0" w:rsidRDefault="003B34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FA4CB9">
        <w:t xml:space="preserve">                       </w:t>
      </w:r>
      <w:proofErr w:type="spellStart"/>
      <w:r w:rsidR="00FA4CB9">
        <w:t>Konateli</w:t>
      </w:r>
      <w:proofErr w:type="spellEnd"/>
      <w:r>
        <w:t>:</w:t>
      </w:r>
      <w:r w:rsidR="00FA4CB9">
        <w:t xml:space="preserve"> JUDr. Peter Ďurica</w:t>
      </w:r>
    </w:p>
    <w:sectPr w:rsidR="003B3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4B0"/>
    <w:rsid w:val="003B34B0"/>
    <w:rsid w:val="00FA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B7AC"/>
  <w15:chartTrackingRefBased/>
  <w15:docId w15:val="{190BD872-7DC8-4838-A692-E3D08134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CD3A8753.dotm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</dc:creator>
  <cp:keywords/>
  <dc:description/>
  <cp:lastModifiedBy>JD</cp:lastModifiedBy>
  <cp:revision>3</cp:revision>
  <dcterms:created xsi:type="dcterms:W3CDTF">2020-03-21T09:36:00Z</dcterms:created>
  <dcterms:modified xsi:type="dcterms:W3CDTF">2020-03-31T17:32:00Z</dcterms:modified>
</cp:coreProperties>
</file>