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31. 12. 2019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ED4619" w:rsidRPr="008911A7">
              <w:rPr>
                <w:color w:val="FFFFFF" w:themeColor="background1"/>
              </w:rPr>
              <w:t>52 281 591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ED4619" w:rsidRPr="008911A7">
              <w:rPr>
                <w:color w:val="FFFFFF" w:themeColor="background1"/>
              </w:rPr>
              <w:t>2120965946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23. 3. 2019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23. 3. 2019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52 281 591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52 281 591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2120965946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2120965946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REALBYT BB,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REALBYT BB,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D87F38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D4619" w:rsidRPr="00ED46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D71752" w:rsidRDefault="00D87F38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ED4619" w:rsidRPr="00ED4619">
                              <w:rPr>
                                <w:rFonts w:ascii="Arial" w:hAnsi="Arial" w:cs="Arial"/>
                                <w:noProof/>
                              </w:rPr>
                              <w:t>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Železničiarska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Železničiarska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Banská Bystrica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Banská Bystrica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97401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97401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048/4144858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048/4144858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D4619" w:rsidRPr="008911A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realbyt@realbyt.sk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D4619" w:rsidRPr="008911A7">
                              <w:rPr>
                                <w:rFonts w:ascii="Arial" w:hAnsi="Arial" w:cs="Arial"/>
                                <w:noProof/>
                              </w:rPr>
                              <w:t>realbyt@realbyt.sk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>
              <w:rPr>
                <w:rFonts w:ascii="Arial Narrow" w:hAnsi="Arial Narrow"/>
                <w:noProof/>
                <w:sz w:val="18"/>
                <w:szCs w:val="18"/>
              </w:rPr>
              <w:t>1559</w:t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>
              <w:rPr>
                <w:rFonts w:ascii="Arial Narrow" w:hAnsi="Arial Narrow"/>
                <w:noProof/>
                <w:sz w:val="18"/>
                <w:szCs w:val="18"/>
              </w:rPr>
              <w:t>1559</w:t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1559</w:t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D4619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1559,00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4100.00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3100.00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7200.00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4659.10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4659.10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D4619" w:rsidRPr="008911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D4619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3759,1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D4619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789,41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87F38" w:rsidRDefault="00D87F38">
      <w:r>
        <w:separator/>
      </w:r>
    </w:p>
  </w:endnote>
  <w:endnote w:type="continuationSeparator" w:id="0">
    <w:p w:rsidR="00D87F38" w:rsidRDefault="00D8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87F38" w:rsidRDefault="00D87F38">
      <w:r>
        <w:separator/>
      </w:r>
    </w:p>
  </w:footnote>
  <w:footnote w:type="continuationSeparator" w:id="0">
    <w:p w:rsidR="00D87F38" w:rsidRDefault="00D8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ED4619">
            <w:rPr>
              <w:noProof/>
            </w:rPr>
            <w:t>52 281 591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ED4619">
            <w:rPr>
              <w:noProof/>
            </w:rPr>
            <w:t>2120965946</w:t>
          </w:r>
          <w:r w:rsidR="007A6FE5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D87F38">
            <w:fldChar w:fldCharType="begin"/>
          </w:r>
          <w:r w:rsidR="00D87F38">
            <w:instrText xml:space="preserve"> MERGEFIELD  aSUB_ICO  \* MERGEFORMAT </w:instrText>
          </w:r>
          <w:r w:rsidR="00D87F38">
            <w:fldChar w:fldCharType="separate"/>
          </w:r>
          <w:r w:rsidR="00ED4619">
            <w:rPr>
              <w:noProof/>
            </w:rPr>
            <w:t>52 281 591</w:t>
          </w:r>
          <w:r w:rsidR="00D87F38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D87F38">
            <w:fldChar w:fldCharType="begin"/>
          </w:r>
          <w:r w:rsidR="00D87F38">
            <w:instrText xml:space="preserve"> MERGEFIELD  aSUB_DIC  \* MERGEFORMAT </w:instrText>
          </w:r>
          <w:r w:rsidR="00D87F38">
            <w:fldChar w:fldCharType="separate"/>
          </w:r>
          <w:r w:rsidR="00ED4619">
            <w:rPr>
              <w:noProof/>
            </w:rPr>
            <w:t>2120965946</w:t>
          </w:r>
          <w:r w:rsidR="00D87F38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1999"/>
    <w:docVar w:name="arg2" w:val="driver=asa12;DBF=c:\data\realbyt.db;DBN=realbyt;ENG=sql;links=tcpip{ip=192.168.1.2};uid=martina;pwd=00603645132martina;con=finus(10.15)"/>
    <w:docVar w:name="arg3" w:val="0"/>
    <w:docVar w:name="arg4" w:val="C:\Users\Bozena\AppData\Local\Temp\11867485.doc"/>
    <w:docVar w:name="arg5" w:val="1"/>
  </w:docVars>
  <w:rsids>
    <w:rsidRoot w:val="00ED4619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87F38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619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E63706"/>
  <w15:docId w15:val="{845B988F-26B1-4ECC-B36E-6F3B081F1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6BC158-C1E8-4166-AFA8-F6043AC99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7</TotalTime>
  <Pages>23</Pages>
  <Words>7898</Words>
  <Characters>45023</Characters>
  <Application>Microsoft Office Word</Application>
  <DocSecurity>0</DocSecurity>
  <Lines>375</Lines>
  <Paragraphs>105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Bozena</dc:creator>
  <cp:lastModifiedBy>Andrea Dvonkova</cp:lastModifiedBy>
  <cp:revision>1</cp:revision>
  <cp:lastPrinted>2009-07-30T10:15:00Z</cp:lastPrinted>
  <dcterms:created xsi:type="dcterms:W3CDTF">2020-05-05T08:45:00Z</dcterms:created>
  <dcterms:modified xsi:type="dcterms:W3CDTF">2020-05-05T08:52:00Z</dcterms:modified>
</cp:coreProperties>
</file>