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96"/>
        <w:gridCol w:w="334"/>
        <w:gridCol w:w="236"/>
        <w:gridCol w:w="275"/>
        <w:gridCol w:w="242"/>
        <w:gridCol w:w="248"/>
        <w:gridCol w:w="244"/>
        <w:gridCol w:w="249"/>
        <w:gridCol w:w="277"/>
        <w:gridCol w:w="279"/>
        <w:gridCol w:w="248"/>
        <w:gridCol w:w="244"/>
        <w:gridCol w:w="260"/>
        <w:gridCol w:w="231"/>
        <w:gridCol w:w="296"/>
        <w:gridCol w:w="229"/>
        <w:gridCol w:w="214"/>
        <w:gridCol w:w="24"/>
        <w:gridCol w:w="238"/>
        <w:gridCol w:w="347"/>
        <w:gridCol w:w="212"/>
        <w:gridCol w:w="277"/>
        <w:gridCol w:w="284"/>
        <w:gridCol w:w="220"/>
        <w:gridCol w:w="212"/>
        <w:gridCol w:w="163"/>
        <w:gridCol w:w="74"/>
        <w:gridCol w:w="192"/>
        <w:gridCol w:w="68"/>
        <w:gridCol w:w="292"/>
        <w:gridCol w:w="257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3"/>
        <w:gridCol w:w="160"/>
      </w:tblGrid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31. 12. 2019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5A106F" wp14:editId="1E355B87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D87F38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ED4619" w:rsidRPr="00ED46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5A10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    <v:textbox>
                        <w:txbxContent>
                          <w:p w:rsidR="00D71752" w:rsidRDefault="00D87F38" w:rsidP="000669B7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ED4619" w:rsidRPr="00ED4619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004FE6C" wp14:editId="5AA1276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D87F38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ED4619" w:rsidRPr="00ED46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2019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4FE6C" id="_x0000_s1027" type="#_x0000_t202" style="position:absolute;left:0;text-align:left;margin-left:414.95pt;margin-top:11.5pt;width:38.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    <v:textbox>
                        <w:txbxContent>
                          <w:p w:rsidR="00D71752" w:rsidRDefault="00D87F38" w:rsidP="000669B7">
                            <w:r>
                              <w:fldChar w:fldCharType="begin"/>
                            </w:r>
                            <w:r>
                              <w:instrText xml:space="preserve"> MERGEFIELD  aDRDO  \* MERGEFORMAT </w:instrText>
                            </w:r>
                            <w:r>
                              <w:fldChar w:fldCharType="separate"/>
                            </w:r>
                            <w:r w:rsidR="00ED4619" w:rsidRPr="00ED4619">
                              <w:rPr>
                                <w:rFonts w:ascii="Arial" w:hAnsi="Arial" w:cs="Arial"/>
                                <w:noProof/>
                              </w:rPr>
                              <w:t>2019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372C1FC" wp14:editId="1488E77F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D4619" w:rsidRPr="008911A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2C1FC" id="_x0000_s1028" type="#_x0000_t202" style="position:absolute;left:0;text-align:left;margin-left:276.25pt;margin-top:11.5pt;width:39.7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D4619" w:rsidRPr="008911A7">
                              <w:rPr>
                                <w:rFonts w:ascii="Arial" w:hAnsi="Arial" w:cs="Arial"/>
                                <w:noProof/>
                              </w:rPr>
                              <w:t>2019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325ABDB" wp14:editId="373EDDA8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D87F38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ED4619" w:rsidRPr="00ED46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5ABDB" id="_x0000_s1029" type="#_x0000_t202" style="position:absolute;left:0;text-align:left;margin-left:223.2pt;margin-top:11.5pt;width:38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    <v:textbox>
                        <w:txbxContent>
                          <w:p w:rsidR="00D71752" w:rsidRDefault="00D87F38" w:rsidP="000669B7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ED4619" w:rsidRPr="00ED4619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ED4619" w:rsidRPr="008911A7">
              <w:rPr>
                <w:color w:val="FFFFFF" w:themeColor="background1"/>
              </w:rPr>
              <w:t>52 281 591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ED4619" w:rsidRPr="008911A7">
              <w:rPr>
                <w:color w:val="FFFFFF" w:themeColor="background1"/>
              </w:rPr>
              <w:t>2120965946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1CA3B7E" wp14:editId="465912DC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D87F38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aDRODo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ED4619" w:rsidRPr="00ED46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2018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CA3B7E" id="_x0000_s1030" type="#_x0000_t202" style="position:absolute;margin-left:277.95pt;margin-top:6.65pt;width:38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ecrIWN4AAAAJAQAADwAAAGRycy9kb3ducmV2&#10;LnhtbEyPwU7DMAyG70i8Q2QkLoilo7R0pemEkEDsBgPBNWu8tqJxSpJ15e0xJzja36/fn6v1bAcx&#10;oQ+9IwXLRQICqXGmp1bB2+vDZQEiRE1GD45QwTcGWNenJ5UujTvSC07b2AouoVBqBV2MYyllaDq0&#10;OizciMRs77zVkUffSuP1kcvtIK+SJJdW98QXOj3ifYfN5/ZgFRTXT9NH2KTP702+H1bx4mZ6/PJK&#10;nZ/Nd7cgIs7xLwy/+qwONTvt3IFMEIOCLMtWHGWQpiA4kKdLXuyYJAXIupL/P6h/AA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HnKyFjeAAAACQEAAA8AAAAAAAAAAAAAAAAAhAQAAGRy&#10;cy9kb3ducmV2LnhtbFBLBQYAAAAABAAEAPMAAACPBQAAAAA=&#10;">
                      <v:textbox>
                        <w:txbxContent>
                          <w:p w:rsidR="00D71752" w:rsidRDefault="00D87F38" w:rsidP="000669B7">
                            <w:r>
                              <w:fldChar w:fldCharType="begin"/>
                            </w:r>
                            <w:r>
                              <w:instrText xml:space="preserve"> MERGEFIELD  aDRODo  \* MERGEFORMAT </w:instrText>
                            </w:r>
                            <w:r>
                              <w:fldChar w:fldCharType="separate"/>
                            </w:r>
                            <w:r w:rsidR="00ED4619" w:rsidRPr="00ED4619">
                              <w:rPr>
                                <w:rFonts w:ascii="Arial" w:hAnsi="Arial" w:cs="Arial"/>
                                <w:noProof/>
                              </w:rPr>
                              <w:t>2018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23563B4" wp14:editId="353EE2C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D87F38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aDRDOo  \* MERGEFORMAT </w:instrText>
                                  </w:r>
                                  <w:r>
                                    <w:fldChar w:fldCharType="separate"/>
                                  </w:r>
                                  <w:r w:rsidR="00ED4619" w:rsidRPr="00ED46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2018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563B4" id="_x0000_s1031" type="#_x0000_t202" style="position:absolute;margin-left:414.9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    <v:textbox>
                        <w:txbxContent>
                          <w:p w:rsidR="00D71752" w:rsidRDefault="00D87F38" w:rsidP="000669B7">
                            <w:r>
                              <w:fldChar w:fldCharType="begin"/>
                            </w:r>
                            <w:r>
                              <w:instrText xml:space="preserve"> MERGEFIELD  aDRDOo  \* MERGEFORMAT </w:instrText>
                            </w:r>
                            <w:r>
                              <w:fldChar w:fldCharType="separate"/>
                            </w:r>
                            <w:r w:rsidR="00ED4619" w:rsidRPr="00ED4619">
                              <w:rPr>
                                <w:rFonts w:ascii="Arial" w:hAnsi="Arial" w:cs="Arial"/>
                                <w:noProof/>
                              </w:rPr>
                              <w:t>2018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8FE0B0" wp14:editId="52AB9056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D87F38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aDMDO  \* MERGEFORMAT </w:instrText>
                                  </w:r>
                                  <w:r>
                                    <w:fldChar w:fldCharType="separate"/>
                                  </w:r>
                                  <w:r w:rsidR="00ED4619" w:rsidRPr="00ED46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12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8FE0B0" id="_x0000_s1032" type="#_x0000_t202" style="position:absolute;margin-left:350.45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    <v:textbox>
                        <w:txbxContent>
                          <w:p w:rsidR="00D71752" w:rsidRDefault="00D87F38" w:rsidP="000669B7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ED4619" w:rsidRPr="00ED4619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ACD0943" wp14:editId="46E916E5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D87F38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aDMOD  \* MERGEFORMAT </w:instrText>
                                  </w:r>
                                  <w:r>
                                    <w:fldChar w:fldCharType="separate"/>
                                  </w:r>
                                  <w:r w:rsidR="00ED4619" w:rsidRPr="00ED46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1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D0943" id="_x0000_s1033" type="#_x0000_t202" style="position:absolute;margin-left:223.2pt;margin-top:6.65pt;width:38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    <v:textbox>
                        <w:txbxContent>
                          <w:p w:rsidR="00D71752" w:rsidRDefault="00D87F38" w:rsidP="000669B7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ED4619" w:rsidRPr="00ED4619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EC351BF" wp14:editId="4623DC1C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aSUB_DTPLATOD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D4619" w:rsidRPr="008911A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23. 3. 2019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C351BF" id="_x0000_s1034" type="#_x0000_t202" style="position:absolute;margin-left:5.65pt;margin-top:1.05pt;width:124.7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aSUB_DTPLATOD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D4619" w:rsidRPr="008911A7">
                              <w:rPr>
                                <w:rFonts w:ascii="Arial" w:hAnsi="Arial" w:cs="Arial"/>
                                <w:noProof/>
                              </w:rPr>
                              <w:t>23. 3. 2019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57F555C" wp14:editId="00FA4E8B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D4619" w:rsidRPr="008911A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52 281 591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F555C" id="_x0000_s1035" type="#_x0000_t202" style="position:absolute;margin-left:-1.9pt;margin-top:11.15pt;width:96.6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D4619" w:rsidRPr="008911A7">
                              <w:rPr>
                                <w:rFonts w:ascii="Arial" w:hAnsi="Arial" w:cs="Arial"/>
                                <w:noProof/>
                              </w:rPr>
                              <w:t>52 281 591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DA3CCBE" wp14:editId="2FF248E0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D4619" w:rsidRPr="008911A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2120965946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DA3CCBE" id="_x0000_s1036" type="#_x0000_t202" style="position:absolute;margin-left:.3pt;margin-top:11.15pt;width:100.05pt;height:19.45pt;z-index:251639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    <v:textbox style="mso-fit-shape-to-text:t"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D4619" w:rsidRPr="008911A7">
                              <w:rPr>
                                <w:rFonts w:ascii="Arial" w:hAnsi="Arial" w:cs="Arial"/>
                                <w:noProof/>
                              </w:rPr>
                              <w:t>2120965946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B03A008" wp14:editId="651F3F67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D87F38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aSUB_SKNACE12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3A008" id="_x0000_s1037" type="#_x0000_t202" style="position:absolute;margin-left:4.25pt;margin-top:0;width:35.85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    <v:textbox>
                        <w:txbxContent>
                          <w:p w:rsidR="00D71752" w:rsidRDefault="00D87F38" w:rsidP="000669B7">
                            <w:r>
                              <w:fldChar w:fldCharType="begin"/>
                            </w:r>
                            <w:r>
                              <w:instrText xml:space="preserve"> MERGEFIELD  aSUB_SKNACE12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AD02CDA" wp14:editId="1F55B09E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D87F38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aSUB_SKNACE34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02CDA" id="_x0000_s1038" type="#_x0000_t202" style="position:absolute;margin-left:-3.55pt;margin-top:.05pt;width:32.2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    <v:textbox>
                        <w:txbxContent>
                          <w:p w:rsidR="00D71752" w:rsidRDefault="00D87F38" w:rsidP="000669B7">
                            <w:r>
                              <w:fldChar w:fldCharType="begin"/>
                            </w:r>
                            <w:r>
                              <w:instrText xml:space="preserve"> MERGEFIELD  aSUB_SKNACE34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56555F8" wp14:editId="0B9FEA4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D87F38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aSUB_SKNACE5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555F8" id="_x0000_s1039" type="#_x0000_t202" style="position:absolute;margin-left:-.7pt;margin-top:0;width:32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    <v:textbox>
                        <w:txbxContent>
                          <w:p w:rsidR="00D71752" w:rsidRDefault="00D87F38" w:rsidP="000669B7">
                            <w:r>
                              <w:fldChar w:fldCharType="begin"/>
                            </w:r>
                            <w:r>
                              <w:instrText xml:space="preserve"> MERGEFIELD  aSUB_SKNACE5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E4D0A44" wp14:editId="3C8F83A2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D4619" w:rsidRPr="008911A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REALBYT BB, s.r.o.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D0A44" id="_x0000_s1040" type="#_x0000_t202" style="position:absolute;margin-left:-1.9pt;margin-top:4.95pt;width:460.3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D4619" w:rsidRPr="008911A7">
                              <w:rPr>
                                <w:rFonts w:ascii="Arial" w:hAnsi="Arial" w:cs="Arial"/>
                                <w:noProof/>
                              </w:rPr>
                              <w:t>REALBYT BB, s.r.o.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8B9A8C7" wp14:editId="358CCCB6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D87F38" w:rsidP="000669B7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fldChar w:fldCharType="separate"/>
                                  </w:r>
                                  <w:r w:rsidR="00ED4619" w:rsidRPr="00ED4619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</w: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9A8C7" id="_x0000_s1041" type="#_x0000_t202" style="position:absolute;margin-left:383.6pt;margin-top:10.7pt;width:74.8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    <v:textbox>
                        <w:txbxContent>
                          <w:p w:rsidR="00D71752" w:rsidRDefault="00D87F38" w:rsidP="000669B7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fldChar w:fldCharType="separate"/>
                            </w:r>
                            <w:r w:rsidR="00ED4619" w:rsidRPr="00ED4619">
                              <w:rPr>
                                <w:rFonts w:ascii="Arial" w:hAnsi="Arial" w:cs="Arial"/>
                                <w:noProof/>
                              </w:rPr>
                              <w:t>9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596239A" wp14:editId="1BE0C1B6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D4619" w:rsidRPr="008911A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Železničiarska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6239A" id="_x0000_s1042" type="#_x0000_t202" style="position:absolute;margin-left:-1.9pt;margin-top:10.7pt;width:352.3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D4619" w:rsidRPr="008911A7">
                              <w:rPr>
                                <w:rFonts w:ascii="Arial" w:hAnsi="Arial" w:cs="Arial"/>
                                <w:noProof/>
                              </w:rPr>
                              <w:t>Železničiarska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AE6141" wp14:editId="5CD5BEF2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D4619" w:rsidRPr="008911A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Banská Bystrica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E6141" id="_x0000_s1043" type="#_x0000_t202" style="position:absolute;margin-left:94.7pt;margin-top:.7pt;width:363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D4619" w:rsidRPr="008911A7">
                              <w:rPr>
                                <w:rFonts w:ascii="Arial" w:hAnsi="Arial" w:cs="Arial"/>
                                <w:noProof/>
                              </w:rPr>
                              <w:t>Banská Bystrica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0B3CEF" wp14:editId="3D2D4955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D4619" w:rsidRPr="008911A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97401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B3CEF" id="_x0000_s1044" type="#_x0000_t202" style="position:absolute;margin-left:-1.9pt;margin-top:.7pt;width:89.1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D4619" w:rsidRPr="008911A7">
                              <w:rPr>
                                <w:rFonts w:ascii="Arial" w:hAnsi="Arial" w:cs="Arial"/>
                                <w:noProof/>
                              </w:rPr>
                              <w:t>97401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6317AD" wp14:editId="2D8FFA80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D4619" w:rsidRPr="008911A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048/4144858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317AD" id="_x0000_s1045" type="#_x0000_t202" style="position:absolute;margin-left:-1.9pt;margin-top:.45pt;width:191.8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D4619" w:rsidRPr="008911A7">
                              <w:rPr>
                                <w:rFonts w:ascii="Arial" w:hAnsi="Arial" w:cs="Arial"/>
                                <w:noProof/>
                              </w:rPr>
                              <w:t>048/4144858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89D240" wp14:editId="4D539B3E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89D240" id="_x0000_s1046" type="#_x0000_t202" style="position:absolute;margin-left:7.4pt;margin-top:.45pt;width:263.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2504FA1" wp14:editId="7E0B8AC8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ED4619" w:rsidRPr="008911A7">
                                    <w:rPr>
                                      <w:rFonts w:ascii="Arial" w:hAnsi="Arial" w:cs="Arial"/>
                                      <w:noProof/>
                                    </w:rPr>
                                    <w:t>realbyt@realbyt.sk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04FA1" id="_x0000_s1047" type="#_x0000_t202" style="position:absolute;margin-left:-1.9pt;margin-top:-.8pt;width:460.3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ED4619" w:rsidRPr="008911A7">
                              <w:rPr>
                                <w:rFonts w:ascii="Arial" w:hAnsi="Arial" w:cs="Arial"/>
                                <w:noProof/>
                              </w:rPr>
                              <w:t>realbyt@realbyt.sk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9ABDE05" wp14:editId="11712F19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1752" w:rsidRPr="007C40F2" w:rsidRDefault="00D71752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BDE05" id="Text Box 6" o:spid="_x0000_s1048" type="#_x0000_t202" style="position:absolute;left:0;text-align:left;margin-left:68.2pt;margin-top:.1pt;width:11.9pt;height:11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    <v:textbox inset="0,0,1.5mm">
                  <w:txbxContent>
                    <w:p w:rsidR="00D71752" w:rsidRPr="007C40F2" w:rsidRDefault="00D71752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0669B7" w:rsidRPr="0073029B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4"/>
        <w:gridCol w:w="900"/>
        <w:gridCol w:w="713"/>
        <w:gridCol w:w="888"/>
        <w:gridCol w:w="910"/>
        <w:gridCol w:w="10"/>
        <w:gridCol w:w="14"/>
        <w:gridCol w:w="850"/>
        <w:gridCol w:w="9"/>
        <w:gridCol w:w="16"/>
        <w:gridCol w:w="697"/>
        <w:gridCol w:w="1138"/>
        <w:gridCol w:w="1123"/>
      </w:tblGrid>
      <w:tr w:rsidR="000669B7" w:rsidRPr="0073029B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3"/>
        <w:gridCol w:w="2979"/>
      </w:tblGrid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1"/>
        <w:gridCol w:w="3301"/>
      </w:tblGrid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0669B7" w:rsidRPr="0073029B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0669B7" w:rsidRPr="0073029B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0"/>
        <w:gridCol w:w="3223"/>
      </w:tblGrid>
      <w:tr w:rsidR="000669B7" w:rsidRPr="0073029B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65"/>
        <w:gridCol w:w="1506"/>
        <w:gridCol w:w="1506"/>
        <w:gridCol w:w="1506"/>
        <w:gridCol w:w="1506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Obchodné meno </w:t>
            </w:r>
            <w:r w:rsidRPr="0073029B"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 xml:space="preserve">Bežné účtovné obdobie </w:t>
            </w:r>
          </w:p>
        </w:tc>
      </w:tr>
      <w:tr w:rsidR="000669B7" w:rsidRPr="0073029B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0669B7" w:rsidRPr="0073029B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424"/>
        <w:gridCol w:w="1303"/>
      </w:tblGrid>
      <w:tr w:rsidR="000669B7" w:rsidRPr="0073029B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168"/>
        <w:gridCol w:w="1083"/>
        <w:gridCol w:w="1673"/>
        <w:gridCol w:w="1745"/>
        <w:gridCol w:w="1194"/>
      </w:tblGrid>
      <w:tr w:rsidR="000669B7" w:rsidRPr="0073029B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  <w:p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6"/>
        <w:gridCol w:w="3016"/>
      </w:tblGrid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F4554D" w:rsidRDefault="000669B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3"/>
      </w:tblGrid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28560E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200"/>
      </w:tblGrid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3"/>
        <w:gridCol w:w="2555"/>
        <w:gridCol w:w="2920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200"/>
      </w:tblGrid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</w:t>
            </w: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3"/>
        <w:gridCol w:w="2706"/>
        <w:gridCol w:w="2769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282"/>
        <w:gridCol w:w="1140"/>
        <w:gridCol w:w="1709"/>
        <w:gridCol w:w="1852"/>
        <w:gridCol w:w="1306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0669B7" w:rsidRPr="0073029B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a04225b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a04225bc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>
              <w:rPr>
                <w:rFonts w:ascii="Arial Narrow" w:hAnsi="Arial Narrow"/>
                <w:noProof/>
                <w:sz w:val="18"/>
                <w:szCs w:val="18"/>
              </w:rPr>
              <w:t>1559</w:t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a04231bc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>
              <w:rPr>
                <w:rFonts w:ascii="Arial Narrow" w:hAnsi="Arial Narrow"/>
                <w:noProof/>
                <w:sz w:val="18"/>
                <w:szCs w:val="18"/>
              </w:rPr>
              <w:t>1559</w:t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D4619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1559</w:t>
            </w:r>
            <w:r w:rsidR="00ED4619" w:rsidRPr="008911A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ED4619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1559,00</w:t>
            </w: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  <w:gridCol w:w="2706"/>
        <w:gridCol w:w="2304"/>
      </w:tblGrid>
      <w:tr w:rsidR="000669B7" w:rsidRPr="0073029B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0669B7" w:rsidRPr="0073029B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4100.00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3100.00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7200.00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193BAE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3"/>
        <w:gridCol w:w="1273"/>
        <w:gridCol w:w="1038"/>
        <w:gridCol w:w="990"/>
        <w:gridCol w:w="990"/>
        <w:gridCol w:w="1718"/>
      </w:tblGrid>
      <w:tr w:rsidR="008D2421" w:rsidRPr="0073029B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02E" w:rsidRDefault="008D2421" w:rsidP="00F4554D">
            <w:pPr>
              <w:pStyle w:val="TopHeader"/>
            </w:pPr>
            <w:r w:rsidRPr="0073029B">
              <w:t>Stav </w:t>
            </w:r>
          </w:p>
          <w:p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6CA1" w:rsidRDefault="00456CA1" w:rsidP="00F4554D">
            <w:pPr>
              <w:pStyle w:val="TopHeader"/>
            </w:pPr>
          </w:p>
          <w:p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168"/>
        <w:gridCol w:w="830"/>
        <w:gridCol w:w="1617"/>
        <w:gridCol w:w="1730"/>
        <w:gridCol w:w="1123"/>
      </w:tblGrid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96"/>
        <w:gridCol w:w="2516"/>
      </w:tblGrid>
      <w:tr w:rsidR="000669B7" w:rsidRPr="0073029B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0"/>
        <w:gridCol w:w="1979"/>
        <w:gridCol w:w="2279"/>
        <w:gridCol w:w="1630"/>
      </w:tblGrid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z</w:t>
      </w:r>
      <w:r w:rsidR="006923C5">
        <w:rPr>
          <w:rFonts w:ascii="Arial Narrow" w:hAnsi="Arial Narrow"/>
          <w:sz w:val="22"/>
          <w:szCs w:val="22"/>
        </w:rPr>
        <w:t>c</w:t>
      </w:r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669B7" w:rsidRPr="0073029B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0669B7" w:rsidRPr="0073029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46"/>
        <w:gridCol w:w="2342"/>
      </w:tblGrid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0053B0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 na začiatku účtovného </w:t>
            </w:r>
            <w:r w:rsidRPr="0073029B">
              <w:lastRenderedPageBreak/>
              <w:t>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 na konci účtovného </w:t>
            </w:r>
            <w:r w:rsidRPr="0073029B">
              <w:lastRenderedPageBreak/>
              <w:t>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0669B7" w:rsidRPr="0073029B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a04431s12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a04430s12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a04430s2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1BAB" w:rsidRPr="0073029B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a04430s1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490"/>
        <w:gridCol w:w="2509"/>
      </w:tblGrid>
      <w:tr w:rsidR="000669B7" w:rsidRPr="0073029B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01"/>
        <w:gridCol w:w="2489"/>
        <w:gridCol w:w="2498"/>
      </w:tblGrid>
      <w:tr w:rsidR="000669B7" w:rsidRPr="0073029B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67"/>
        <w:gridCol w:w="788"/>
        <w:gridCol w:w="885"/>
        <w:gridCol w:w="1096"/>
        <w:gridCol w:w="1620"/>
        <w:gridCol w:w="1246"/>
        <w:gridCol w:w="1586"/>
      </w:tblGrid>
      <w:tr w:rsidR="005E5AD7" w:rsidRPr="0073029B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Default="005E5AD7" w:rsidP="00F4554D">
            <w:pPr>
              <w:pStyle w:val="TopHeader"/>
            </w:pPr>
          </w:p>
          <w:p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7"/>
        <w:gridCol w:w="789"/>
        <w:gridCol w:w="914"/>
        <w:gridCol w:w="1083"/>
        <w:gridCol w:w="1330"/>
        <w:gridCol w:w="1188"/>
        <w:gridCol w:w="2011"/>
      </w:tblGrid>
      <w:tr w:rsidR="002D450E" w:rsidRPr="0073029B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Default="002D450E" w:rsidP="00F4554D">
            <w:pPr>
              <w:pStyle w:val="TopHeader"/>
            </w:pPr>
          </w:p>
          <w:p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0669B7" w:rsidRPr="0073029B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5"/>
        <w:gridCol w:w="1424"/>
        <w:gridCol w:w="993"/>
        <w:gridCol w:w="1429"/>
        <w:gridCol w:w="1487"/>
      </w:tblGrid>
      <w:tr w:rsidR="000669B7" w:rsidRPr="0073029B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00"/>
        <w:gridCol w:w="1984"/>
        <w:gridCol w:w="2004"/>
      </w:tblGrid>
      <w:tr w:rsidR="000669B7" w:rsidRPr="0073029B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669B7" w:rsidRPr="0073029B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31"/>
        <w:gridCol w:w="1140"/>
        <w:gridCol w:w="1109"/>
        <w:gridCol w:w="1312"/>
        <w:gridCol w:w="1444"/>
        <w:gridCol w:w="1752"/>
      </w:tblGrid>
      <w:tr w:rsidR="000669B7" w:rsidRPr="0073029B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0669B7" w:rsidRPr="0073029B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4659.10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4659.10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5A0A25" w:rsidRPr="003F477D" w:rsidTr="00BE41E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BE41E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BE41E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BE41E3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A0A25" w:rsidRPr="003F477D" w:rsidRDefault="005A0A25" w:rsidP="005A0A25">
      <w:pPr>
        <w:pStyle w:val="Nzov"/>
        <w:jc w:val="left"/>
        <w:rPr>
          <w:szCs w:val="22"/>
        </w:rPr>
      </w:pPr>
    </w:p>
    <w:p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0669B7" w:rsidRPr="0073029B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D4619" w:rsidRPr="008911A7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0669B7" w:rsidRPr="0073029B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ED4619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3759,1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ED4619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789,41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lastRenderedPageBreak/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:rsidR="00D532A4" w:rsidRDefault="00D532A4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kons.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p. a. – per annum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87F38" w:rsidRDefault="00D87F38">
      <w:r>
        <w:separator/>
      </w:r>
    </w:p>
  </w:endnote>
  <w:endnote w:type="continuationSeparator" w:id="0">
    <w:p w:rsidR="00D87F38" w:rsidRDefault="00D87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71752" w:rsidRDefault="00D71752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71752" w:rsidRDefault="00D71752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71752" w:rsidRPr="00010D38" w:rsidRDefault="00D71752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C3F51">
      <w:rPr>
        <w:rStyle w:val="slostrany"/>
        <w:sz w:val="16"/>
        <w:szCs w:val="16"/>
      </w:rPr>
      <w:t>21</w:t>
    </w:r>
    <w:r w:rsidRPr="00010D38">
      <w:rPr>
        <w:rStyle w:val="slostrany"/>
        <w:sz w:val="16"/>
        <w:szCs w:val="16"/>
      </w:rPr>
      <w:fldChar w:fldCharType="end"/>
    </w:r>
  </w:p>
  <w:p w:rsidR="00D71752" w:rsidRDefault="00D71752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87F38" w:rsidRDefault="00D87F38">
      <w:r>
        <w:separator/>
      </w:r>
    </w:p>
  </w:footnote>
  <w:footnote w:type="continuationSeparator" w:id="0">
    <w:p w:rsidR="00D87F38" w:rsidRDefault="00D87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63"/>
      <w:gridCol w:w="2699"/>
      <w:gridCol w:w="3256"/>
      <w:gridCol w:w="3544"/>
    </w:tblGrid>
    <w:tr w:rsidR="00D71752" w:rsidRPr="0073029B" w:rsidTr="00D71752">
      <w:trPr>
        <w:trHeight w:val="59"/>
      </w:trPr>
      <w:tc>
        <w:tcPr>
          <w:tcW w:w="416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D71752" w:rsidRPr="0073029B" w:rsidRDefault="00D71752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D71752" w:rsidRPr="0073029B" w:rsidRDefault="00D71752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ICO  \* MERGEFORMAT </w:instrText>
          </w:r>
          <w:r w:rsidR="007A6FE5">
            <w:rPr>
              <w:noProof/>
            </w:rPr>
            <w:fldChar w:fldCharType="separate"/>
          </w:r>
          <w:r w:rsidR="00ED4619">
            <w:rPr>
              <w:noProof/>
            </w:rPr>
            <w:t>52 281 591</w:t>
          </w:r>
          <w:r w:rsidR="007A6FE5">
            <w:rPr>
              <w:noProof/>
            </w:rPr>
            <w:fldChar w:fldCharType="end"/>
          </w:r>
        </w:p>
      </w:tc>
    </w:tr>
    <w:tr w:rsidR="00D71752" w:rsidRPr="0073029B" w:rsidTr="00D71752">
      <w:trPr>
        <w:trHeight w:val="59"/>
      </w:trPr>
      <w:tc>
        <w:tcPr>
          <w:tcW w:w="416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D71752" w:rsidRPr="0073029B" w:rsidRDefault="000C0CBC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</w:t>
          </w:r>
          <w:r w:rsidR="00D71752">
            <w:rPr>
              <w:rFonts w:ascii="Arial Narrow" w:hAnsi="Arial Narrow"/>
              <w:sz w:val="22"/>
              <w:szCs w:val="22"/>
              <w:lang w:eastAsia="sk-SK"/>
            </w:rPr>
            <w:t xml:space="preserve">Č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DIC  \* MERGEFORMAT </w:instrText>
          </w:r>
          <w:r w:rsidR="007A6FE5">
            <w:rPr>
              <w:noProof/>
            </w:rPr>
            <w:fldChar w:fldCharType="separate"/>
          </w:r>
          <w:r w:rsidR="00ED4619">
            <w:rPr>
              <w:noProof/>
            </w:rPr>
            <w:t>2120965946</w:t>
          </w:r>
          <w:r w:rsidR="007A6FE5">
            <w:rPr>
              <w:noProof/>
            </w:rPr>
            <w:fldChar w:fldCharType="end"/>
          </w:r>
        </w:p>
      </w:tc>
    </w:tr>
  </w:tbl>
  <w:p w:rsidR="00D71752" w:rsidRDefault="00D717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63"/>
      <w:gridCol w:w="2699"/>
      <w:gridCol w:w="3256"/>
      <w:gridCol w:w="3544"/>
    </w:tblGrid>
    <w:tr w:rsidR="00D71752" w:rsidRPr="0073029B" w:rsidTr="00D71752">
      <w:trPr>
        <w:trHeight w:val="59"/>
      </w:trPr>
      <w:tc>
        <w:tcPr>
          <w:tcW w:w="416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D87F38">
            <w:fldChar w:fldCharType="begin"/>
          </w:r>
          <w:r w:rsidR="00D87F38">
            <w:instrText xml:space="preserve"> MERGEFIELD  aSUB_ICO  \* MERGEFORMAT </w:instrText>
          </w:r>
          <w:r w:rsidR="00D87F38">
            <w:fldChar w:fldCharType="separate"/>
          </w:r>
          <w:r w:rsidR="00ED4619">
            <w:rPr>
              <w:noProof/>
            </w:rPr>
            <w:t>52 281 591</w:t>
          </w:r>
          <w:r w:rsidR="00D87F38">
            <w:rPr>
              <w:noProof/>
            </w:rPr>
            <w:fldChar w:fldCharType="end"/>
          </w:r>
        </w:p>
      </w:tc>
    </w:tr>
    <w:tr w:rsidR="00D71752" w:rsidRPr="0073029B" w:rsidTr="00D71752">
      <w:trPr>
        <w:trHeight w:val="59"/>
      </w:trPr>
      <w:tc>
        <w:tcPr>
          <w:tcW w:w="416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r w:rsidR="00D87F38">
            <w:fldChar w:fldCharType="begin"/>
          </w:r>
          <w:r w:rsidR="00D87F38">
            <w:instrText xml:space="preserve"> MERGEFIELD  aSUB_DIC  \* MERGEFORMAT </w:instrText>
          </w:r>
          <w:r w:rsidR="00D87F38">
            <w:fldChar w:fldCharType="separate"/>
          </w:r>
          <w:r w:rsidR="00ED4619">
            <w:rPr>
              <w:noProof/>
            </w:rPr>
            <w:t>2120965946</w:t>
          </w:r>
          <w:r w:rsidR="00D87F38">
            <w:rPr>
              <w:noProof/>
            </w:rPr>
            <w:fldChar w:fldCharType="end"/>
          </w:r>
        </w:p>
      </w:tc>
    </w:tr>
  </w:tbl>
  <w:p w:rsidR="00D71752" w:rsidRDefault="00D717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1999"/>
    <w:docVar w:name="arg2" w:val="driver=asa12;DBF=c:\data\realbyt.db;DBN=realbyt;ENG=sql;links=tcpip{ip=192.168.1.2};uid=martina;pwd=00603645132martina;con=finus(10.15)"/>
    <w:docVar w:name="arg3" w:val="0"/>
    <w:docVar w:name="arg4" w:val="C:\Users\Bozena\AppData\Local\Temp\11867485.doc"/>
    <w:docVar w:name="arg5" w:val="1"/>
  </w:docVars>
  <w:rsids>
    <w:rsidRoot w:val="00ED4619"/>
    <w:rsid w:val="0000202E"/>
    <w:rsid w:val="000053B0"/>
    <w:rsid w:val="00011EDC"/>
    <w:rsid w:val="000234F7"/>
    <w:rsid w:val="0002470E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B2255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33E"/>
    <w:rsid w:val="0030373C"/>
    <w:rsid w:val="0031248C"/>
    <w:rsid w:val="003212F5"/>
    <w:rsid w:val="00330AB1"/>
    <w:rsid w:val="00337BB7"/>
    <w:rsid w:val="00354A2E"/>
    <w:rsid w:val="003607F8"/>
    <w:rsid w:val="00365482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920E3"/>
    <w:rsid w:val="00495CAE"/>
    <w:rsid w:val="004969BE"/>
    <w:rsid w:val="004A7E73"/>
    <w:rsid w:val="004B16CA"/>
    <w:rsid w:val="004C1789"/>
    <w:rsid w:val="004C2826"/>
    <w:rsid w:val="004D77A8"/>
    <w:rsid w:val="004E08B1"/>
    <w:rsid w:val="004E1617"/>
    <w:rsid w:val="00511537"/>
    <w:rsid w:val="00511BB9"/>
    <w:rsid w:val="0053372C"/>
    <w:rsid w:val="0053676C"/>
    <w:rsid w:val="00546167"/>
    <w:rsid w:val="00554FC2"/>
    <w:rsid w:val="005572BC"/>
    <w:rsid w:val="005576CC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D44A5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3EB7"/>
    <w:rsid w:val="006851AB"/>
    <w:rsid w:val="006923C5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5909"/>
    <w:rsid w:val="0086010C"/>
    <w:rsid w:val="0087241F"/>
    <w:rsid w:val="00874C86"/>
    <w:rsid w:val="00880EE0"/>
    <w:rsid w:val="00881D09"/>
    <w:rsid w:val="00894FE1"/>
    <w:rsid w:val="008965F0"/>
    <w:rsid w:val="008A0E11"/>
    <w:rsid w:val="008B2D38"/>
    <w:rsid w:val="008B4077"/>
    <w:rsid w:val="008C1980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A278B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B4291"/>
    <w:rsid w:val="00AC1897"/>
    <w:rsid w:val="00AD5EAF"/>
    <w:rsid w:val="00AD6F86"/>
    <w:rsid w:val="00B01A26"/>
    <w:rsid w:val="00B1198E"/>
    <w:rsid w:val="00B20E3B"/>
    <w:rsid w:val="00B21A23"/>
    <w:rsid w:val="00B24C48"/>
    <w:rsid w:val="00B30D51"/>
    <w:rsid w:val="00B461FE"/>
    <w:rsid w:val="00B5159F"/>
    <w:rsid w:val="00B53D26"/>
    <w:rsid w:val="00B6597A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D226B"/>
    <w:rsid w:val="00BD28DC"/>
    <w:rsid w:val="00BD2A75"/>
    <w:rsid w:val="00BE4106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A16E9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87F38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15A6B"/>
    <w:rsid w:val="00E22677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619"/>
    <w:rsid w:val="00ED4DCA"/>
    <w:rsid w:val="00EE25B5"/>
    <w:rsid w:val="00EE423C"/>
    <w:rsid w:val="00EF4BFA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8061C"/>
    <w:rsid w:val="00F918DE"/>
    <w:rsid w:val="00F9573B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E63706"/>
  <w15:docId w15:val="{845B988F-26B1-4ECC-B36E-6F3B081F1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BC158-C1E8-4166-AFA8-F6043AC99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poznamky_podnikatelia_2014_UCPOD3_04.dotm</Template>
  <TotalTime>7</TotalTime>
  <Pages>23</Pages>
  <Words>7898</Words>
  <Characters>45023</Characters>
  <Application>Microsoft Office Word</Application>
  <DocSecurity>0</DocSecurity>
  <Lines>375</Lines>
  <Paragraphs>105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Bozena</dc:creator>
  <cp:lastModifiedBy>Andrea Dvonkova</cp:lastModifiedBy>
  <cp:revision>1</cp:revision>
  <cp:lastPrinted>2009-07-30T10:15:00Z</cp:lastPrinted>
  <dcterms:created xsi:type="dcterms:W3CDTF">2020-05-05T08:45:00Z</dcterms:created>
  <dcterms:modified xsi:type="dcterms:W3CDTF">2020-05-05T08:52:00Z</dcterms:modified>
</cp:coreProperties>
</file>