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16C4F" w14:textId="77777777" w:rsidR="000B04FB" w:rsidRPr="00B934EE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B934EE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4274B9BD" w14:textId="77777777" w:rsidR="00447546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C &amp; A Mode s.r.o. (ďalej len „spoločnosť”) je spoločnosť s ručením obmedzeným, ktorá vznikla dňa               15. marca 2002. Dňa 7. mája 2002 bola spoločnosť zapísaná do Obchodného registra vedenom na Okresnom súde </w:t>
      </w:r>
      <w:r w:rsidR="00D41242" w:rsidRPr="00B934EE">
        <w:rPr>
          <w:rFonts w:ascii="Arial" w:hAnsi="Arial" w:cs="Arial"/>
          <w:lang w:val="sk-SK"/>
        </w:rPr>
        <w:t>Trenčín</w:t>
      </w:r>
      <w:r w:rsidRPr="00B934EE">
        <w:rPr>
          <w:rFonts w:ascii="Arial" w:hAnsi="Arial" w:cs="Arial"/>
          <w:lang w:val="sk-SK"/>
        </w:rPr>
        <w:t>, oddiel Sro, vložka 2</w:t>
      </w:r>
      <w:r w:rsidR="00D41242" w:rsidRPr="00B934EE">
        <w:rPr>
          <w:rFonts w:ascii="Arial" w:hAnsi="Arial" w:cs="Arial"/>
          <w:lang w:val="sk-SK"/>
        </w:rPr>
        <w:t>4783</w:t>
      </w:r>
      <w:r w:rsidRPr="00B934EE">
        <w:rPr>
          <w:rFonts w:ascii="Arial" w:hAnsi="Arial" w:cs="Arial"/>
          <w:lang w:val="sk-SK"/>
        </w:rPr>
        <w:t>/</w:t>
      </w:r>
      <w:r w:rsidR="00D41242" w:rsidRPr="00B934EE">
        <w:rPr>
          <w:rFonts w:ascii="Arial" w:hAnsi="Arial" w:cs="Arial"/>
          <w:lang w:val="sk-SK"/>
        </w:rPr>
        <w:t>R</w:t>
      </w:r>
      <w:r w:rsidRPr="00B934EE">
        <w:rPr>
          <w:rFonts w:ascii="Arial" w:hAnsi="Arial" w:cs="Arial"/>
          <w:lang w:val="sk-SK"/>
        </w:rPr>
        <w:t xml:space="preserve">. </w:t>
      </w:r>
      <w:r w:rsidR="00C17006" w:rsidRPr="00B934EE">
        <w:rPr>
          <w:rFonts w:ascii="Arial" w:hAnsi="Arial" w:cs="Arial"/>
          <w:lang w:val="sk-SK"/>
        </w:rPr>
        <w:t>Sídlo s</w:t>
      </w:r>
      <w:r w:rsidRPr="00B934EE">
        <w:rPr>
          <w:rFonts w:ascii="Arial" w:hAnsi="Arial" w:cs="Arial"/>
          <w:lang w:val="sk-SK"/>
        </w:rPr>
        <w:t>poločnos</w:t>
      </w:r>
      <w:r w:rsidR="00C17006" w:rsidRPr="00B934EE">
        <w:rPr>
          <w:rFonts w:ascii="Arial" w:hAnsi="Arial" w:cs="Arial"/>
          <w:lang w:val="sk-SK"/>
        </w:rPr>
        <w:t>ti</w:t>
      </w:r>
      <w:r w:rsidRPr="00B934EE">
        <w:rPr>
          <w:rFonts w:ascii="Arial" w:hAnsi="Arial" w:cs="Arial"/>
          <w:lang w:val="sk-SK"/>
        </w:rPr>
        <w:t xml:space="preserve"> </w:t>
      </w:r>
      <w:r w:rsidR="00C17006" w:rsidRPr="00B934EE">
        <w:rPr>
          <w:rFonts w:ascii="Arial" w:hAnsi="Arial" w:cs="Arial"/>
          <w:lang w:val="sk-SK"/>
        </w:rPr>
        <w:t>je Rakoľuby 241, 916 31 Kočovce</w:t>
      </w:r>
      <w:r w:rsidRPr="00B934EE">
        <w:rPr>
          <w:rFonts w:ascii="Arial" w:hAnsi="Arial" w:cs="Arial"/>
          <w:lang w:val="sk-SK"/>
        </w:rPr>
        <w:t>, Slovenská republika, identifikačné číslo (IČO) 35838248.</w:t>
      </w:r>
    </w:p>
    <w:p w14:paraId="1306537E" w14:textId="77777777" w:rsidR="002927F5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Spoločnosť v súlade so zákonom o účtovníctve ma účtovné obdobie hospodársky rok (1. marec –               28./29. február)</w:t>
      </w:r>
      <w:r w:rsidR="00736700" w:rsidRPr="00B934EE">
        <w:rPr>
          <w:rFonts w:ascii="Arial" w:hAnsi="Arial" w:cs="Arial"/>
          <w:lang w:val="sk-SK"/>
        </w:rPr>
        <w:t>.</w:t>
      </w:r>
      <w:r w:rsidR="000B04FB" w:rsidRPr="00B934EE">
        <w:rPr>
          <w:rFonts w:ascii="Arial" w:hAnsi="Arial" w:cs="Arial"/>
          <w:lang w:val="sk-SK"/>
        </w:rPr>
        <w:t xml:space="preserve"> </w:t>
      </w:r>
    </w:p>
    <w:p w14:paraId="74BDB55A" w14:textId="539EC7C6" w:rsidR="00545F6E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 období roku od 1.marca 201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 xml:space="preserve"> do 2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. februára 20</w:t>
      </w:r>
      <w:r w:rsidR="00446454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(ďalej len „201</w:t>
      </w:r>
      <w:r w:rsidR="006734CF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/20</w:t>
      </w:r>
      <w:r w:rsidR="006734CF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“) </w:t>
      </w:r>
      <w:r w:rsidR="00446454">
        <w:rPr>
          <w:rFonts w:ascii="Arial" w:hAnsi="Arial" w:cs="Arial"/>
          <w:lang w:val="sk-SK"/>
        </w:rPr>
        <w:t>ne</w:t>
      </w:r>
      <w:r w:rsidRPr="00B934EE">
        <w:rPr>
          <w:rFonts w:ascii="Arial" w:hAnsi="Arial" w:cs="Arial"/>
          <w:lang w:val="sk-SK"/>
        </w:rPr>
        <w:t>boli</w:t>
      </w:r>
      <w:r w:rsidR="00545F6E" w:rsidRPr="00B934EE">
        <w:rPr>
          <w:rFonts w:ascii="Arial" w:hAnsi="Arial" w:cs="Arial"/>
          <w:lang w:val="sk-SK"/>
        </w:rPr>
        <w:t xml:space="preserve"> uskutočnené</w:t>
      </w:r>
      <w:r w:rsidRPr="00B934EE">
        <w:rPr>
          <w:rFonts w:ascii="Arial" w:hAnsi="Arial" w:cs="Arial"/>
          <w:lang w:val="sk-SK"/>
        </w:rPr>
        <w:t xml:space="preserve"> </w:t>
      </w:r>
      <w:r w:rsidR="00446454">
        <w:rPr>
          <w:rFonts w:ascii="Arial" w:hAnsi="Arial" w:cs="Arial"/>
          <w:lang w:val="sk-SK"/>
        </w:rPr>
        <w:t>žiadne</w:t>
      </w:r>
      <w:r w:rsidR="00545F6E" w:rsidRPr="00B934EE">
        <w:rPr>
          <w:rFonts w:ascii="Arial" w:hAnsi="Arial" w:cs="Arial"/>
          <w:lang w:val="sk-SK"/>
        </w:rPr>
        <w:t xml:space="preserve"> zmeny v Obchodn</w:t>
      </w:r>
      <w:r w:rsidR="00446454">
        <w:rPr>
          <w:rFonts w:ascii="Arial" w:hAnsi="Arial" w:cs="Arial"/>
          <w:lang w:val="sk-SK"/>
        </w:rPr>
        <w:t>om</w:t>
      </w:r>
      <w:r w:rsidR="00545F6E" w:rsidRPr="00B934EE">
        <w:rPr>
          <w:rFonts w:ascii="Arial" w:hAnsi="Arial" w:cs="Arial"/>
          <w:lang w:val="sk-SK"/>
        </w:rPr>
        <w:t xml:space="preserve"> registr</w:t>
      </w:r>
      <w:r w:rsidR="00446454">
        <w:rPr>
          <w:rFonts w:ascii="Arial" w:hAnsi="Arial" w:cs="Arial"/>
          <w:lang w:val="sk-SK"/>
        </w:rPr>
        <w:t>i</w:t>
      </w:r>
      <w:r w:rsidR="00037ED1">
        <w:rPr>
          <w:rFonts w:ascii="Arial" w:hAnsi="Arial" w:cs="Arial"/>
          <w:lang w:val="sk-SK"/>
        </w:rPr>
        <w:t>.</w:t>
      </w:r>
    </w:p>
    <w:p w14:paraId="203DD537" w14:textId="77777777" w:rsidR="00446454" w:rsidRDefault="00446454" w:rsidP="00E0211F">
      <w:pPr>
        <w:keepNext w:val="0"/>
        <w:rPr>
          <w:rFonts w:ascii="Arial" w:hAnsi="Arial" w:cs="Arial"/>
          <w:lang w:val="sk-SK"/>
        </w:rPr>
      </w:pPr>
    </w:p>
    <w:p w14:paraId="7C9AD144" w14:textId="5BD54827" w:rsidR="003D093E" w:rsidRPr="00B934EE" w:rsidRDefault="003D093E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Hlavným predmetom činnosti je:</w:t>
      </w:r>
    </w:p>
    <w:p w14:paraId="5A5B0B06" w14:textId="77777777" w:rsidR="00447546" w:rsidRPr="00B934EE" w:rsidRDefault="002D4E49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1. kúpa tovaru na účely jeho predaja konečnému spotrebiteľovi (maloobchod)</w:t>
      </w:r>
      <w:r w:rsidR="00121C9D" w:rsidRPr="00B934EE">
        <w:rPr>
          <w:rFonts w:ascii="Arial" w:hAnsi="Arial" w:cs="Arial"/>
          <w:lang w:val="sk-SK"/>
        </w:rPr>
        <w:t>;</w:t>
      </w:r>
    </w:p>
    <w:p w14:paraId="71C2BF9E" w14:textId="77777777" w:rsidR="00447546" w:rsidRPr="00B934EE" w:rsidRDefault="002D4E49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2. kúpa tovaru na účely jeho predaja iným prevádzkovateľom živnosti (veľkoobchod)</w:t>
      </w:r>
      <w:r w:rsidR="00121C9D" w:rsidRPr="00B934EE">
        <w:rPr>
          <w:rFonts w:ascii="Arial" w:hAnsi="Arial" w:cs="Arial"/>
          <w:lang w:val="sk-SK"/>
        </w:rPr>
        <w:t>;</w:t>
      </w:r>
    </w:p>
    <w:p w14:paraId="573DF374" w14:textId="77777777" w:rsidR="00447546" w:rsidRPr="00B934EE" w:rsidRDefault="002D4E49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3. sprostredkovateľská činnosť</w:t>
      </w:r>
      <w:r w:rsidR="00121C9D" w:rsidRPr="00B934EE">
        <w:rPr>
          <w:rFonts w:ascii="Arial" w:hAnsi="Arial" w:cs="Arial"/>
          <w:lang w:val="sk-SK"/>
        </w:rPr>
        <w:t>.</w:t>
      </w:r>
    </w:p>
    <w:p w14:paraId="7EB18812" w14:textId="77777777" w:rsidR="00C17006" w:rsidRPr="00B934EE" w:rsidRDefault="00C17006" w:rsidP="00E0211F">
      <w:pPr>
        <w:keepNext w:val="0"/>
        <w:rPr>
          <w:rFonts w:ascii="Arial" w:hAnsi="Arial" w:cs="Arial"/>
          <w:lang w:val="sk-SK"/>
        </w:rPr>
      </w:pPr>
    </w:p>
    <w:p w14:paraId="7BBE200F" w14:textId="77777777" w:rsidR="00A72DBA" w:rsidRPr="00B934EE" w:rsidRDefault="00C57091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B934EE" w14:paraId="75855B4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D3AA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24F01C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235B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46454" w:rsidRPr="00B934EE" w14:paraId="39C275A8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CC47" w14:textId="7777777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 na hlavny pracovny pomer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8CE5" w14:textId="133DB6B8" w:rsidR="00446454" w:rsidRPr="00B934EE" w:rsidRDefault="00D501D8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381" w14:textId="748F1A5C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275</w:t>
            </w:r>
          </w:p>
        </w:tc>
      </w:tr>
      <w:tr w:rsidR="00446454" w:rsidRPr="00B934EE" w14:paraId="77E71EC0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895E" w14:textId="7777777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Stav zamestnancov na hlavny pracovny pomer 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C519" w14:textId="61DF78EA" w:rsidR="00446454" w:rsidRPr="00B934EE" w:rsidRDefault="00D501D8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23ED" w14:textId="7CE76A9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295</w:t>
            </w:r>
          </w:p>
        </w:tc>
      </w:tr>
      <w:tr w:rsidR="00446454" w:rsidRPr="00B934EE" w14:paraId="660075BC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9BEA" w14:textId="7777777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5D10" w14:textId="702BE773" w:rsidR="00446454" w:rsidRPr="00B934EE" w:rsidRDefault="00446454" w:rsidP="00D501D8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D501D8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0ECB" w14:textId="43DD511F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</w:tr>
      <w:tr w:rsidR="00446454" w:rsidRPr="00B934EE" w14:paraId="627E09F0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8E08" w14:textId="7777777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 pracujucich na dohodu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8F7D" w14:textId="0EFD6A33" w:rsidR="00446454" w:rsidRPr="00B934EE" w:rsidRDefault="00446454" w:rsidP="00E83515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83515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8C4C" w14:textId="268C8AF9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</w:tr>
      <w:tr w:rsidR="00446454" w:rsidRPr="00B934EE" w14:paraId="19563535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1D39" w14:textId="77777777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Stav zamestnancov pracujucich na dohodu ku dňu, ku ktorému sa zostavuje účtovná závierka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CFCC" w14:textId="6AB4BEFC" w:rsidR="00446454" w:rsidRPr="00B934EE" w:rsidRDefault="00446454" w:rsidP="00D501D8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D501D8">
              <w:rPr>
                <w:rFonts w:ascii="Arial" w:hAnsi="Arial" w:cs="Arial"/>
                <w:sz w:val="16"/>
                <w:szCs w:val="16"/>
                <w:lang w:val="sk-SK"/>
              </w:rPr>
              <w:t>32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B8DF" w14:textId="664CE4E1" w:rsidR="00446454" w:rsidRPr="00B934EE" w:rsidRDefault="00446454" w:rsidP="00446454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146</w:t>
            </w:r>
          </w:p>
        </w:tc>
      </w:tr>
    </w:tbl>
    <w:p w14:paraId="1B43DED7" w14:textId="77777777" w:rsidR="00C17006" w:rsidRPr="00B934EE" w:rsidRDefault="00C17006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5C89482" w14:textId="77777777" w:rsidR="00C50D43" w:rsidRPr="00B934EE" w:rsidRDefault="00C50D43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4AF5EDC2" w14:textId="77777777" w:rsidR="00C50D43" w:rsidRPr="00B934EE" w:rsidRDefault="00C57091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Informácie o štruktúre spoločníkov ku dňu, ku ktorému sa zostavuje účtovná závierka 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52"/>
        <w:gridCol w:w="1989"/>
        <w:gridCol w:w="2306"/>
      </w:tblGrid>
      <w:tr w:rsidR="00C50D43" w:rsidRPr="00B934EE" w14:paraId="614A558F" w14:textId="77777777" w:rsidTr="002414E8">
        <w:trPr>
          <w:trHeight w:val="385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7AEFD99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94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B36A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346EBBC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2306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CE5973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</w:tr>
      <w:tr w:rsidR="00C50D43" w:rsidRPr="00B934EE" w14:paraId="32B14092" w14:textId="77777777" w:rsidTr="002414E8">
        <w:trPr>
          <w:trHeight w:val="148"/>
        </w:trPr>
        <w:tc>
          <w:tcPr>
            <w:tcW w:w="297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BC14568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0ADA7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7B6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23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8501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0D43" w:rsidRPr="00B934EE" w14:paraId="1FD04CEB" w14:textId="77777777" w:rsidTr="002414E8">
        <w:trPr>
          <w:trHeight w:hRule="exact" w:val="436"/>
        </w:trPr>
        <w:tc>
          <w:tcPr>
            <w:tcW w:w="29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E646" w14:textId="77777777" w:rsidR="00C50D43" w:rsidRPr="00B934EE" w:rsidRDefault="007E739D" w:rsidP="002414E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</w:t>
            </w:r>
            <w:r w:rsidR="00C50D43"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 AG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DEFB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1 095 400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E49A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C23C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C50D43" w:rsidRPr="00B934EE" w14:paraId="5BCAC5CD" w14:textId="77777777" w:rsidTr="002414E8">
        <w:trPr>
          <w:trHeight w:hRule="exact" w:val="436"/>
        </w:trPr>
        <w:tc>
          <w:tcPr>
            <w:tcW w:w="297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523940A" w14:textId="77777777" w:rsidR="00C50D43" w:rsidRPr="00B934EE" w:rsidRDefault="00C50D43" w:rsidP="002414E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F2EDBF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1 095 400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976F02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8A8987" w14:textId="77777777" w:rsidR="00C50D43" w:rsidRPr="00B934EE" w:rsidRDefault="00C50D43" w:rsidP="002414E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14:paraId="0D132770" w14:textId="77777777" w:rsidR="00C50D43" w:rsidRPr="00B934EE" w:rsidRDefault="00C50D43" w:rsidP="00C50D43">
      <w:pPr>
        <w:keepNext w:val="0"/>
        <w:spacing w:after="0"/>
        <w:rPr>
          <w:rFonts w:ascii="Arial" w:hAnsi="Arial" w:cs="Arial"/>
          <w:lang w:val="sk-SK"/>
        </w:rPr>
      </w:pPr>
    </w:p>
    <w:p w14:paraId="32DC9E9F" w14:textId="094FC797" w:rsidR="00C50D43" w:rsidRDefault="00C50D43" w:rsidP="00E0211F">
      <w:pPr>
        <w:keepNext w:val="0"/>
        <w:rPr>
          <w:rFonts w:ascii="Arial" w:hAnsi="Arial" w:cs="Arial"/>
          <w:lang w:val="sk-SK"/>
        </w:rPr>
      </w:pPr>
    </w:p>
    <w:p w14:paraId="54A893DE" w14:textId="5F1FF83D" w:rsidR="00446454" w:rsidRDefault="00446454" w:rsidP="00E0211F">
      <w:pPr>
        <w:keepNext w:val="0"/>
        <w:rPr>
          <w:rFonts w:ascii="Arial" w:hAnsi="Arial" w:cs="Arial"/>
          <w:lang w:val="sk-SK"/>
        </w:rPr>
      </w:pPr>
    </w:p>
    <w:p w14:paraId="68832342" w14:textId="77777777" w:rsidR="00446454" w:rsidRPr="00B934EE" w:rsidRDefault="00446454" w:rsidP="00E0211F">
      <w:pPr>
        <w:keepNext w:val="0"/>
        <w:rPr>
          <w:rFonts w:ascii="Arial" w:hAnsi="Arial" w:cs="Arial"/>
          <w:lang w:val="sk-SK"/>
        </w:rPr>
      </w:pPr>
    </w:p>
    <w:p w14:paraId="54BE16AC" w14:textId="77777777" w:rsidR="00C50D43" w:rsidRPr="00B934EE" w:rsidRDefault="00C50D43" w:rsidP="00C50D43">
      <w:pPr>
        <w:keepNext w:val="0"/>
        <w:rPr>
          <w:rFonts w:ascii="Arial" w:hAnsi="Arial" w:cs="Arial"/>
          <w:lang w:val="sk-SK"/>
        </w:rPr>
      </w:pPr>
    </w:p>
    <w:p w14:paraId="2ED24C85" w14:textId="77777777" w:rsidR="00B91F84" w:rsidRPr="00B934EE" w:rsidRDefault="00B91F84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54CE6474" w14:textId="7CE576C0" w:rsidR="00447546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Spoločnosť je súčasťou skupiny </w:t>
      </w:r>
      <w:r w:rsidR="00125D8E" w:rsidRPr="00B934EE">
        <w:rPr>
          <w:rFonts w:ascii="Arial" w:hAnsi="Arial" w:cs="Arial"/>
          <w:lang w:val="sk-SK"/>
        </w:rPr>
        <w:t>Cofra Holding</w:t>
      </w:r>
      <w:r w:rsidRPr="00B934EE">
        <w:rPr>
          <w:rFonts w:ascii="Arial" w:hAnsi="Arial" w:cs="Arial"/>
          <w:lang w:val="sk-SK"/>
        </w:rPr>
        <w:t xml:space="preserve">. </w:t>
      </w:r>
    </w:p>
    <w:p w14:paraId="0CF0A3B0" w14:textId="77777777" w:rsidR="00447546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Konsolidovanú účtovnú závierku za najväčšiu skupinu podnikov pripravuje spoločnosť </w:t>
      </w:r>
      <w:r w:rsidR="00125D8E" w:rsidRPr="00B934EE">
        <w:rPr>
          <w:rFonts w:ascii="Arial" w:hAnsi="Arial" w:cs="Arial"/>
          <w:lang w:val="sk-SK"/>
        </w:rPr>
        <w:t xml:space="preserve">Cofra Holding </w:t>
      </w:r>
      <w:r w:rsidR="00C24285" w:rsidRPr="00B934EE">
        <w:rPr>
          <w:rFonts w:ascii="Arial" w:hAnsi="Arial" w:cs="Arial"/>
          <w:lang w:val="sk-SK"/>
        </w:rPr>
        <w:t>AG</w:t>
      </w:r>
      <w:r w:rsidRPr="00B934EE">
        <w:rPr>
          <w:rFonts w:ascii="Arial" w:hAnsi="Arial" w:cs="Arial"/>
          <w:lang w:val="sk-SK"/>
        </w:rPr>
        <w:t>, Grafenauweg 10, CH-6301 Zug, Švajčiarsko a je uložená k nahliadnutiu v jej sídle.</w:t>
      </w:r>
    </w:p>
    <w:p w14:paraId="06C45FD9" w14:textId="3C0BC51A" w:rsidR="0010560F" w:rsidRPr="00B934EE" w:rsidRDefault="0010560F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Spoločnosť </w:t>
      </w:r>
      <w:r w:rsidR="00841AAA" w:rsidRPr="00B934EE">
        <w:rPr>
          <w:rFonts w:ascii="Arial" w:hAnsi="Arial" w:cs="Arial"/>
          <w:lang w:val="sk-SK"/>
        </w:rPr>
        <w:t>v</w:t>
      </w:r>
      <w:r w:rsidR="005076A2" w:rsidRPr="00B934EE">
        <w:rPr>
          <w:rFonts w:ascii="Arial" w:hAnsi="Arial" w:cs="Arial"/>
          <w:lang w:val="sk-SK"/>
        </w:rPr>
        <w:t>o</w:t>
      </w:r>
      <w:r w:rsidR="00841AAA" w:rsidRPr="00B934EE">
        <w:rPr>
          <w:rFonts w:ascii="Arial" w:hAnsi="Arial" w:cs="Arial"/>
          <w:lang w:val="sk-SK"/>
        </w:rPr>
        <w:t xml:space="preserve"> Februári 2019 kúpila podiel</w:t>
      </w:r>
      <w:r w:rsidRPr="00B934EE">
        <w:rPr>
          <w:rFonts w:ascii="Arial" w:hAnsi="Arial" w:cs="Arial"/>
          <w:lang w:val="sk-SK"/>
        </w:rPr>
        <w:t xml:space="preserve"> v</w:t>
      </w:r>
      <w:r w:rsidR="00841AAA" w:rsidRPr="00B934EE">
        <w:rPr>
          <w:rFonts w:ascii="Arial" w:hAnsi="Arial" w:cs="Arial"/>
          <w:lang w:val="sk-SK"/>
        </w:rPr>
        <w:t> </w:t>
      </w:r>
      <w:r w:rsidRPr="00B934EE">
        <w:rPr>
          <w:rFonts w:ascii="Arial" w:hAnsi="Arial" w:cs="Arial"/>
          <w:lang w:val="sk-SK"/>
        </w:rPr>
        <w:t>spoločnosti</w:t>
      </w:r>
      <w:r w:rsidR="00FD7022" w:rsidRPr="00B934EE">
        <w:rPr>
          <w:rFonts w:ascii="Arial" w:hAnsi="Arial" w:cs="Arial"/>
          <w:lang w:val="sk-SK"/>
        </w:rPr>
        <w:t xml:space="preserve"> C&amp;A</w:t>
      </w:r>
      <w:r w:rsidR="00841AAA" w:rsidRPr="00B934EE">
        <w:rPr>
          <w:rFonts w:ascii="Arial" w:hAnsi="Arial" w:cs="Arial"/>
          <w:lang w:val="sk-SK"/>
        </w:rPr>
        <w:t xml:space="preserve"> Logistics Nove Mesto s.r.o.</w:t>
      </w:r>
    </w:p>
    <w:p w14:paraId="369DB131" w14:textId="77777777" w:rsidR="00447546" w:rsidRPr="00B934EE" w:rsidRDefault="00447546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Spoločnosť nemá organizačnú zložku v zahraničí.</w:t>
      </w:r>
    </w:p>
    <w:p w14:paraId="5AA388D4" w14:textId="77777777" w:rsidR="00C17006" w:rsidRPr="00B934EE" w:rsidRDefault="00C17006" w:rsidP="00E0211F">
      <w:pPr>
        <w:keepNext w:val="0"/>
        <w:rPr>
          <w:rFonts w:ascii="Arial" w:hAnsi="Arial" w:cs="Arial"/>
          <w:lang w:val="sk-SK"/>
        </w:rPr>
      </w:pPr>
    </w:p>
    <w:p w14:paraId="4EC519A9" w14:textId="0D1C8CFD" w:rsidR="004F4EA3" w:rsidRPr="00B934EE" w:rsidRDefault="004F4EA3" w:rsidP="004F4EA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Členovia štatutárnych orgánov k 2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. februáru 20</w:t>
      </w:r>
      <w:r w:rsidR="00446454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: </w:t>
      </w:r>
    </w:p>
    <w:p w14:paraId="7A7650C4" w14:textId="77777777" w:rsidR="004F4EA3" w:rsidRPr="00B934EE" w:rsidRDefault="00FD75B9" w:rsidP="004F4EA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Norbert Wilhelm Scheele</w:t>
      </w:r>
      <w:r w:rsidR="004F4EA3" w:rsidRPr="00B934EE">
        <w:rPr>
          <w:rFonts w:ascii="Arial" w:hAnsi="Arial" w:cs="Arial"/>
          <w:lang w:val="sk-SK"/>
        </w:rPr>
        <w:t xml:space="preserve"> (konateľ)</w:t>
      </w:r>
    </w:p>
    <w:p w14:paraId="28057062" w14:textId="77777777" w:rsidR="004F4EA3" w:rsidRPr="00B934EE" w:rsidRDefault="004F4EA3" w:rsidP="004F4EA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Wilhelm Chlan (konateľ)</w:t>
      </w:r>
    </w:p>
    <w:p w14:paraId="73B518C5" w14:textId="77777777" w:rsidR="00C50D43" w:rsidRPr="00B934EE" w:rsidRDefault="00C50D43" w:rsidP="00C50D4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Harald Aichberger (konateľ)</w:t>
      </w:r>
    </w:p>
    <w:p w14:paraId="05842E1D" w14:textId="77777777" w:rsidR="00C50D43" w:rsidRPr="00B934EE" w:rsidRDefault="00C50D43" w:rsidP="00C50D4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Manfred Monsberger (konateľ)</w:t>
      </w:r>
    </w:p>
    <w:p w14:paraId="3AE9BB6B" w14:textId="77777777" w:rsidR="00797546" w:rsidRPr="00B934EE" w:rsidRDefault="00797546" w:rsidP="00797546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Stefan Schönbeck (konateľ)</w:t>
      </w:r>
    </w:p>
    <w:p w14:paraId="33C7CA25" w14:textId="77777777" w:rsidR="00797546" w:rsidRPr="00B934EE" w:rsidRDefault="00797546" w:rsidP="00C50D43">
      <w:pPr>
        <w:keepNext w:val="0"/>
        <w:rPr>
          <w:rFonts w:ascii="Arial" w:hAnsi="Arial" w:cs="Arial"/>
          <w:lang w:val="sk-SK"/>
        </w:rPr>
      </w:pPr>
    </w:p>
    <w:p w14:paraId="24C4B3CF" w14:textId="77777777" w:rsidR="00A05597" w:rsidRPr="00B934EE" w:rsidRDefault="00A05597" w:rsidP="00A0559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Predaj časti podniku </w:t>
      </w:r>
    </w:p>
    <w:p w14:paraId="2932C226" w14:textId="77777777" w:rsidR="00A05597" w:rsidRDefault="00A05597" w:rsidP="00A0559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Zmluvou o predaji časti podniku zo dňa 1.3.2019 spoločnosť C &amp; A Mode s.r.o. (IČO: 35 838 248) predala spoločnosti C&amp;A Logistics Nove Mesto s.r.o. (IČO: 51 241 099) podľa § 476 a nasl. Obchodného zákonníka časť podniku „distribučné centrum Nové Mesto, predmetom činnosti ktorého je najmä skladovanie tovaru, vykonávanie činností súvisiacich s prípravou tovaru na distribúciu do obchodov a prevádzkovanie distribučného centra nachádzajúceho sa v obci Kočovce, Slovenská republika“, a to s účinnosťou od 1.3.2019.</w:t>
      </w:r>
    </w:p>
    <w:p w14:paraId="12A2B1DB" w14:textId="77777777" w:rsidR="00FD75B9" w:rsidRPr="00B934EE" w:rsidRDefault="00FD75B9" w:rsidP="004F4EA3">
      <w:pPr>
        <w:keepNext w:val="0"/>
        <w:rPr>
          <w:rFonts w:ascii="Arial" w:hAnsi="Arial" w:cs="Arial"/>
          <w:lang w:val="sk-SK"/>
        </w:rPr>
      </w:pPr>
    </w:p>
    <w:p w14:paraId="068DCBD2" w14:textId="77777777" w:rsidR="006E6486" w:rsidRPr="00B934E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B934EE">
        <w:rPr>
          <w:rFonts w:ascii="Arial" w:hAnsi="Arial" w:cs="Arial"/>
          <w:i/>
          <w:highlight w:val="yellow"/>
          <w:lang w:val="sk-SK"/>
        </w:rPr>
        <w:br w:type="page"/>
      </w:r>
    </w:p>
    <w:p w14:paraId="08D0DFAE" w14:textId="77777777" w:rsidR="000B04FB" w:rsidRPr="00B934EE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B934E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B934EE">
        <w:rPr>
          <w:rFonts w:ascii="Arial" w:hAnsi="Arial" w:cs="Arial"/>
          <w:lang w:val="sk-SK"/>
        </w:rPr>
        <w:t xml:space="preserve">ZostavenIE </w:t>
      </w:r>
      <w:r w:rsidRPr="00B934EE">
        <w:rPr>
          <w:rFonts w:ascii="Arial" w:hAnsi="Arial" w:cs="Arial"/>
          <w:lang w:val="sk-SK"/>
        </w:rPr>
        <w:t>účTOVNEJ závIErky</w:t>
      </w:r>
      <w:bookmarkEnd w:id="2"/>
      <w:bookmarkEnd w:id="3"/>
    </w:p>
    <w:p w14:paraId="5021C604" w14:textId="77777777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riadna účtovná závierka. </w:t>
      </w:r>
      <w:r w:rsidR="005579BC" w:rsidRPr="00B934EE">
        <w:rPr>
          <w:rFonts w:ascii="Arial" w:hAnsi="Arial" w:cs="Arial"/>
          <w:lang w:val="sk-SK"/>
        </w:rPr>
        <w:t xml:space="preserve"> </w:t>
      </w:r>
    </w:p>
    <w:p w14:paraId="3AB65CF2" w14:textId="4606F4E9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Účtovná závierka spoločnosti za predchádzajúce účtovné obdobie k 2</w:t>
      </w:r>
      <w:r w:rsidR="00132E3E" w:rsidRPr="00B934EE">
        <w:rPr>
          <w:rFonts w:ascii="Arial" w:hAnsi="Arial" w:cs="Arial"/>
          <w:lang w:val="sk-SK"/>
        </w:rPr>
        <w:t>8</w:t>
      </w:r>
      <w:r w:rsidRPr="00B934EE">
        <w:rPr>
          <w:rFonts w:ascii="Arial" w:hAnsi="Arial" w:cs="Arial"/>
          <w:lang w:val="sk-SK"/>
        </w:rPr>
        <w:t>. februáru 201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 xml:space="preserve"> bola schválená valným zhromaždením spoločnosti dňa </w:t>
      </w:r>
      <w:r w:rsidR="005B5041">
        <w:rPr>
          <w:rFonts w:ascii="Arial" w:hAnsi="Arial" w:cs="Arial"/>
          <w:lang w:val="sk-SK"/>
        </w:rPr>
        <w:t>26</w:t>
      </w:r>
      <w:r w:rsidR="00121C9D" w:rsidRPr="00B934EE">
        <w:rPr>
          <w:rFonts w:ascii="Arial" w:hAnsi="Arial" w:cs="Arial"/>
          <w:lang w:val="sk-SK"/>
        </w:rPr>
        <w:t xml:space="preserve">. </w:t>
      </w:r>
      <w:r w:rsidR="005B5041">
        <w:rPr>
          <w:rFonts w:ascii="Arial" w:hAnsi="Arial" w:cs="Arial"/>
          <w:lang w:val="sk-SK"/>
        </w:rPr>
        <w:t>augusta</w:t>
      </w:r>
      <w:r w:rsidRPr="00B934EE">
        <w:rPr>
          <w:rFonts w:ascii="Arial" w:hAnsi="Arial" w:cs="Arial"/>
          <w:lang w:val="sk-SK"/>
        </w:rPr>
        <w:t xml:space="preserve"> 201</w:t>
      </w:r>
      <w:r w:rsidR="005B5041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.</w:t>
      </w:r>
    </w:p>
    <w:p w14:paraId="0118936C" w14:textId="77777777" w:rsidR="000B04FB" w:rsidRPr="00B934EE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VŠEOBECNÉ účTOVNÉ zásady</w:t>
      </w:r>
      <w:r w:rsidR="008E0906" w:rsidRPr="00B934EE">
        <w:rPr>
          <w:rFonts w:ascii="Arial" w:hAnsi="Arial" w:cs="Arial"/>
          <w:lang w:val="sk-SK"/>
        </w:rPr>
        <w:t xml:space="preserve"> A METÓDY</w:t>
      </w:r>
    </w:p>
    <w:p w14:paraId="26DC521B" w14:textId="0FBA4000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/</w:t>
      </w:r>
      <w:r w:rsidR="00446454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a 201</w:t>
      </w:r>
      <w:r w:rsidR="00446454">
        <w:rPr>
          <w:rFonts w:ascii="Arial" w:hAnsi="Arial" w:cs="Arial"/>
          <w:lang w:val="sk-SK"/>
        </w:rPr>
        <w:t>8</w:t>
      </w:r>
      <w:r w:rsidRPr="00B934EE">
        <w:rPr>
          <w:rFonts w:ascii="Arial" w:hAnsi="Arial" w:cs="Arial"/>
          <w:lang w:val="sk-SK"/>
        </w:rPr>
        <w:t>/1</w:t>
      </w:r>
      <w:r w:rsidR="00446454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 xml:space="preserve"> sú nasledovné: </w:t>
      </w:r>
    </w:p>
    <w:p w14:paraId="6D468E4E" w14:textId="77777777" w:rsidR="000B04FB" w:rsidRPr="00B934EE" w:rsidRDefault="000B04FB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B934E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46CE2A07" w14:textId="77777777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6E2F2F1F" w14:textId="77777777" w:rsidR="002E6669" w:rsidRPr="00B934EE" w:rsidRDefault="002E6669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Odpisovanie</w:t>
      </w:r>
    </w:p>
    <w:p w14:paraId="232FBDA3" w14:textId="77777777" w:rsidR="005A6079" w:rsidRPr="00B934EE" w:rsidRDefault="005A6079" w:rsidP="005A6079">
      <w:pPr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B934E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sadzba sú stanovené pre jednotlivé skupiny dlhodobého nehmotného majetku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1417"/>
        <w:gridCol w:w="1559"/>
      </w:tblGrid>
      <w:tr w:rsidR="005A6079" w:rsidRPr="00B934EE" w14:paraId="73FFFB7F" w14:textId="77777777" w:rsidTr="005A6079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98AD5FA" w14:textId="77777777" w:rsidR="005A6079" w:rsidRPr="00B934EE" w:rsidRDefault="005A6079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br w:type="page"/>
            </w:r>
          </w:p>
        </w:tc>
        <w:tc>
          <w:tcPr>
            <w:tcW w:w="1701" w:type="dxa"/>
            <w:tcBorders>
              <w:top w:val="nil"/>
              <w:bottom w:val="single" w:sz="12" w:space="0" w:color="999999"/>
            </w:tcBorders>
            <w:vAlign w:val="center"/>
          </w:tcPr>
          <w:p w14:paraId="5E3FC7C3" w14:textId="77777777" w:rsidR="005A6079" w:rsidRPr="00B934EE" w:rsidRDefault="005A6079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Predpokladaná doba používania</w:t>
            </w:r>
          </w:p>
        </w:tc>
        <w:tc>
          <w:tcPr>
            <w:tcW w:w="1417" w:type="dxa"/>
            <w:tcBorders>
              <w:top w:val="nil"/>
              <w:bottom w:val="single" w:sz="12" w:space="0" w:color="999999"/>
            </w:tcBorders>
            <w:vAlign w:val="center"/>
          </w:tcPr>
          <w:p w14:paraId="4FDF6C11" w14:textId="77777777" w:rsidR="005A6079" w:rsidRPr="00B934EE" w:rsidRDefault="005A6079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941950D" w14:textId="77777777" w:rsidR="005A6079" w:rsidRPr="00B934EE" w:rsidRDefault="005A6079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Metóda odpisovania</w:t>
            </w:r>
          </w:p>
        </w:tc>
      </w:tr>
      <w:tr w:rsidR="005A6079" w:rsidRPr="00B934EE" w14:paraId="55ED3FFD" w14:textId="77777777" w:rsidTr="001071C0">
        <w:trPr>
          <w:cantSplit/>
          <w:trHeight w:val="187"/>
        </w:trPr>
        <w:tc>
          <w:tcPr>
            <w:tcW w:w="3261" w:type="dxa"/>
            <w:vAlign w:val="bottom"/>
          </w:tcPr>
          <w:p w14:paraId="3E6026EE" w14:textId="77777777" w:rsidR="005A6079" w:rsidRPr="00B934EE" w:rsidRDefault="005A6079" w:rsidP="00321D50">
            <w:pPr>
              <w:pStyle w:val="TableFirstLine"/>
              <w:spacing w:before="120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Softvér</w:t>
            </w:r>
          </w:p>
        </w:tc>
        <w:tc>
          <w:tcPr>
            <w:tcW w:w="1701" w:type="dxa"/>
            <w:vAlign w:val="bottom"/>
          </w:tcPr>
          <w:p w14:paraId="09C2529A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5</w:t>
            </w:r>
          </w:p>
        </w:tc>
        <w:tc>
          <w:tcPr>
            <w:tcW w:w="1417" w:type="dxa"/>
            <w:vAlign w:val="bottom"/>
          </w:tcPr>
          <w:p w14:paraId="7EE7A520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1/5</w:t>
            </w:r>
          </w:p>
        </w:tc>
        <w:tc>
          <w:tcPr>
            <w:tcW w:w="1559" w:type="dxa"/>
            <w:vAlign w:val="bottom"/>
          </w:tcPr>
          <w:p w14:paraId="17B6ABE5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5A6079" w:rsidRPr="00B934EE" w14:paraId="205058F3" w14:textId="77777777" w:rsidTr="001071C0">
        <w:trPr>
          <w:cantSplit/>
          <w:trHeight w:val="187"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09BCB7E9" w14:textId="77777777" w:rsidR="005A6079" w:rsidRPr="00B934EE" w:rsidRDefault="005A6079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okrem </w:t>
            </w:r>
            <w:r w:rsidR="00ED2AA5" w:rsidRPr="00B934EE">
              <w:rPr>
                <w:rFonts w:ascii="Arial" w:hAnsi="Arial" w:cs="Arial"/>
                <w:snapToGrid/>
                <w:sz w:val="20"/>
                <w:lang w:val="sk-SK"/>
              </w:rPr>
              <w:t>s</w:t>
            </w: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oftvér  (Personalistika)</w:t>
            </w:r>
          </w:p>
        </w:tc>
        <w:tc>
          <w:tcPr>
            <w:tcW w:w="1701" w:type="dxa"/>
            <w:tcBorders>
              <w:bottom w:val="single" w:sz="12" w:space="0" w:color="808080"/>
            </w:tcBorders>
            <w:vAlign w:val="bottom"/>
          </w:tcPr>
          <w:p w14:paraId="27E827CF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808080"/>
            </w:tcBorders>
            <w:vAlign w:val="bottom"/>
          </w:tcPr>
          <w:p w14:paraId="104BF297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1/3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4CA63BC8" w14:textId="77777777" w:rsidR="005A6079" w:rsidRPr="00B934EE" w:rsidRDefault="005A6079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</w:tbl>
    <w:p w14:paraId="45712E54" w14:textId="77777777" w:rsidR="005A6079" w:rsidRPr="00B934EE" w:rsidRDefault="005A6079" w:rsidP="005A6079">
      <w:pPr>
        <w:spacing w:after="0"/>
        <w:rPr>
          <w:rFonts w:ascii="Arial" w:hAnsi="Arial" w:cs="Arial"/>
          <w:lang w:val="sk-SK"/>
        </w:rPr>
      </w:pPr>
    </w:p>
    <w:p w14:paraId="220B345E" w14:textId="77777777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22E4CA8C" w14:textId="77777777" w:rsidR="00660C9B" w:rsidRPr="00B934EE" w:rsidRDefault="00660C9B" w:rsidP="005A6079">
      <w:pPr>
        <w:rPr>
          <w:rFonts w:ascii="Arial" w:hAnsi="Arial" w:cs="Arial"/>
          <w:lang w:val="sk-SK"/>
        </w:rPr>
      </w:pPr>
    </w:p>
    <w:p w14:paraId="3E3B32E1" w14:textId="77777777" w:rsidR="000B04FB" w:rsidRPr="00B934EE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001BA94D" w14:textId="77777777" w:rsidR="005A6079" w:rsidRPr="00B934EE" w:rsidRDefault="005A6079" w:rsidP="005A607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Nakupovaný dlhodobý hmotný majetok nad 1</w:t>
      </w:r>
      <w:r w:rsidR="007F5C92" w:rsidRPr="00B934EE">
        <w:rPr>
          <w:rFonts w:ascii="Arial" w:hAnsi="Arial" w:cs="Arial"/>
          <w:lang w:val="sk-SK"/>
        </w:rPr>
        <w:t xml:space="preserve"> </w:t>
      </w:r>
      <w:r w:rsidRPr="00B934EE">
        <w:rPr>
          <w:rFonts w:ascii="Arial" w:hAnsi="Arial" w:cs="Arial"/>
          <w:lang w:val="sk-SK"/>
        </w:rPr>
        <w:t>700 EUR sa oceňuje v obstarávacích cenách, ktoré zahŕňajú cenu obstarania, náklady na dopravu, clo a ďalšie náklady súvisiace s obstaraním.</w:t>
      </w:r>
    </w:p>
    <w:p w14:paraId="403A8DFE" w14:textId="77777777" w:rsidR="005A6079" w:rsidRPr="00B934EE" w:rsidRDefault="005A6079" w:rsidP="005A6079">
      <w:pPr>
        <w:keepNext w:val="0"/>
        <w:tabs>
          <w:tab w:val="left" w:pos="270"/>
          <w:tab w:val="left" w:pos="540"/>
          <w:tab w:val="left" w:pos="2250"/>
          <w:tab w:val="left" w:pos="4500"/>
          <w:tab w:val="left" w:pos="6840"/>
          <w:tab w:val="left" w:pos="8730"/>
          <w:tab w:val="left" w:pos="9090"/>
        </w:tabs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Dlhodobý hmotný majetok (predovšetkým stojany, regály, figuríny vrátane parochní, svetlá, vybavenie kuchýň,  prístroje/zariadenie, pokladničné systémy/cars systémy) sa oceňuje v obstarávacích cenách, ktoré zahŕňajú cenu obstarania, náklady na dopravu, clo a ďalšie náklady súvisiace s obstaraním. Náklady na technické zhodnotenie dlhodobého hmotného majetku zvyšujú jeho obstarávaciu cenu. Opravy a údržba sa účtujú do nákladov.</w:t>
      </w:r>
    </w:p>
    <w:p w14:paraId="21662AC2" w14:textId="77777777" w:rsidR="00736700" w:rsidRPr="00B934EE" w:rsidRDefault="00736700" w:rsidP="00E0211F">
      <w:pPr>
        <w:keepNext w:val="0"/>
        <w:rPr>
          <w:rFonts w:ascii="Arial" w:hAnsi="Arial" w:cs="Arial"/>
          <w:b/>
          <w:i/>
          <w:lang w:val="sk-SK"/>
        </w:rPr>
      </w:pPr>
    </w:p>
    <w:p w14:paraId="67832266" w14:textId="77777777" w:rsidR="000B04FB" w:rsidRPr="00B934E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B934EE">
        <w:rPr>
          <w:rFonts w:ascii="Arial" w:hAnsi="Arial" w:cs="Arial"/>
          <w:b/>
          <w:i/>
          <w:lang w:val="sk-SK"/>
        </w:rPr>
        <w:t>Odpisovanie</w:t>
      </w:r>
    </w:p>
    <w:p w14:paraId="2CCB9FA9" w14:textId="77777777" w:rsidR="008654AD" w:rsidRPr="00B934EE" w:rsidRDefault="008654AD" w:rsidP="008654AD">
      <w:pPr>
        <w:keepNext w:val="0"/>
        <w:tabs>
          <w:tab w:val="left" w:pos="270"/>
          <w:tab w:val="left" w:pos="540"/>
          <w:tab w:val="left" w:pos="2250"/>
          <w:tab w:val="left" w:pos="4500"/>
          <w:tab w:val="left" w:pos="6840"/>
          <w:tab w:val="left" w:pos="8730"/>
          <w:tab w:val="left" w:pos="9090"/>
        </w:tabs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9097" w:type="dxa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090"/>
        <w:gridCol w:w="1864"/>
        <w:gridCol w:w="7"/>
        <w:gridCol w:w="1421"/>
        <w:gridCol w:w="1715"/>
      </w:tblGrid>
      <w:tr w:rsidR="008654AD" w:rsidRPr="00B934EE" w14:paraId="0776059A" w14:textId="77777777" w:rsidTr="00DD2D64">
        <w:trPr>
          <w:cantSplit/>
          <w:trHeight w:val="699"/>
        </w:trPr>
        <w:tc>
          <w:tcPr>
            <w:tcW w:w="4090" w:type="dxa"/>
            <w:tcBorders>
              <w:top w:val="nil"/>
              <w:bottom w:val="single" w:sz="12" w:space="0" w:color="999999"/>
            </w:tcBorders>
            <w:vAlign w:val="center"/>
          </w:tcPr>
          <w:p w14:paraId="1AB8F2DC" w14:textId="77777777" w:rsidR="008654AD" w:rsidRPr="00B934EE" w:rsidRDefault="008654AD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lastRenderedPageBreak/>
              <w:br w:type="page"/>
            </w:r>
          </w:p>
        </w:tc>
        <w:tc>
          <w:tcPr>
            <w:tcW w:w="1871" w:type="dxa"/>
            <w:gridSpan w:val="2"/>
            <w:tcBorders>
              <w:top w:val="nil"/>
              <w:bottom w:val="single" w:sz="12" w:space="0" w:color="999999"/>
            </w:tcBorders>
            <w:vAlign w:val="center"/>
          </w:tcPr>
          <w:p w14:paraId="44499AF1" w14:textId="77777777" w:rsidR="008654AD" w:rsidRPr="00B934EE" w:rsidRDefault="008654AD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Predpokladaná doba používania</w:t>
            </w:r>
          </w:p>
        </w:tc>
        <w:tc>
          <w:tcPr>
            <w:tcW w:w="1421" w:type="dxa"/>
            <w:tcBorders>
              <w:top w:val="nil"/>
              <w:bottom w:val="single" w:sz="12" w:space="0" w:color="999999"/>
            </w:tcBorders>
            <w:vAlign w:val="center"/>
          </w:tcPr>
          <w:p w14:paraId="56C9F228" w14:textId="77777777" w:rsidR="008654AD" w:rsidRPr="00B934EE" w:rsidRDefault="008654AD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Ročná odpisová sadzba</w:t>
            </w:r>
          </w:p>
        </w:tc>
        <w:tc>
          <w:tcPr>
            <w:tcW w:w="1715" w:type="dxa"/>
            <w:tcBorders>
              <w:top w:val="nil"/>
              <w:bottom w:val="single" w:sz="12" w:space="0" w:color="999999"/>
            </w:tcBorders>
            <w:vAlign w:val="center"/>
          </w:tcPr>
          <w:p w14:paraId="1C5BC3DF" w14:textId="77777777" w:rsidR="008654AD" w:rsidRPr="00B934EE" w:rsidRDefault="008654AD" w:rsidP="00321D50">
            <w:pPr>
              <w:pStyle w:val="TableHeader"/>
              <w:rPr>
                <w:rFonts w:ascii="Arial" w:hAnsi="Arial" w:cs="Arial"/>
                <w:sz w:val="20"/>
                <w:lang w:val="sk-SK"/>
              </w:rPr>
            </w:pPr>
            <w:r w:rsidRPr="00B934EE">
              <w:rPr>
                <w:rFonts w:ascii="Arial" w:hAnsi="Arial" w:cs="Arial"/>
                <w:sz w:val="20"/>
                <w:lang w:val="sk-SK"/>
              </w:rPr>
              <w:t>Metóda odpisovania</w:t>
            </w:r>
          </w:p>
        </w:tc>
      </w:tr>
      <w:tr w:rsidR="008654AD" w:rsidRPr="00B934EE" w14:paraId="4BB3167B" w14:textId="77777777" w:rsidTr="001071C0">
        <w:trPr>
          <w:cantSplit/>
          <w:trHeight w:val="821"/>
        </w:trPr>
        <w:tc>
          <w:tcPr>
            <w:tcW w:w="4090" w:type="dxa"/>
            <w:tcBorders>
              <w:top w:val="single" w:sz="12" w:space="0" w:color="999999"/>
            </w:tcBorders>
            <w:vAlign w:val="bottom"/>
          </w:tcPr>
          <w:p w14:paraId="55C19247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Stavby (technické zhodnotenie budov)</w:t>
            </w:r>
          </w:p>
        </w:tc>
        <w:tc>
          <w:tcPr>
            <w:tcW w:w="1864" w:type="dxa"/>
            <w:tcBorders>
              <w:top w:val="single" w:sz="12" w:space="0" w:color="999999"/>
            </w:tcBorders>
            <w:vAlign w:val="bottom"/>
          </w:tcPr>
          <w:p w14:paraId="7E158382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podľa nájomných zmlúv</w:t>
            </w:r>
          </w:p>
        </w:tc>
        <w:tc>
          <w:tcPr>
            <w:tcW w:w="1428" w:type="dxa"/>
            <w:gridSpan w:val="2"/>
            <w:tcBorders>
              <w:top w:val="single" w:sz="12" w:space="0" w:color="999999"/>
            </w:tcBorders>
            <w:vAlign w:val="bottom"/>
          </w:tcPr>
          <w:p w14:paraId="1A630AA4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rôzna</w:t>
            </w:r>
          </w:p>
        </w:tc>
        <w:tc>
          <w:tcPr>
            <w:tcW w:w="1715" w:type="dxa"/>
            <w:tcBorders>
              <w:top w:val="single" w:sz="12" w:space="0" w:color="999999"/>
            </w:tcBorders>
            <w:vAlign w:val="bottom"/>
          </w:tcPr>
          <w:p w14:paraId="649BE528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68772294" w14:textId="77777777" w:rsidTr="001071C0">
        <w:trPr>
          <w:cantSplit/>
          <w:trHeight w:val="349"/>
        </w:trPr>
        <w:tc>
          <w:tcPr>
            <w:tcW w:w="4090" w:type="dxa"/>
            <w:vAlign w:val="bottom"/>
          </w:tcPr>
          <w:p w14:paraId="30725C8E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Skladový podlahový systém</w:t>
            </w:r>
          </w:p>
        </w:tc>
        <w:tc>
          <w:tcPr>
            <w:tcW w:w="1864" w:type="dxa"/>
            <w:vAlign w:val="bottom"/>
          </w:tcPr>
          <w:p w14:paraId="2E556E55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30 rokov</w:t>
            </w:r>
          </w:p>
        </w:tc>
        <w:tc>
          <w:tcPr>
            <w:tcW w:w="1428" w:type="dxa"/>
            <w:gridSpan w:val="2"/>
            <w:vAlign w:val="bottom"/>
          </w:tcPr>
          <w:p w14:paraId="1E7675F1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1/30</w:t>
            </w:r>
          </w:p>
        </w:tc>
        <w:tc>
          <w:tcPr>
            <w:tcW w:w="1715" w:type="dxa"/>
            <w:vAlign w:val="bottom"/>
          </w:tcPr>
          <w:p w14:paraId="419767D5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207927E1" w14:textId="77777777" w:rsidTr="001071C0">
        <w:trPr>
          <w:cantSplit/>
          <w:trHeight w:val="349"/>
        </w:trPr>
        <w:tc>
          <w:tcPr>
            <w:tcW w:w="4090" w:type="dxa"/>
            <w:vAlign w:val="bottom"/>
          </w:tcPr>
          <w:p w14:paraId="3D767D8E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Skladový prepravný systém</w:t>
            </w:r>
          </w:p>
        </w:tc>
        <w:tc>
          <w:tcPr>
            <w:tcW w:w="1864" w:type="dxa"/>
            <w:vAlign w:val="bottom"/>
          </w:tcPr>
          <w:p w14:paraId="05BB78BF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25 rokov</w:t>
            </w:r>
          </w:p>
        </w:tc>
        <w:tc>
          <w:tcPr>
            <w:tcW w:w="1428" w:type="dxa"/>
            <w:gridSpan w:val="2"/>
            <w:vAlign w:val="bottom"/>
          </w:tcPr>
          <w:p w14:paraId="0413E7CB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1/25</w:t>
            </w:r>
          </w:p>
        </w:tc>
        <w:tc>
          <w:tcPr>
            <w:tcW w:w="1715" w:type="dxa"/>
            <w:vAlign w:val="bottom"/>
          </w:tcPr>
          <w:p w14:paraId="0AB01743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2309F2B1" w14:textId="77777777" w:rsidTr="001071C0">
        <w:trPr>
          <w:cantSplit/>
          <w:trHeight w:val="365"/>
        </w:trPr>
        <w:tc>
          <w:tcPr>
            <w:tcW w:w="4090" w:type="dxa"/>
            <w:vAlign w:val="bottom"/>
          </w:tcPr>
          <w:p w14:paraId="62FBA19A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Stroje, prístroje a zariadenia</w:t>
            </w:r>
          </w:p>
        </w:tc>
        <w:tc>
          <w:tcPr>
            <w:tcW w:w="1864" w:type="dxa"/>
            <w:vAlign w:val="bottom"/>
          </w:tcPr>
          <w:p w14:paraId="6A7379FE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5 rokov</w:t>
            </w:r>
          </w:p>
        </w:tc>
        <w:tc>
          <w:tcPr>
            <w:tcW w:w="1428" w:type="dxa"/>
            <w:gridSpan w:val="2"/>
            <w:vAlign w:val="bottom"/>
          </w:tcPr>
          <w:p w14:paraId="6B1BF870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1/5</w:t>
            </w:r>
          </w:p>
        </w:tc>
        <w:tc>
          <w:tcPr>
            <w:tcW w:w="1715" w:type="dxa"/>
            <w:vAlign w:val="bottom"/>
          </w:tcPr>
          <w:p w14:paraId="2B16C17F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0B45BDCC" w14:textId="77777777" w:rsidTr="001071C0">
        <w:trPr>
          <w:cantSplit/>
          <w:trHeight w:val="349"/>
        </w:trPr>
        <w:tc>
          <w:tcPr>
            <w:tcW w:w="4090" w:type="dxa"/>
            <w:vAlign w:val="bottom"/>
          </w:tcPr>
          <w:p w14:paraId="4FB023B3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  okrem hardware (PDCU)</w:t>
            </w:r>
          </w:p>
        </w:tc>
        <w:tc>
          <w:tcPr>
            <w:tcW w:w="1864" w:type="dxa"/>
            <w:vAlign w:val="bottom"/>
          </w:tcPr>
          <w:p w14:paraId="33567B18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10 rokov</w:t>
            </w:r>
          </w:p>
        </w:tc>
        <w:tc>
          <w:tcPr>
            <w:tcW w:w="1428" w:type="dxa"/>
            <w:gridSpan w:val="2"/>
            <w:vAlign w:val="bottom"/>
          </w:tcPr>
          <w:p w14:paraId="17BD253B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1/10</w:t>
            </w:r>
          </w:p>
        </w:tc>
        <w:tc>
          <w:tcPr>
            <w:tcW w:w="1715" w:type="dxa"/>
            <w:vAlign w:val="bottom"/>
          </w:tcPr>
          <w:p w14:paraId="4E4A1649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364F285F" w14:textId="77777777" w:rsidTr="001071C0">
        <w:trPr>
          <w:cantSplit/>
          <w:trHeight w:val="593"/>
        </w:trPr>
        <w:tc>
          <w:tcPr>
            <w:tcW w:w="4090" w:type="dxa"/>
            <w:vAlign w:val="bottom"/>
          </w:tcPr>
          <w:p w14:paraId="0D8EF555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  okrem hardware (nový pokladničný </w:t>
            </w:r>
            <w:r w:rsidR="002417B8"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</w:t>
            </w:r>
            <w:r w:rsidR="00382FA1"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     </w:t>
            </w: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systém)</w:t>
            </w:r>
          </w:p>
        </w:tc>
        <w:tc>
          <w:tcPr>
            <w:tcW w:w="1864" w:type="dxa"/>
            <w:vAlign w:val="bottom"/>
          </w:tcPr>
          <w:p w14:paraId="40667686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8 rokov</w:t>
            </w:r>
          </w:p>
        </w:tc>
        <w:tc>
          <w:tcPr>
            <w:tcW w:w="1428" w:type="dxa"/>
            <w:gridSpan w:val="2"/>
            <w:vAlign w:val="bottom"/>
          </w:tcPr>
          <w:p w14:paraId="35DDD8CF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1/8</w:t>
            </w:r>
          </w:p>
        </w:tc>
        <w:tc>
          <w:tcPr>
            <w:tcW w:w="1715" w:type="dxa"/>
            <w:vAlign w:val="bottom"/>
          </w:tcPr>
          <w:p w14:paraId="1AD346C8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2E6C3F" w:rsidRPr="00B934EE" w14:paraId="5CC9C6B4" w14:textId="77777777" w:rsidTr="001071C0">
        <w:trPr>
          <w:cantSplit/>
          <w:trHeight w:val="349"/>
        </w:trPr>
        <w:tc>
          <w:tcPr>
            <w:tcW w:w="4090" w:type="dxa"/>
            <w:vAlign w:val="bottom"/>
          </w:tcPr>
          <w:p w14:paraId="15CC8374" w14:textId="77777777" w:rsidR="002E6C3F" w:rsidRPr="00B934EE" w:rsidRDefault="002E6C3F" w:rsidP="002E6C3F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  čistiaci zariadenie</w:t>
            </w:r>
          </w:p>
        </w:tc>
        <w:tc>
          <w:tcPr>
            <w:tcW w:w="1864" w:type="dxa"/>
            <w:vAlign w:val="bottom"/>
          </w:tcPr>
          <w:p w14:paraId="61DBC2CB" w14:textId="77777777" w:rsidR="002E6C3F" w:rsidRPr="00B934EE" w:rsidRDefault="002E6C3F" w:rsidP="00907046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10 rokov</w:t>
            </w:r>
          </w:p>
        </w:tc>
        <w:tc>
          <w:tcPr>
            <w:tcW w:w="1428" w:type="dxa"/>
            <w:gridSpan w:val="2"/>
            <w:vAlign w:val="bottom"/>
          </w:tcPr>
          <w:p w14:paraId="46CCD4CA" w14:textId="77777777" w:rsidR="002E6C3F" w:rsidRPr="00B934EE" w:rsidRDefault="002E6C3F" w:rsidP="00907046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1/10</w:t>
            </w:r>
          </w:p>
        </w:tc>
        <w:tc>
          <w:tcPr>
            <w:tcW w:w="1715" w:type="dxa"/>
            <w:vAlign w:val="bottom"/>
          </w:tcPr>
          <w:p w14:paraId="3B0C2A91" w14:textId="77777777" w:rsidR="002E6C3F" w:rsidRPr="00B934EE" w:rsidRDefault="002E6C3F" w:rsidP="00907046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8654AD" w:rsidRPr="00B934EE" w14:paraId="233237D2" w14:textId="77777777" w:rsidTr="001071C0">
        <w:trPr>
          <w:cantSplit/>
          <w:trHeight w:val="365"/>
        </w:trPr>
        <w:tc>
          <w:tcPr>
            <w:tcW w:w="4090" w:type="dxa"/>
            <w:tcBorders>
              <w:bottom w:val="nil"/>
            </w:tcBorders>
            <w:vAlign w:val="bottom"/>
          </w:tcPr>
          <w:p w14:paraId="43D8D2EA" w14:textId="77777777" w:rsidR="008654AD" w:rsidRPr="00B934EE" w:rsidRDefault="008654AD" w:rsidP="00321D50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Dopravné prostriedky</w:t>
            </w:r>
          </w:p>
        </w:tc>
        <w:tc>
          <w:tcPr>
            <w:tcW w:w="1864" w:type="dxa"/>
            <w:tcBorders>
              <w:bottom w:val="nil"/>
            </w:tcBorders>
            <w:vAlign w:val="bottom"/>
          </w:tcPr>
          <w:p w14:paraId="70202795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5 rokov</w:t>
            </w:r>
          </w:p>
        </w:tc>
        <w:tc>
          <w:tcPr>
            <w:tcW w:w="1428" w:type="dxa"/>
            <w:gridSpan w:val="2"/>
            <w:tcBorders>
              <w:bottom w:val="nil"/>
            </w:tcBorders>
            <w:vAlign w:val="bottom"/>
          </w:tcPr>
          <w:p w14:paraId="1C9B7166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1/5</w:t>
            </w:r>
          </w:p>
        </w:tc>
        <w:tc>
          <w:tcPr>
            <w:tcW w:w="1715" w:type="dxa"/>
            <w:tcBorders>
              <w:bottom w:val="nil"/>
            </w:tcBorders>
            <w:vAlign w:val="bottom"/>
          </w:tcPr>
          <w:p w14:paraId="125A09AF" w14:textId="77777777" w:rsidR="008654AD" w:rsidRPr="00B934EE" w:rsidRDefault="008654AD" w:rsidP="00321D50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7674DA" w:rsidRPr="00B934EE" w14:paraId="682DF6D5" w14:textId="77777777" w:rsidTr="001071C0">
        <w:trPr>
          <w:cantSplit/>
          <w:trHeight w:val="349"/>
        </w:trPr>
        <w:tc>
          <w:tcPr>
            <w:tcW w:w="4090" w:type="dxa"/>
            <w:tcBorders>
              <w:bottom w:val="nil"/>
            </w:tcBorders>
            <w:vAlign w:val="bottom"/>
          </w:tcPr>
          <w:p w14:paraId="5894446F" w14:textId="77777777" w:rsidR="007674DA" w:rsidRPr="00B934EE" w:rsidRDefault="007674DA" w:rsidP="007674DA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 xml:space="preserve">    okrem manipulačné vozíky (od 1.3.2012)</w:t>
            </w:r>
          </w:p>
        </w:tc>
        <w:tc>
          <w:tcPr>
            <w:tcW w:w="1864" w:type="dxa"/>
            <w:tcBorders>
              <w:bottom w:val="nil"/>
            </w:tcBorders>
            <w:vAlign w:val="bottom"/>
          </w:tcPr>
          <w:p w14:paraId="4B124BA9" w14:textId="77777777" w:rsidR="007674DA" w:rsidRPr="00B934EE" w:rsidRDefault="007674DA" w:rsidP="00206169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8 rokov</w:t>
            </w:r>
          </w:p>
        </w:tc>
        <w:tc>
          <w:tcPr>
            <w:tcW w:w="1428" w:type="dxa"/>
            <w:gridSpan w:val="2"/>
            <w:tcBorders>
              <w:bottom w:val="nil"/>
            </w:tcBorders>
            <w:vAlign w:val="bottom"/>
          </w:tcPr>
          <w:p w14:paraId="17ED7D78" w14:textId="77777777" w:rsidR="007674DA" w:rsidRPr="00B934EE" w:rsidRDefault="007674DA" w:rsidP="007674DA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1/8</w:t>
            </w:r>
          </w:p>
        </w:tc>
        <w:tc>
          <w:tcPr>
            <w:tcW w:w="1715" w:type="dxa"/>
            <w:tcBorders>
              <w:bottom w:val="nil"/>
            </w:tcBorders>
            <w:vAlign w:val="bottom"/>
          </w:tcPr>
          <w:p w14:paraId="0CF32DBA" w14:textId="77777777" w:rsidR="007674DA" w:rsidRPr="00B934EE" w:rsidRDefault="007674DA" w:rsidP="00206169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  <w:tr w:rsidR="007674DA" w:rsidRPr="00B934EE" w14:paraId="3EE5EEA4" w14:textId="77777777" w:rsidTr="001071C0">
        <w:trPr>
          <w:cantSplit/>
          <w:trHeight w:val="349"/>
        </w:trPr>
        <w:tc>
          <w:tcPr>
            <w:tcW w:w="4090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</w:tcPr>
          <w:p w14:paraId="46634769" w14:textId="77777777" w:rsidR="007674DA" w:rsidRPr="00B934EE" w:rsidRDefault="007674DA" w:rsidP="00206169">
            <w:pPr>
              <w:pStyle w:val="TableFirstLine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Inventár (od 1.3.2012)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</w:tcPr>
          <w:p w14:paraId="69B74E8D" w14:textId="77777777" w:rsidR="007674DA" w:rsidRPr="00B934EE" w:rsidRDefault="007674DA" w:rsidP="00DD2D64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8 rokov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</w:tcPr>
          <w:p w14:paraId="384D5509" w14:textId="77777777" w:rsidR="007674DA" w:rsidRPr="00B934EE" w:rsidRDefault="007674DA" w:rsidP="00DD2D64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1/8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</w:tcPr>
          <w:p w14:paraId="09C3FDA2" w14:textId="77777777" w:rsidR="007674DA" w:rsidRPr="00B934EE" w:rsidRDefault="007674DA" w:rsidP="00DD2D64">
            <w:pPr>
              <w:pStyle w:val="TableFirstLine"/>
              <w:jc w:val="center"/>
              <w:rPr>
                <w:rFonts w:ascii="Arial" w:hAnsi="Arial" w:cs="Arial"/>
                <w:snapToGrid/>
                <w:sz w:val="20"/>
                <w:lang w:val="sk-SK"/>
              </w:rPr>
            </w:pPr>
            <w:r w:rsidRPr="00B934EE">
              <w:rPr>
                <w:rFonts w:ascii="Arial" w:hAnsi="Arial" w:cs="Arial"/>
                <w:snapToGrid/>
                <w:sz w:val="20"/>
                <w:lang w:val="sk-SK"/>
              </w:rPr>
              <w:t>lineárna</w:t>
            </w:r>
          </w:p>
        </w:tc>
      </w:tr>
    </w:tbl>
    <w:p w14:paraId="1600EBAA" w14:textId="77777777" w:rsidR="008654AD" w:rsidRPr="00B934EE" w:rsidRDefault="008654AD" w:rsidP="008654AD">
      <w:pPr>
        <w:spacing w:after="0"/>
        <w:rPr>
          <w:rFonts w:ascii="Arial" w:hAnsi="Arial" w:cs="Arial"/>
          <w:lang w:val="sk-SK"/>
        </w:rPr>
      </w:pPr>
    </w:p>
    <w:p w14:paraId="3C5D8351" w14:textId="77777777" w:rsidR="008654AD" w:rsidRPr="00B934EE" w:rsidRDefault="008654AD" w:rsidP="008654AD">
      <w:pPr>
        <w:pStyle w:val="Heading2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B934EE">
        <w:rPr>
          <w:rFonts w:ascii="Arial" w:hAnsi="Arial" w:cs="Arial"/>
          <w:b w:val="0"/>
          <w:lang w:val="sk-SK"/>
        </w:rPr>
        <w:t xml:space="preserve">V prípade prechodného zníženia úžitkovej hodnoty dlhodobého hmotného majetku sa tvorí opravná položka vo výške rozdielu jeho zistenej úžitkovej hodnoty a zostatkovej hodnoty. </w:t>
      </w:r>
    </w:p>
    <w:p w14:paraId="6A839ADB" w14:textId="77777777" w:rsidR="000B04FB" w:rsidRPr="00B934EE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F</w:t>
      </w:r>
      <w:r w:rsidR="000B04FB" w:rsidRPr="00B934EE">
        <w:rPr>
          <w:rFonts w:ascii="Arial" w:hAnsi="Arial" w:cs="Arial"/>
          <w:lang w:val="sk-SK"/>
        </w:rPr>
        <w:t>inančný majetok</w:t>
      </w:r>
    </w:p>
    <w:p w14:paraId="55D8BAFE" w14:textId="77777777" w:rsidR="008654AD" w:rsidRPr="00B934EE" w:rsidRDefault="008654AD" w:rsidP="008654AD">
      <w:pPr>
        <w:pStyle w:val="Heading2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B934EE">
        <w:rPr>
          <w:rFonts w:ascii="Arial" w:hAnsi="Arial" w:cs="Arial"/>
          <w:b w:val="0"/>
          <w:lang w:val="sk-SK"/>
        </w:rPr>
        <w:t xml:space="preserve">Krátkodobý finančný majetok tvoria ceniny, peniaze v hotovosti a na bankových účtoch. </w:t>
      </w:r>
    </w:p>
    <w:p w14:paraId="768A90A4" w14:textId="77777777" w:rsidR="0010560F" w:rsidRPr="00B934EE" w:rsidRDefault="0010560F" w:rsidP="0010560F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Dlhodobý finančný majetok tvoria hlavne majetkové účasti.</w:t>
      </w:r>
    </w:p>
    <w:p w14:paraId="3CDBD2C6" w14:textId="77777777" w:rsidR="0010560F" w:rsidRPr="00B934EE" w:rsidRDefault="0010560F" w:rsidP="0010560F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Ku dňu zostavenia účtovnej závierky sa jednotlivé zložky finančného majetku preceňujú nižšie uvedeným spôsobom:</w:t>
      </w:r>
    </w:p>
    <w:p w14:paraId="5831BEAF" w14:textId="77777777" w:rsidR="0010560F" w:rsidRPr="00B934EE" w:rsidRDefault="0010560F" w:rsidP="0010560F">
      <w:pPr>
        <w:pStyle w:val="ListParagraph"/>
        <w:numPr>
          <w:ilvl w:val="0"/>
          <w:numId w:val="40"/>
        </w:num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cenné papiere, ktoré predstavujú podiely v dcérskej spoločnosti obstarávacou  cenou  zníženou o opravnú položku</w:t>
      </w:r>
    </w:p>
    <w:p w14:paraId="076D27BA" w14:textId="77777777" w:rsidR="000B04FB" w:rsidRPr="00B934E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B934EE">
        <w:rPr>
          <w:rFonts w:ascii="Arial" w:hAnsi="Arial" w:cs="Arial"/>
          <w:lang w:val="sk-SK"/>
        </w:rPr>
        <w:t>Zásoby</w:t>
      </w:r>
      <w:bookmarkEnd w:id="8"/>
      <w:bookmarkEnd w:id="9"/>
    </w:p>
    <w:p w14:paraId="0199D07C" w14:textId="77777777" w:rsidR="008654AD" w:rsidRPr="00B934EE" w:rsidRDefault="008654AD" w:rsidP="008654AD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Nakupované zásoby sú ocenené váženým aritmetickým priemerom. Obstarávacia cena zásob zahŕňa cenu obstarania a náklady súvisiace s ich obstaraním (náklady na prepravu, clo, provízie, atď.). Prijaté zľavy, diskonty, rabaty znižujú obstarávaciu cenu zásob.</w:t>
      </w:r>
    </w:p>
    <w:p w14:paraId="04DFC439" w14:textId="77777777" w:rsidR="000B04FB" w:rsidRPr="00B934E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B934EE">
        <w:rPr>
          <w:rFonts w:ascii="Arial" w:hAnsi="Arial" w:cs="Arial"/>
          <w:lang w:val="sk-SK"/>
        </w:rPr>
        <w:t>Pohľadávky</w:t>
      </w:r>
      <w:bookmarkEnd w:id="10"/>
      <w:bookmarkEnd w:id="11"/>
    </w:p>
    <w:p w14:paraId="17776167" w14:textId="77777777" w:rsidR="008654AD" w:rsidRPr="00B934EE" w:rsidRDefault="008654AD" w:rsidP="008654AD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Pohľadávky sa oceňujú menovitou hodnotou. Ocenenie pochybných pohľadávok sa upravuje na ich realizovateľnú  hodnotu  opravnými  položkami.</w:t>
      </w:r>
    </w:p>
    <w:p w14:paraId="59E06F36" w14:textId="77777777" w:rsidR="00321E3E" w:rsidRPr="00B934EE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Náklady budúcich období a príjmy budúcich období</w:t>
      </w:r>
    </w:p>
    <w:p w14:paraId="12174D6F" w14:textId="1AFD46A7" w:rsidR="008654AD" w:rsidRDefault="008654AD" w:rsidP="008654AD">
      <w:pPr>
        <w:pStyle w:val="BodyText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018C2FDE" w14:textId="0E4050AC" w:rsidR="00A41170" w:rsidRDefault="00A41170" w:rsidP="008654AD">
      <w:pPr>
        <w:pStyle w:val="BodyText"/>
        <w:keepNext w:val="0"/>
        <w:rPr>
          <w:rFonts w:ascii="Arial" w:hAnsi="Arial" w:cs="Arial"/>
          <w:lang w:val="sk-SK"/>
        </w:rPr>
      </w:pPr>
    </w:p>
    <w:p w14:paraId="54639D84" w14:textId="77777777" w:rsidR="00A41170" w:rsidRPr="00B934EE" w:rsidRDefault="00A41170" w:rsidP="008654AD">
      <w:pPr>
        <w:pStyle w:val="BodyText"/>
        <w:keepNext w:val="0"/>
        <w:rPr>
          <w:rFonts w:ascii="Arial" w:hAnsi="Arial" w:cs="Arial"/>
          <w:lang w:val="sk-SK"/>
        </w:rPr>
      </w:pPr>
    </w:p>
    <w:p w14:paraId="230246B6" w14:textId="77777777" w:rsidR="000D0052" w:rsidRPr="00B934E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 xml:space="preserve">Záväzky </w:t>
      </w:r>
    </w:p>
    <w:p w14:paraId="295F6E1D" w14:textId="77777777" w:rsidR="00321D50" w:rsidRPr="00B934EE" w:rsidRDefault="00321D50" w:rsidP="00321D50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B934E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4D1018A4" w14:textId="77777777" w:rsidR="00321D50" w:rsidRPr="00B934EE" w:rsidRDefault="00321D50" w:rsidP="00321D50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7D8E17B4" w14:textId="77777777" w:rsidR="000D0052" w:rsidRPr="00B934E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Rezervy </w:t>
      </w:r>
    </w:p>
    <w:p w14:paraId="4F304335" w14:textId="77777777" w:rsidR="00321D50" w:rsidRPr="00B934EE" w:rsidRDefault="00321D50" w:rsidP="00321D50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098F3AF9" w14:textId="77777777" w:rsidR="000D0052" w:rsidRPr="00B934E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Výdavky budúcich období a výnosy budúcich období</w:t>
      </w:r>
    </w:p>
    <w:p w14:paraId="56D61974" w14:textId="77777777" w:rsidR="000D0052" w:rsidRPr="00B934EE" w:rsidRDefault="000D0052" w:rsidP="00E0211F">
      <w:pPr>
        <w:pStyle w:val="BodyText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B934EE">
        <w:rPr>
          <w:rFonts w:ascii="Arial" w:hAnsi="Arial" w:cs="Arial"/>
          <w:lang w:val="sk-SK"/>
        </w:rPr>
        <w:t xml:space="preserve">ch menovitou hodnotou, pričom sa vykazujú </w:t>
      </w:r>
      <w:r w:rsidRPr="00B934E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6E9B5D6A" w14:textId="77777777" w:rsidR="000D0052" w:rsidRPr="00B934EE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Vlastné imanie</w:t>
      </w:r>
    </w:p>
    <w:p w14:paraId="595BA963" w14:textId="77777777" w:rsidR="00726C5D" w:rsidRPr="00B934EE" w:rsidRDefault="00726C5D" w:rsidP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Vlastné imanie sa skladá zo základného imania, kapitálových fondov, zákonného rezervného fondu a výsledku hospodárenia v schvaľovacom konaní. </w:t>
      </w:r>
    </w:p>
    <w:p w14:paraId="2C7E1ACD" w14:textId="77777777" w:rsidR="00726C5D" w:rsidRPr="00B934EE" w:rsidRDefault="00726C5D" w:rsidP="00726C5D">
      <w:pPr>
        <w:keepNext w:val="0"/>
        <w:spacing w:before="24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 </w:t>
      </w:r>
    </w:p>
    <w:p w14:paraId="7CD6EA29" w14:textId="77777777" w:rsidR="00726C5D" w:rsidRPr="00B934EE" w:rsidRDefault="00726C5D" w:rsidP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Spoločnosť vytvára rezervný fond. V prípade, ak rezervný fond nedosahuje výšku stanovenú spoločenskou zmluvou, je spoločnosť povinná ho každoročne dopĺňať o 5% z čistého zisku vyčísleného v ročnej účtovnej závierke, až do dosiahnutia výšky rezervného fondu stanoveného v spoločenskej zmluve. Rezervný fond v rozsahu, v akom ho spoločnosť vytvára podľa zákona povinne (10% základného imania spoločnosti), možno použiť iba na krytie strát spoločnosti.</w:t>
      </w:r>
    </w:p>
    <w:p w14:paraId="5BE20FDE" w14:textId="77777777" w:rsidR="00FE1FEE" w:rsidRPr="00B934EE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Transakcie v cudzích menách</w:t>
      </w:r>
    </w:p>
    <w:p w14:paraId="0A87A3EC" w14:textId="77777777" w:rsidR="00726C5D" w:rsidRPr="00B934EE" w:rsidRDefault="00ED2AA5" w:rsidP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T</w:t>
      </w:r>
      <w:r w:rsidR="00726C5D" w:rsidRPr="00B934EE">
        <w:rPr>
          <w:rFonts w:ascii="Arial" w:hAnsi="Arial" w:cs="Arial"/>
          <w:lang w:val="sk-SK"/>
        </w:rPr>
        <w:t>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10A85A45" w14:textId="77777777" w:rsidR="00726C5D" w:rsidRPr="00B934EE" w:rsidRDefault="00726C5D" w:rsidP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Peňažné aktíva a pasíva vyjadrené v cudzej mene sa prepočítavajú kurzom platným ku dňu zostavenia účtovnej závierky. Vzniknuté kurzové rozdiely sa vykazujú vo výkaze ziskov a strát.Kúpa a predaj cudzej meny sa prepočítava na euro kurzom, za ktorý boli tieto hodnoty nakúpené alebo predané.  </w:t>
      </w:r>
    </w:p>
    <w:p w14:paraId="259BD220" w14:textId="77777777" w:rsidR="00FE1FEE" w:rsidRPr="00B934EE" w:rsidRDefault="00FE1FEE" w:rsidP="00726C5D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Výnosy</w:t>
      </w:r>
    </w:p>
    <w:p w14:paraId="65D8CCEC" w14:textId="77777777" w:rsidR="00726C5D" w:rsidRPr="00B934EE" w:rsidRDefault="00726C5D" w:rsidP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93A5585" w14:textId="77777777" w:rsidR="0095179E" w:rsidRPr="00B934EE" w:rsidRDefault="0095179E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B934E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B934EE">
        <w:rPr>
          <w:rFonts w:ascii="Arial" w:hAnsi="Arial" w:cs="Arial"/>
          <w:lang w:val="sk-SK"/>
        </w:rPr>
        <w:t>lízing</w:t>
      </w:r>
    </w:p>
    <w:p w14:paraId="5DEFBCB6" w14:textId="77777777" w:rsidR="007F5C92" w:rsidRPr="00B934EE" w:rsidRDefault="00726C5D" w:rsidP="00726C5D">
      <w:pPr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B934EE">
        <w:rPr>
          <w:rFonts w:ascii="Arial" w:hAnsi="Arial" w:cs="Arial"/>
          <w:lang w:val="sk-SK"/>
        </w:rPr>
        <w:t>Nájomné za majetok obstaraný formou operatívneho lízingu sa účtuje do nákladov rovnomerne počas doby trvania  zmluvy o prenájme.</w:t>
      </w:r>
    </w:p>
    <w:p w14:paraId="51277373" w14:textId="77777777" w:rsidR="000B04FB" w:rsidRPr="00B934EE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Daň z príjm</w:t>
      </w:r>
      <w:bookmarkEnd w:id="14"/>
      <w:bookmarkEnd w:id="15"/>
      <w:r w:rsidRPr="00B934EE">
        <w:rPr>
          <w:rFonts w:ascii="Arial" w:hAnsi="Arial" w:cs="Arial"/>
          <w:lang w:val="sk-SK"/>
        </w:rPr>
        <w:t>u</w:t>
      </w:r>
    </w:p>
    <w:p w14:paraId="7184DABE" w14:textId="77777777" w:rsidR="009263AD" w:rsidRPr="00B934EE" w:rsidRDefault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dočasné daňovo neuznateľné náklady a nezdaňované výnosy. </w:t>
      </w:r>
    </w:p>
    <w:p w14:paraId="10C88E4E" w14:textId="77777777" w:rsidR="009263AD" w:rsidRPr="00B934EE" w:rsidRDefault="00726C5D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Odložené dane (odložená daňová pohľadávka a odložený daňový záväzok)  sa vzťahujú na:</w:t>
      </w:r>
    </w:p>
    <w:p w14:paraId="790813BC" w14:textId="77777777" w:rsidR="009263AD" w:rsidRPr="00B934EE" w:rsidRDefault="00726C5D">
      <w:pPr>
        <w:pStyle w:val="heading2b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45EA057D" w14:textId="77777777" w:rsidR="009263AD" w:rsidRPr="00B934EE" w:rsidRDefault="00726C5D">
      <w:pPr>
        <w:pStyle w:val="heading2b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DE15F5B" w14:textId="77777777" w:rsidR="009263AD" w:rsidRPr="00B934EE" w:rsidRDefault="00726C5D">
      <w:pPr>
        <w:pStyle w:val="heading2b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694F493D" w14:textId="77777777" w:rsidR="00B934EE" w:rsidRPr="00B934EE" w:rsidRDefault="00726C5D" w:rsidP="00736700">
      <w:pPr>
        <w:pStyle w:val="odstavecbezcisla"/>
        <w:suppressAutoHyphens/>
        <w:ind w:left="0"/>
        <w:rPr>
          <w:rFonts w:ascii="Arial" w:hAnsi="Arial" w:cs="Arial"/>
          <w:iCs w:val="0"/>
          <w:szCs w:val="20"/>
          <w:lang w:eastAsia="en-US"/>
        </w:rPr>
      </w:pPr>
      <w:r w:rsidRPr="00B934EE">
        <w:rPr>
          <w:rFonts w:ascii="Arial" w:hAnsi="Arial" w:cs="Arial"/>
          <w:iCs w:val="0"/>
          <w:szCs w:val="20"/>
          <w:lang w:eastAsia="en-US"/>
        </w:rPr>
        <w:t>O odloženom daňovom záväzku účtuje spoločnosť vždy, o pohľadávke účtuje, ak je realizovateľná.</w:t>
      </w:r>
    </w:p>
    <w:p w14:paraId="349D589B" w14:textId="6D47B665" w:rsidR="00B934EE" w:rsidRPr="00B934EE" w:rsidRDefault="00B934EE" w:rsidP="00736700">
      <w:pPr>
        <w:pStyle w:val="odstavecbezcisla"/>
        <w:suppressAutoHyphens/>
        <w:ind w:left="0"/>
        <w:rPr>
          <w:rFonts w:ascii="Arial" w:hAnsi="Arial" w:cs="Arial"/>
          <w:iCs w:val="0"/>
          <w:szCs w:val="20"/>
          <w:lang w:eastAsia="en-US"/>
        </w:rPr>
      </w:pPr>
    </w:p>
    <w:p w14:paraId="732D252B" w14:textId="77777777" w:rsidR="00B934EE" w:rsidRPr="00B934EE" w:rsidRDefault="00B934EE" w:rsidP="00736700">
      <w:pPr>
        <w:pStyle w:val="odstavecbezcisla"/>
        <w:suppressAutoHyphens/>
        <w:ind w:left="0"/>
        <w:rPr>
          <w:rFonts w:ascii="Arial" w:hAnsi="Arial" w:cs="Arial"/>
          <w:iCs w:val="0"/>
          <w:szCs w:val="20"/>
          <w:lang w:eastAsia="en-US"/>
        </w:rPr>
      </w:pPr>
    </w:p>
    <w:p w14:paraId="03A0E3B0" w14:textId="77777777" w:rsidR="00B934EE" w:rsidRPr="00B934EE" w:rsidRDefault="00B934EE" w:rsidP="00B934EE">
      <w:pPr>
        <w:pStyle w:val="Heading2"/>
        <w:rPr>
          <w:rFonts w:ascii="Arial" w:hAnsi="Arial" w:cs="Arial"/>
          <w:iCs/>
          <w:lang w:val="sk-SK"/>
        </w:rPr>
      </w:pPr>
      <w:r w:rsidRPr="00B934EE">
        <w:rPr>
          <w:rFonts w:ascii="Arial" w:hAnsi="Arial" w:cs="Arial"/>
          <w:iCs/>
          <w:lang w:val="sk-SK"/>
        </w:rPr>
        <w:t>Opravy chýb minulých účtovných období</w:t>
      </w:r>
    </w:p>
    <w:p w14:paraId="0A1402D3" w14:textId="496E7353" w:rsidR="001578C4" w:rsidRPr="00B934EE" w:rsidRDefault="00B934EE" w:rsidP="00B934EE">
      <w:pPr>
        <w:pStyle w:val="Heading2"/>
        <w:numPr>
          <w:ilvl w:val="0"/>
          <w:numId w:val="0"/>
        </w:numPr>
        <w:rPr>
          <w:rFonts w:ascii="Arial" w:hAnsi="Arial" w:cs="Arial"/>
          <w:iCs/>
          <w:lang w:val="sk-SK"/>
        </w:rPr>
        <w:sectPr w:rsidR="001578C4" w:rsidRPr="00B934EE" w:rsidSect="00736700">
          <w:headerReference w:type="default" r:id="rId8"/>
          <w:footerReference w:type="default" r:id="rId9"/>
          <w:pgSz w:w="11907" w:h="16840" w:code="9"/>
          <w:pgMar w:top="1807" w:right="1134" w:bottom="1134" w:left="1701" w:header="1134" w:footer="454" w:gutter="0"/>
          <w:pgNumType w:start="13"/>
          <w:cols w:space="720"/>
        </w:sectPr>
      </w:pPr>
      <w:bookmarkStart w:id="16" w:name="_Toc474124203"/>
      <w:bookmarkStart w:id="17" w:name="_Toc474124315"/>
      <w:r w:rsidRPr="00B934EE">
        <w:rPr>
          <w:rFonts w:ascii="Arial" w:hAnsi="Arial" w:cs="Arial"/>
          <w:b w:val="0"/>
          <w:lang w:val="sk-SK"/>
        </w:rPr>
        <w:t>Spoločnosť v bežnom účtovnom období neúčtovala o oprave významných chýb minulých období.</w:t>
      </w:r>
    </w:p>
    <w:p w14:paraId="3CBD072F" w14:textId="5D0FA0FA" w:rsidR="000B04FB" w:rsidRPr="00B934EE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Dlhodobý majetok</w:t>
      </w:r>
      <w:bookmarkEnd w:id="16"/>
      <w:bookmarkEnd w:id="17"/>
    </w:p>
    <w:p w14:paraId="3AC96832" w14:textId="77777777" w:rsidR="00C20025" w:rsidRPr="00B934EE" w:rsidRDefault="000E18FC" w:rsidP="00C57091">
      <w:pPr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a) Dlhodobý nehmotný majetok</w:t>
      </w:r>
    </w:p>
    <w:p w14:paraId="5BAF2300" w14:textId="77777777" w:rsidR="00C57091" w:rsidRPr="00B934EE" w:rsidRDefault="00C57091" w:rsidP="00C57091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dlhodobom nehmotnom majetku</w:t>
      </w:r>
    </w:p>
    <w:tbl>
      <w:tblPr>
        <w:tblW w:w="13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9"/>
        <w:gridCol w:w="1320"/>
        <w:gridCol w:w="1187"/>
        <w:gridCol w:w="133"/>
        <w:gridCol w:w="1320"/>
        <w:gridCol w:w="1320"/>
        <w:gridCol w:w="835"/>
        <w:gridCol w:w="485"/>
        <w:gridCol w:w="1320"/>
        <w:gridCol w:w="1320"/>
        <w:gridCol w:w="1320"/>
      </w:tblGrid>
      <w:tr w:rsidR="00C57091" w:rsidRPr="00B934EE" w14:paraId="62592BBB" w14:textId="77777777" w:rsidTr="00C20025">
        <w:trPr>
          <w:trHeight w:val="404"/>
        </w:trPr>
        <w:tc>
          <w:tcPr>
            <w:tcW w:w="3099" w:type="dxa"/>
            <w:vMerge w:val="restart"/>
            <w:tcBorders>
              <w:bottom w:val="single" w:sz="12" w:space="0" w:color="auto"/>
            </w:tcBorders>
            <w:vAlign w:val="center"/>
          </w:tcPr>
          <w:p w14:paraId="68DE92DC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10560" w:type="dxa"/>
            <w:gridSpan w:val="10"/>
            <w:tcBorders>
              <w:bottom w:val="single" w:sz="4" w:space="0" w:color="auto"/>
            </w:tcBorders>
            <w:vAlign w:val="center"/>
          </w:tcPr>
          <w:p w14:paraId="3DB4F649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578C4" w:rsidRPr="00B934EE" w14:paraId="732AD1EB" w14:textId="77777777" w:rsidTr="00271A7A">
        <w:trPr>
          <w:trHeight w:val="794"/>
        </w:trPr>
        <w:tc>
          <w:tcPr>
            <w:tcW w:w="3099" w:type="dxa"/>
            <w:vMerge/>
            <w:tcBorders>
              <w:bottom w:val="single" w:sz="12" w:space="0" w:color="auto"/>
            </w:tcBorders>
            <w:vAlign w:val="center"/>
          </w:tcPr>
          <w:p w14:paraId="11EF7D4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2BA5C631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Aktivované náklady na vývoj</w:t>
            </w: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vAlign w:val="center"/>
          </w:tcPr>
          <w:p w14:paraId="11B0FE86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4E212169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Oceniteľné práva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80BA4F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vAlign w:val="center"/>
          </w:tcPr>
          <w:p w14:paraId="21C4802F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0A76467F" w14:textId="77777777" w:rsidR="00C57091" w:rsidRPr="00B934EE" w:rsidRDefault="00604A87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</w:t>
            </w:r>
            <w:r w:rsidR="00C57091"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aný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767B2B2F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E349AFD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578C4" w:rsidRPr="00B934EE" w14:paraId="5BC17F9A" w14:textId="77777777" w:rsidTr="00C20025">
        <w:trPr>
          <w:trHeight w:hRule="exact" w:val="301"/>
        </w:trPr>
        <w:tc>
          <w:tcPr>
            <w:tcW w:w="3099" w:type="dxa"/>
            <w:tcBorders>
              <w:top w:val="single" w:sz="12" w:space="0" w:color="auto"/>
              <w:right w:val="nil"/>
            </w:tcBorders>
            <w:vAlign w:val="center"/>
          </w:tcPr>
          <w:p w14:paraId="4CC427DF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3A6776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9FDE5B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21FD49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FEA427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C1C59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08544F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971A3D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</w:tcBorders>
            <w:vAlign w:val="center"/>
          </w:tcPr>
          <w:p w14:paraId="36D67133" w14:textId="77777777" w:rsidR="00E7199A" w:rsidRPr="00B934E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578C4" w:rsidRPr="00B934EE" w14:paraId="18B6D896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29491B20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vAlign w:val="center"/>
          </w:tcPr>
          <w:p w14:paraId="74A26ED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683349B" w14:textId="77777777" w:rsidR="00C57091" w:rsidRPr="00B934EE" w:rsidRDefault="004E69A5" w:rsidP="00240C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</w:t>
            </w:r>
            <w:r w:rsidR="00240C73" w:rsidRPr="00B934EE">
              <w:rPr>
                <w:b/>
                <w:sz w:val="18"/>
                <w:lang w:val="sk-SK"/>
              </w:rPr>
              <w:t xml:space="preserve"> </w:t>
            </w:r>
            <w:r w:rsidRPr="00B934EE">
              <w:rPr>
                <w:b/>
                <w:sz w:val="18"/>
                <w:lang w:val="sk-SK"/>
              </w:rPr>
              <w:t>68</w:t>
            </w:r>
            <w:r w:rsidR="00240C73" w:rsidRPr="00B934EE">
              <w:rPr>
                <w:b/>
                <w:sz w:val="18"/>
                <w:lang w:val="sk-SK"/>
              </w:rPr>
              <w:t>7</w:t>
            </w:r>
          </w:p>
        </w:tc>
        <w:tc>
          <w:tcPr>
            <w:tcW w:w="1320" w:type="dxa"/>
            <w:vAlign w:val="center"/>
          </w:tcPr>
          <w:p w14:paraId="4285D395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312DA9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5589611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281E164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BB0A3A6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2830DD8" w14:textId="77777777" w:rsidR="00C57091" w:rsidRPr="00B934EE" w:rsidRDefault="004E69A5" w:rsidP="00240C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</w:t>
            </w:r>
            <w:r w:rsidR="00240C73" w:rsidRPr="00B934EE">
              <w:rPr>
                <w:b/>
                <w:sz w:val="18"/>
                <w:lang w:val="sk-SK"/>
              </w:rPr>
              <w:t xml:space="preserve"> </w:t>
            </w:r>
            <w:r w:rsidRPr="00B934EE">
              <w:rPr>
                <w:b/>
                <w:sz w:val="18"/>
                <w:lang w:val="sk-SK"/>
              </w:rPr>
              <w:t>68</w:t>
            </w:r>
            <w:r w:rsidR="00240C73" w:rsidRPr="00B934EE">
              <w:rPr>
                <w:b/>
                <w:sz w:val="18"/>
                <w:lang w:val="sk-SK"/>
              </w:rPr>
              <w:t>7</w:t>
            </w:r>
          </w:p>
        </w:tc>
      </w:tr>
      <w:tr w:rsidR="001578C4" w:rsidRPr="00B934EE" w14:paraId="5E718536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399FA00D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320" w:type="dxa"/>
            <w:vAlign w:val="center"/>
          </w:tcPr>
          <w:p w14:paraId="3BCBD6FC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603473C" w14:textId="6496E075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6D0796E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6CF2004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30C15FD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1B47143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269F5D3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6087B5E" w14:textId="1EE681D2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578C4" w:rsidRPr="00B934EE" w14:paraId="07600D7F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44104E12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320" w:type="dxa"/>
            <w:vAlign w:val="center"/>
          </w:tcPr>
          <w:p w14:paraId="408FE021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A9638CA" w14:textId="14663DC0" w:rsidR="00C57091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-98 687</w:t>
            </w:r>
          </w:p>
        </w:tc>
        <w:tc>
          <w:tcPr>
            <w:tcW w:w="1320" w:type="dxa"/>
            <w:vAlign w:val="center"/>
          </w:tcPr>
          <w:p w14:paraId="200D7F51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0DA0969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7A7E9D3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FC1ED9D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DC56F15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A436AAB" w14:textId="03929802" w:rsidR="00C57091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-98 687</w:t>
            </w:r>
          </w:p>
        </w:tc>
      </w:tr>
      <w:tr w:rsidR="001578C4" w:rsidRPr="00B934EE" w14:paraId="6C074CA5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0AF27FDB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320" w:type="dxa"/>
            <w:vAlign w:val="center"/>
          </w:tcPr>
          <w:p w14:paraId="141FA950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DAF10BF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0222914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98EDF3A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9166A52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BF992C0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07F83C1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6EE38D6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578C4" w:rsidRPr="00B934EE" w14:paraId="70032581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6F14589D" w14:textId="77777777" w:rsidR="00C57091" w:rsidRPr="00B934E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7A9876D8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6142764" w14:textId="2970556B" w:rsidR="00C57091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0E3808F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6BC92D9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B5A3B43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FA06E87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8BD0E2E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7D5CC15" w14:textId="3283D775" w:rsidR="00C57091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1578C4" w:rsidRPr="00B934EE" w14:paraId="13C9BAAE" w14:textId="77777777" w:rsidTr="00C20025">
        <w:trPr>
          <w:trHeight w:hRule="exact" w:val="301"/>
        </w:trPr>
        <w:tc>
          <w:tcPr>
            <w:tcW w:w="3099" w:type="dxa"/>
            <w:tcBorders>
              <w:right w:val="nil"/>
            </w:tcBorders>
            <w:vAlign w:val="center"/>
          </w:tcPr>
          <w:p w14:paraId="43C2CAF0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02372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801D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BF1D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F88A2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AB88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663D6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E414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left w:val="nil"/>
            </w:tcBorders>
            <w:vAlign w:val="center"/>
          </w:tcPr>
          <w:p w14:paraId="03CABD38" w14:textId="77777777" w:rsidR="00E7199A" w:rsidRPr="00B934E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578C4" w:rsidRPr="00B934EE" w14:paraId="7ED1B4C5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3D0B5491" w14:textId="77777777" w:rsidR="00C57091" w:rsidRPr="00B934E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vAlign w:val="center"/>
          </w:tcPr>
          <w:p w14:paraId="76B810B8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E665F14" w14:textId="77777777" w:rsidR="00C57091" w:rsidRPr="00B934EE" w:rsidRDefault="001071C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  <w:tc>
          <w:tcPr>
            <w:tcW w:w="1320" w:type="dxa"/>
            <w:vAlign w:val="center"/>
          </w:tcPr>
          <w:p w14:paraId="085A3C0A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8BE00D6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C32C3DE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2910958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1204BCF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F09320B" w14:textId="77777777" w:rsidR="00C57091" w:rsidRPr="00B934EE" w:rsidRDefault="001071C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</w:tr>
      <w:tr w:rsidR="002E6C3F" w:rsidRPr="00B934EE" w14:paraId="1134429A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4E10F588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320" w:type="dxa"/>
            <w:vAlign w:val="center"/>
          </w:tcPr>
          <w:p w14:paraId="7BA847EE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1DC7A63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24FE470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DFB4035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ADAFF7A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E87AF6D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661ED12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5D0AAC5" w14:textId="77777777" w:rsidR="002E6C3F" w:rsidRPr="00B934EE" w:rsidRDefault="002E6C3F" w:rsidP="009070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E6C3F" w:rsidRPr="00B934EE" w14:paraId="589C261A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1CEBCB2A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320" w:type="dxa"/>
            <w:vAlign w:val="center"/>
          </w:tcPr>
          <w:p w14:paraId="1CDDCD19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411EC76" w14:textId="5B53CEAD" w:rsidR="002E6C3F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-98 687</w:t>
            </w:r>
          </w:p>
        </w:tc>
        <w:tc>
          <w:tcPr>
            <w:tcW w:w="1320" w:type="dxa"/>
            <w:vAlign w:val="center"/>
          </w:tcPr>
          <w:p w14:paraId="3EA91D12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8CD09D6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CFF4FD3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9A63FE0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9ED2F59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B3E1AEF" w14:textId="258A0E7C" w:rsidR="002E6C3F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-98 687</w:t>
            </w:r>
          </w:p>
        </w:tc>
      </w:tr>
      <w:tr w:rsidR="002E6C3F" w:rsidRPr="00B934EE" w14:paraId="0525E644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796EA722" w14:textId="77777777" w:rsidR="002E6C3F" w:rsidRPr="00B934EE" w:rsidRDefault="002E6C3F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250EAE93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F4C148B" w14:textId="71706A8A" w:rsidR="002E6C3F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64BCFBD9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116AE7D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E30D884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2EEF108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3A198C6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96EA7BD" w14:textId="69D55700" w:rsidR="002E6C3F" w:rsidRPr="00B934EE" w:rsidRDefault="00A4117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2E6C3F" w:rsidRPr="00B934EE" w14:paraId="7E524C91" w14:textId="77777777" w:rsidTr="00C20025">
        <w:trPr>
          <w:trHeight w:hRule="exact" w:val="301"/>
        </w:trPr>
        <w:tc>
          <w:tcPr>
            <w:tcW w:w="3099" w:type="dxa"/>
            <w:tcBorders>
              <w:right w:val="nil"/>
            </w:tcBorders>
            <w:vAlign w:val="center"/>
          </w:tcPr>
          <w:p w14:paraId="19FF61B3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BCD5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290C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379F7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D2F2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5C11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BCF5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F977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left w:val="nil"/>
            </w:tcBorders>
            <w:vAlign w:val="center"/>
          </w:tcPr>
          <w:p w14:paraId="6C972AD0" w14:textId="77777777" w:rsidR="002E6C3F" w:rsidRPr="00B934EE" w:rsidRDefault="002E6C3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E6C3F" w:rsidRPr="00B934EE" w14:paraId="78D18C81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3650632B" w14:textId="77777777" w:rsidR="002E6C3F" w:rsidRPr="00B934EE" w:rsidRDefault="002E6C3F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vAlign w:val="center"/>
          </w:tcPr>
          <w:p w14:paraId="44F93247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70A967A" w14:textId="77777777" w:rsidR="002E6C3F" w:rsidRPr="00B934EE" w:rsidRDefault="001071C0" w:rsidP="00240C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5C3B8123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1D60C1B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B9B5355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0D8B088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3F92447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7F18D96" w14:textId="77777777" w:rsidR="002E6C3F" w:rsidRPr="00B934EE" w:rsidRDefault="001071C0" w:rsidP="00240C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</w:tr>
      <w:tr w:rsidR="002E6C3F" w:rsidRPr="00B934EE" w14:paraId="6A5E046E" w14:textId="77777777" w:rsidTr="00C20025">
        <w:trPr>
          <w:trHeight w:hRule="exact" w:val="301"/>
        </w:trPr>
        <w:tc>
          <w:tcPr>
            <w:tcW w:w="3099" w:type="dxa"/>
            <w:vAlign w:val="center"/>
          </w:tcPr>
          <w:p w14:paraId="1A0828FA" w14:textId="77777777" w:rsidR="002E6C3F" w:rsidRPr="00B934EE" w:rsidRDefault="002E6C3F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4618B8E4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D79D3E7" w14:textId="77777777" w:rsidR="002E6C3F" w:rsidRPr="00B934EE" w:rsidRDefault="00A32613" w:rsidP="00F9014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05C30CEE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6D3A8EE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1047B38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3F7D522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5B83F43" w14:textId="77777777" w:rsidR="002E6C3F" w:rsidRPr="00B934EE" w:rsidRDefault="002E6C3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85FB2DF" w14:textId="77777777" w:rsidR="002E6C3F" w:rsidRPr="00B934EE" w:rsidRDefault="00A32613" w:rsidP="00F9014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</w:tr>
      <w:tr w:rsidR="00271A7A" w:rsidRPr="00B934EE" w14:paraId="18257042" w14:textId="77777777" w:rsidTr="00271A7A">
        <w:trPr>
          <w:gridAfter w:val="4"/>
          <w:wAfter w:w="4445" w:type="dxa"/>
          <w:trHeight w:hRule="exact" w:val="284"/>
        </w:trPr>
        <w:tc>
          <w:tcPr>
            <w:tcW w:w="5606" w:type="dxa"/>
            <w:gridSpan w:val="3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3DCCD9F" w14:textId="77777777" w:rsidR="00271A7A" w:rsidRPr="00B934EE" w:rsidRDefault="00271A7A" w:rsidP="00D641C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60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C9288D" w14:textId="77777777" w:rsidR="00271A7A" w:rsidRPr="00B934EE" w:rsidRDefault="00271A7A" w:rsidP="00D641C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F5C92" w:rsidRPr="00B934EE" w14:paraId="27AAA82C" w14:textId="77777777" w:rsidTr="00C20025">
        <w:trPr>
          <w:gridAfter w:val="4"/>
          <w:wAfter w:w="4445" w:type="dxa"/>
          <w:trHeight w:hRule="exact" w:val="284"/>
        </w:trPr>
        <w:tc>
          <w:tcPr>
            <w:tcW w:w="5606" w:type="dxa"/>
            <w:gridSpan w:val="3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4EF1" w14:textId="77777777" w:rsidR="007F5C92" w:rsidRPr="00B934EE" w:rsidRDefault="007F5C92" w:rsidP="00D641C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Dlhodobý </w:t>
            </w:r>
            <w:r w:rsidR="009B0E5D"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ne</w:t>
            </w: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hmotný majetok</w:t>
            </w:r>
          </w:p>
        </w:tc>
        <w:tc>
          <w:tcPr>
            <w:tcW w:w="36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171E0" w14:textId="77777777" w:rsidR="007F5C92" w:rsidRPr="00B934EE" w:rsidRDefault="007F5C92" w:rsidP="00D641C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F5C92" w:rsidRPr="00B934EE" w14:paraId="20D07856" w14:textId="77777777" w:rsidTr="00C20025">
        <w:trPr>
          <w:gridAfter w:val="4"/>
          <w:wAfter w:w="4445" w:type="dxa"/>
          <w:trHeight w:hRule="exact" w:val="284"/>
        </w:trPr>
        <w:tc>
          <w:tcPr>
            <w:tcW w:w="5606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4F5" w14:textId="77777777" w:rsidR="007F5C92" w:rsidRPr="00B934EE" w:rsidRDefault="007F5C92" w:rsidP="00D641C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Dlhodobý </w:t>
            </w:r>
            <w:r w:rsidR="009B0E5D" w:rsidRPr="00B934EE">
              <w:rPr>
                <w:rFonts w:ascii="Arial" w:hAnsi="Arial" w:cs="Arial"/>
                <w:sz w:val="16"/>
                <w:szCs w:val="16"/>
                <w:lang w:val="sk-SK"/>
              </w:rPr>
              <w:t>ne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hmotný majetok, na ktorý je zriadené záložné právo</w:t>
            </w:r>
          </w:p>
        </w:tc>
        <w:tc>
          <w:tcPr>
            <w:tcW w:w="36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24F4" w14:textId="77777777" w:rsidR="007F5C92" w:rsidRPr="00B934EE" w:rsidRDefault="007F5C92" w:rsidP="00D641C7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  <w:tr w:rsidR="007F5C92" w:rsidRPr="00B934EE" w14:paraId="51FF1B73" w14:textId="77777777" w:rsidTr="00C20025">
        <w:trPr>
          <w:gridAfter w:val="4"/>
          <w:wAfter w:w="4445" w:type="dxa"/>
          <w:trHeight w:hRule="exact" w:val="414"/>
        </w:trPr>
        <w:tc>
          <w:tcPr>
            <w:tcW w:w="5606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50F5" w14:textId="77777777" w:rsidR="007F5C92" w:rsidRPr="00B934EE" w:rsidRDefault="007F5C92" w:rsidP="00D641C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Dlhodobý </w:t>
            </w:r>
            <w:r w:rsidR="009B0E5D" w:rsidRPr="00B934EE">
              <w:rPr>
                <w:rFonts w:ascii="Arial" w:hAnsi="Arial" w:cs="Arial"/>
                <w:sz w:val="16"/>
                <w:szCs w:val="16"/>
                <w:lang w:val="sk-SK"/>
              </w:rPr>
              <w:t>ne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hmotný majetok, pri ktorom má účtovná jednotka obmedzené právo s ním nakladať</w:t>
            </w:r>
          </w:p>
        </w:tc>
        <w:tc>
          <w:tcPr>
            <w:tcW w:w="36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BF69" w14:textId="77777777" w:rsidR="007F5C92" w:rsidRPr="00B934EE" w:rsidRDefault="007F5C92" w:rsidP="00D641C7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42CCF1CE" w14:textId="77777777" w:rsidR="007F5C92" w:rsidRPr="00B934EE" w:rsidRDefault="007F5C92" w:rsidP="005D3721">
      <w:pPr>
        <w:keepNext w:val="0"/>
        <w:tabs>
          <w:tab w:val="left" w:pos="426"/>
        </w:tabs>
        <w:rPr>
          <w:rFonts w:ascii="Arial" w:hAnsi="Arial" w:cs="Arial"/>
          <w:lang w:val="sk-SK"/>
        </w:rPr>
      </w:pPr>
    </w:p>
    <w:tbl>
      <w:tblPr>
        <w:tblpPr w:leftFromText="180" w:rightFromText="180" w:horzAnchor="margin" w:tblpY="255"/>
        <w:tblW w:w="13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9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192F4C" w:rsidRPr="00B934EE" w14:paraId="517A465F" w14:textId="77777777" w:rsidTr="00DB301F">
        <w:trPr>
          <w:trHeight w:val="404"/>
        </w:trPr>
        <w:tc>
          <w:tcPr>
            <w:tcW w:w="3099" w:type="dxa"/>
            <w:vMerge w:val="restart"/>
            <w:tcBorders>
              <w:bottom w:val="single" w:sz="12" w:space="0" w:color="auto"/>
            </w:tcBorders>
            <w:vAlign w:val="center"/>
          </w:tcPr>
          <w:p w14:paraId="4B653C4F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10560" w:type="dxa"/>
            <w:gridSpan w:val="8"/>
            <w:tcBorders>
              <w:bottom w:val="single" w:sz="4" w:space="0" w:color="auto"/>
            </w:tcBorders>
            <w:vAlign w:val="center"/>
          </w:tcPr>
          <w:p w14:paraId="05C77FB0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B934EE" w14:paraId="414617E5" w14:textId="77777777" w:rsidTr="00C20025">
        <w:trPr>
          <w:trHeight w:val="818"/>
        </w:trPr>
        <w:tc>
          <w:tcPr>
            <w:tcW w:w="3099" w:type="dxa"/>
            <w:vMerge/>
            <w:tcBorders>
              <w:bottom w:val="single" w:sz="12" w:space="0" w:color="auto"/>
            </w:tcBorders>
            <w:vAlign w:val="center"/>
          </w:tcPr>
          <w:p w14:paraId="5AEA96A2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74A1A2CF" w14:textId="77777777" w:rsidR="00192F4C" w:rsidRPr="00B934EE" w:rsidRDefault="00192F4C" w:rsidP="004B54E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Aktivované náklady na vývoj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77EFD6DB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471292E8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Oceniteľné práva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2E9AB828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0097A343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545EF4D1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59E2C799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DNM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14:paraId="6C101D6F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B934EE" w14:paraId="1C32FF14" w14:textId="77777777" w:rsidTr="00271A7A">
        <w:trPr>
          <w:trHeight w:hRule="exact" w:val="352"/>
        </w:trPr>
        <w:tc>
          <w:tcPr>
            <w:tcW w:w="3099" w:type="dxa"/>
            <w:tcBorders>
              <w:top w:val="single" w:sz="12" w:space="0" w:color="auto"/>
              <w:right w:val="nil"/>
            </w:tcBorders>
            <w:vAlign w:val="center"/>
          </w:tcPr>
          <w:p w14:paraId="390F8DAD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BAE564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FEE201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310E70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03C2DE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5792DF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AA2EC8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D18A39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</w:tcBorders>
            <w:vAlign w:val="center"/>
          </w:tcPr>
          <w:p w14:paraId="2FB05ED6" w14:textId="77777777" w:rsidR="00192F4C" w:rsidRPr="00B934EE" w:rsidRDefault="00192F4C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63A2D" w:rsidRPr="00B934EE" w14:paraId="1E52695B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6B7052BE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vAlign w:val="center"/>
          </w:tcPr>
          <w:p w14:paraId="4F2330DE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416999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  <w:tc>
          <w:tcPr>
            <w:tcW w:w="1320" w:type="dxa"/>
            <w:vAlign w:val="center"/>
          </w:tcPr>
          <w:p w14:paraId="420E8FF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3B4EDD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F150A0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52F705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7F658E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0BC995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</w:tr>
      <w:tr w:rsidR="00B63A2D" w:rsidRPr="00B934EE" w14:paraId="0633FF61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5AA092FC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320" w:type="dxa"/>
            <w:vAlign w:val="center"/>
          </w:tcPr>
          <w:p w14:paraId="5D33BFF6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558283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20BBCB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7549B0A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3CCBC8D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06A58F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AE4039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86A044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63A2D" w:rsidRPr="00B934EE" w14:paraId="4CAA6B70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13D8D3F4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320" w:type="dxa"/>
            <w:vAlign w:val="center"/>
          </w:tcPr>
          <w:p w14:paraId="0047F576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3A05DB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A38625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0218D8F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240544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8EE23E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2E328D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FA15E4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63A2D" w:rsidRPr="00B934EE" w14:paraId="664AA1A0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40E88785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320" w:type="dxa"/>
            <w:vAlign w:val="center"/>
          </w:tcPr>
          <w:p w14:paraId="33A3DF5F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0BD022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E074B7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8E6AC6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471EB8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1646AC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461805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B84F227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63A2D" w:rsidRPr="00B934EE" w14:paraId="4DE76E27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582760D9" w14:textId="77777777" w:rsidR="00B63A2D" w:rsidRPr="00B934EE" w:rsidRDefault="00B63A2D" w:rsidP="00DB301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79BB49FB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1122AA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  <w:tc>
          <w:tcPr>
            <w:tcW w:w="1320" w:type="dxa"/>
            <w:vAlign w:val="center"/>
          </w:tcPr>
          <w:p w14:paraId="50FA337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996037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B0F1FBA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E41115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14215E2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F4E678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</w:tr>
      <w:tr w:rsidR="00B63A2D" w:rsidRPr="00B934EE" w14:paraId="0996E411" w14:textId="77777777" w:rsidTr="00271A7A">
        <w:trPr>
          <w:trHeight w:hRule="exact" w:val="352"/>
        </w:trPr>
        <w:tc>
          <w:tcPr>
            <w:tcW w:w="3099" w:type="dxa"/>
            <w:tcBorders>
              <w:right w:val="nil"/>
            </w:tcBorders>
            <w:vAlign w:val="center"/>
          </w:tcPr>
          <w:p w14:paraId="4279B784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2BA1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8FCF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ED9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6BB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107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706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66A7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left w:val="nil"/>
            </w:tcBorders>
            <w:vAlign w:val="center"/>
          </w:tcPr>
          <w:p w14:paraId="3C1EEDD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63A2D" w:rsidRPr="00B934EE" w14:paraId="36686349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7CB811ED" w14:textId="77777777" w:rsidR="00B63A2D" w:rsidRPr="00B934EE" w:rsidRDefault="00B63A2D" w:rsidP="00DB301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vAlign w:val="center"/>
          </w:tcPr>
          <w:p w14:paraId="3C94A251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D23C29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  <w:tc>
          <w:tcPr>
            <w:tcW w:w="1320" w:type="dxa"/>
            <w:vAlign w:val="center"/>
          </w:tcPr>
          <w:p w14:paraId="4FECC11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8B79B7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6D317F7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B4B375F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F980CC7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72F234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</w:tr>
      <w:tr w:rsidR="00B63A2D" w:rsidRPr="00B934EE" w14:paraId="42863C1F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5DB5A5DC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320" w:type="dxa"/>
            <w:vAlign w:val="center"/>
          </w:tcPr>
          <w:p w14:paraId="1CA8C78F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1FC7C3D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E36E7F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B6E6E6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68D9C8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1BA318B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F0B872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84D8F7B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63A2D" w:rsidRPr="00B934EE" w14:paraId="33C2F1C1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32BD5451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320" w:type="dxa"/>
            <w:vAlign w:val="center"/>
          </w:tcPr>
          <w:p w14:paraId="24588636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732196D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AA48C0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59D8F6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892997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B153AAD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878C24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BC2304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63A2D" w:rsidRPr="00B934EE" w14:paraId="78007EFC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58C14A69" w14:textId="77777777" w:rsidR="00B63A2D" w:rsidRPr="00B934EE" w:rsidRDefault="00B63A2D" w:rsidP="00DB301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0A507B0F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C8DAAEA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  <w:tc>
          <w:tcPr>
            <w:tcW w:w="1320" w:type="dxa"/>
            <w:vAlign w:val="center"/>
          </w:tcPr>
          <w:p w14:paraId="71E2C33F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3694BD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98F25A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3A3B057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59B0B01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A5FCB2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98 687</w:t>
            </w:r>
          </w:p>
        </w:tc>
      </w:tr>
      <w:tr w:rsidR="00B63A2D" w:rsidRPr="00B934EE" w14:paraId="177F359F" w14:textId="77777777" w:rsidTr="00271A7A">
        <w:trPr>
          <w:trHeight w:hRule="exact" w:val="352"/>
        </w:trPr>
        <w:tc>
          <w:tcPr>
            <w:tcW w:w="3099" w:type="dxa"/>
            <w:tcBorders>
              <w:right w:val="nil"/>
            </w:tcBorders>
            <w:vAlign w:val="center"/>
          </w:tcPr>
          <w:p w14:paraId="46148D1F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B69B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811B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057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E02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51E6A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ACD6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6FF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left w:val="nil"/>
            </w:tcBorders>
            <w:vAlign w:val="center"/>
          </w:tcPr>
          <w:p w14:paraId="47E78251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63A2D" w:rsidRPr="00B934EE" w14:paraId="4F3CDB97" w14:textId="77777777" w:rsidTr="00271A7A">
        <w:trPr>
          <w:trHeight w:hRule="exact" w:val="352"/>
        </w:trPr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14:paraId="0638C039" w14:textId="77777777" w:rsidR="00B63A2D" w:rsidRPr="00B934EE" w:rsidRDefault="00B63A2D" w:rsidP="00DB301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A330BAB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3538B7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71A4718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6264F0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6B22A7D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C14D5AE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65626A3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2151E6C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</w:tr>
      <w:tr w:rsidR="00B63A2D" w:rsidRPr="00B934EE" w14:paraId="36C1A9F5" w14:textId="77777777" w:rsidTr="00271A7A">
        <w:trPr>
          <w:trHeight w:hRule="exact" w:val="352"/>
        </w:trPr>
        <w:tc>
          <w:tcPr>
            <w:tcW w:w="3099" w:type="dxa"/>
            <w:vAlign w:val="center"/>
          </w:tcPr>
          <w:p w14:paraId="6CC11F32" w14:textId="77777777" w:rsidR="00B63A2D" w:rsidRPr="00B934EE" w:rsidRDefault="00B63A2D" w:rsidP="00DB301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320" w:type="dxa"/>
            <w:vAlign w:val="center"/>
          </w:tcPr>
          <w:p w14:paraId="47D6BE38" w14:textId="77777777" w:rsidR="00B63A2D" w:rsidRPr="00B934EE" w:rsidRDefault="00B63A2D" w:rsidP="00DB301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144C4A5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4DCC4624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30ABB3D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461DF92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06EBDE55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21BD06D9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320" w:type="dxa"/>
            <w:vAlign w:val="center"/>
          </w:tcPr>
          <w:p w14:paraId="6BBC6D80" w14:textId="77777777" w:rsidR="00B63A2D" w:rsidRPr="00B934EE" w:rsidRDefault="00B63A2D" w:rsidP="00B63A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</w:tr>
    </w:tbl>
    <w:p w14:paraId="3EA1E98E" w14:textId="77777777" w:rsidR="004E69A5" w:rsidRPr="00B934EE" w:rsidRDefault="004E69A5" w:rsidP="00C57091">
      <w:pPr>
        <w:rPr>
          <w:rFonts w:ascii="Arial" w:hAnsi="Arial" w:cs="Arial"/>
          <w:b/>
          <w:lang w:val="sk-SK"/>
        </w:rPr>
      </w:pPr>
      <w:bookmarkStart w:id="18" w:name="_Toc474124205"/>
      <w:bookmarkStart w:id="19" w:name="_Toc474124317"/>
    </w:p>
    <w:p w14:paraId="6489C659" w14:textId="77777777" w:rsidR="0025037A" w:rsidRPr="00B934EE" w:rsidRDefault="0025037A" w:rsidP="00C57091">
      <w:pPr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b) Dlhodobý hmotný majetok</w:t>
      </w:r>
    </w:p>
    <w:p w14:paraId="148B3567" w14:textId="77777777" w:rsidR="00C57091" w:rsidRPr="00B934EE" w:rsidRDefault="00C57091" w:rsidP="00C57091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dlhodobom hmotnom majetku</w:t>
      </w:r>
      <w:bookmarkEnd w:id="18"/>
      <w:bookmarkEnd w:id="19"/>
    </w:p>
    <w:tbl>
      <w:tblPr>
        <w:tblW w:w="13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1206"/>
        <w:gridCol w:w="1206"/>
        <w:gridCol w:w="1207"/>
        <w:gridCol w:w="1207"/>
        <w:gridCol w:w="1207"/>
        <w:gridCol w:w="1207"/>
        <w:gridCol w:w="1207"/>
        <w:gridCol w:w="1207"/>
        <w:gridCol w:w="1207"/>
      </w:tblGrid>
      <w:tr w:rsidR="00720258" w:rsidRPr="00B934EE" w14:paraId="59245151" w14:textId="77777777" w:rsidTr="00907046">
        <w:trPr>
          <w:trHeight w:val="469"/>
        </w:trPr>
        <w:tc>
          <w:tcPr>
            <w:tcW w:w="2798" w:type="dxa"/>
            <w:vMerge w:val="restart"/>
            <w:vAlign w:val="center"/>
          </w:tcPr>
          <w:p w14:paraId="3B8C6791" w14:textId="77777777" w:rsidR="00720258" w:rsidRPr="00B934E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0861" w:type="dxa"/>
            <w:gridSpan w:val="9"/>
            <w:vAlign w:val="center"/>
          </w:tcPr>
          <w:p w14:paraId="146DF387" w14:textId="77777777" w:rsidR="00720258" w:rsidRPr="00B934E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E6A6C" w:rsidRPr="00B934EE" w14:paraId="5D131AE6" w14:textId="77777777" w:rsidTr="00271A7A">
        <w:trPr>
          <w:trHeight w:val="1134"/>
        </w:trPr>
        <w:tc>
          <w:tcPr>
            <w:tcW w:w="2798" w:type="dxa"/>
            <w:vMerge/>
            <w:tcBorders>
              <w:bottom w:val="single" w:sz="12" w:space="0" w:color="auto"/>
            </w:tcBorders>
            <w:vAlign w:val="center"/>
          </w:tcPr>
          <w:p w14:paraId="61507102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vAlign w:val="center"/>
          </w:tcPr>
          <w:p w14:paraId="660C38BC" w14:textId="77777777" w:rsidR="00C57091" w:rsidRPr="00B934EE" w:rsidRDefault="00C57091" w:rsidP="006E6A6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vAlign w:val="center"/>
          </w:tcPr>
          <w:p w14:paraId="7DE96A6C" w14:textId="77777777" w:rsidR="00C57091" w:rsidRPr="00B934EE" w:rsidRDefault="00C57091" w:rsidP="006E6A6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7EA4A12C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</w:t>
            </w:r>
            <w:r w:rsidR="00604A87"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né veci a </w:t>
            </w: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súbory hnuteľných vecí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0CC82394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 celky trvalých porastov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75098B5A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Základné stádo a ťažné zvieratá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0A33EA71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04B5B683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4A2781AD" w14:textId="77777777" w:rsidR="00C57091" w:rsidRPr="00B934EE" w:rsidRDefault="00C57091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DHM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vAlign w:val="center"/>
          </w:tcPr>
          <w:p w14:paraId="68A6ABA0" w14:textId="77777777" w:rsidR="00C57091" w:rsidRPr="00B934E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E6A6C" w:rsidRPr="00B934EE" w14:paraId="626AB45B" w14:textId="77777777" w:rsidTr="00907046">
        <w:trPr>
          <w:trHeight w:hRule="exact" w:val="301"/>
        </w:trPr>
        <w:tc>
          <w:tcPr>
            <w:tcW w:w="2798" w:type="dxa"/>
            <w:tcBorders>
              <w:top w:val="single" w:sz="12" w:space="0" w:color="auto"/>
              <w:right w:val="nil"/>
            </w:tcBorders>
            <w:vAlign w:val="center"/>
          </w:tcPr>
          <w:p w14:paraId="40FBDA79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92389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4EE80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E7307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F94CF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C84B0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B5CAF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F6C16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2388C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5E0214F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D5859" w:rsidRPr="00B934EE" w14:paraId="21A52E2B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3295ED0A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3CB35447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46B4F1BF" w14:textId="2848AEBE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13 423 079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26AB10F1" w14:textId="3245ED1C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9 761 811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0BB5BE41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565068C7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65D077BA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098E07D2" w14:textId="69358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33 86</w:t>
            </w:r>
            <w:r>
              <w:rPr>
                <w:b/>
                <w:sz w:val="18"/>
                <w:lang w:val="sk-SK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28CEB053" w14:textId="70F98B0D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1C4F1A00" w14:textId="4CC0FB4A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23 218 753</w:t>
            </w:r>
          </w:p>
        </w:tc>
      </w:tr>
      <w:tr w:rsidR="006E6A6C" w:rsidRPr="00B934EE" w14:paraId="0B0384CA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58E8FBFD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206" w:type="dxa"/>
            <w:vAlign w:val="center"/>
          </w:tcPr>
          <w:p w14:paraId="7D1806FA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1DD09E82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75D941A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0C07901A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92FE314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D27417E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460866B3" w14:textId="316B894C" w:rsidR="004A478E" w:rsidRPr="00B934EE" w:rsidRDefault="000D5859" w:rsidP="00E61E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77 387</w:t>
            </w:r>
          </w:p>
        </w:tc>
        <w:tc>
          <w:tcPr>
            <w:tcW w:w="1207" w:type="dxa"/>
            <w:vAlign w:val="center"/>
          </w:tcPr>
          <w:p w14:paraId="4B58B865" w14:textId="77777777" w:rsidR="004A478E" w:rsidRPr="00B934EE" w:rsidRDefault="001A762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0</w:t>
            </w:r>
          </w:p>
        </w:tc>
        <w:tc>
          <w:tcPr>
            <w:tcW w:w="1207" w:type="dxa"/>
            <w:vAlign w:val="center"/>
          </w:tcPr>
          <w:p w14:paraId="25A6CC97" w14:textId="6D838AB4" w:rsidR="004A478E" w:rsidRPr="00B934EE" w:rsidRDefault="000D5859" w:rsidP="00E61E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77 387</w:t>
            </w:r>
          </w:p>
        </w:tc>
      </w:tr>
      <w:tr w:rsidR="006E6A6C" w:rsidRPr="00B934EE" w14:paraId="22AD0641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2109FB3F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06" w:type="dxa"/>
            <w:vAlign w:val="center"/>
          </w:tcPr>
          <w:p w14:paraId="16F86CC4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53715C9D" w14:textId="781420CC" w:rsidR="004A478E" w:rsidRPr="00B934EE" w:rsidRDefault="000D5859" w:rsidP="001A76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-8 752 564</w:t>
            </w:r>
          </w:p>
        </w:tc>
        <w:tc>
          <w:tcPr>
            <w:tcW w:w="1207" w:type="dxa"/>
            <w:vAlign w:val="center"/>
          </w:tcPr>
          <w:p w14:paraId="3EFAE2D4" w14:textId="060E20D2" w:rsidR="004A478E" w:rsidRPr="00B934EE" w:rsidRDefault="000D5859" w:rsidP="00C371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-6 284 109</w:t>
            </w:r>
          </w:p>
        </w:tc>
        <w:tc>
          <w:tcPr>
            <w:tcW w:w="1207" w:type="dxa"/>
            <w:vAlign w:val="center"/>
          </w:tcPr>
          <w:p w14:paraId="39DCB928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3B7FAB6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241A0763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59A30B1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74AB3F7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7E6F760" w14:textId="49DDB09C" w:rsidR="004A478E" w:rsidRPr="00B934EE" w:rsidRDefault="000D5859" w:rsidP="001A76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-15 036 673</w:t>
            </w:r>
          </w:p>
        </w:tc>
      </w:tr>
      <w:tr w:rsidR="006E6A6C" w:rsidRPr="00B934EE" w14:paraId="1087E55A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62D5A010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06" w:type="dxa"/>
            <w:vAlign w:val="center"/>
          </w:tcPr>
          <w:p w14:paraId="386A6559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64BED182" w14:textId="79A3BFB6" w:rsidR="004A478E" w:rsidRPr="00B934EE" w:rsidRDefault="000D5859" w:rsidP="00E61E4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9 790</w:t>
            </w:r>
          </w:p>
        </w:tc>
        <w:tc>
          <w:tcPr>
            <w:tcW w:w="1207" w:type="dxa"/>
            <w:vAlign w:val="center"/>
          </w:tcPr>
          <w:p w14:paraId="077861B0" w14:textId="512CCD47" w:rsidR="004A478E" w:rsidRPr="00B934EE" w:rsidRDefault="000D5859" w:rsidP="0040362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101 461</w:t>
            </w:r>
          </w:p>
        </w:tc>
        <w:tc>
          <w:tcPr>
            <w:tcW w:w="1207" w:type="dxa"/>
            <w:vAlign w:val="center"/>
          </w:tcPr>
          <w:p w14:paraId="30486146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3C88714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EF30380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BDA1B4A" w14:textId="1DB760A6" w:rsidR="004A478E" w:rsidRPr="00B934EE" w:rsidRDefault="001A762A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</w:t>
            </w:r>
            <w:r w:rsidR="000D5859">
              <w:rPr>
                <w:sz w:val="18"/>
                <w:lang w:val="sk-SK"/>
              </w:rPr>
              <w:t>111 251</w:t>
            </w:r>
          </w:p>
        </w:tc>
        <w:tc>
          <w:tcPr>
            <w:tcW w:w="1207" w:type="dxa"/>
            <w:vAlign w:val="center"/>
          </w:tcPr>
          <w:p w14:paraId="2955E543" w14:textId="7539FBCF" w:rsidR="004A478E" w:rsidRPr="00B934EE" w:rsidRDefault="000D5859" w:rsidP="00B10D0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207" w:type="dxa"/>
            <w:vAlign w:val="center"/>
          </w:tcPr>
          <w:p w14:paraId="5F490D16" w14:textId="77777777" w:rsidR="004A478E" w:rsidRPr="00B934EE" w:rsidRDefault="002E662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0</w:t>
            </w:r>
          </w:p>
        </w:tc>
      </w:tr>
      <w:tr w:rsidR="006E6A6C" w:rsidRPr="00B934EE" w14:paraId="1691FD2D" w14:textId="77777777" w:rsidTr="00907046">
        <w:trPr>
          <w:trHeight w:hRule="exact" w:val="301"/>
        </w:trPr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14:paraId="487677CD" w14:textId="77777777" w:rsidR="004A478E" w:rsidRPr="00B934EE" w:rsidRDefault="004A478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03DEBF9B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13693F67" w14:textId="22720669" w:rsidR="004A478E" w:rsidRPr="00B934EE" w:rsidRDefault="000D5859" w:rsidP="001A76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4 680 305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47B21EB2" w14:textId="243345D3" w:rsidR="004A478E" w:rsidRPr="00B934EE" w:rsidRDefault="000D5859" w:rsidP="00196A5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3 579 163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1750690F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02DB287D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2CACF431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0220B8CD" w14:textId="1D1E32D7" w:rsidR="004A478E" w:rsidRPr="00B934EE" w:rsidRDefault="000D5859" w:rsidP="009A1DA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3C5E2F0B" w14:textId="77777777" w:rsidR="004A478E" w:rsidRPr="00B934EE" w:rsidRDefault="001A762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14:paraId="043F970A" w14:textId="665EFC43" w:rsidR="004A478E" w:rsidRPr="00B934EE" w:rsidRDefault="000D5859" w:rsidP="006A46F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8 259 468</w:t>
            </w:r>
          </w:p>
        </w:tc>
      </w:tr>
      <w:tr w:rsidR="006E6A6C" w:rsidRPr="00B934EE" w14:paraId="0CFEAD5E" w14:textId="77777777" w:rsidTr="00907046">
        <w:trPr>
          <w:trHeight w:hRule="exact" w:val="301"/>
        </w:trPr>
        <w:tc>
          <w:tcPr>
            <w:tcW w:w="2798" w:type="dxa"/>
            <w:tcBorders>
              <w:top w:val="single" w:sz="4" w:space="0" w:color="auto"/>
              <w:right w:val="nil"/>
            </w:tcBorders>
            <w:vAlign w:val="center"/>
          </w:tcPr>
          <w:p w14:paraId="79AA7711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6D192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29465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3D608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6EDF6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3D647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02874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CA8A1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E1510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4AC1EE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D5859" w:rsidRPr="00B934EE" w14:paraId="190E6E90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214DA3D3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1206" w:type="dxa"/>
            <w:vAlign w:val="center"/>
          </w:tcPr>
          <w:p w14:paraId="3A92A3BA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269FFAC0" w14:textId="6C6C6086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7 646 326</w:t>
            </w:r>
          </w:p>
        </w:tc>
        <w:tc>
          <w:tcPr>
            <w:tcW w:w="1207" w:type="dxa"/>
            <w:vAlign w:val="center"/>
          </w:tcPr>
          <w:p w14:paraId="62636BF8" w14:textId="232253DA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5 663 747</w:t>
            </w:r>
          </w:p>
        </w:tc>
        <w:tc>
          <w:tcPr>
            <w:tcW w:w="1207" w:type="dxa"/>
            <w:vAlign w:val="center"/>
          </w:tcPr>
          <w:p w14:paraId="1B31E93B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4CD31A1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2EF5EC58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2B78B34D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08367D0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C328468" w14:textId="11C9FDE8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13 310 073</w:t>
            </w:r>
          </w:p>
        </w:tc>
      </w:tr>
      <w:tr w:rsidR="006E6A6C" w:rsidRPr="00B934EE" w14:paraId="1D2F877E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59B4498D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206" w:type="dxa"/>
            <w:vAlign w:val="center"/>
          </w:tcPr>
          <w:p w14:paraId="74768BBF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02DC2350" w14:textId="0BADF1F1" w:rsidR="004A478E" w:rsidRPr="00B934EE" w:rsidRDefault="000D585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248 082</w:t>
            </w:r>
          </w:p>
        </w:tc>
        <w:tc>
          <w:tcPr>
            <w:tcW w:w="1207" w:type="dxa"/>
            <w:vAlign w:val="center"/>
          </w:tcPr>
          <w:p w14:paraId="52437087" w14:textId="75E32EB5" w:rsidR="004A478E" w:rsidRPr="00B934EE" w:rsidRDefault="000D585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250 667</w:t>
            </w:r>
          </w:p>
        </w:tc>
        <w:tc>
          <w:tcPr>
            <w:tcW w:w="1207" w:type="dxa"/>
            <w:vAlign w:val="center"/>
          </w:tcPr>
          <w:p w14:paraId="0040DB4B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329741B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785821EC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81A5B76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6339A1A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4ABC84A" w14:textId="0672E75D" w:rsidR="004A478E" w:rsidRPr="00B934EE" w:rsidRDefault="000D585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498 749</w:t>
            </w:r>
          </w:p>
        </w:tc>
      </w:tr>
      <w:tr w:rsidR="006E6A6C" w:rsidRPr="00B934EE" w14:paraId="2BFDEC02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436DA0A0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06" w:type="dxa"/>
            <w:vAlign w:val="center"/>
          </w:tcPr>
          <w:p w14:paraId="5FB7E846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2D56B094" w14:textId="6E89A417" w:rsidR="004A478E" w:rsidRPr="00B934EE" w:rsidRDefault="000D585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-4 531 945</w:t>
            </w:r>
          </w:p>
        </w:tc>
        <w:tc>
          <w:tcPr>
            <w:tcW w:w="1207" w:type="dxa"/>
            <w:vAlign w:val="center"/>
          </w:tcPr>
          <w:p w14:paraId="71C0EDDC" w14:textId="2C681555" w:rsidR="004A478E" w:rsidRPr="00B934EE" w:rsidRDefault="000D585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-3 151 109</w:t>
            </w:r>
          </w:p>
        </w:tc>
        <w:tc>
          <w:tcPr>
            <w:tcW w:w="1207" w:type="dxa"/>
            <w:vAlign w:val="center"/>
          </w:tcPr>
          <w:p w14:paraId="117217CC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1079EC9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7C636F44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0DB07346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454309BD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37D9722D" w14:textId="68A779C1" w:rsidR="004A478E" w:rsidRPr="00B934EE" w:rsidRDefault="000D5859" w:rsidP="00C371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-7 683 054</w:t>
            </w:r>
          </w:p>
        </w:tc>
      </w:tr>
      <w:tr w:rsidR="006E6A6C" w:rsidRPr="00B934EE" w14:paraId="31CCD4AC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4753E364" w14:textId="77777777" w:rsidR="004A478E" w:rsidRPr="00B934EE" w:rsidRDefault="004A478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1206" w:type="dxa"/>
            <w:vAlign w:val="center"/>
          </w:tcPr>
          <w:p w14:paraId="784744EC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612C0A84" w14:textId="4656FA74" w:rsidR="004A478E" w:rsidRPr="00B934EE" w:rsidRDefault="000D5859" w:rsidP="009070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3 362 465</w:t>
            </w:r>
          </w:p>
        </w:tc>
        <w:tc>
          <w:tcPr>
            <w:tcW w:w="1207" w:type="dxa"/>
            <w:vAlign w:val="center"/>
          </w:tcPr>
          <w:p w14:paraId="719C62A9" w14:textId="3A4DD4DA" w:rsidR="004A478E" w:rsidRPr="00B934EE" w:rsidRDefault="000D5859" w:rsidP="00C3716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2 763 304</w:t>
            </w:r>
          </w:p>
        </w:tc>
        <w:tc>
          <w:tcPr>
            <w:tcW w:w="1207" w:type="dxa"/>
            <w:vAlign w:val="center"/>
          </w:tcPr>
          <w:p w14:paraId="1781DF23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6C5A115C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658F9D8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2E75C463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76FBD989" w14:textId="77777777" w:rsidR="004A478E" w:rsidRPr="00B934EE" w:rsidRDefault="004A478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36D5593A" w14:textId="41E37C49" w:rsidR="004A478E" w:rsidRPr="00B934EE" w:rsidRDefault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6 125 769</w:t>
            </w:r>
          </w:p>
        </w:tc>
      </w:tr>
      <w:tr w:rsidR="006E6A6C" w:rsidRPr="00B934EE" w14:paraId="232C2F54" w14:textId="77777777" w:rsidTr="00907046">
        <w:trPr>
          <w:trHeight w:hRule="exact" w:val="301"/>
        </w:trPr>
        <w:tc>
          <w:tcPr>
            <w:tcW w:w="2798" w:type="dxa"/>
            <w:tcBorders>
              <w:top w:val="single" w:sz="4" w:space="0" w:color="auto"/>
              <w:right w:val="nil"/>
            </w:tcBorders>
            <w:vAlign w:val="center"/>
          </w:tcPr>
          <w:p w14:paraId="1A0792B8" w14:textId="77777777" w:rsidR="004A478E" w:rsidRPr="00B934EE" w:rsidRDefault="004A478E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45438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FA4BC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FA993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927BF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69ED4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8200D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28848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33236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7A055A" w14:textId="77777777" w:rsidR="004A478E" w:rsidRPr="00B934EE" w:rsidRDefault="004A478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D5859" w:rsidRPr="00B934EE" w14:paraId="7EF51417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712076FD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206" w:type="dxa"/>
            <w:vAlign w:val="center"/>
          </w:tcPr>
          <w:p w14:paraId="0581C113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5DD89E70" w14:textId="30DCE39C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1 317 840</w:t>
            </w:r>
          </w:p>
        </w:tc>
        <w:tc>
          <w:tcPr>
            <w:tcW w:w="1207" w:type="dxa"/>
            <w:vAlign w:val="center"/>
          </w:tcPr>
          <w:p w14:paraId="5A4312CA" w14:textId="40B8F1AE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815 859</w:t>
            </w:r>
          </w:p>
        </w:tc>
        <w:tc>
          <w:tcPr>
            <w:tcW w:w="1207" w:type="dxa"/>
            <w:vAlign w:val="center"/>
          </w:tcPr>
          <w:p w14:paraId="5A34C2FF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352994E4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741CA05" w14:textId="77777777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1EFD777" w14:textId="54E69EE0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vAlign w:val="center"/>
          </w:tcPr>
          <w:p w14:paraId="7929CC2A" w14:textId="2BA69DFE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vAlign w:val="center"/>
          </w:tcPr>
          <w:p w14:paraId="538A6297" w14:textId="0FB6E122" w:rsidR="000D5859" w:rsidRPr="00B934EE" w:rsidRDefault="000D5859" w:rsidP="000D585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2 133 699</w:t>
            </w:r>
          </w:p>
        </w:tc>
      </w:tr>
      <w:tr w:rsidR="00D90189" w:rsidRPr="00B934EE" w14:paraId="6D19B939" w14:textId="77777777" w:rsidTr="00907046">
        <w:trPr>
          <w:trHeight w:hRule="exact" w:val="301"/>
        </w:trPr>
        <w:tc>
          <w:tcPr>
            <w:tcW w:w="2798" w:type="dxa"/>
            <w:vAlign w:val="center"/>
          </w:tcPr>
          <w:p w14:paraId="1B10C360" w14:textId="77777777" w:rsidR="00D90189" w:rsidRPr="00B934EE" w:rsidRDefault="00D90189" w:rsidP="00D9018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1206" w:type="dxa"/>
            <w:vAlign w:val="center"/>
          </w:tcPr>
          <w:p w14:paraId="6D23E7A7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157AF133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5 776 753</w:t>
            </w:r>
          </w:p>
        </w:tc>
        <w:tc>
          <w:tcPr>
            <w:tcW w:w="1207" w:type="dxa"/>
            <w:vAlign w:val="center"/>
          </w:tcPr>
          <w:p w14:paraId="2883EB00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4 098 064</w:t>
            </w:r>
          </w:p>
        </w:tc>
        <w:tc>
          <w:tcPr>
            <w:tcW w:w="1207" w:type="dxa"/>
            <w:vAlign w:val="center"/>
          </w:tcPr>
          <w:p w14:paraId="67DB1EB0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5C352EE9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7F558CD6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07" w:type="dxa"/>
            <w:vAlign w:val="center"/>
          </w:tcPr>
          <w:p w14:paraId="1008F90A" w14:textId="77777777" w:rsidR="00D90189" w:rsidRPr="00B934EE" w:rsidRDefault="00D90189" w:rsidP="009A1DA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33 86</w:t>
            </w:r>
            <w:r w:rsidR="009A1DAF" w:rsidRPr="00B934EE">
              <w:rPr>
                <w:b/>
                <w:sz w:val="18"/>
                <w:lang w:val="sk-SK"/>
              </w:rPr>
              <w:t>3</w:t>
            </w:r>
          </w:p>
        </w:tc>
        <w:tc>
          <w:tcPr>
            <w:tcW w:w="1207" w:type="dxa"/>
            <w:vAlign w:val="center"/>
          </w:tcPr>
          <w:p w14:paraId="43469B85" w14:textId="77777777" w:rsidR="00D90189" w:rsidRPr="00B934EE" w:rsidRDefault="00D90189" w:rsidP="00D9018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07" w:type="dxa"/>
            <w:vAlign w:val="center"/>
          </w:tcPr>
          <w:p w14:paraId="06C92193" w14:textId="77777777" w:rsidR="00D90189" w:rsidRPr="00B934EE" w:rsidRDefault="00D90189" w:rsidP="009A1DA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9 908 68</w:t>
            </w:r>
            <w:r w:rsidR="009A1DAF" w:rsidRPr="00B934EE">
              <w:rPr>
                <w:b/>
                <w:sz w:val="18"/>
                <w:lang w:val="sk-SK"/>
              </w:rPr>
              <w:t>0</w:t>
            </w:r>
          </w:p>
        </w:tc>
      </w:tr>
    </w:tbl>
    <w:p w14:paraId="0EE3C216" w14:textId="77777777" w:rsidR="00C57091" w:rsidRPr="00B934EE" w:rsidRDefault="00C57091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3619"/>
      </w:tblGrid>
      <w:tr w:rsidR="007F5C92" w:rsidRPr="00B934EE" w14:paraId="073E1909" w14:textId="77777777" w:rsidTr="00DB301F">
        <w:trPr>
          <w:trHeight w:hRule="exact" w:val="284"/>
        </w:trPr>
        <w:tc>
          <w:tcPr>
            <w:tcW w:w="1028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7B91" w14:textId="77777777" w:rsidR="007F5C92" w:rsidRPr="00B934EE" w:rsidRDefault="007F5C92" w:rsidP="009B0E5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63EA4" w14:textId="77777777" w:rsidR="007F5C92" w:rsidRPr="00B934EE" w:rsidRDefault="007F5C92" w:rsidP="00D641C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F5C92" w:rsidRPr="00B934EE" w14:paraId="7D64DA8D" w14:textId="77777777" w:rsidTr="00DB301F">
        <w:trPr>
          <w:trHeight w:hRule="exact" w:val="284"/>
        </w:trPr>
        <w:tc>
          <w:tcPr>
            <w:tcW w:w="102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209E" w14:textId="77777777" w:rsidR="007F5C92" w:rsidRPr="00B934EE" w:rsidRDefault="007F5C92" w:rsidP="009B0E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5000" w14:textId="77777777" w:rsidR="007F5C92" w:rsidRPr="00B934EE" w:rsidRDefault="007F5C92" w:rsidP="00D641C7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žiadny</w:t>
            </w:r>
          </w:p>
        </w:tc>
      </w:tr>
      <w:tr w:rsidR="007F5C92" w:rsidRPr="00B934EE" w14:paraId="4F409B2D" w14:textId="77777777" w:rsidTr="00DB301F">
        <w:trPr>
          <w:trHeight w:hRule="exact" w:val="442"/>
        </w:trPr>
        <w:tc>
          <w:tcPr>
            <w:tcW w:w="102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4929" w14:textId="77777777" w:rsidR="007F5C92" w:rsidRPr="00B934EE" w:rsidRDefault="007F5C92" w:rsidP="009B0E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8024" w14:textId="77777777" w:rsidR="007F5C92" w:rsidRPr="00B934EE" w:rsidRDefault="007F5C92" w:rsidP="00D641C7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7C8DECBA" w14:textId="77777777" w:rsidR="00AF35C2" w:rsidRPr="00B934EE" w:rsidRDefault="00AF35C2" w:rsidP="00C57091">
      <w:pPr>
        <w:rPr>
          <w:rFonts w:ascii="Arial" w:hAnsi="Arial" w:cs="Arial"/>
          <w:lang w:val="sk-SK"/>
        </w:rPr>
      </w:pPr>
    </w:p>
    <w:tbl>
      <w:tblPr>
        <w:tblW w:w="13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932"/>
        <w:gridCol w:w="1254"/>
        <w:gridCol w:w="1254"/>
        <w:gridCol w:w="1255"/>
        <w:gridCol w:w="1255"/>
        <w:gridCol w:w="1255"/>
        <w:gridCol w:w="1255"/>
        <w:gridCol w:w="1255"/>
        <w:gridCol w:w="1255"/>
      </w:tblGrid>
      <w:tr w:rsidR="00720258" w:rsidRPr="00B934EE" w14:paraId="622F6E9E" w14:textId="77777777" w:rsidTr="007F14A0">
        <w:trPr>
          <w:trHeight w:val="414"/>
        </w:trPr>
        <w:tc>
          <w:tcPr>
            <w:tcW w:w="2689" w:type="dxa"/>
            <w:vMerge w:val="restart"/>
            <w:vAlign w:val="center"/>
          </w:tcPr>
          <w:p w14:paraId="6BBFA489" w14:textId="77777777" w:rsidR="00720258" w:rsidRPr="00B934E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0970" w:type="dxa"/>
            <w:gridSpan w:val="9"/>
            <w:vAlign w:val="center"/>
          </w:tcPr>
          <w:p w14:paraId="32181D79" w14:textId="77777777" w:rsidR="00720258" w:rsidRPr="00B934E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645AA" w:rsidRPr="00B934EE" w14:paraId="6DFA6EBC" w14:textId="77777777" w:rsidTr="007F14A0">
        <w:trPr>
          <w:trHeight w:val="1368"/>
        </w:trPr>
        <w:tc>
          <w:tcPr>
            <w:tcW w:w="2689" w:type="dxa"/>
            <w:vMerge/>
            <w:tcBorders>
              <w:bottom w:val="single" w:sz="12" w:space="0" w:color="auto"/>
            </w:tcBorders>
            <w:vAlign w:val="center"/>
          </w:tcPr>
          <w:p w14:paraId="50B37E10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10F7FD6A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14C17792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5D14C805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014A5990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1C5A9273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Základné stádo a ťažné zvieratá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59B114E7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797BC010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1B841BC1" w14:textId="77777777" w:rsidR="00192F4C" w:rsidRPr="00B934EE" w:rsidRDefault="00192F4C" w:rsidP="00A31C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preddavky na DHM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36296AFE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645AA" w:rsidRPr="00B934EE" w14:paraId="22B2718F" w14:textId="77777777" w:rsidTr="007F14A0">
        <w:trPr>
          <w:trHeight w:hRule="exact" w:val="352"/>
        </w:trPr>
        <w:tc>
          <w:tcPr>
            <w:tcW w:w="2689" w:type="dxa"/>
            <w:tcBorders>
              <w:top w:val="single" w:sz="12" w:space="0" w:color="auto"/>
              <w:right w:val="nil"/>
            </w:tcBorders>
            <w:vAlign w:val="center"/>
          </w:tcPr>
          <w:p w14:paraId="3B7701AE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852E4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0D723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A192E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4CDC8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743DB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2E5FF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E65BE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20F66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105B30B" w14:textId="77777777" w:rsidR="00192F4C" w:rsidRPr="00B934E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B5041" w:rsidRPr="00B934EE" w14:paraId="14F05C7C" w14:textId="77777777" w:rsidTr="007F14A0">
        <w:trPr>
          <w:trHeight w:hRule="exact" w:val="491"/>
        </w:trPr>
        <w:tc>
          <w:tcPr>
            <w:tcW w:w="2689" w:type="dxa"/>
            <w:vAlign w:val="center"/>
          </w:tcPr>
          <w:p w14:paraId="32BB362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5318EFF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7EBA1431" w14:textId="3E32787B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13 674 941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43A5909D" w14:textId="3BA27820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9 624 728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41A9B7C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26FBC72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2413DAB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28B982A2" w14:textId="5D2AC485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25 861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6FD53B85" w14:textId="4C06F8C4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13 213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62593FC5" w14:textId="1F9C3FF1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23 338 743</w:t>
            </w:r>
          </w:p>
        </w:tc>
      </w:tr>
      <w:tr w:rsidR="005B5041" w:rsidRPr="00B934EE" w14:paraId="307D2ECB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6418B472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2" w:type="dxa"/>
            <w:vAlign w:val="center"/>
          </w:tcPr>
          <w:p w14:paraId="22CF6A7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0A34CE3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26D72204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2640C2B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D7B3A2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B72C92E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D9CA97A" w14:textId="6AC36266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248 398</w:t>
            </w:r>
          </w:p>
        </w:tc>
        <w:tc>
          <w:tcPr>
            <w:tcW w:w="1255" w:type="dxa"/>
            <w:vAlign w:val="center"/>
          </w:tcPr>
          <w:p w14:paraId="1E1E76E7" w14:textId="5571499E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0</w:t>
            </w:r>
          </w:p>
        </w:tc>
        <w:tc>
          <w:tcPr>
            <w:tcW w:w="1255" w:type="dxa"/>
            <w:vAlign w:val="center"/>
          </w:tcPr>
          <w:p w14:paraId="11C43DA2" w14:textId="13870E79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248 398</w:t>
            </w:r>
          </w:p>
        </w:tc>
      </w:tr>
      <w:tr w:rsidR="005B5041" w:rsidRPr="00B934EE" w14:paraId="3F16F11B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4D78EB6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2" w:type="dxa"/>
            <w:vAlign w:val="center"/>
          </w:tcPr>
          <w:p w14:paraId="32EB9719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13107B44" w14:textId="066E4611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-304 838</w:t>
            </w:r>
          </w:p>
        </w:tc>
        <w:tc>
          <w:tcPr>
            <w:tcW w:w="1254" w:type="dxa"/>
            <w:vAlign w:val="center"/>
          </w:tcPr>
          <w:p w14:paraId="7A55A9BB" w14:textId="64B6E10B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-63 549</w:t>
            </w:r>
          </w:p>
        </w:tc>
        <w:tc>
          <w:tcPr>
            <w:tcW w:w="1255" w:type="dxa"/>
            <w:vAlign w:val="center"/>
          </w:tcPr>
          <w:p w14:paraId="435D567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6ECA932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6C7C386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748C9D5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17DB97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F404153" w14:textId="0F99916A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-368 387</w:t>
            </w:r>
          </w:p>
        </w:tc>
      </w:tr>
      <w:tr w:rsidR="005B5041" w:rsidRPr="00B934EE" w14:paraId="221C5234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6E2C7E7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2" w:type="dxa"/>
            <w:vAlign w:val="center"/>
          </w:tcPr>
          <w:p w14:paraId="3BFD478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7EAE79EE" w14:textId="01B44AD3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52 976</w:t>
            </w:r>
          </w:p>
        </w:tc>
        <w:tc>
          <w:tcPr>
            <w:tcW w:w="1254" w:type="dxa"/>
            <w:vAlign w:val="center"/>
          </w:tcPr>
          <w:p w14:paraId="0688A8E2" w14:textId="3776116B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200 632</w:t>
            </w:r>
          </w:p>
        </w:tc>
        <w:tc>
          <w:tcPr>
            <w:tcW w:w="1255" w:type="dxa"/>
            <w:vAlign w:val="center"/>
          </w:tcPr>
          <w:p w14:paraId="43C39EA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42AB0BA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36EA86A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E3C2947" w14:textId="2419434A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-240 395</w:t>
            </w:r>
          </w:p>
        </w:tc>
        <w:tc>
          <w:tcPr>
            <w:tcW w:w="1255" w:type="dxa"/>
            <w:vAlign w:val="center"/>
          </w:tcPr>
          <w:p w14:paraId="4508719E" w14:textId="7A62E5E9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-13 213</w:t>
            </w:r>
          </w:p>
        </w:tc>
        <w:tc>
          <w:tcPr>
            <w:tcW w:w="1255" w:type="dxa"/>
            <w:vAlign w:val="center"/>
          </w:tcPr>
          <w:p w14:paraId="6FFB98A8" w14:textId="0FD410E4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0</w:t>
            </w:r>
          </w:p>
        </w:tc>
      </w:tr>
      <w:tr w:rsidR="005B5041" w:rsidRPr="00B934EE" w14:paraId="11DD3351" w14:textId="77777777" w:rsidTr="007F14A0">
        <w:trPr>
          <w:trHeight w:hRule="exact" w:val="352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38A6165" w14:textId="77777777" w:rsidR="005B5041" w:rsidRPr="00B934EE" w:rsidRDefault="005B5041" w:rsidP="005B504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5EC724A0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18D4EC2A" w14:textId="5D49D92C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13 423 079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3B74B929" w14:textId="7EF0C14C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9 761 811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07F032B0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4D546C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5092D04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6C10BB6E" w14:textId="77252100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33 863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8F36804" w14:textId="70491188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0CEA4171" w14:textId="34E36501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23 218 753</w:t>
            </w:r>
          </w:p>
        </w:tc>
      </w:tr>
      <w:tr w:rsidR="005B5041" w:rsidRPr="00B934EE" w14:paraId="35042BF2" w14:textId="77777777" w:rsidTr="007F14A0">
        <w:trPr>
          <w:trHeight w:hRule="exact" w:val="352"/>
        </w:trPr>
        <w:tc>
          <w:tcPr>
            <w:tcW w:w="2689" w:type="dxa"/>
            <w:tcBorders>
              <w:top w:val="single" w:sz="4" w:space="0" w:color="auto"/>
              <w:right w:val="nil"/>
            </w:tcBorders>
            <w:vAlign w:val="center"/>
          </w:tcPr>
          <w:p w14:paraId="6E0664C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5ACB2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EE05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11B82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92305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133A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77A0C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ED52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4B04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8B95F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B5041" w:rsidRPr="00B934EE" w14:paraId="29E8BC1D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7C16C43E" w14:textId="77777777" w:rsidR="005B5041" w:rsidRPr="00B934EE" w:rsidRDefault="005B5041" w:rsidP="005B504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32" w:type="dxa"/>
            <w:vAlign w:val="center"/>
          </w:tcPr>
          <w:p w14:paraId="10737CD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39899AA0" w14:textId="1CC12DE8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6 882 260</w:t>
            </w:r>
          </w:p>
        </w:tc>
        <w:tc>
          <w:tcPr>
            <w:tcW w:w="1254" w:type="dxa"/>
            <w:vAlign w:val="center"/>
          </w:tcPr>
          <w:p w14:paraId="6EFDC763" w14:textId="4CF748A3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5 117 748</w:t>
            </w:r>
          </w:p>
        </w:tc>
        <w:tc>
          <w:tcPr>
            <w:tcW w:w="1255" w:type="dxa"/>
            <w:vAlign w:val="center"/>
          </w:tcPr>
          <w:p w14:paraId="18D703F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0BBF32CF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410CE52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26BFB44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2372E61A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09F227AD" w14:textId="38E8C170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12 000 008</w:t>
            </w:r>
          </w:p>
        </w:tc>
      </w:tr>
      <w:tr w:rsidR="005B5041" w:rsidRPr="00B934EE" w14:paraId="6836783B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60857B1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2" w:type="dxa"/>
            <w:vAlign w:val="center"/>
          </w:tcPr>
          <w:p w14:paraId="7BCF803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6277730F" w14:textId="5C16F34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878 695</w:t>
            </w:r>
          </w:p>
        </w:tc>
        <w:tc>
          <w:tcPr>
            <w:tcW w:w="1254" w:type="dxa"/>
            <w:vAlign w:val="center"/>
          </w:tcPr>
          <w:p w14:paraId="1B85EAA2" w14:textId="7EB24979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588 768</w:t>
            </w:r>
          </w:p>
        </w:tc>
        <w:tc>
          <w:tcPr>
            <w:tcW w:w="1255" w:type="dxa"/>
            <w:vAlign w:val="center"/>
          </w:tcPr>
          <w:p w14:paraId="7B86F6B4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03B35DE4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325A91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26D529E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AB56C7E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7D0FF4FD" w14:textId="249C69A9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1 467 463</w:t>
            </w:r>
          </w:p>
        </w:tc>
      </w:tr>
      <w:tr w:rsidR="005B5041" w:rsidRPr="00B934EE" w14:paraId="0A220916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0CAF660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2" w:type="dxa"/>
            <w:vAlign w:val="center"/>
          </w:tcPr>
          <w:p w14:paraId="3FEAA27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276698DA" w14:textId="30FB84B9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-114 629</w:t>
            </w:r>
          </w:p>
        </w:tc>
        <w:tc>
          <w:tcPr>
            <w:tcW w:w="1254" w:type="dxa"/>
            <w:vAlign w:val="center"/>
          </w:tcPr>
          <w:p w14:paraId="2602A7D5" w14:textId="1CB87522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-42 769</w:t>
            </w:r>
          </w:p>
        </w:tc>
        <w:tc>
          <w:tcPr>
            <w:tcW w:w="1255" w:type="dxa"/>
            <w:vAlign w:val="center"/>
          </w:tcPr>
          <w:p w14:paraId="4EED588A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026A8EE3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4CF84B64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6C712C9F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4CC9B2D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70DDDADB" w14:textId="1E8969B2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B934EE">
              <w:rPr>
                <w:sz w:val="18"/>
                <w:lang w:val="sk-SK"/>
              </w:rPr>
              <w:t>-157 398</w:t>
            </w:r>
          </w:p>
        </w:tc>
      </w:tr>
      <w:tr w:rsidR="005B5041" w:rsidRPr="00B934EE" w14:paraId="492255CF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56C3387A" w14:textId="77777777" w:rsidR="005B5041" w:rsidRPr="00B934EE" w:rsidRDefault="005B5041" w:rsidP="005B504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32" w:type="dxa"/>
            <w:vAlign w:val="center"/>
          </w:tcPr>
          <w:p w14:paraId="1A5A95F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2037B897" w14:textId="13AC8BE4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7 646 326</w:t>
            </w:r>
          </w:p>
        </w:tc>
        <w:tc>
          <w:tcPr>
            <w:tcW w:w="1254" w:type="dxa"/>
            <w:vAlign w:val="center"/>
          </w:tcPr>
          <w:p w14:paraId="14B13181" w14:textId="7C9DEED0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5 663 747</w:t>
            </w:r>
          </w:p>
        </w:tc>
        <w:tc>
          <w:tcPr>
            <w:tcW w:w="1255" w:type="dxa"/>
            <w:vAlign w:val="center"/>
          </w:tcPr>
          <w:p w14:paraId="6CC4E1A0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810A71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1E61F6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444F7F4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38D3480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C7ED79D" w14:textId="08D54A68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13 310 073</w:t>
            </w:r>
          </w:p>
        </w:tc>
      </w:tr>
      <w:tr w:rsidR="005B5041" w:rsidRPr="00B934EE" w14:paraId="2A6323C6" w14:textId="77777777" w:rsidTr="007F14A0">
        <w:trPr>
          <w:trHeight w:hRule="exact" w:val="352"/>
        </w:trPr>
        <w:tc>
          <w:tcPr>
            <w:tcW w:w="2689" w:type="dxa"/>
            <w:tcBorders>
              <w:top w:val="single" w:sz="4" w:space="0" w:color="auto"/>
              <w:right w:val="nil"/>
            </w:tcBorders>
            <w:vAlign w:val="center"/>
          </w:tcPr>
          <w:p w14:paraId="4542D3BF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20F4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D17FF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7311F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45EE8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9D2CE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91196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47EEF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66FB0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479D1C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B5041" w:rsidRPr="00B934EE" w14:paraId="0DA2B94A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38602C49" w14:textId="77777777" w:rsidR="005B5041" w:rsidRPr="00B934EE" w:rsidRDefault="005B5041" w:rsidP="005B504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32" w:type="dxa"/>
            <w:vAlign w:val="center"/>
          </w:tcPr>
          <w:p w14:paraId="5C8FBFB0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11B9B49B" w14:textId="432A01B6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6 792 681</w:t>
            </w:r>
          </w:p>
        </w:tc>
        <w:tc>
          <w:tcPr>
            <w:tcW w:w="1254" w:type="dxa"/>
            <w:vAlign w:val="center"/>
          </w:tcPr>
          <w:p w14:paraId="1C5266D7" w14:textId="6A2ADF4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4 506 980</w:t>
            </w:r>
          </w:p>
        </w:tc>
        <w:tc>
          <w:tcPr>
            <w:tcW w:w="1255" w:type="dxa"/>
            <w:vAlign w:val="center"/>
          </w:tcPr>
          <w:p w14:paraId="2040195A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61963F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271CE581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1A9D597C" w14:textId="571C63C2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25 861</w:t>
            </w:r>
          </w:p>
        </w:tc>
        <w:tc>
          <w:tcPr>
            <w:tcW w:w="1255" w:type="dxa"/>
            <w:vAlign w:val="center"/>
          </w:tcPr>
          <w:p w14:paraId="217EB8CC" w14:textId="6AA8217E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13 213</w:t>
            </w:r>
          </w:p>
        </w:tc>
        <w:tc>
          <w:tcPr>
            <w:tcW w:w="1255" w:type="dxa"/>
            <w:vAlign w:val="center"/>
          </w:tcPr>
          <w:p w14:paraId="15844048" w14:textId="29D4A4D0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11 338 735</w:t>
            </w:r>
          </w:p>
        </w:tc>
      </w:tr>
      <w:tr w:rsidR="005B5041" w:rsidRPr="00B934EE" w14:paraId="31893FA9" w14:textId="77777777" w:rsidTr="007F14A0">
        <w:trPr>
          <w:trHeight w:hRule="exact" w:val="352"/>
        </w:trPr>
        <w:tc>
          <w:tcPr>
            <w:tcW w:w="2689" w:type="dxa"/>
            <w:vAlign w:val="center"/>
          </w:tcPr>
          <w:p w14:paraId="36AB0906" w14:textId="77777777" w:rsidR="005B5041" w:rsidRPr="00B934EE" w:rsidRDefault="005B5041" w:rsidP="005B504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32" w:type="dxa"/>
            <w:vAlign w:val="center"/>
          </w:tcPr>
          <w:p w14:paraId="5A860D69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4" w:type="dxa"/>
            <w:vAlign w:val="center"/>
          </w:tcPr>
          <w:p w14:paraId="63BD5400" w14:textId="2EBC5153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5 776 753</w:t>
            </w:r>
          </w:p>
        </w:tc>
        <w:tc>
          <w:tcPr>
            <w:tcW w:w="1254" w:type="dxa"/>
            <w:vAlign w:val="center"/>
          </w:tcPr>
          <w:p w14:paraId="714C828D" w14:textId="583535BE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4 098 064</w:t>
            </w:r>
          </w:p>
        </w:tc>
        <w:tc>
          <w:tcPr>
            <w:tcW w:w="1255" w:type="dxa"/>
            <w:vAlign w:val="center"/>
          </w:tcPr>
          <w:p w14:paraId="1F395369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7541A41B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72418C27" w14:textId="77777777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55" w:type="dxa"/>
            <w:vAlign w:val="center"/>
          </w:tcPr>
          <w:p w14:paraId="57AAA72F" w14:textId="3426EA36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33 863</w:t>
            </w:r>
          </w:p>
        </w:tc>
        <w:tc>
          <w:tcPr>
            <w:tcW w:w="1255" w:type="dxa"/>
            <w:vAlign w:val="center"/>
          </w:tcPr>
          <w:p w14:paraId="48DC8905" w14:textId="4FC72D13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255" w:type="dxa"/>
            <w:vAlign w:val="center"/>
          </w:tcPr>
          <w:p w14:paraId="4F816194" w14:textId="0626923C" w:rsidR="005B5041" w:rsidRPr="00B934EE" w:rsidRDefault="005B5041" w:rsidP="005B504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B934EE">
              <w:rPr>
                <w:b/>
                <w:sz w:val="18"/>
                <w:lang w:val="sk-SK"/>
              </w:rPr>
              <w:t>9 908 680</w:t>
            </w:r>
          </w:p>
        </w:tc>
      </w:tr>
    </w:tbl>
    <w:p w14:paraId="795C0883" w14:textId="77777777" w:rsidR="00F924CA" w:rsidRPr="00B934EE" w:rsidRDefault="004D0BD2" w:rsidP="00F924CA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Poistenie majetku</w:t>
      </w:r>
      <w:bookmarkStart w:id="20" w:name="_Toc474124206"/>
      <w:bookmarkStart w:id="21" w:name="_Toc474124318"/>
    </w:p>
    <w:p w14:paraId="5ABF8CCA" w14:textId="677343F9" w:rsidR="00CD0AE9" w:rsidRPr="00B934EE" w:rsidRDefault="002224A6" w:rsidP="00F924CA">
      <w:pPr>
        <w:keepNext w:val="0"/>
        <w:spacing w:before="120" w:line="240" w:lineRule="atLeast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Poistenie majetku </w:t>
      </w:r>
      <w:r w:rsidR="00A4684C" w:rsidRPr="00B934EE">
        <w:rPr>
          <w:rFonts w:ascii="Arial" w:hAnsi="Arial" w:cs="Arial"/>
          <w:lang w:val="sk-SK"/>
        </w:rPr>
        <w:t xml:space="preserve">a prerušenia prevádzky </w:t>
      </w:r>
      <w:r w:rsidRPr="00B934EE">
        <w:rPr>
          <w:rFonts w:ascii="Arial" w:hAnsi="Arial" w:cs="Arial"/>
          <w:lang w:val="sk-SK"/>
        </w:rPr>
        <w:t xml:space="preserve">je dojednané v rámci skupiny v poisťovni </w:t>
      </w:r>
      <w:r w:rsidR="001C4196" w:rsidRPr="00B934EE">
        <w:rPr>
          <w:rFonts w:ascii="Arial" w:hAnsi="Arial" w:cs="Arial"/>
          <w:lang w:val="sk-SK"/>
        </w:rPr>
        <w:t xml:space="preserve">Allianz Global Corporate &amp; Specialty SE </w:t>
      </w:r>
      <w:r w:rsidRPr="00B934EE">
        <w:rPr>
          <w:rFonts w:ascii="Arial" w:hAnsi="Arial" w:cs="Arial"/>
          <w:lang w:val="sk-SK"/>
        </w:rPr>
        <w:t>na čiastku 10</w:t>
      </w:r>
      <w:r w:rsidR="00A4684C" w:rsidRPr="00B934EE">
        <w:rPr>
          <w:rFonts w:ascii="Arial" w:hAnsi="Arial" w:cs="Arial"/>
          <w:lang w:val="sk-SK"/>
        </w:rPr>
        <w:t>0</w:t>
      </w:r>
      <w:r w:rsidRPr="00B934EE">
        <w:rPr>
          <w:rFonts w:ascii="Arial" w:hAnsi="Arial" w:cs="Arial"/>
          <w:lang w:val="sk-SK"/>
        </w:rPr>
        <w:t> 000 000 EUR. Poistenie je platné od 1. marca 201</w:t>
      </w:r>
      <w:r w:rsidR="005B5041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 xml:space="preserve">. </w:t>
      </w:r>
      <w:bookmarkEnd w:id="20"/>
      <w:bookmarkEnd w:id="21"/>
    </w:p>
    <w:p w14:paraId="0188FD53" w14:textId="77777777" w:rsidR="00715BD6" w:rsidRPr="00B934EE" w:rsidRDefault="00715BD6">
      <w:pPr>
        <w:jc w:val="left"/>
        <w:rPr>
          <w:rFonts w:ascii="Arial" w:hAnsi="Arial" w:cs="Arial"/>
          <w:lang w:val="sk-SK"/>
        </w:rPr>
        <w:sectPr w:rsidR="00715BD6" w:rsidRPr="00B934EE" w:rsidSect="00003B01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7F6B07C1" w14:textId="77777777" w:rsidR="00C004EC" w:rsidRPr="00B934EE" w:rsidRDefault="00C004EC">
      <w:pPr>
        <w:jc w:val="left"/>
        <w:rPr>
          <w:rFonts w:ascii="Arial" w:hAnsi="Arial" w:cs="Arial"/>
          <w:lang w:val="sk-SK"/>
        </w:rPr>
      </w:pPr>
    </w:p>
    <w:p w14:paraId="48157691" w14:textId="77777777" w:rsidR="003677B0" w:rsidRPr="00B934EE" w:rsidRDefault="003677B0" w:rsidP="003677B0">
      <w:pPr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c)   Dlhodobý finančný majetok</w:t>
      </w:r>
    </w:p>
    <w:p w14:paraId="7A727D00" w14:textId="77777777" w:rsidR="003677B0" w:rsidRPr="00B934EE" w:rsidRDefault="003677B0">
      <w:pPr>
        <w:jc w:val="left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 dlhodobom finančnom majetku</w:t>
      </w:r>
    </w:p>
    <w:tbl>
      <w:tblPr>
        <w:tblW w:w="12146" w:type="dxa"/>
        <w:tblLayout w:type="fixed"/>
        <w:tblLook w:val="04A0" w:firstRow="1" w:lastRow="0" w:firstColumn="1" w:lastColumn="0" w:noHBand="0" w:noVBand="1"/>
      </w:tblPr>
      <w:tblGrid>
        <w:gridCol w:w="1997"/>
        <w:gridCol w:w="1127"/>
        <w:gridCol w:w="1127"/>
        <w:gridCol w:w="1127"/>
        <w:gridCol w:w="1128"/>
        <w:gridCol w:w="1128"/>
        <w:gridCol w:w="1128"/>
        <w:gridCol w:w="1128"/>
        <w:gridCol w:w="1128"/>
        <w:gridCol w:w="1128"/>
      </w:tblGrid>
      <w:tr w:rsidR="00F924CA" w:rsidRPr="00B934EE" w14:paraId="046E3450" w14:textId="77777777" w:rsidTr="00637E2F">
        <w:trPr>
          <w:trHeight w:hRule="exact" w:val="315"/>
        </w:trPr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27186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1014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9D35B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70EE7" w:rsidRPr="00B934EE" w14:paraId="79490612" w14:textId="77777777" w:rsidTr="00637E2F">
        <w:trPr>
          <w:trHeight w:hRule="exact" w:val="1127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983E8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62084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DÚJ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A3B80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Podielové CP a podiely 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 spoločnosti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s podstatným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vplyvom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96548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dlhodobé CP a podiely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5573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Pôžičky ÚJ 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 kons. celku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DCB88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6076F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7FDCC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Obstarávaný  DFM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5819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preddavky na DFM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07A84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F924CA" w:rsidRPr="00B934EE" w14:paraId="62ADA387" w14:textId="77777777" w:rsidTr="00637E2F">
        <w:trPr>
          <w:trHeight w:val="300"/>
        </w:trPr>
        <w:tc>
          <w:tcPr>
            <w:tcW w:w="121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AE4F1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</w:tr>
      <w:tr w:rsidR="00770EE7" w:rsidRPr="00B934EE" w14:paraId="0EB04B7F" w14:textId="77777777" w:rsidTr="00637E2F">
        <w:trPr>
          <w:trHeight w:val="489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51CE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 začiatku účtovného obdobia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A1006" w14:textId="59FB324D" w:rsidR="00F924CA" w:rsidRPr="00B934EE" w:rsidRDefault="005B5041" w:rsidP="00491A0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74E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2504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F9560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28A4D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05A5B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7193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449A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4A30F" w14:textId="67613E93" w:rsidR="00F924CA" w:rsidRPr="00B934EE" w:rsidRDefault="005B5041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</w:tr>
      <w:tr w:rsidR="00770EE7" w:rsidRPr="00B934EE" w14:paraId="47F6F7BE" w14:textId="77777777" w:rsidTr="00491A05">
        <w:trPr>
          <w:trHeight w:val="429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00D6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BFF9" w14:textId="22EC7B2C" w:rsidR="00F924CA" w:rsidRPr="00B934EE" w:rsidRDefault="00491A05" w:rsidP="00491A05">
            <w:pPr>
              <w:keepNext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        4 250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29012" w14:textId="55B1F136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DC980" w14:textId="267F85F3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7E780" w14:textId="0542933F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8F596" w14:textId="661794CD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5E66" w14:textId="31B4702A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C3FE7" w14:textId="723FC01D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C5A62" w14:textId="12BA15F8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436CD" w14:textId="49C507C9" w:rsidR="00F924CA" w:rsidRPr="00B934EE" w:rsidRDefault="00491A05" w:rsidP="00491A0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4 250</w:t>
            </w:r>
          </w:p>
        </w:tc>
      </w:tr>
      <w:tr w:rsidR="00770EE7" w:rsidRPr="00B934EE" w14:paraId="2A586F5C" w14:textId="77777777" w:rsidTr="00637E2F">
        <w:trPr>
          <w:trHeight w:val="285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B006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403D" w14:textId="77777777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2413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7C46A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71CB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50B8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7B6E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574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B101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36361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47034A6C" w14:textId="77777777" w:rsidTr="00637E2F">
        <w:trPr>
          <w:trHeight w:val="285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4DE36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D8387" w14:textId="77777777" w:rsidR="00F924CA" w:rsidRPr="00B934EE" w:rsidRDefault="00F924C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979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2D1D2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842F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4010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933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399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1077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7F6C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1A173903" w14:textId="77777777" w:rsidTr="00637E2F">
        <w:trPr>
          <w:trHeight w:val="45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DD0F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F81C3" w14:textId="3387B273" w:rsidR="00F924CA" w:rsidRPr="00B934EE" w:rsidRDefault="00491A05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7 206</w:t>
            </w:r>
            <w:r w:rsidR="00CB7BA2"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75</w:t>
            </w:r>
            <w:r w:rsidR="00CB7BA2"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1CC3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5150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58C3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AA1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A1039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D196B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51F5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6E60" w14:textId="57BBC6E8" w:rsidR="00F924CA" w:rsidRPr="00B934EE" w:rsidRDefault="00CB7BA2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</w:t>
            </w:r>
            <w:r w:rsidR="00491A0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="00491A0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75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</w:tr>
      <w:tr w:rsidR="00F924CA" w:rsidRPr="00B934EE" w14:paraId="0B203860" w14:textId="77777777" w:rsidTr="00637E2F">
        <w:trPr>
          <w:trHeight w:val="300"/>
        </w:trPr>
        <w:tc>
          <w:tcPr>
            <w:tcW w:w="121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F2DD4B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</w:tr>
      <w:tr w:rsidR="00770EE7" w:rsidRPr="00B934EE" w14:paraId="41C7D7F5" w14:textId="77777777" w:rsidTr="00637E2F">
        <w:trPr>
          <w:trHeight w:val="45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8234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začiatku účtovného obdobia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021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440A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098F7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F6D9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2C8BC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AF5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24452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3BBC2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6BD4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584EA1DA" w14:textId="77777777" w:rsidTr="00637E2F">
        <w:trPr>
          <w:trHeight w:val="285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4AE51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02AD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997DC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3ADAA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A04F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D1FAB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4CCD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35FB2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B18CB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2D12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52FC66B2" w14:textId="77777777" w:rsidTr="00637E2F">
        <w:trPr>
          <w:trHeight w:val="285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41C7C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974A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9CE59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DE55A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4904D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0B550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81A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290F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82B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09EE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5B39FDBE" w14:textId="77777777" w:rsidTr="00637E2F">
        <w:trPr>
          <w:trHeight w:val="285"/>
        </w:trPr>
        <w:tc>
          <w:tcPr>
            <w:tcW w:w="1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C9AA6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9FE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4E31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59AD2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14F2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604A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D35C9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45F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B29A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968E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70EE7" w:rsidRPr="00B934EE" w14:paraId="5E31B82F" w14:textId="77777777" w:rsidTr="00637E2F">
        <w:trPr>
          <w:trHeight w:val="45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85915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E6C8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607C0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43DF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332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759DC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F00D9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059F3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A64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CEC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924CA" w:rsidRPr="00B934EE" w14:paraId="59877322" w14:textId="77777777" w:rsidTr="00637E2F">
        <w:trPr>
          <w:trHeight w:val="300"/>
        </w:trPr>
        <w:tc>
          <w:tcPr>
            <w:tcW w:w="121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73CCE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Účtovná hodnota</w:t>
            </w:r>
          </w:p>
        </w:tc>
      </w:tr>
      <w:tr w:rsidR="00770EE7" w:rsidRPr="00B934EE" w14:paraId="4DBD6816" w14:textId="77777777" w:rsidTr="00637E2F">
        <w:trPr>
          <w:trHeight w:val="45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8BD5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začiatku účtovného obdobia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3775C" w14:textId="19B312B4" w:rsidR="00F924CA" w:rsidRPr="00B934EE" w:rsidRDefault="005B5041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6E156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5CB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47BF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C35F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F64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77FB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F9387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B767C" w14:textId="44401C0B" w:rsidR="00F924CA" w:rsidRPr="00B934EE" w:rsidRDefault="005B5041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</w:tr>
      <w:tr w:rsidR="00770EE7" w:rsidRPr="00B934EE" w14:paraId="4EE90B06" w14:textId="77777777" w:rsidTr="00637E2F">
        <w:trPr>
          <w:trHeight w:val="45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EE33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A86A" w14:textId="26238754" w:rsidR="00F924CA" w:rsidRPr="00B934EE" w:rsidRDefault="00763BAA" w:rsidP="00491A0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</w:t>
            </w:r>
            <w:r w:rsidR="00491A0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="00491A0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75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CDA3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0CBF7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B658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9324C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6FC4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8A3E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356C5" w14:textId="77777777" w:rsidR="00F924CA" w:rsidRPr="00B934EE" w:rsidRDefault="00F924CA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4B322" w14:textId="6B445558" w:rsidR="00F924CA" w:rsidRPr="00B934EE" w:rsidRDefault="00491A05" w:rsidP="00491A0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</w:t>
            </w:r>
            <w:r w:rsidR="00763BAA"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6 75</w:t>
            </w:r>
            <w:r w:rsidR="00763BAA"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</w:tbl>
    <w:p w14:paraId="5D58BFB1" w14:textId="77777777" w:rsidR="00637E2F" w:rsidRPr="00B934EE" w:rsidRDefault="00637E2F" w:rsidP="00637E2F">
      <w:pPr>
        <w:jc w:val="left"/>
        <w:rPr>
          <w:rFonts w:ascii="Arial" w:hAnsi="Arial" w:cs="Arial"/>
          <w:lang w:val="sk-SK"/>
        </w:rPr>
      </w:pPr>
    </w:p>
    <w:tbl>
      <w:tblPr>
        <w:tblW w:w="12146" w:type="dxa"/>
        <w:tblLayout w:type="fixed"/>
        <w:tblLook w:val="04A0" w:firstRow="1" w:lastRow="0" w:firstColumn="1" w:lastColumn="0" w:noHBand="0" w:noVBand="1"/>
      </w:tblPr>
      <w:tblGrid>
        <w:gridCol w:w="1997"/>
        <w:gridCol w:w="1127"/>
        <w:gridCol w:w="1127"/>
        <w:gridCol w:w="1127"/>
        <w:gridCol w:w="1128"/>
        <w:gridCol w:w="1128"/>
        <w:gridCol w:w="1128"/>
        <w:gridCol w:w="1128"/>
        <w:gridCol w:w="1128"/>
        <w:gridCol w:w="1128"/>
      </w:tblGrid>
      <w:tr w:rsidR="00637E2F" w:rsidRPr="00B934EE" w14:paraId="48F2B086" w14:textId="77777777" w:rsidTr="00A718CA">
        <w:trPr>
          <w:trHeight w:hRule="exact" w:val="315"/>
        </w:trPr>
        <w:tc>
          <w:tcPr>
            <w:tcW w:w="15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ED353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5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DF1D1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37E2F" w:rsidRPr="00B934EE" w14:paraId="06E222F0" w14:textId="77777777" w:rsidTr="00A718CA">
        <w:trPr>
          <w:trHeight w:hRule="exact" w:val="1127"/>
        </w:trPr>
        <w:tc>
          <w:tcPr>
            <w:tcW w:w="15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AD71A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AD2CB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DÚJ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5811F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Podielové CP a podiely 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 spoločnosti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s podstatným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vplyvom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7781F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832D3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Pôžičky ÚJ 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br/>
              <w:t>v kons. celku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2A244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EDD6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BEA22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Obstarávaný  DFM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E774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preddavky na DFM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92375" w14:textId="77777777" w:rsidR="00637E2F" w:rsidRPr="00B934EE" w:rsidRDefault="00637E2F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637E2F" w:rsidRPr="00B934EE" w14:paraId="6DF03CD7" w14:textId="77777777" w:rsidTr="00A718CA">
        <w:trPr>
          <w:trHeight w:val="300"/>
        </w:trPr>
        <w:tc>
          <w:tcPr>
            <w:tcW w:w="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63062A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</w:tr>
      <w:tr w:rsidR="00637E2F" w:rsidRPr="00B934EE" w14:paraId="624D7DC8" w14:textId="77777777" w:rsidTr="00A718CA">
        <w:trPr>
          <w:trHeight w:val="489"/>
        </w:trPr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AFE2A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 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5670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36B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3C26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F02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A5F2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5A47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E254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7D5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B782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530776CB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F4709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F4E4" w14:textId="5E2A9735" w:rsidR="00637E2F" w:rsidRPr="00B934EE" w:rsidRDefault="005B5041" w:rsidP="00A718C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3B9C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DC62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8691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3F710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9EFA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B1D5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1D71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48B0E" w14:textId="61FB0963" w:rsidR="00637E2F" w:rsidRPr="00B934EE" w:rsidRDefault="005B5041" w:rsidP="005B504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301B8745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53A5D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CDBD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AFA6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55B2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7765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3826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FA7D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733A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94D0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A3A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6C85B98F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14101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7C2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2FE9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F4E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9C43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8906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96C6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09E3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23B9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4A54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241B8002" w14:textId="77777777" w:rsidTr="00A718CA">
        <w:trPr>
          <w:trHeight w:val="450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8D32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1A6E3" w14:textId="35930236" w:rsidR="00637E2F" w:rsidRPr="00B934EE" w:rsidRDefault="005B5041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BFF45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CEBB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53D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8BF4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E3FA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E0E50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8091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0FB09" w14:textId="75D6A7CC" w:rsidR="00637E2F" w:rsidRPr="00B934EE" w:rsidRDefault="005B5041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</w:tr>
      <w:tr w:rsidR="00637E2F" w:rsidRPr="00B934EE" w14:paraId="05664B3D" w14:textId="77777777" w:rsidTr="00A718CA">
        <w:trPr>
          <w:trHeight w:val="300"/>
        </w:trPr>
        <w:tc>
          <w:tcPr>
            <w:tcW w:w="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0A8A3E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</w:tr>
      <w:tr w:rsidR="00637E2F" w:rsidRPr="00B934EE" w14:paraId="0901FB6B" w14:textId="77777777" w:rsidTr="00A718CA">
        <w:trPr>
          <w:trHeight w:val="450"/>
        </w:trPr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070D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857C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CA09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DA9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46205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415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58E0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6D5C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3D2F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2076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619842DE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EFEB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DF1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461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778B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E92F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80390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D874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A773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C786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5130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0911B9FF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2F7E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CBD62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0C7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8C4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DE0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8A90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86BD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F220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A36F9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BB7A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5ED86037" w14:textId="77777777" w:rsidTr="00A718CA">
        <w:trPr>
          <w:trHeight w:val="285"/>
        </w:trPr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918D2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9F812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EA4D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62E23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B56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F1AB7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951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4F03E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166A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BA5E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7B149184" w14:textId="77777777" w:rsidTr="00A718CA">
        <w:trPr>
          <w:trHeight w:val="450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FAE5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8DFA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9204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FB0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9D45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F519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A215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C01A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75D06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795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51A83644" w14:textId="77777777" w:rsidTr="00A718CA">
        <w:trPr>
          <w:trHeight w:val="300"/>
        </w:trPr>
        <w:tc>
          <w:tcPr>
            <w:tcW w:w="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1F5FB9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Účtovná hodnota</w:t>
            </w:r>
          </w:p>
        </w:tc>
      </w:tr>
      <w:tr w:rsidR="00637E2F" w:rsidRPr="00B934EE" w14:paraId="72BC870F" w14:textId="77777777" w:rsidTr="00A718CA">
        <w:trPr>
          <w:trHeight w:val="450"/>
        </w:trPr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6A46C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E9547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1C107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6E34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B4FA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A85C4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8578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F418F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2D341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F4950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637E2F" w:rsidRPr="00B934EE" w14:paraId="702F7E6D" w14:textId="77777777" w:rsidTr="00A718CA">
        <w:trPr>
          <w:trHeight w:val="450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342C" w14:textId="77777777" w:rsidR="00637E2F" w:rsidRPr="00B934EE" w:rsidRDefault="00637E2F" w:rsidP="00A718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6137" w14:textId="41897672" w:rsidR="00637E2F" w:rsidRPr="00B934EE" w:rsidRDefault="005B5041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  <w:r w:rsidR="00637E2F"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A3DA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C95ED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05F8A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250B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1732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6D147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74ADC" w14:textId="77777777" w:rsidR="00637E2F" w:rsidRPr="00B934EE" w:rsidRDefault="00637E2F" w:rsidP="00A718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FD15B" w14:textId="625DC24F" w:rsidR="00637E2F" w:rsidRPr="00B934EE" w:rsidRDefault="005B5041" w:rsidP="00A718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</w:tr>
    </w:tbl>
    <w:p w14:paraId="69120ACA" w14:textId="77777777" w:rsidR="00715BD6" w:rsidRPr="00B934EE" w:rsidRDefault="00715BD6">
      <w:pPr>
        <w:jc w:val="left"/>
        <w:rPr>
          <w:rFonts w:ascii="Arial" w:hAnsi="Arial" w:cs="Arial"/>
          <w:lang w:val="sk-SK"/>
        </w:rPr>
      </w:pPr>
    </w:p>
    <w:p w14:paraId="7434D680" w14:textId="77777777" w:rsidR="00637E2F" w:rsidRPr="00B934EE" w:rsidRDefault="00637E2F">
      <w:pPr>
        <w:jc w:val="left"/>
        <w:rPr>
          <w:rFonts w:ascii="Arial" w:hAnsi="Arial" w:cs="Arial"/>
          <w:lang w:val="sk-SK"/>
        </w:rPr>
      </w:pPr>
    </w:p>
    <w:tbl>
      <w:tblPr>
        <w:tblW w:w="11189" w:type="dxa"/>
        <w:tblLook w:val="04A0" w:firstRow="1" w:lastRow="0" w:firstColumn="1" w:lastColumn="0" w:noHBand="0" w:noVBand="1"/>
      </w:tblPr>
      <w:tblGrid>
        <w:gridCol w:w="5400"/>
        <w:gridCol w:w="5789"/>
      </w:tblGrid>
      <w:tr w:rsidR="00F924CA" w:rsidRPr="00B934EE" w14:paraId="68D3430A" w14:textId="77777777" w:rsidTr="00637E2F">
        <w:trPr>
          <w:trHeight w:val="454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15D4A7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BD0BA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F924CA" w:rsidRPr="00B934EE" w14:paraId="48DC116A" w14:textId="77777777" w:rsidTr="00637E2F">
        <w:trPr>
          <w:trHeight w:val="454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FBDD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Dlhodobý finančný majetok, na ktorý je zriadené záložné právo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E18C9C" w14:textId="77777777" w:rsidR="00F924CA" w:rsidRPr="00B934EE" w:rsidRDefault="00CB7BA2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F924CA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05C3B660" w14:textId="77777777" w:rsidTr="00637E2F">
        <w:trPr>
          <w:trHeight w:val="454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94FA0E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Dlhodobý finančný majetok, pri ktorom má účtovná jednotka obmedzené právo s ním nakladať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49D02B" w14:textId="77777777" w:rsidR="00F924CA" w:rsidRPr="00B934EE" w:rsidRDefault="00CB7BA2" w:rsidP="00F924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F924CA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14:paraId="40382F8E" w14:textId="77777777" w:rsidR="003677B0" w:rsidRPr="00B934EE" w:rsidRDefault="003677B0">
      <w:pPr>
        <w:jc w:val="left"/>
        <w:rPr>
          <w:rFonts w:ascii="Arial" w:hAnsi="Arial" w:cs="Arial"/>
          <w:lang w:val="sk-SK"/>
        </w:rPr>
      </w:pPr>
    </w:p>
    <w:p w14:paraId="46853AA5" w14:textId="1A1CA38B" w:rsidR="003677B0" w:rsidRDefault="003677B0">
      <w:pPr>
        <w:jc w:val="left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 štruktúre dlhodobého finančného majetku</w:t>
      </w:r>
    </w:p>
    <w:p w14:paraId="3DAA03A2" w14:textId="77777777" w:rsidR="000028FF" w:rsidRPr="00B934EE" w:rsidRDefault="000028FF" w:rsidP="000028FF">
      <w:pPr>
        <w:jc w:val="left"/>
        <w:rPr>
          <w:rFonts w:ascii="Arial" w:hAnsi="Arial" w:cs="Arial"/>
          <w:lang w:val="sk-SK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2684"/>
        <w:gridCol w:w="1276"/>
        <w:gridCol w:w="1440"/>
        <w:gridCol w:w="1800"/>
        <w:gridCol w:w="1800"/>
        <w:gridCol w:w="1800"/>
      </w:tblGrid>
      <w:tr w:rsidR="000028FF" w:rsidRPr="00B934EE" w14:paraId="644765EE" w14:textId="77777777" w:rsidTr="00517FEF">
        <w:trPr>
          <w:trHeight w:val="315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288E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811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AD19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0028FF" w:rsidRPr="00B934EE" w14:paraId="1BBE3777" w14:textId="77777777" w:rsidTr="00517FEF">
        <w:trPr>
          <w:trHeight w:val="108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E511A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0CAB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 ZI v  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4B4C5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 hlasovacích právach v %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7A954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 ÚJ, v ktorej má ÚJ umiestnený DFM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F9D5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43CF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 DFM</w:t>
            </w:r>
          </w:p>
        </w:tc>
      </w:tr>
      <w:tr w:rsidR="000028FF" w:rsidRPr="00B934EE" w14:paraId="3EC238A6" w14:textId="77777777" w:rsidTr="00517FEF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28CD8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0028FF" w:rsidRPr="00B934EE" w14:paraId="25C3D107" w14:textId="77777777" w:rsidTr="00517FEF">
        <w:trPr>
          <w:trHeight w:val="28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040DA6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C&amp;A Logistics Nove Mesto s.r.o.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6EE0" w14:textId="5BFEA3B7" w:rsidR="000028FF" w:rsidRPr="00B934EE" w:rsidRDefault="00B17958" w:rsidP="00B17958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4B7C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B229" w14:textId="0F0AA59C" w:rsidR="000028FF" w:rsidRPr="00B934EE" w:rsidRDefault="000028FF" w:rsidP="00D55EA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</w:t>
            </w:r>
            <w:r w:rsidR="00D55EA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="00D55EA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443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9EC6" w14:textId="4DF23EE0" w:rsidR="000028FF" w:rsidRPr="00B934EE" w:rsidRDefault="00B17958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263 521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14B72C" w14:textId="0C8DC4B0" w:rsidR="000028FF" w:rsidRPr="00B934EE" w:rsidRDefault="000028FF" w:rsidP="00491A0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7 20</w:t>
            </w:r>
            <w:r w:rsidR="00491A0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</w:t>
            </w: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="00491A0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</w:t>
            </w: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</w:tr>
      <w:tr w:rsidR="000028FF" w:rsidRPr="00B934EE" w14:paraId="55E2FD1D" w14:textId="77777777" w:rsidTr="00517FEF">
        <w:trPr>
          <w:trHeight w:val="28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36BC4D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D01C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787E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6E0F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320E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ED1F9F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028FF" w:rsidRPr="00B934EE" w14:paraId="457A3B87" w14:textId="77777777" w:rsidTr="00517FEF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152006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Účtovné jednotky s podstatným vplyvom</w:t>
            </w:r>
          </w:p>
        </w:tc>
      </w:tr>
      <w:tr w:rsidR="000028FF" w:rsidRPr="00B934EE" w14:paraId="4DFD343D" w14:textId="77777777" w:rsidTr="00517FEF">
        <w:trPr>
          <w:trHeight w:val="28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4A9078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3EAF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9969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492E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431A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430AAB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028FF" w:rsidRPr="00B934EE" w14:paraId="2ADC2399" w14:textId="77777777" w:rsidTr="00517FEF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C9D424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realizovateľné CP a podiely  </w:t>
            </w:r>
          </w:p>
        </w:tc>
      </w:tr>
      <w:tr w:rsidR="000028FF" w:rsidRPr="00B934EE" w14:paraId="5F8FD5D3" w14:textId="77777777" w:rsidTr="00517FEF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4E791A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B017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2D70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D550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3DAC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9C0A1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028FF" w:rsidRPr="00B934EE" w14:paraId="39DBAAB3" w14:textId="77777777" w:rsidTr="00517FEF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0AEABA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Obstarávaný DFM na účely vykonania vplyvu v inej ÚJ</w:t>
            </w:r>
          </w:p>
        </w:tc>
      </w:tr>
      <w:tr w:rsidR="000028FF" w:rsidRPr="00B934EE" w14:paraId="0AA7320B" w14:textId="77777777" w:rsidTr="00517FEF">
        <w:trPr>
          <w:trHeight w:val="3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079A8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F9B2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0F70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F322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4913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074322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028FF" w:rsidRPr="00B934EE" w14:paraId="30D6740F" w14:textId="77777777" w:rsidTr="00517FEF">
        <w:trPr>
          <w:trHeight w:val="58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766F" w14:textId="77777777" w:rsidR="000028FF" w:rsidRPr="00B934EE" w:rsidRDefault="000028FF" w:rsidP="00517FE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DFM spolu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6122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22E7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D1AE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F147" w14:textId="77777777" w:rsidR="000028FF" w:rsidRPr="00B934EE" w:rsidRDefault="000028FF" w:rsidP="00517FE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0A0E61" w14:textId="7C1985BF" w:rsidR="000028FF" w:rsidRPr="00B934EE" w:rsidRDefault="000028FF" w:rsidP="00491A0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7 20</w:t>
            </w:r>
            <w:r w:rsidR="00491A05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</w:t>
            </w: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 </w:t>
            </w:r>
            <w:r w:rsidR="00491A05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75</w:t>
            </w: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2E2F2E9B" w14:textId="77777777" w:rsidR="000028FF" w:rsidRPr="00B934EE" w:rsidRDefault="000028FF" w:rsidP="000028FF">
      <w:pPr>
        <w:jc w:val="left"/>
        <w:rPr>
          <w:rFonts w:ascii="Arial" w:hAnsi="Arial" w:cs="Arial"/>
          <w:lang w:val="sk-SK"/>
        </w:rPr>
        <w:sectPr w:rsidR="000028FF" w:rsidRPr="00B934EE" w:rsidSect="00770EE7">
          <w:pgSz w:w="16840" w:h="11907" w:orient="landscape" w:code="9"/>
          <w:pgMar w:top="1701" w:right="2126" w:bottom="1134" w:left="1134" w:header="1134" w:footer="454" w:gutter="0"/>
          <w:cols w:space="720"/>
          <w:docGrid w:linePitch="272"/>
        </w:sectPr>
      </w:pPr>
    </w:p>
    <w:p w14:paraId="57BAC3FE" w14:textId="4FBEE901" w:rsidR="000028FF" w:rsidRDefault="000028FF">
      <w:pPr>
        <w:jc w:val="left"/>
        <w:rPr>
          <w:rFonts w:ascii="Arial" w:hAnsi="Arial" w:cs="Arial"/>
          <w:lang w:val="sk-SK"/>
        </w:rPr>
      </w:pPr>
    </w:p>
    <w:p w14:paraId="69FDAB45" w14:textId="77777777" w:rsidR="000028FF" w:rsidRPr="00B934EE" w:rsidRDefault="000028FF">
      <w:pPr>
        <w:jc w:val="left"/>
        <w:rPr>
          <w:rFonts w:ascii="Arial" w:hAnsi="Arial" w:cs="Arial"/>
          <w:lang w:val="sk-SK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2684"/>
        <w:gridCol w:w="1276"/>
        <w:gridCol w:w="1440"/>
        <w:gridCol w:w="1800"/>
        <w:gridCol w:w="1800"/>
        <w:gridCol w:w="1800"/>
      </w:tblGrid>
      <w:tr w:rsidR="00F924CA" w:rsidRPr="00B934EE" w14:paraId="2B516A90" w14:textId="77777777" w:rsidTr="00CB7BA2">
        <w:trPr>
          <w:trHeight w:val="315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7A08A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811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8462" w14:textId="6733F9D4" w:rsidR="00F924CA" w:rsidRPr="00B934EE" w:rsidRDefault="000028FF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924CA" w:rsidRPr="00B934EE" w14:paraId="04818B65" w14:textId="77777777" w:rsidTr="00CB7BA2">
        <w:trPr>
          <w:trHeight w:val="108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1D8B0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2C658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 ZI v  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FD80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 hlasovacích právach v %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080A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 ÚJ, v ktorej má ÚJ umiestnený DFM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A613E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59DE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 DFM</w:t>
            </w:r>
          </w:p>
        </w:tc>
      </w:tr>
      <w:tr w:rsidR="00F924CA" w:rsidRPr="00B934EE" w14:paraId="76C235E1" w14:textId="77777777" w:rsidTr="00F924CA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D4AF9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F924CA" w:rsidRPr="00B934EE" w14:paraId="3378B512" w14:textId="77777777" w:rsidTr="00CB7BA2">
        <w:trPr>
          <w:trHeight w:val="28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99E9A9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="00CB7BA2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1AF" w14:textId="77777777" w:rsidR="00F924CA" w:rsidRPr="00B934EE" w:rsidRDefault="00F924CA" w:rsidP="00CB7BA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="00CB7BA2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6D45" w14:textId="77777777" w:rsidR="00F924CA" w:rsidRPr="00B934EE" w:rsidRDefault="00CB7BA2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E0D5" w14:textId="70641961" w:rsidR="00F924CA" w:rsidRPr="00B934EE" w:rsidRDefault="00F42873" w:rsidP="00A718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8 004 922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373" w14:textId="66668D24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="00807D4E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-2 </w:t>
            </w:r>
            <w:r w:rsidR="00F4287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ACCE71" w14:textId="6C001A97" w:rsidR="00F924CA" w:rsidRPr="00B934EE" w:rsidRDefault="00CB7BA2" w:rsidP="00A718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7 20</w:t>
            </w:r>
            <w:r w:rsidR="00A718CA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="00763BA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</w:t>
            </w:r>
            <w:r w:rsidR="00807D4E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  <w:r w:rsidR="00F924CA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0BFD835A" w14:textId="77777777" w:rsidTr="00CB7BA2">
        <w:trPr>
          <w:trHeight w:val="28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C73C38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1186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3213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C811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DA64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5FA3B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274BB6BA" w14:textId="77777777" w:rsidTr="00F924CA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A4C5FA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Účtovné jednotky s podstatným vplyvom</w:t>
            </w:r>
          </w:p>
        </w:tc>
      </w:tr>
      <w:tr w:rsidR="00F924CA" w:rsidRPr="00B934EE" w14:paraId="3DC39E1D" w14:textId="77777777" w:rsidTr="00CB7BA2">
        <w:trPr>
          <w:trHeight w:val="28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ADCC2C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7C38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7B7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7A3C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939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608FD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4873DE86" w14:textId="77777777" w:rsidTr="00F924CA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958DF6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realizovateľné CP a podiely  </w:t>
            </w:r>
          </w:p>
        </w:tc>
      </w:tr>
      <w:tr w:rsidR="00F924CA" w:rsidRPr="00B934EE" w14:paraId="779FD2E6" w14:textId="77777777" w:rsidTr="00CB7BA2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2C9173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A94A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64C8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31E2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9427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868F9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1DC0AD5D" w14:textId="77777777" w:rsidTr="00F924CA">
        <w:trPr>
          <w:trHeight w:val="300"/>
        </w:trPr>
        <w:tc>
          <w:tcPr>
            <w:tcW w:w="10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6AB579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Obstarávaný DFM na účely vykonania vplyvu v inej ÚJ</w:t>
            </w:r>
          </w:p>
        </w:tc>
      </w:tr>
      <w:tr w:rsidR="00F924CA" w:rsidRPr="00B934EE" w14:paraId="73D7F046" w14:textId="77777777" w:rsidTr="00CB7BA2">
        <w:trPr>
          <w:trHeight w:val="3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C78A6D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2F92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C1D2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373B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B724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54AF5A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924CA" w:rsidRPr="00B934EE" w14:paraId="14BA67BA" w14:textId="77777777" w:rsidTr="00CB7BA2">
        <w:trPr>
          <w:trHeight w:val="58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9B2CD" w14:textId="77777777" w:rsidR="00F924CA" w:rsidRPr="00B934EE" w:rsidRDefault="00F924CA" w:rsidP="00F924C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DFM spolu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4899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586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CDC2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4A6B" w14:textId="77777777" w:rsidR="00F924CA" w:rsidRPr="00B934EE" w:rsidRDefault="00F924CA" w:rsidP="00F924C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20B487" w14:textId="1A62144A" w:rsidR="00F924CA" w:rsidRPr="00B934EE" w:rsidRDefault="00807D4E" w:rsidP="00A718CA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7 20</w:t>
            </w:r>
            <w:r w:rsidR="00A718CA"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2</w:t>
            </w: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 </w:t>
            </w:r>
            <w:r w:rsidR="00A718CA"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</w:t>
            </w:r>
            <w:r w:rsidR="00763BAA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0</w:t>
            </w:r>
            <w:r w:rsidR="00A718CA"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4E2A0563" w14:textId="77777777" w:rsidR="00F924CA" w:rsidRPr="00B934EE" w:rsidRDefault="00F924CA">
      <w:pPr>
        <w:jc w:val="left"/>
        <w:rPr>
          <w:rFonts w:ascii="Arial" w:hAnsi="Arial" w:cs="Arial"/>
          <w:lang w:val="sk-SK"/>
        </w:rPr>
        <w:sectPr w:rsidR="00F924CA" w:rsidRPr="00B934EE" w:rsidSect="00770EE7">
          <w:pgSz w:w="16840" w:h="11907" w:orient="landscape" w:code="9"/>
          <w:pgMar w:top="1701" w:right="2126" w:bottom="1134" w:left="1134" w:header="1134" w:footer="454" w:gutter="0"/>
          <w:cols w:space="720"/>
          <w:docGrid w:linePitch="272"/>
        </w:sectPr>
      </w:pPr>
    </w:p>
    <w:p w14:paraId="3D1D975C" w14:textId="77777777" w:rsidR="000B04FB" w:rsidRPr="00B934EE" w:rsidRDefault="000B04FB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r w:rsidRPr="00B934EE">
        <w:rPr>
          <w:rFonts w:ascii="Arial" w:hAnsi="Arial" w:cs="Arial"/>
          <w:lang w:val="sk-SK"/>
        </w:rPr>
        <w:lastRenderedPageBreak/>
        <w:t>Zásoby</w:t>
      </w:r>
      <w:bookmarkEnd w:id="22"/>
      <w:bookmarkEnd w:id="23"/>
    </w:p>
    <w:p w14:paraId="33446995" w14:textId="7B34C07A" w:rsidR="00A93DB9" w:rsidRPr="00B934EE" w:rsidRDefault="00A93DB9" w:rsidP="00A93DB9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Ocenenie nadbytočných, zastaraných a nízkoobrátkových zásob sa znižuje na nižšiu úžitkovú hodnotu prostredníctvom opravných položiek. K 2</w:t>
      </w:r>
      <w:r w:rsidR="000028FF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.</w:t>
      </w:r>
      <w:r w:rsidR="006F5F97" w:rsidRPr="00B934EE">
        <w:rPr>
          <w:rFonts w:ascii="Arial" w:hAnsi="Arial" w:cs="Arial"/>
          <w:lang w:val="sk-SK"/>
        </w:rPr>
        <w:t xml:space="preserve"> </w:t>
      </w:r>
      <w:r w:rsidRPr="00B934EE">
        <w:rPr>
          <w:rFonts w:ascii="Arial" w:hAnsi="Arial" w:cs="Arial"/>
          <w:lang w:val="sk-SK"/>
        </w:rPr>
        <w:t>februáru 20</w:t>
      </w:r>
      <w:r w:rsidR="000028FF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spoločnosť vytvorila opravnú položku k zásobám vo výške </w:t>
      </w:r>
      <w:r w:rsidR="00E94634" w:rsidRPr="00B934EE">
        <w:rPr>
          <w:rFonts w:ascii="Arial" w:hAnsi="Arial" w:cs="Arial"/>
          <w:lang w:val="sk-SK"/>
        </w:rPr>
        <w:t>1</w:t>
      </w:r>
      <w:r w:rsidR="007F14A0">
        <w:rPr>
          <w:rFonts w:ascii="Arial" w:hAnsi="Arial" w:cs="Arial"/>
          <w:lang w:val="sk-SK"/>
        </w:rPr>
        <w:t>16</w:t>
      </w:r>
      <w:r w:rsidR="006011AD" w:rsidRPr="00B934EE">
        <w:rPr>
          <w:rFonts w:ascii="Arial" w:hAnsi="Arial" w:cs="Arial"/>
          <w:lang w:val="sk-SK"/>
        </w:rPr>
        <w:t xml:space="preserve"> 000</w:t>
      </w:r>
      <w:r w:rsidRPr="00B934EE">
        <w:rPr>
          <w:rFonts w:ascii="Arial" w:hAnsi="Arial" w:cs="Arial"/>
          <w:lang w:val="sk-SK"/>
        </w:rPr>
        <w:t xml:space="preserve"> EUR (k 2</w:t>
      </w:r>
      <w:r w:rsidR="001047F4" w:rsidRPr="00B934EE">
        <w:rPr>
          <w:rFonts w:ascii="Arial" w:hAnsi="Arial" w:cs="Arial"/>
          <w:lang w:val="sk-SK"/>
        </w:rPr>
        <w:t>8</w:t>
      </w:r>
      <w:r w:rsidRPr="00B934EE">
        <w:rPr>
          <w:rFonts w:ascii="Arial" w:hAnsi="Arial" w:cs="Arial"/>
          <w:lang w:val="sk-SK"/>
        </w:rPr>
        <w:t>.2.201</w:t>
      </w:r>
      <w:r w:rsidR="000028FF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 xml:space="preserve"> vo výške </w:t>
      </w:r>
      <w:r w:rsidR="00D22291" w:rsidRPr="00B934EE">
        <w:rPr>
          <w:rFonts w:ascii="Arial" w:hAnsi="Arial" w:cs="Arial"/>
          <w:lang w:val="sk-SK"/>
        </w:rPr>
        <w:t>1</w:t>
      </w:r>
      <w:r w:rsidR="000028FF">
        <w:rPr>
          <w:rFonts w:ascii="Arial" w:hAnsi="Arial" w:cs="Arial"/>
          <w:lang w:val="sk-SK"/>
        </w:rPr>
        <w:t>3</w:t>
      </w:r>
      <w:r w:rsidR="00D22291" w:rsidRPr="00B934EE">
        <w:rPr>
          <w:rFonts w:ascii="Arial" w:hAnsi="Arial" w:cs="Arial"/>
          <w:lang w:val="sk-SK"/>
        </w:rPr>
        <w:t>5</w:t>
      </w:r>
      <w:r w:rsidRPr="00B934EE">
        <w:rPr>
          <w:rFonts w:ascii="Arial" w:hAnsi="Arial" w:cs="Arial"/>
          <w:lang w:val="sk-SK"/>
        </w:rPr>
        <w:t xml:space="preserve"> </w:t>
      </w:r>
      <w:r w:rsidR="00E03CB6" w:rsidRPr="00B934EE">
        <w:rPr>
          <w:rFonts w:ascii="Arial" w:hAnsi="Arial" w:cs="Arial"/>
          <w:lang w:val="sk-SK"/>
        </w:rPr>
        <w:t>000</w:t>
      </w:r>
      <w:r w:rsidRPr="00B934EE">
        <w:rPr>
          <w:rFonts w:ascii="Arial" w:hAnsi="Arial" w:cs="Arial"/>
          <w:lang w:val="sk-SK"/>
        </w:rPr>
        <w:t xml:space="preserve"> EUR). </w:t>
      </w:r>
    </w:p>
    <w:p w14:paraId="629345B4" w14:textId="77777777" w:rsidR="009B27F4" w:rsidRPr="00B934EE" w:rsidRDefault="009B27F4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10"/>
        <w:gridCol w:w="1235"/>
        <w:gridCol w:w="1598"/>
        <w:gridCol w:w="1396"/>
        <w:gridCol w:w="1410"/>
      </w:tblGrid>
      <w:tr w:rsidR="009B27F4" w:rsidRPr="00B934EE" w14:paraId="1684268F" w14:textId="77777777" w:rsidTr="007F30FC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6E5FCA8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92F3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B27F4" w:rsidRPr="00B934EE" w14:paraId="4FD2039F" w14:textId="77777777" w:rsidTr="00491A05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EADB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89B087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F659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7CDD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FD88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1CAD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B27F4" w:rsidRPr="00B934EE" w14:paraId="7BE40E89" w14:textId="77777777" w:rsidTr="00491A05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BE62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845A" w14:textId="1220F6C3" w:rsidR="009B27F4" w:rsidRPr="00B934EE" w:rsidRDefault="00491A05" w:rsidP="00920580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135 000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46DE" w14:textId="6338D88B" w:rsidR="009B27F4" w:rsidRPr="00B934EE" w:rsidRDefault="00491A05" w:rsidP="0004644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61C7" w14:textId="1B110D73" w:rsidR="009B27F4" w:rsidRPr="00B934EE" w:rsidRDefault="00491A05" w:rsidP="00D20C8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-19 000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F2CB" w14:textId="77777777" w:rsidR="009B27F4" w:rsidRPr="00B934EE" w:rsidRDefault="00A93DB9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5E58" w14:textId="7315302C" w:rsidR="009B27F4" w:rsidRPr="00B934EE" w:rsidRDefault="00491A0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116 000</w:t>
            </w:r>
          </w:p>
        </w:tc>
      </w:tr>
      <w:tr w:rsidR="009B27F4" w:rsidRPr="00B934EE" w14:paraId="65266DB5" w14:textId="77777777" w:rsidTr="00491A05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34A" w14:textId="77777777" w:rsidR="009B27F4" w:rsidRPr="00B934E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421A" w14:textId="68BE3F05" w:rsidR="009B27F4" w:rsidRPr="00B934EE" w:rsidRDefault="00491A05" w:rsidP="00920580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135 000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886E" w14:textId="4F2F126C" w:rsidR="009B27F4" w:rsidRPr="00B934EE" w:rsidRDefault="00491A05" w:rsidP="0004644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CB83" w14:textId="349A7DEB" w:rsidR="009B27F4" w:rsidRPr="00B934EE" w:rsidRDefault="00491A0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-19 000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3B7B" w14:textId="77777777" w:rsidR="009B27F4" w:rsidRPr="00B934EE" w:rsidRDefault="00CB42EB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9DD3" w14:textId="0A8107A9" w:rsidR="009B27F4" w:rsidRPr="00B934EE" w:rsidRDefault="00491A0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116 000</w:t>
            </w:r>
          </w:p>
        </w:tc>
      </w:tr>
    </w:tbl>
    <w:p w14:paraId="0E4BB297" w14:textId="77777777" w:rsidR="009B27F4" w:rsidRPr="00B934EE" w:rsidRDefault="009B27F4" w:rsidP="00E0211F">
      <w:pPr>
        <w:keepNext w:val="0"/>
        <w:rPr>
          <w:rFonts w:ascii="Arial" w:hAnsi="Arial" w:cs="Arial"/>
          <w:b/>
          <w:lang w:val="sk-SK"/>
        </w:rPr>
      </w:pPr>
    </w:p>
    <w:p w14:paraId="090F0BAC" w14:textId="77777777" w:rsidR="00A35FE4" w:rsidRPr="00B934EE" w:rsidRDefault="00A35FE4" w:rsidP="00A35FE4">
      <w:pPr>
        <w:keepNext w:val="0"/>
        <w:spacing w:before="24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Na zásoby spoločnosti nie je zriadené záložné právo a účtovná jednotka má neobmedzené právo s nimi nakladať.</w:t>
      </w:r>
    </w:p>
    <w:p w14:paraId="213F7D88" w14:textId="77777777" w:rsidR="00370808" w:rsidRPr="00B934EE" w:rsidRDefault="00370808" w:rsidP="00E0211F">
      <w:pPr>
        <w:keepNext w:val="0"/>
        <w:rPr>
          <w:rFonts w:ascii="Arial" w:hAnsi="Arial" w:cs="Arial"/>
          <w:b/>
          <w:lang w:val="sk-SK"/>
        </w:rPr>
      </w:pPr>
    </w:p>
    <w:p w14:paraId="1BBF9F27" w14:textId="77777777" w:rsidR="000B04FB" w:rsidRPr="00B934EE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 w:rsidRPr="00B934EE">
        <w:rPr>
          <w:rFonts w:ascii="Arial" w:hAnsi="Arial" w:cs="Arial"/>
          <w:lang w:val="sk-SK"/>
        </w:rPr>
        <w:t>PohĽAdávky</w:t>
      </w:r>
      <w:bookmarkEnd w:id="24"/>
      <w:bookmarkEnd w:id="25"/>
    </w:p>
    <w:p w14:paraId="21495F5B" w14:textId="77777777" w:rsidR="00977DE7" w:rsidRPr="00B934EE" w:rsidRDefault="00977DE7" w:rsidP="00977DE7">
      <w:pPr>
        <w:keepNext w:val="0"/>
        <w:rPr>
          <w:rFonts w:ascii="Arial" w:hAnsi="Arial" w:cs="Arial"/>
          <w:lang w:val="sk-SK"/>
        </w:rPr>
      </w:pPr>
    </w:p>
    <w:p w14:paraId="16DBE4C7" w14:textId="77777777" w:rsidR="003106E6" w:rsidRPr="00B934EE" w:rsidRDefault="003106E6" w:rsidP="003106E6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B934EE">
        <w:rPr>
          <w:rFonts w:ascii="Arial" w:hAnsi="Arial" w:cs="Arial"/>
          <w:iCs w:val="0"/>
          <w:szCs w:val="20"/>
          <w:lang w:eastAsia="en-US"/>
        </w:rPr>
        <w:t xml:space="preserve">Spoločnosť nevykazuje žiadne opravné položky k pohľadávkam.  </w:t>
      </w:r>
    </w:p>
    <w:p w14:paraId="0CE45B0C" w14:textId="77777777" w:rsidR="003106E6" w:rsidRPr="00B934EE" w:rsidRDefault="003106E6" w:rsidP="003106E6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2F858A0B" w14:textId="77777777" w:rsidR="009A088F" w:rsidRPr="00B934EE" w:rsidRDefault="00752EEB" w:rsidP="00977DE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Pohľadávky voči spriazneným osobám (poznámka 16).</w:t>
      </w:r>
    </w:p>
    <w:p w14:paraId="310D81B1" w14:textId="77777777" w:rsidR="00977DE7" w:rsidRPr="00B934EE" w:rsidRDefault="00977DE7" w:rsidP="00977DE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B934EE" w14:paraId="4BE9D142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37E4" w14:textId="77777777" w:rsidR="00977DE7" w:rsidRPr="00B934E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E28CE" w14:textId="77777777" w:rsidR="00977DE7" w:rsidRPr="00B934E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2DCB" w14:textId="77777777" w:rsidR="00977DE7" w:rsidRPr="00B934E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9F1C" w14:textId="77777777" w:rsidR="00977DE7" w:rsidRPr="00B934E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B934EE" w14:paraId="7CBAB5F2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B3E1" w14:textId="77777777" w:rsidR="00977DE7" w:rsidRPr="00B934E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491A05" w:rsidRPr="00B934EE" w14:paraId="09EEF9C1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04BE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C25F" w14:textId="5558236B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110 942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65B7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07F4" w14:textId="69325298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110 942</w:t>
            </w:r>
          </w:p>
        </w:tc>
      </w:tr>
      <w:tr w:rsidR="00491A05" w:rsidRPr="00B934EE" w14:paraId="3F3A718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19FC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AD38" w14:textId="40AF8A4B" w:rsidR="00491A05" w:rsidRPr="00B934EE" w:rsidRDefault="007F14A0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7 062 048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FA90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2926" w14:textId="337208E1" w:rsidR="00491A05" w:rsidRPr="00B934EE" w:rsidRDefault="007F14A0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7 062 048</w:t>
            </w:r>
          </w:p>
        </w:tc>
      </w:tr>
      <w:tr w:rsidR="00491A05" w:rsidRPr="00B934EE" w14:paraId="2B208CB6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BA10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C61E" w14:textId="34F1C25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200 772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1941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0D5" w14:textId="5653E686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200 772</w:t>
            </w:r>
          </w:p>
        </w:tc>
      </w:tr>
      <w:tr w:rsidR="00491A05" w:rsidRPr="00B934EE" w14:paraId="3EEF63D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FA29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Daňové pohľadávky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BAC8" w14:textId="48BF02C0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1 298 017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53DD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0A86" w14:textId="2E5A91FF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1 298 017</w:t>
            </w:r>
          </w:p>
        </w:tc>
      </w:tr>
      <w:tr w:rsidR="00491A05" w:rsidRPr="00B934EE" w14:paraId="0250741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D12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AF77" w14:textId="40B26EA2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3D59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71D3" w14:textId="7EBF6AD2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</w:t>
            </w:r>
          </w:p>
        </w:tc>
      </w:tr>
      <w:tr w:rsidR="00491A05" w:rsidRPr="00B934EE" w14:paraId="5E32CB17" w14:textId="77777777" w:rsidTr="00A67E6A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2272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D6C2C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BBBAF06" w14:textId="2A016CFD" w:rsidR="00491A05" w:rsidRPr="00B934EE" w:rsidRDefault="007F14A0" w:rsidP="00491A05">
            <w:pPr>
              <w:tabs>
                <w:tab w:val="center" w:pos="4536"/>
                <w:tab w:val="right" w:pos="9072"/>
              </w:tabs>
              <w:spacing w:after="0"/>
              <w:ind w:right="24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8 672 087</w:t>
            </w:r>
          </w:p>
          <w:p w14:paraId="2A364742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7F586CCA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7BF6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71FD58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010C09C" w14:textId="40352B10" w:rsidR="00491A05" w:rsidRPr="00B934EE" w:rsidRDefault="007F14A0" w:rsidP="00491A05">
            <w:pPr>
              <w:tabs>
                <w:tab w:val="center" w:pos="4536"/>
                <w:tab w:val="right" w:pos="9072"/>
              </w:tabs>
              <w:spacing w:after="0"/>
              <w:ind w:right="24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8 672 087</w:t>
            </w:r>
          </w:p>
          <w:p w14:paraId="1DB9D786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7EBAC55F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5DA61BAD" w14:textId="77777777" w:rsidR="00977DE7" w:rsidRPr="00B934EE" w:rsidRDefault="00977DE7" w:rsidP="00977DE7">
      <w:pPr>
        <w:keepNext w:val="0"/>
        <w:rPr>
          <w:rFonts w:ascii="Arial" w:hAnsi="Arial" w:cs="Arial"/>
          <w:lang w:val="sk-SK"/>
        </w:rPr>
      </w:pPr>
    </w:p>
    <w:p w14:paraId="4880B262" w14:textId="77777777" w:rsidR="00615DBD" w:rsidRPr="00B934E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0C484115" w14:textId="77777777" w:rsidR="006F7802" w:rsidRPr="00B934EE" w:rsidRDefault="006F7802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4AF5702F" w14:textId="77777777" w:rsidR="006F7802" w:rsidRPr="00B934EE" w:rsidRDefault="006F7802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44DDA5B2" w14:textId="77777777" w:rsidR="006F7802" w:rsidRPr="00B934EE" w:rsidRDefault="006F7802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062A89B7" w14:textId="77777777" w:rsidR="000B04FB" w:rsidRPr="00B934EE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Finančné účt</w:t>
      </w:r>
      <w:r w:rsidR="00FE32C3" w:rsidRPr="00B934EE">
        <w:rPr>
          <w:rFonts w:ascii="Arial" w:hAnsi="Arial" w:cs="Arial"/>
          <w:lang w:val="sk-SK"/>
        </w:rPr>
        <w:t>y</w:t>
      </w:r>
    </w:p>
    <w:p w14:paraId="28F1E21C" w14:textId="68B869B5" w:rsidR="008D428C" w:rsidRPr="00B934EE" w:rsidRDefault="008D428C" w:rsidP="008D428C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krátkodobom finančnom majetku</w:t>
      </w:r>
      <w:r w:rsidR="00A35FE4" w:rsidRPr="00B934EE">
        <w:rPr>
          <w:rFonts w:ascii="Arial" w:hAnsi="Arial" w:cs="Arial"/>
          <w:lang w:val="sk-SK"/>
        </w:rPr>
        <w:t>. K </w:t>
      </w:r>
      <w:r w:rsidR="000D229A" w:rsidRPr="00B934EE">
        <w:rPr>
          <w:rFonts w:ascii="Arial" w:hAnsi="Arial" w:cs="Arial"/>
          <w:lang w:val="sk-SK"/>
        </w:rPr>
        <w:t>2</w:t>
      </w:r>
      <w:r w:rsidR="00491A05">
        <w:rPr>
          <w:rFonts w:ascii="Arial" w:hAnsi="Arial" w:cs="Arial"/>
          <w:lang w:val="sk-SK"/>
        </w:rPr>
        <w:t>9</w:t>
      </w:r>
      <w:r w:rsidR="00A35FE4" w:rsidRPr="00B934EE">
        <w:rPr>
          <w:rFonts w:ascii="Arial" w:hAnsi="Arial" w:cs="Arial"/>
          <w:lang w:val="sk-SK"/>
        </w:rPr>
        <w:t xml:space="preserve">. </w:t>
      </w:r>
      <w:r w:rsidR="000D229A" w:rsidRPr="00B934EE">
        <w:rPr>
          <w:rFonts w:ascii="Arial" w:hAnsi="Arial" w:cs="Arial"/>
          <w:lang w:val="sk-SK"/>
        </w:rPr>
        <w:t>februáru 20</w:t>
      </w:r>
      <w:r w:rsidR="00491A05">
        <w:rPr>
          <w:rFonts w:ascii="Arial" w:hAnsi="Arial" w:cs="Arial"/>
          <w:lang w:val="sk-SK"/>
        </w:rPr>
        <w:t>20</w:t>
      </w:r>
      <w:r w:rsidR="00A35FE4" w:rsidRPr="00B934EE">
        <w:rPr>
          <w:rFonts w:ascii="Arial" w:hAnsi="Arial" w:cs="Arial"/>
          <w:lang w:val="sk-SK"/>
        </w:rPr>
        <w:t xml:space="preserve"> mala spoločnosť nasledujúce zostatky účtov s neobmedzeným disponovaním.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2838"/>
        <w:gridCol w:w="2854"/>
      </w:tblGrid>
      <w:tr w:rsidR="008D428C" w:rsidRPr="00B934EE" w14:paraId="762ED5B1" w14:textId="77777777" w:rsidTr="007E289A">
        <w:trPr>
          <w:trHeight w:hRule="exact" w:val="425"/>
        </w:trPr>
        <w:tc>
          <w:tcPr>
            <w:tcW w:w="352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2197" w14:textId="77777777" w:rsidR="008D428C" w:rsidRPr="00B934E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17A64" w14:textId="77777777" w:rsidR="008D428C" w:rsidRPr="00B934E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34AE" w14:textId="77777777" w:rsidR="008D428C" w:rsidRPr="00B934E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91A05" w:rsidRPr="00B934EE" w14:paraId="6DC03E0F" w14:textId="77777777" w:rsidTr="007E289A">
        <w:trPr>
          <w:trHeight w:hRule="exact" w:val="425"/>
        </w:trPr>
        <w:tc>
          <w:tcPr>
            <w:tcW w:w="352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95F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EE4E" w14:textId="49C67870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133 997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E57F" w14:textId="1A8D520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135 300</w:t>
            </w:r>
          </w:p>
        </w:tc>
      </w:tr>
      <w:tr w:rsidR="00491A05" w:rsidRPr="00B934EE" w14:paraId="26294143" w14:textId="77777777" w:rsidTr="007E289A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A849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9C1D" w14:textId="4B75045D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49 150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C2BB" w14:textId="57A10141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364 035</w:t>
            </w:r>
          </w:p>
        </w:tc>
      </w:tr>
      <w:tr w:rsidR="00491A05" w:rsidRPr="00B934EE" w14:paraId="0F1798C1" w14:textId="77777777" w:rsidTr="007E289A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80EB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83D6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D60" w14:textId="35FB024A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491A05" w:rsidRPr="00B934EE" w14:paraId="35FDAF44" w14:textId="77777777" w:rsidTr="007E289A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E587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3579" w14:textId="2B5C6B85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112 350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3D19" w14:textId="2F404171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89 600</w:t>
            </w:r>
          </w:p>
        </w:tc>
      </w:tr>
      <w:tr w:rsidR="00491A05" w:rsidRPr="00B934EE" w14:paraId="2E94197E" w14:textId="77777777" w:rsidTr="007E289A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8C9B" w14:textId="77777777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0C66" w14:textId="3CB13304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295 497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62B8" w14:textId="698828D8" w:rsidR="00491A05" w:rsidRPr="00B934EE" w:rsidRDefault="00491A05" w:rsidP="00491A0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588 935</w:t>
            </w:r>
          </w:p>
        </w:tc>
      </w:tr>
    </w:tbl>
    <w:p w14:paraId="02A2B8CA" w14:textId="77777777" w:rsidR="009A088F" w:rsidRPr="00B934EE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3797D1D5" w14:textId="77777777" w:rsidR="000B04FB" w:rsidRPr="00B934EE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ČASOVÉ ROZLÍŠENIE</w:t>
      </w:r>
    </w:p>
    <w:p w14:paraId="5659B7EA" w14:textId="77777777" w:rsidR="00E64994" w:rsidRPr="00B934EE" w:rsidRDefault="00E64994" w:rsidP="00E64994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9"/>
        <w:gridCol w:w="2761"/>
        <w:gridCol w:w="2794"/>
      </w:tblGrid>
      <w:tr w:rsidR="00E64994" w:rsidRPr="00B934EE" w14:paraId="458774B6" w14:textId="77777777" w:rsidTr="00A67E6A">
        <w:trPr>
          <w:trHeight w:hRule="exact" w:val="425"/>
        </w:trPr>
        <w:tc>
          <w:tcPr>
            <w:tcW w:w="365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6D31" w14:textId="77777777" w:rsidR="00E64994" w:rsidRPr="00B934EE" w:rsidRDefault="00E64994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F6BAD5" w14:textId="77777777" w:rsidR="00E64994" w:rsidRPr="00B934EE" w:rsidRDefault="00E64994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4289" w14:textId="77777777" w:rsidR="00E64994" w:rsidRPr="00B934EE" w:rsidRDefault="00E64994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76445" w:rsidRPr="00B934EE" w14:paraId="67ABB1AB" w14:textId="77777777" w:rsidTr="00A67E6A">
        <w:trPr>
          <w:trHeight w:hRule="exact" w:val="425"/>
        </w:trPr>
        <w:tc>
          <w:tcPr>
            <w:tcW w:w="365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3604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37BC" w14:textId="6EAEF8C1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7 962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D994" w14:textId="0C359864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9 277</w:t>
            </w:r>
          </w:p>
        </w:tc>
      </w:tr>
      <w:tr w:rsidR="00176445" w:rsidRPr="00B934EE" w14:paraId="7C43B7CE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E216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2E39" w14:textId="21C610B5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7 962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1E71" w14:textId="1FB4592F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9 277</w:t>
            </w:r>
          </w:p>
        </w:tc>
      </w:tr>
      <w:tr w:rsidR="00176445" w:rsidRPr="00B934EE" w14:paraId="007E59A5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431C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AF5" w14:textId="284A39E2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159 668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EE0F" w14:textId="51215646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125 124</w:t>
            </w:r>
          </w:p>
        </w:tc>
      </w:tr>
      <w:tr w:rsidR="00176445" w:rsidRPr="00B934EE" w14:paraId="1D873B93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B828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9D43" w14:textId="6A041401" w:rsidR="00176445" w:rsidRPr="00B934EE" w:rsidRDefault="00A776F2" w:rsidP="00A776F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113 892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C5AD" w14:textId="63098B08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84 876</w:t>
            </w:r>
          </w:p>
        </w:tc>
      </w:tr>
      <w:tr w:rsidR="00176445" w:rsidRPr="00B934EE" w14:paraId="22689EA5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2523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Ostatné 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9E9C" w14:textId="2394AA02" w:rsidR="00176445" w:rsidRPr="00B934EE" w:rsidRDefault="00176445" w:rsidP="00A776F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A776F2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A776F2">
              <w:rPr>
                <w:rFonts w:ascii="Arial" w:hAnsi="Arial" w:cs="Arial"/>
                <w:sz w:val="16"/>
                <w:szCs w:val="16"/>
                <w:lang w:val="sk-SK"/>
              </w:rPr>
              <w:t>776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9EB" w14:textId="0884EBED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40 248</w:t>
            </w:r>
          </w:p>
        </w:tc>
      </w:tr>
      <w:tr w:rsidR="00176445" w:rsidRPr="00B934EE" w14:paraId="26EEC284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E45A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451" w14:textId="3D8B4B92" w:rsidR="00176445" w:rsidRPr="00B934EE" w:rsidRDefault="00176445" w:rsidP="009C447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49 1</w:t>
            </w:r>
            <w:r w:rsidR="009C4470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62C" w14:textId="48174332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11 267</w:t>
            </w:r>
          </w:p>
        </w:tc>
      </w:tr>
      <w:tr w:rsidR="00176445" w:rsidRPr="00B934EE" w14:paraId="1AD0D336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1799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Neprijaté úroky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13A9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461" w14:textId="3B3E3F65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76445" w:rsidRPr="00B934EE" w14:paraId="0475465E" w14:textId="77777777" w:rsidTr="00A67E6A">
        <w:trPr>
          <w:trHeight w:hRule="exact" w:val="425"/>
        </w:trPr>
        <w:tc>
          <w:tcPr>
            <w:tcW w:w="36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FC3" w14:textId="77777777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12E" w14:textId="0F9F9832" w:rsidR="00176445" w:rsidRPr="00B934EE" w:rsidRDefault="00176445" w:rsidP="009C447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49 1</w:t>
            </w:r>
            <w:r w:rsidR="009C4470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A66C" w14:textId="16EDA0DF" w:rsidR="00176445" w:rsidRPr="00B934EE" w:rsidRDefault="00176445" w:rsidP="0017644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11 267</w:t>
            </w:r>
          </w:p>
        </w:tc>
      </w:tr>
    </w:tbl>
    <w:p w14:paraId="2219426A" w14:textId="77777777" w:rsidR="00E64994" w:rsidRPr="00B934EE" w:rsidRDefault="00E64994" w:rsidP="00E64994">
      <w:pPr>
        <w:keepNext w:val="0"/>
        <w:spacing w:after="0"/>
        <w:rPr>
          <w:rFonts w:ascii="Arial" w:hAnsi="Arial" w:cs="Arial"/>
          <w:lang w:val="sk-SK"/>
        </w:rPr>
      </w:pPr>
    </w:p>
    <w:p w14:paraId="3E15B42D" w14:textId="65681455" w:rsidR="00E64994" w:rsidRPr="00B934EE" w:rsidRDefault="00E64994" w:rsidP="00E64994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Náklady budúcich období zahŕňajú predovšetkým predplatené nájomné, prevádzkové náklady a náklady na zabezpečenie priestorov v obchodných centrách Aupark Žilina, Trenčín Laugaricio, STOP SHOP Liptovský Mikuláš, Korzo Prievidza a Aupark Košice</w:t>
      </w:r>
      <w:r w:rsidR="00841AAA" w:rsidRPr="00B934EE">
        <w:rPr>
          <w:rFonts w:ascii="Arial" w:hAnsi="Arial" w:cs="Arial"/>
          <w:lang w:val="sk-SK"/>
        </w:rPr>
        <w:t>, Prešov</w:t>
      </w:r>
      <w:r w:rsidRPr="00B934EE">
        <w:rPr>
          <w:rFonts w:ascii="Arial" w:hAnsi="Arial" w:cs="Arial"/>
          <w:lang w:val="sk-SK"/>
        </w:rPr>
        <w:t>.</w:t>
      </w:r>
    </w:p>
    <w:p w14:paraId="61ADE9C1" w14:textId="3D563ADF" w:rsidR="00CE3FEB" w:rsidRPr="00B934EE" w:rsidRDefault="00CE3FEB" w:rsidP="00CE3FEB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Príjmy budúcich období zahŕňajú predovšetkým </w:t>
      </w:r>
      <w:r w:rsidR="002B16ED" w:rsidRPr="00B934EE">
        <w:rPr>
          <w:rFonts w:ascii="Arial" w:hAnsi="Arial" w:cs="Arial"/>
          <w:lang w:val="sk-SK"/>
        </w:rPr>
        <w:t xml:space="preserve">predaj </w:t>
      </w:r>
      <w:r w:rsidR="00B56E6F">
        <w:rPr>
          <w:rFonts w:ascii="Arial" w:hAnsi="Arial" w:cs="Arial"/>
          <w:lang w:val="sk-SK"/>
        </w:rPr>
        <w:t>druhotných suroví</w:t>
      </w:r>
      <w:r w:rsidR="00FF0C54" w:rsidRPr="00B934EE">
        <w:rPr>
          <w:rFonts w:ascii="Arial" w:hAnsi="Arial" w:cs="Arial"/>
          <w:lang w:val="sk-SK"/>
        </w:rPr>
        <w:t>n</w:t>
      </w:r>
      <w:r w:rsidRPr="00B934EE">
        <w:rPr>
          <w:rFonts w:ascii="Arial" w:hAnsi="Arial" w:cs="Arial"/>
          <w:lang w:val="sk-SK"/>
        </w:rPr>
        <w:t xml:space="preserve">.  </w:t>
      </w:r>
    </w:p>
    <w:p w14:paraId="67ED6EEC" w14:textId="77777777" w:rsidR="00EF6116" w:rsidRPr="00B934EE" w:rsidRDefault="00EF6116" w:rsidP="00CE3FEB">
      <w:pPr>
        <w:keepNext w:val="0"/>
        <w:rPr>
          <w:rFonts w:ascii="Arial" w:hAnsi="Arial" w:cs="Arial"/>
          <w:lang w:val="sk-SK"/>
        </w:rPr>
      </w:pPr>
    </w:p>
    <w:p w14:paraId="1AC53D76" w14:textId="77777777" w:rsidR="006F7802" w:rsidRPr="00B934EE" w:rsidRDefault="006F7802" w:rsidP="00CE3FEB">
      <w:pPr>
        <w:keepNext w:val="0"/>
        <w:rPr>
          <w:rFonts w:ascii="Arial" w:hAnsi="Arial" w:cs="Arial"/>
          <w:lang w:val="sk-SK"/>
        </w:rPr>
      </w:pPr>
    </w:p>
    <w:p w14:paraId="1BD396A9" w14:textId="77777777" w:rsidR="006F7802" w:rsidRPr="00B934EE" w:rsidRDefault="006F7802" w:rsidP="00CE3FEB">
      <w:pPr>
        <w:keepNext w:val="0"/>
        <w:rPr>
          <w:rFonts w:ascii="Arial" w:hAnsi="Arial" w:cs="Arial"/>
          <w:lang w:val="sk-SK"/>
        </w:rPr>
      </w:pPr>
    </w:p>
    <w:p w14:paraId="1F478D1D" w14:textId="77777777" w:rsidR="006F7802" w:rsidRPr="00B934EE" w:rsidRDefault="006F7802" w:rsidP="00CE3FEB">
      <w:pPr>
        <w:keepNext w:val="0"/>
        <w:rPr>
          <w:rFonts w:ascii="Arial" w:hAnsi="Arial" w:cs="Arial"/>
          <w:lang w:val="sk-SK"/>
        </w:rPr>
      </w:pPr>
    </w:p>
    <w:p w14:paraId="16FD6276" w14:textId="77777777" w:rsidR="006F7802" w:rsidRPr="00B934EE" w:rsidRDefault="006F7802" w:rsidP="00CE3FEB">
      <w:pPr>
        <w:keepNext w:val="0"/>
        <w:rPr>
          <w:rFonts w:ascii="Arial" w:hAnsi="Arial" w:cs="Arial"/>
          <w:lang w:val="sk-SK"/>
        </w:rPr>
      </w:pPr>
    </w:p>
    <w:p w14:paraId="11B702F1" w14:textId="77777777" w:rsidR="006F7802" w:rsidRPr="00B934EE" w:rsidRDefault="006F7802" w:rsidP="00CE3FEB">
      <w:pPr>
        <w:keepNext w:val="0"/>
        <w:rPr>
          <w:rFonts w:ascii="Arial" w:hAnsi="Arial" w:cs="Arial"/>
          <w:lang w:val="sk-SK"/>
        </w:rPr>
      </w:pPr>
    </w:p>
    <w:p w14:paraId="34F88243" w14:textId="77777777" w:rsidR="000B04FB" w:rsidRPr="00B934EE" w:rsidRDefault="00CF5176" w:rsidP="00CE3FEB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VlasTNÉ IMANIE</w:t>
      </w:r>
    </w:p>
    <w:p w14:paraId="3CAA0C59" w14:textId="77777777" w:rsidR="00AC3661" w:rsidRPr="00B934EE" w:rsidRDefault="00AC3661" w:rsidP="00A325DB">
      <w:pPr>
        <w:keepNext w:val="0"/>
        <w:jc w:val="left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rozdelení účtovného zisku al</w:t>
      </w:r>
      <w:r w:rsidR="00425254" w:rsidRPr="00B934EE">
        <w:rPr>
          <w:rFonts w:ascii="Arial" w:hAnsi="Arial" w:cs="Arial"/>
          <w:lang w:val="sk-SK"/>
        </w:rPr>
        <w:t>ebo o vyspor</w:t>
      </w:r>
      <w:r w:rsidR="00A3343B" w:rsidRPr="00B934EE">
        <w:rPr>
          <w:rFonts w:ascii="Arial" w:hAnsi="Arial" w:cs="Arial"/>
          <w:lang w:val="sk-SK"/>
        </w:rPr>
        <w:t>i</w:t>
      </w:r>
      <w:r w:rsidR="00D6306A" w:rsidRPr="00B934EE">
        <w:rPr>
          <w:rFonts w:ascii="Arial" w:hAnsi="Arial" w:cs="Arial"/>
          <w:lang w:val="sk-SK"/>
        </w:rPr>
        <w:t>a</w:t>
      </w:r>
      <w:r w:rsidR="00425254" w:rsidRPr="00B934EE">
        <w:rPr>
          <w:rFonts w:ascii="Arial" w:hAnsi="Arial" w:cs="Arial"/>
          <w:lang w:val="sk-SK"/>
        </w:rPr>
        <w:t>dan</w:t>
      </w:r>
      <w:r w:rsidR="00E03CB6" w:rsidRPr="00B934EE">
        <w:rPr>
          <w:rFonts w:ascii="Arial" w:hAnsi="Arial" w:cs="Arial"/>
          <w:lang w:val="sk-SK"/>
        </w:rPr>
        <w:t>í</w:t>
      </w:r>
      <w:r w:rsidRPr="00B934E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AC3661" w:rsidRPr="00B934EE" w14:paraId="640B323D" w14:textId="77777777" w:rsidTr="00A325DB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7B29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89C303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B934EE" w14:paraId="161D89C3" w14:textId="77777777" w:rsidTr="00A325D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3A95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3999" w14:textId="55AA7417" w:rsidR="00AC3661" w:rsidRPr="00B934EE" w:rsidRDefault="009C4470" w:rsidP="002C609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</w:tr>
      <w:tr w:rsidR="00AC3661" w:rsidRPr="00B934EE" w14:paraId="3608CDCE" w14:textId="77777777" w:rsidTr="00A325D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B5E4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9A36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C6091" w:rsidRPr="00B934EE" w14:paraId="12558A4A" w14:textId="77777777" w:rsidTr="00A325D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168E" w14:textId="77777777" w:rsidR="002C6091" w:rsidRPr="00B934EE" w:rsidRDefault="002C609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FA56" w14:textId="651A32B5" w:rsidR="002C6091" w:rsidRPr="00B934EE" w:rsidRDefault="009C4470" w:rsidP="002C609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</w:tr>
      <w:tr w:rsidR="002C6091" w:rsidRPr="00B934EE" w14:paraId="20DC621C" w14:textId="77777777" w:rsidTr="00A325D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F293" w14:textId="77777777" w:rsidR="002C6091" w:rsidRPr="00B934EE" w:rsidRDefault="002C609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EC5B" w14:textId="486EB2B7" w:rsidR="002C6091" w:rsidRPr="00B934EE" w:rsidRDefault="009C4470" w:rsidP="002C609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</w:tr>
    </w:tbl>
    <w:p w14:paraId="41AC9A2C" w14:textId="77777777" w:rsidR="00DB45D5" w:rsidRPr="00B934EE" w:rsidRDefault="00DB45D5" w:rsidP="00425254">
      <w:pPr>
        <w:rPr>
          <w:rFonts w:ascii="Arial" w:hAnsi="Arial" w:cs="Arial"/>
          <w:lang w:val="sk-SK"/>
        </w:rPr>
      </w:pPr>
    </w:p>
    <w:p w14:paraId="15A36733" w14:textId="77777777" w:rsidR="000B04FB" w:rsidRPr="00B934EE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B934EE">
        <w:rPr>
          <w:rFonts w:ascii="Arial" w:hAnsi="Arial" w:cs="Arial"/>
          <w:lang w:val="sk-SK"/>
        </w:rPr>
        <w:t>R</w:t>
      </w:r>
      <w:r w:rsidR="000B04FB" w:rsidRPr="00B934EE">
        <w:rPr>
          <w:rFonts w:ascii="Arial" w:hAnsi="Arial" w:cs="Arial"/>
          <w:lang w:val="sk-SK"/>
        </w:rPr>
        <w:t>ezervy</w:t>
      </w:r>
      <w:bookmarkEnd w:id="26"/>
      <w:bookmarkEnd w:id="27"/>
    </w:p>
    <w:p w14:paraId="38BAC181" w14:textId="77777777" w:rsidR="00AC3661" w:rsidRPr="00B934EE" w:rsidRDefault="00425254" w:rsidP="00AC3661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</w:t>
      </w:r>
      <w:r w:rsidR="00AC3661" w:rsidRPr="00B934EE">
        <w:rPr>
          <w:rFonts w:ascii="Arial" w:hAnsi="Arial" w:cs="Arial"/>
          <w:lang w:val="sk-SK"/>
        </w:rPr>
        <w:t xml:space="preserve"> o rezervách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1291"/>
        <w:gridCol w:w="1376"/>
        <w:gridCol w:w="1375"/>
        <w:gridCol w:w="1376"/>
        <w:gridCol w:w="1376"/>
      </w:tblGrid>
      <w:tr w:rsidR="00AC3661" w:rsidRPr="00B934EE" w14:paraId="5E088EA3" w14:textId="77777777" w:rsidTr="00DB45D5">
        <w:trPr>
          <w:trHeight w:val="810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6F9E519E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1FD9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B934EE" w14:paraId="11453BE3" w14:textId="77777777" w:rsidTr="00DB45D5">
        <w:trPr>
          <w:trHeight w:val="1017"/>
        </w:trPr>
        <w:tc>
          <w:tcPr>
            <w:tcW w:w="236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F602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6E68B2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3074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D064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F13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CAC1" w14:textId="77777777" w:rsidR="00AC3661" w:rsidRPr="00B934E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C4470" w:rsidRPr="00B934EE" w14:paraId="1680D7DC" w14:textId="77777777" w:rsidTr="006B1DFD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2AEA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165F" w14:textId="0BEFEA8A" w:rsidR="009C4470" w:rsidRPr="00B56E6F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217 358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F94C" w14:textId="6AE9EEA5" w:rsidR="009C4470" w:rsidRPr="00B56E6F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13 241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E10E" w14:textId="286B2C1C" w:rsidR="009C4470" w:rsidRPr="00B56E6F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A715" w14:textId="77777777" w:rsidR="009C4470" w:rsidRPr="00B56E6F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B808" w14:textId="4238651E" w:rsidR="009C4470" w:rsidRPr="00B56E6F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230 599</w:t>
            </w:r>
          </w:p>
        </w:tc>
      </w:tr>
      <w:tr w:rsidR="009C4470" w:rsidRPr="00B934EE" w14:paraId="0111B34E" w14:textId="77777777" w:rsidTr="006B1DFD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5DB4D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Zákonné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1B04A4" w14:textId="007A8176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E0875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E7342A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C909EC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E7454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C4470" w:rsidRPr="00B934EE" w14:paraId="6687BF32" w14:textId="77777777" w:rsidTr="006B1DFD">
        <w:trPr>
          <w:trHeight w:hRule="exact" w:val="493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6352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0C2C" w14:textId="04DD2A05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217 358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A89E" w14:textId="0CBF89AA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13 241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B98A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8FDE" w14:textId="77777777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FBFB" w14:textId="7F63AE0B" w:rsidR="009C4470" w:rsidRPr="00B934EE" w:rsidRDefault="009C4470" w:rsidP="009C447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230 599</w:t>
            </w:r>
          </w:p>
        </w:tc>
      </w:tr>
      <w:tr w:rsidR="000C6E66" w:rsidRPr="00B934EE" w14:paraId="523AC325" w14:textId="77777777" w:rsidTr="006B1DFD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DA7A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30B8" w14:textId="5FA339AC" w:rsidR="000C6E66" w:rsidRPr="00B56E6F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986 793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9D7BD" w14:textId="19FA9587" w:rsidR="000C6E66" w:rsidRPr="00B56E6F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456 712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4B48" w14:textId="4CE72526" w:rsidR="000C6E66" w:rsidRPr="00B56E6F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986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793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F4A4" w14:textId="77777777" w:rsidR="000C6E66" w:rsidRPr="00B56E6F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13F7" w14:textId="08301791" w:rsidR="000C6E66" w:rsidRPr="00B56E6F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456 712</w:t>
            </w:r>
          </w:p>
        </w:tc>
      </w:tr>
      <w:tr w:rsidR="000C6E66" w:rsidRPr="00B934EE" w14:paraId="544465CA" w14:textId="77777777" w:rsidTr="006B1DFD">
        <w:trPr>
          <w:trHeight w:hRule="exact" w:val="402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492B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Zákonné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D196" w14:textId="560F40F1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120 678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E99" w14:textId="4AD83FFD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37 824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8BE1" w14:textId="76CF398B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678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30F2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97A5" w14:textId="40D20C8E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37 824</w:t>
            </w:r>
          </w:p>
        </w:tc>
      </w:tr>
      <w:tr w:rsidR="000C6E66" w:rsidRPr="00B934EE" w14:paraId="1E63ED0B" w14:textId="77777777" w:rsidTr="00DB45D5">
        <w:trPr>
          <w:trHeight w:hRule="exact" w:val="433"/>
        </w:trPr>
        <w:tc>
          <w:tcPr>
            <w:tcW w:w="2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CFD8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8D06" w14:textId="53E2D358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866 115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0D2D" w14:textId="34844A6E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418 888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43B3" w14:textId="105DC483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866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0763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473E" w14:textId="5641747B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418 888</w:t>
            </w:r>
          </w:p>
        </w:tc>
      </w:tr>
    </w:tbl>
    <w:p w14:paraId="7A897876" w14:textId="77777777" w:rsidR="00AC3661" w:rsidRPr="00B934EE" w:rsidRDefault="00AC3661" w:rsidP="00E0211F">
      <w:pPr>
        <w:keepNext w:val="0"/>
        <w:rPr>
          <w:rFonts w:ascii="Arial" w:hAnsi="Arial" w:cs="Arial"/>
          <w:lang w:val="sk-SK"/>
        </w:rPr>
      </w:pPr>
    </w:p>
    <w:p w14:paraId="06DF5349" w14:textId="77777777" w:rsidR="00D67648" w:rsidRPr="00B934EE" w:rsidRDefault="009533FB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Dlhodobé rezervy sú vytvorené vo výške odhadovaných nákladov na uvedenie pobočiek do </w:t>
      </w:r>
      <w:r w:rsidR="00D67648" w:rsidRPr="00B934EE">
        <w:rPr>
          <w:rFonts w:ascii="Arial" w:hAnsi="Arial" w:cs="Arial"/>
          <w:lang w:val="sk-SK"/>
        </w:rPr>
        <w:t>pôvodného</w:t>
      </w:r>
      <w:r w:rsidRPr="00B934EE">
        <w:rPr>
          <w:rFonts w:ascii="Arial" w:hAnsi="Arial" w:cs="Arial"/>
          <w:lang w:val="sk-SK"/>
        </w:rPr>
        <w:t xml:space="preserve"> stavu a budú použité v roku </w:t>
      </w:r>
      <w:r w:rsidR="00370240" w:rsidRPr="00B934EE">
        <w:rPr>
          <w:rFonts w:ascii="Arial" w:hAnsi="Arial" w:cs="Arial"/>
          <w:lang w:val="sk-SK"/>
        </w:rPr>
        <w:t>prípadného</w:t>
      </w:r>
      <w:r w:rsidRPr="00B934EE">
        <w:rPr>
          <w:rFonts w:ascii="Arial" w:hAnsi="Arial" w:cs="Arial"/>
          <w:lang w:val="sk-SK"/>
        </w:rPr>
        <w:t xml:space="preserve"> uzatváran</w:t>
      </w:r>
      <w:r w:rsidR="00370240" w:rsidRPr="00B934EE">
        <w:rPr>
          <w:rFonts w:ascii="Arial" w:hAnsi="Arial" w:cs="Arial"/>
          <w:lang w:val="sk-SK"/>
        </w:rPr>
        <w:t>ia</w:t>
      </w:r>
      <w:r w:rsidRPr="00B934EE">
        <w:rPr>
          <w:rFonts w:ascii="Arial" w:hAnsi="Arial" w:cs="Arial"/>
          <w:lang w:val="sk-SK"/>
        </w:rPr>
        <w:t xml:space="preserve"> pobočky. </w:t>
      </w:r>
    </w:p>
    <w:p w14:paraId="408ADA48" w14:textId="70A4C540" w:rsidR="00AC3661" w:rsidRPr="00B934EE" w:rsidRDefault="00D67648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Krátkodobé zákonné r</w:t>
      </w:r>
      <w:r w:rsidR="00AE5388" w:rsidRPr="00B934EE">
        <w:rPr>
          <w:rFonts w:ascii="Arial" w:hAnsi="Arial" w:cs="Arial"/>
          <w:lang w:val="sk-SK"/>
        </w:rPr>
        <w:t>ezervy sú vytvorené vo výške odh</w:t>
      </w:r>
      <w:r w:rsidR="00112788" w:rsidRPr="00B934EE">
        <w:rPr>
          <w:rFonts w:ascii="Arial" w:hAnsi="Arial" w:cs="Arial"/>
          <w:lang w:val="sk-SK"/>
        </w:rPr>
        <w:t xml:space="preserve">adovaných nákladov na </w:t>
      </w:r>
      <w:r w:rsidRPr="00B934EE">
        <w:rPr>
          <w:rFonts w:ascii="Arial" w:hAnsi="Arial" w:cs="Arial"/>
          <w:lang w:val="sk-SK"/>
        </w:rPr>
        <w:t xml:space="preserve">nevyčerpané dovolenky, krátkodobé ostatné rezervy na </w:t>
      </w:r>
      <w:r w:rsidR="00112788" w:rsidRPr="00B934EE">
        <w:rPr>
          <w:rFonts w:ascii="Arial" w:hAnsi="Arial" w:cs="Arial"/>
          <w:lang w:val="sk-SK"/>
        </w:rPr>
        <w:t>reklamácie</w:t>
      </w:r>
      <w:r w:rsidR="00D1078F" w:rsidRPr="00B934EE">
        <w:rPr>
          <w:rFonts w:ascii="Arial" w:hAnsi="Arial" w:cs="Arial"/>
          <w:lang w:val="sk-SK"/>
        </w:rPr>
        <w:t xml:space="preserve">, </w:t>
      </w:r>
      <w:r w:rsidRPr="00B934EE">
        <w:rPr>
          <w:rFonts w:ascii="Arial" w:hAnsi="Arial" w:cs="Arial"/>
          <w:lang w:val="sk-SK"/>
        </w:rPr>
        <w:t xml:space="preserve">zamestnanecké </w:t>
      </w:r>
      <w:r w:rsidR="00D1078F" w:rsidRPr="00B934EE">
        <w:rPr>
          <w:rFonts w:ascii="Arial" w:hAnsi="Arial" w:cs="Arial"/>
          <w:lang w:val="sk-SK"/>
        </w:rPr>
        <w:t>bonusy/prémie</w:t>
      </w:r>
      <w:r w:rsidRPr="00B934EE">
        <w:rPr>
          <w:rFonts w:ascii="Arial" w:hAnsi="Arial" w:cs="Arial"/>
          <w:lang w:val="sk-SK"/>
        </w:rPr>
        <w:t>,</w:t>
      </w:r>
      <w:r w:rsidR="00AE5388" w:rsidRPr="00B934EE">
        <w:rPr>
          <w:rFonts w:ascii="Arial" w:hAnsi="Arial" w:cs="Arial"/>
          <w:lang w:val="sk-SK"/>
        </w:rPr>
        <w:t> </w:t>
      </w:r>
      <w:r w:rsidRPr="00B934EE">
        <w:rPr>
          <w:rFonts w:ascii="Arial" w:hAnsi="Arial" w:cs="Arial"/>
          <w:lang w:val="sk-SK"/>
        </w:rPr>
        <w:t xml:space="preserve">na audit a daňové poradenstvo, </w:t>
      </w:r>
      <w:r w:rsidR="00AE5388" w:rsidRPr="00B934EE">
        <w:rPr>
          <w:rFonts w:ascii="Arial" w:hAnsi="Arial" w:cs="Arial"/>
          <w:lang w:val="sk-SK"/>
        </w:rPr>
        <w:t xml:space="preserve">nevyfakturované </w:t>
      </w:r>
      <w:r w:rsidR="001C3C75" w:rsidRPr="00B934EE">
        <w:rPr>
          <w:rFonts w:ascii="Arial" w:hAnsi="Arial" w:cs="Arial"/>
          <w:lang w:val="sk-SK"/>
        </w:rPr>
        <w:t>dodávky</w:t>
      </w:r>
      <w:r w:rsidRPr="00B934EE">
        <w:rPr>
          <w:rFonts w:ascii="Arial" w:hAnsi="Arial" w:cs="Arial"/>
          <w:lang w:val="sk-SK"/>
        </w:rPr>
        <w:t xml:space="preserve">. Krátkodobé rezervy </w:t>
      </w:r>
      <w:r w:rsidR="001C3C75" w:rsidRPr="00B934EE">
        <w:rPr>
          <w:rFonts w:ascii="Arial" w:hAnsi="Arial" w:cs="Arial"/>
          <w:lang w:val="sk-SK"/>
        </w:rPr>
        <w:t xml:space="preserve">budú použité </w:t>
      </w:r>
      <w:r w:rsidR="00B56E6F">
        <w:rPr>
          <w:rFonts w:ascii="Arial" w:hAnsi="Arial" w:cs="Arial"/>
          <w:lang w:val="sk-SK"/>
        </w:rPr>
        <w:t xml:space="preserve">v </w:t>
      </w:r>
      <w:r w:rsidR="001C3C75" w:rsidRPr="00B934EE">
        <w:rPr>
          <w:rFonts w:ascii="Arial" w:hAnsi="Arial" w:cs="Arial"/>
          <w:lang w:val="sk-SK"/>
        </w:rPr>
        <w:t>roku 20</w:t>
      </w:r>
      <w:r w:rsidR="009C4470">
        <w:rPr>
          <w:rFonts w:ascii="Arial" w:hAnsi="Arial" w:cs="Arial"/>
          <w:lang w:val="sk-SK"/>
        </w:rPr>
        <w:t>20</w:t>
      </w:r>
      <w:r w:rsidR="00AE5388" w:rsidRPr="00B934EE">
        <w:rPr>
          <w:rFonts w:ascii="Arial" w:hAnsi="Arial" w:cs="Arial"/>
          <w:lang w:val="sk-SK"/>
        </w:rPr>
        <w:t>/</w:t>
      </w:r>
      <w:r w:rsidR="00097435" w:rsidRPr="00B934EE">
        <w:rPr>
          <w:rFonts w:ascii="Arial" w:hAnsi="Arial" w:cs="Arial"/>
          <w:lang w:val="sk-SK"/>
        </w:rPr>
        <w:t>2</w:t>
      </w:r>
      <w:r w:rsidR="009C4470">
        <w:rPr>
          <w:rFonts w:ascii="Arial" w:hAnsi="Arial" w:cs="Arial"/>
          <w:lang w:val="sk-SK"/>
        </w:rPr>
        <w:t>1</w:t>
      </w:r>
      <w:r w:rsidR="00AE5388" w:rsidRPr="00B934EE">
        <w:rPr>
          <w:rFonts w:ascii="Arial" w:hAnsi="Arial" w:cs="Arial"/>
          <w:lang w:val="sk-SK"/>
        </w:rPr>
        <w:t>.</w:t>
      </w:r>
    </w:p>
    <w:p w14:paraId="29E4CFEE" w14:textId="77777777" w:rsidR="009533FB" w:rsidRPr="00B934EE" w:rsidRDefault="009533FB" w:rsidP="00E0211F">
      <w:pPr>
        <w:keepNext w:val="0"/>
        <w:rPr>
          <w:rFonts w:ascii="Arial" w:hAnsi="Arial" w:cs="Arial"/>
          <w:lang w:val="sk-SK"/>
        </w:rPr>
      </w:pPr>
    </w:p>
    <w:p w14:paraId="4A0993C9" w14:textId="77777777" w:rsidR="00CB5006" w:rsidRPr="00B934EE" w:rsidRDefault="00CB5006" w:rsidP="00CB5006">
      <w:pPr>
        <w:keepNext w:val="0"/>
        <w:rPr>
          <w:rFonts w:ascii="Arial" w:hAnsi="Arial" w:cs="Arial"/>
          <w:lang w:val="sk-SK"/>
        </w:rPr>
      </w:pP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1291"/>
        <w:gridCol w:w="1376"/>
        <w:gridCol w:w="1375"/>
        <w:gridCol w:w="1376"/>
        <w:gridCol w:w="1376"/>
      </w:tblGrid>
      <w:tr w:rsidR="00CB5006" w:rsidRPr="00B934EE" w14:paraId="74BC7811" w14:textId="77777777" w:rsidTr="00A67E6A">
        <w:trPr>
          <w:trHeight w:val="810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6C7753F1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7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4128" w14:textId="77777777" w:rsidR="00CB5006" w:rsidRPr="00B934EE" w:rsidRDefault="006A46F3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B5006" w:rsidRPr="00B934EE" w14:paraId="237799D4" w14:textId="77777777" w:rsidTr="00A67E6A">
        <w:trPr>
          <w:trHeight w:val="1017"/>
        </w:trPr>
        <w:tc>
          <w:tcPr>
            <w:tcW w:w="236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0A86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3BBBAE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C593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5731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4E2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E7D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F0988" w:rsidRPr="00B934EE" w14:paraId="797ED443" w14:textId="77777777" w:rsidTr="00A67E6A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1A61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D633" w14:textId="0B57C434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198 036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5000" w14:textId="6F13ACD5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19 322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D1F0" w14:textId="318BC181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B808" w14:textId="4D5D4729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EE8F" w14:textId="5853D87E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217 358</w:t>
            </w:r>
          </w:p>
        </w:tc>
      </w:tr>
      <w:tr w:rsidR="009F0988" w:rsidRPr="00B934EE" w14:paraId="225B897C" w14:textId="77777777" w:rsidTr="006B1DFD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A21943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Zákonné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AFC9D4" w14:textId="15606CB3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DE7D1D" w14:textId="63F2F379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72BD17" w14:textId="33A2749A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CD096E" w14:textId="4EEE07DA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EF6DFE" w14:textId="296F7A6D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F0988" w:rsidRPr="00B934EE" w14:paraId="089C4C41" w14:textId="77777777" w:rsidTr="006B1DFD">
        <w:trPr>
          <w:trHeight w:hRule="exact" w:val="493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1637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1059" w14:textId="22C0D49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198 036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1468" w14:textId="08D874F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19 322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86BD" w14:textId="2B12F8D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D9E6" w14:textId="012DB2FA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3334" w14:textId="64D584EB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217 358</w:t>
            </w:r>
          </w:p>
        </w:tc>
      </w:tr>
      <w:tr w:rsidR="009F0988" w:rsidRPr="00B934EE" w14:paraId="4C666187" w14:textId="77777777" w:rsidTr="006B1DFD">
        <w:trPr>
          <w:trHeight w:hRule="exact" w:val="493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FE8D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561E" w14:textId="6DA75B0C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791 467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9025" w14:textId="2A4698C1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986 793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ADB7" w14:textId="6335F757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791 467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09E3" w14:textId="50D48E61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4373" w14:textId="5ACA41CC" w:rsidR="009F0988" w:rsidRPr="006B1DFD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56E6F">
              <w:rPr>
                <w:rFonts w:ascii="Arial" w:hAnsi="Arial" w:cs="Arial"/>
                <w:b/>
                <w:sz w:val="16"/>
                <w:szCs w:val="16"/>
                <w:lang w:val="sk-SK"/>
              </w:rPr>
              <w:t>986 793</w:t>
            </w:r>
          </w:p>
        </w:tc>
      </w:tr>
      <w:tr w:rsidR="009F0988" w:rsidRPr="00B934EE" w14:paraId="71CBDFBF" w14:textId="77777777" w:rsidTr="006B1DFD">
        <w:trPr>
          <w:trHeight w:hRule="exact" w:val="402"/>
        </w:trPr>
        <w:tc>
          <w:tcPr>
            <w:tcW w:w="23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4E37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Zákonné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431C" w14:textId="08CDBF7C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69 330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6CAD" w14:textId="68FB9986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120 678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B15" w14:textId="32356596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69 330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DD1F" w14:textId="679F62A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ECD2" w14:textId="3FE23965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120 678</w:t>
            </w:r>
          </w:p>
        </w:tc>
      </w:tr>
      <w:tr w:rsidR="009F0988" w:rsidRPr="00B934EE" w14:paraId="4B08A89F" w14:textId="77777777" w:rsidTr="00A67E6A">
        <w:trPr>
          <w:trHeight w:hRule="exact" w:val="433"/>
        </w:trPr>
        <w:tc>
          <w:tcPr>
            <w:tcW w:w="23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89B7" w14:textId="77777777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F789" w14:textId="4E760AF1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722 137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3C9B" w14:textId="76B0A239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866 115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71E" w14:textId="17023BD9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722 137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CEAD" w14:textId="6DAC41C8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713B" w14:textId="1E43D3CC" w:rsidR="009F0988" w:rsidRPr="00B934EE" w:rsidRDefault="009F0988" w:rsidP="009F09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866 115</w:t>
            </w:r>
          </w:p>
        </w:tc>
      </w:tr>
    </w:tbl>
    <w:p w14:paraId="2639A5FB" w14:textId="77777777" w:rsidR="00CB5006" w:rsidRPr="00B934EE" w:rsidRDefault="00CB5006" w:rsidP="00AE5388">
      <w:pPr>
        <w:keepNext w:val="0"/>
        <w:rPr>
          <w:rFonts w:ascii="Arial" w:hAnsi="Arial" w:cs="Arial"/>
          <w:lang w:val="sk-SK"/>
        </w:rPr>
      </w:pPr>
    </w:p>
    <w:p w14:paraId="5897FA46" w14:textId="77777777" w:rsidR="00F87BAF" w:rsidRPr="00B934EE" w:rsidRDefault="000B04FB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B934EE">
        <w:rPr>
          <w:rFonts w:ascii="Arial" w:hAnsi="Arial" w:cs="Arial"/>
          <w:lang w:val="sk-SK"/>
        </w:rPr>
        <w:t>závÄzky</w:t>
      </w:r>
      <w:bookmarkEnd w:id="28"/>
      <w:bookmarkEnd w:id="29"/>
    </w:p>
    <w:p w14:paraId="59694717" w14:textId="77777777" w:rsidR="00CB5006" w:rsidRPr="00B934EE" w:rsidRDefault="00CB5006" w:rsidP="00CB5006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2775"/>
        <w:gridCol w:w="2795"/>
      </w:tblGrid>
      <w:tr w:rsidR="00CB5006" w:rsidRPr="00B934EE" w14:paraId="7FF897E3" w14:textId="77777777" w:rsidTr="00A67E6A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1A44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18589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A2A7" w14:textId="77777777" w:rsidR="00CB5006" w:rsidRPr="00B934EE" w:rsidRDefault="00CB5006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0341D" w:rsidRPr="00B934EE" w14:paraId="786D1439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DAA5" w14:textId="77777777" w:rsidR="0010341D" w:rsidRPr="00B934EE" w:rsidRDefault="0010341D" w:rsidP="0010341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DD76" w14:textId="77777777" w:rsidR="0010341D" w:rsidRPr="00B934EE" w:rsidRDefault="0010341D" w:rsidP="0010341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B28A" w14:textId="77777777" w:rsidR="0010341D" w:rsidRPr="00B934EE" w:rsidRDefault="0010341D" w:rsidP="0010341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1B0DB663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C27A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67DD" w14:textId="393F8DED" w:rsidR="000C6E66" w:rsidRPr="00B934EE" w:rsidRDefault="007F14A0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31 118 486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CD6" w14:textId="5E4C03F8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39 920 431</w:t>
            </w:r>
          </w:p>
        </w:tc>
      </w:tr>
      <w:tr w:rsidR="000C6E66" w:rsidRPr="00B934EE" w14:paraId="06798C50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A2DE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139D" w14:textId="11A56368" w:rsidR="000C6E66" w:rsidRPr="00B934EE" w:rsidRDefault="007F14A0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31 118 486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3658" w14:textId="519B677D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39 920 431</w:t>
            </w:r>
          </w:p>
        </w:tc>
      </w:tr>
      <w:tr w:rsidR="000C6E66" w:rsidRPr="00B934EE" w14:paraId="24F5E4E9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9156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5387" w14:textId="7F699E4E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03B" w14:textId="503780D5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106 404</w:t>
            </w:r>
          </w:p>
        </w:tc>
      </w:tr>
      <w:tr w:rsidR="000C6E66" w:rsidRPr="00B934EE" w14:paraId="5746A2F6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9172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6AE0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F083" w14:textId="12DE5BB6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57C074CE" w14:textId="77777777" w:rsidTr="00A67E6A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9B3F" w14:textId="77777777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9E98" w14:textId="65040E58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1DD6" w14:textId="476BF4FE" w:rsidR="000C6E66" w:rsidRPr="00B934EE" w:rsidRDefault="000C6E66" w:rsidP="000C6E6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106 404</w:t>
            </w:r>
          </w:p>
        </w:tc>
      </w:tr>
    </w:tbl>
    <w:p w14:paraId="0D4DE96B" w14:textId="77777777" w:rsidR="00E106A7" w:rsidRPr="00B934E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14:paraId="0100548A" w14:textId="77777777" w:rsidR="00E106A7" w:rsidRPr="00B934EE" w:rsidRDefault="00E106A7" w:rsidP="00E106A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Záväzky voči spriazneným osobám (poznámka </w:t>
      </w:r>
      <w:r w:rsidR="00752EEB" w:rsidRPr="00B934EE">
        <w:rPr>
          <w:rFonts w:ascii="Arial" w:hAnsi="Arial" w:cs="Arial"/>
          <w:lang w:val="sk-SK"/>
        </w:rPr>
        <w:t>1</w:t>
      </w:r>
      <w:r w:rsidR="006A46F3" w:rsidRPr="00B934EE">
        <w:rPr>
          <w:rFonts w:ascii="Arial" w:hAnsi="Arial" w:cs="Arial"/>
          <w:lang w:val="sk-SK"/>
        </w:rPr>
        <w:t>6</w:t>
      </w:r>
      <w:r w:rsidR="00752EEB" w:rsidRPr="00B934EE">
        <w:rPr>
          <w:rFonts w:ascii="Arial" w:hAnsi="Arial" w:cs="Arial"/>
          <w:lang w:val="sk-SK"/>
        </w:rPr>
        <w:t>)</w:t>
      </w:r>
      <w:r w:rsidRPr="00B934EE">
        <w:rPr>
          <w:rFonts w:ascii="Arial" w:hAnsi="Arial" w:cs="Arial"/>
          <w:lang w:val="sk-SK"/>
        </w:rPr>
        <w:t>.</w:t>
      </w:r>
    </w:p>
    <w:p w14:paraId="0F253234" w14:textId="77777777" w:rsidR="00F24C29" w:rsidRDefault="00F24C29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5B9E2329" w14:textId="77777777" w:rsidR="00E106A7" w:rsidRPr="00B934EE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OdloŽenÁ Daň z príjmov</w:t>
      </w:r>
    </w:p>
    <w:p w14:paraId="5CB7C967" w14:textId="77777777" w:rsidR="00E106A7" w:rsidRPr="00B934EE" w:rsidRDefault="00E106A7" w:rsidP="00E106A7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B934EE" w14:paraId="7C34FF70" w14:textId="77777777" w:rsidTr="00007922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4CFD" w14:textId="77777777" w:rsidR="00E106A7" w:rsidRPr="00B934E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B42DD9" w14:textId="77777777" w:rsidR="00E106A7" w:rsidRPr="00B934E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B08E" w14:textId="77777777" w:rsidR="00E106A7" w:rsidRPr="00B934E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C6E66" w:rsidRPr="00B934EE" w14:paraId="238D4EE9" w14:textId="77777777" w:rsidTr="00007922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734F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ED9" w14:textId="535335A1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-1 348 673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49CF" w14:textId="0C990A3A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1 646 014</w:t>
            </w:r>
          </w:p>
        </w:tc>
      </w:tr>
      <w:tr w:rsidR="000C6E66" w:rsidRPr="00B934EE" w14:paraId="3318A2C0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09C5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D58E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-135 000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A6B1" w14:textId="762A3071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-135 000</w:t>
            </w:r>
          </w:p>
        </w:tc>
      </w:tr>
      <w:tr w:rsidR="000C6E66" w:rsidRPr="00B934EE" w14:paraId="0C8B1601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8068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FBC2" w14:textId="136C84AA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-1 232 673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237B" w14:textId="20C12C3A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1 781 014</w:t>
            </w:r>
          </w:p>
        </w:tc>
      </w:tr>
      <w:tr w:rsidR="000C6E66" w:rsidRPr="00B934EE" w14:paraId="52DA37CB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28E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3249" w14:textId="26BA1982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788 350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E60B" w14:textId="4BA9A135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1 219 407</w:t>
            </w:r>
          </w:p>
        </w:tc>
      </w:tr>
      <w:tr w:rsidR="000C6E66" w:rsidRPr="00B934EE" w14:paraId="38CE2340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5412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EA8B" w14:textId="76E4B015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788 350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8C38" w14:textId="4ACF7243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1 219 407</w:t>
            </w:r>
          </w:p>
        </w:tc>
      </w:tr>
      <w:tr w:rsidR="000C6E66" w:rsidRPr="00B934EE" w14:paraId="548663B7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F19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B8C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5F0D" w14:textId="4997B445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5D008185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5632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986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8FF5" w14:textId="7AD89620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1C57856C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AB26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B6DB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D8AE" w14:textId="5AE72C72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002DC8ED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3D99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0DB8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1E58" w14:textId="48B268A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0C6E66" w:rsidRPr="00B934EE" w14:paraId="1CC4A65B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CCFD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FC26" w14:textId="692DCF43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448 775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17CB" w14:textId="7871A6BE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25988AA6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C235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3A3A" w14:textId="743FE4D0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538 362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AE24" w14:textId="72D1DA3B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45EA4890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C789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CCAE" w14:textId="7817C10B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538 362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F6FE" w14:textId="67BAC64E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6981E596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916E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0FFD" w14:textId="77777777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2D63" w14:textId="2C0471B4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0C6E66" w:rsidRPr="00B934EE" w14:paraId="3A7CF973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954B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2401" w14:textId="20A93411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1852" w14:textId="070B51A5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89 587</w:t>
            </w:r>
          </w:p>
        </w:tc>
      </w:tr>
      <w:tr w:rsidR="000C6E66" w:rsidRPr="00B934EE" w14:paraId="47503900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8DB0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7BC4" w14:textId="060F48A1" w:rsidR="000C6E66" w:rsidRPr="00B934EE" w:rsidRDefault="00517FEF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FE72" w14:textId="5806075E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-137 526</w:t>
            </w:r>
          </w:p>
        </w:tc>
      </w:tr>
      <w:tr w:rsidR="000C6E66" w:rsidRPr="00B934EE" w14:paraId="4A49E016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89D1" w14:textId="77777777" w:rsidR="000C6E66" w:rsidRPr="00B934EE" w:rsidRDefault="000C6E66" w:rsidP="000C6E6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0872" w14:textId="71F6B823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B814" w14:textId="40559FCD" w:rsidR="000C6E66" w:rsidRPr="00B934EE" w:rsidRDefault="000C6E66" w:rsidP="000C6E6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-137 526</w:t>
            </w:r>
          </w:p>
        </w:tc>
      </w:tr>
      <w:tr w:rsidR="009E32DC" w:rsidRPr="00B934EE" w14:paraId="6827DF81" w14:textId="77777777" w:rsidTr="0000792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798C" w14:textId="77777777" w:rsidR="009E32DC" w:rsidRPr="00B934EE" w:rsidRDefault="009E32DC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A342" w14:textId="77777777" w:rsidR="009E32DC" w:rsidRPr="00B934EE" w:rsidRDefault="009E32DC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0C0C" w14:textId="77777777" w:rsidR="009E32DC" w:rsidRPr="00B934EE" w:rsidRDefault="009E32DC" w:rsidP="002414E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5CB64C13" w14:textId="77777777" w:rsidR="00E106A7" w:rsidRPr="00B934EE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8916A8A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DB110B7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CDB1B7D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CBA708A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77C27CB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0F3910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00CFC00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D2C2FAB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32D7847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6C3C64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D558EAF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64FBEEB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C5C1436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3804977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B8F18A5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BB1578B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0D785507" w14:textId="77777777" w:rsidR="003168A2" w:rsidRPr="00B934EE" w:rsidRDefault="003168A2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C62A5D0" w14:textId="77777777" w:rsidR="00E106A7" w:rsidRPr="00B934EE" w:rsidRDefault="000F6829" w:rsidP="00AD48F5">
      <w:pPr>
        <w:pStyle w:val="Heading1"/>
        <w:keepNext w:val="0"/>
        <w:rPr>
          <w:rFonts w:ascii="Arial" w:hAnsi="Arial" w:cs="Arial"/>
          <w:i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INFORMÁCIE O ZÁVAZKOCH ZO SOCIÁLNEHO FONDU</w:t>
      </w:r>
    </w:p>
    <w:p w14:paraId="4F800636" w14:textId="77777777" w:rsidR="003168A2" w:rsidRPr="00B934EE" w:rsidRDefault="003168A2" w:rsidP="003168A2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3168A2" w:rsidRPr="00B934EE" w14:paraId="22E16CB9" w14:textId="77777777" w:rsidTr="00A67E6A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23CC" w14:textId="77777777" w:rsidR="003168A2" w:rsidRPr="00B934EE" w:rsidRDefault="003168A2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1955AC" w14:textId="77777777" w:rsidR="003168A2" w:rsidRPr="00B934EE" w:rsidRDefault="003168A2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89E64" w14:textId="77777777" w:rsidR="003168A2" w:rsidRPr="00B934EE" w:rsidRDefault="003168A2" w:rsidP="00A67E6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17FEF" w:rsidRPr="00B934EE" w14:paraId="26B9321E" w14:textId="77777777" w:rsidTr="00A67E6A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BB91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72A8" w14:textId="6CAB0285" w:rsidR="00517FEF" w:rsidRPr="00B934EE" w:rsidRDefault="007F14A0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16 817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6DB9" w14:textId="3493195D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4 175</w:t>
            </w:r>
          </w:p>
        </w:tc>
      </w:tr>
      <w:tr w:rsidR="00517FEF" w:rsidRPr="00B934EE" w14:paraId="7E9E3D74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6F8F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F70" w14:textId="5DD6191E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5 041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D843" w14:textId="7250D855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20 410</w:t>
            </w:r>
          </w:p>
        </w:tc>
      </w:tr>
      <w:tr w:rsidR="00517FEF" w:rsidRPr="00B934EE" w14:paraId="05DB24F8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769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4BD2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855D" w14:textId="5E693860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517FEF" w:rsidRPr="00B934EE" w14:paraId="469F843F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EBF3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A96A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FCB5" w14:textId="16E416E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517FEF" w:rsidRPr="00B934EE" w14:paraId="3F044318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2C37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372F" w14:textId="52775835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5 041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F3FE" w14:textId="4C575CD1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20 410</w:t>
            </w:r>
          </w:p>
        </w:tc>
      </w:tr>
      <w:tr w:rsidR="00517FEF" w:rsidRPr="00B934EE" w14:paraId="636CFAEF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D82C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CB68" w14:textId="6AF5E61B" w:rsidR="00517FEF" w:rsidRPr="00B934EE" w:rsidRDefault="007F14A0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19 703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09D5" w14:textId="1A12C349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7 768</w:t>
            </w:r>
          </w:p>
        </w:tc>
      </w:tr>
      <w:tr w:rsidR="00517FEF" w:rsidRPr="00B934EE" w14:paraId="5E8B940B" w14:textId="77777777" w:rsidTr="00A67E6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8008" w14:textId="77777777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B19C" w14:textId="713E7AFA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2 155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8D6E" w14:textId="47289DBA" w:rsidR="00517FEF" w:rsidRPr="00B934EE" w:rsidRDefault="00517FEF" w:rsidP="00517FE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16 817</w:t>
            </w:r>
          </w:p>
        </w:tc>
      </w:tr>
    </w:tbl>
    <w:p w14:paraId="2BBB5718" w14:textId="77777777" w:rsidR="003168A2" w:rsidRPr="00B934EE" w:rsidRDefault="003168A2" w:rsidP="003168A2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14:paraId="4D08F92D" w14:textId="77777777" w:rsidR="003168A2" w:rsidRPr="00B934EE" w:rsidRDefault="003168A2" w:rsidP="003168A2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Lízing (SPOLOČNOSŤ JE NÁJOMCOM)</w:t>
      </w:r>
    </w:p>
    <w:p w14:paraId="6C4C1BCC" w14:textId="25625C43" w:rsidR="003168A2" w:rsidRPr="00B934EE" w:rsidRDefault="003168A2" w:rsidP="003168A2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Majetok prenajatý spoločnosťou formou operatívneho lízingu k </w:t>
      </w:r>
      <w:r w:rsidR="00517FEF">
        <w:rPr>
          <w:rFonts w:ascii="Arial" w:hAnsi="Arial" w:cs="Arial"/>
          <w:lang w:val="sk-SK"/>
        </w:rPr>
        <w:t>29</w:t>
      </w:r>
      <w:r w:rsidRPr="00B934EE">
        <w:rPr>
          <w:rFonts w:ascii="Arial" w:hAnsi="Arial" w:cs="Arial"/>
          <w:lang w:val="sk-SK"/>
        </w:rPr>
        <w:t>. februáru 20</w:t>
      </w:r>
      <w:r w:rsidR="00517FEF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a 28. februáru 201</w:t>
      </w:r>
      <w:r w:rsidR="00517FEF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: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1843"/>
        <w:gridCol w:w="1842"/>
      </w:tblGrid>
      <w:tr w:rsidR="003168A2" w:rsidRPr="00B934EE" w14:paraId="4944B17A" w14:textId="77777777" w:rsidTr="00A67E6A">
        <w:trPr>
          <w:trHeight w:val="427"/>
        </w:trPr>
        <w:tc>
          <w:tcPr>
            <w:tcW w:w="3652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ED342E4" w14:textId="77777777" w:rsidR="003168A2" w:rsidRPr="00B934EE" w:rsidRDefault="003168A2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Popis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9BA0051" w14:textId="77777777" w:rsidR="003168A2" w:rsidRPr="00B934EE" w:rsidRDefault="003168A2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Ukončenie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FAAF4F2" w14:textId="77777777" w:rsidR="003168A2" w:rsidRPr="00B934EE" w:rsidRDefault="003168A2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C83D9BB" w14:textId="77777777" w:rsidR="003168A2" w:rsidRPr="00B934EE" w:rsidRDefault="003168A2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17FEF" w:rsidRPr="00B934EE" w14:paraId="47FFA251" w14:textId="77777777" w:rsidTr="00A67E6A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59674A" w14:textId="77777777" w:rsidR="00517FEF" w:rsidRPr="00B934EE" w:rsidRDefault="00517FEF" w:rsidP="00517FE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DC7725" w14:textId="77777777" w:rsidR="00517FEF" w:rsidRPr="00B934EE" w:rsidRDefault="00517FEF" w:rsidP="00517FEF">
            <w:pPr>
              <w:spacing w:after="0"/>
              <w:ind w:right="1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36 mesiacov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D3AA9F" w14:textId="2B2202E7" w:rsidR="00517FEF" w:rsidRPr="00B934EE" w:rsidRDefault="00754DF3" w:rsidP="00517FEF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19 479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4569FA" w14:textId="25A9084D" w:rsidR="00517FEF" w:rsidRPr="00B934EE" w:rsidRDefault="00517FEF" w:rsidP="00517FEF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21 294</w:t>
            </w:r>
          </w:p>
        </w:tc>
      </w:tr>
      <w:tr w:rsidR="00517FEF" w:rsidRPr="00B934EE" w14:paraId="15D69A12" w14:textId="77777777" w:rsidTr="00A67E6A">
        <w:trPr>
          <w:trHeight w:hRule="exact" w:val="425"/>
        </w:trPr>
        <w:tc>
          <w:tcPr>
            <w:tcW w:w="365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502D910" w14:textId="77777777" w:rsidR="00517FEF" w:rsidRPr="00B934EE" w:rsidRDefault="00517FEF" w:rsidP="00517FE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Nájomné obchodných/skladových priestorov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4E1A45" w14:textId="77777777" w:rsidR="00517FEF" w:rsidRPr="00B934EE" w:rsidRDefault="00517FEF" w:rsidP="00517FEF">
            <w:pPr>
              <w:spacing w:after="0"/>
              <w:ind w:right="1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podľa nájomných zmlúv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52B2A4" w14:textId="46AD9065" w:rsidR="00517FEF" w:rsidRPr="00B934EE" w:rsidRDefault="00754DF3" w:rsidP="00517FEF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2 909 589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9C14CC" w14:textId="632EA0B4" w:rsidR="00517FEF" w:rsidRPr="00B934EE" w:rsidRDefault="00517FEF" w:rsidP="00517FEF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3 804 448</w:t>
            </w:r>
          </w:p>
        </w:tc>
      </w:tr>
    </w:tbl>
    <w:p w14:paraId="64E174B6" w14:textId="77777777" w:rsidR="00237FCF" w:rsidRPr="00B934EE" w:rsidRDefault="00237FCF" w:rsidP="00237FCF">
      <w:pPr>
        <w:keepNext w:val="0"/>
        <w:rPr>
          <w:rFonts w:ascii="Arial" w:hAnsi="Arial" w:cs="Arial"/>
          <w:lang w:val="sk-SK"/>
        </w:rPr>
      </w:pPr>
    </w:p>
    <w:p w14:paraId="38475198" w14:textId="77777777" w:rsidR="0071098D" w:rsidRPr="00B934EE" w:rsidRDefault="0071098D" w:rsidP="00237FCF">
      <w:pPr>
        <w:keepNext w:val="0"/>
        <w:rPr>
          <w:rFonts w:ascii="Arial" w:hAnsi="Arial" w:cs="Arial"/>
          <w:lang w:val="sk-SK"/>
        </w:rPr>
      </w:pPr>
    </w:p>
    <w:p w14:paraId="23120824" w14:textId="77777777" w:rsidR="000B04FB" w:rsidRPr="00B934EE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Výnosy</w:t>
      </w:r>
      <w:r w:rsidR="00296518" w:rsidRPr="00B934EE">
        <w:rPr>
          <w:rFonts w:ascii="Arial" w:hAnsi="Arial" w:cs="Arial"/>
          <w:lang w:val="sk-SK"/>
        </w:rPr>
        <w:t xml:space="preserve"> A Náklady</w:t>
      </w:r>
    </w:p>
    <w:p w14:paraId="05CF1157" w14:textId="77777777" w:rsidR="00F54922" w:rsidRPr="00B934E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Tržby</w:t>
      </w:r>
    </w:p>
    <w:p w14:paraId="73D8FC49" w14:textId="715B216E" w:rsidR="00E13F3A" w:rsidRDefault="00E13F3A" w:rsidP="00AC7950">
      <w:pPr>
        <w:keepNext w:val="0"/>
        <w:spacing w:after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Všetky tržby boli realizované z predaja tovaru, a to vo výške </w:t>
      </w:r>
      <w:r w:rsidR="00AE70E2">
        <w:rPr>
          <w:rFonts w:ascii="Arial" w:hAnsi="Arial" w:cs="Arial"/>
          <w:lang w:val="sk-SK"/>
        </w:rPr>
        <w:t>188</w:t>
      </w:r>
      <w:r w:rsidR="00A05597">
        <w:rPr>
          <w:rFonts w:ascii="Arial" w:hAnsi="Arial" w:cs="Arial"/>
          <w:lang w:val="sk-SK"/>
        </w:rPr>
        <w:t> </w:t>
      </w:r>
      <w:r w:rsidR="00AE70E2">
        <w:rPr>
          <w:rFonts w:ascii="Arial" w:hAnsi="Arial" w:cs="Arial"/>
          <w:lang w:val="sk-SK"/>
        </w:rPr>
        <w:t>518</w:t>
      </w:r>
      <w:r w:rsidR="00A05597">
        <w:rPr>
          <w:rFonts w:ascii="Arial" w:hAnsi="Arial" w:cs="Arial"/>
          <w:lang w:val="sk-SK"/>
        </w:rPr>
        <w:t xml:space="preserve"> </w:t>
      </w:r>
      <w:r w:rsidR="00AE70E2">
        <w:rPr>
          <w:rFonts w:ascii="Arial" w:hAnsi="Arial" w:cs="Arial"/>
          <w:lang w:val="sk-SK"/>
        </w:rPr>
        <w:t>261</w:t>
      </w:r>
      <w:r w:rsidR="009E3AEE" w:rsidRPr="00B934EE">
        <w:rPr>
          <w:rFonts w:ascii="Arial" w:hAnsi="Arial" w:cs="Arial"/>
          <w:lang w:val="sk-SK"/>
        </w:rPr>
        <w:t xml:space="preserve"> </w:t>
      </w:r>
      <w:r w:rsidRPr="00B934EE">
        <w:rPr>
          <w:rFonts w:ascii="Arial" w:hAnsi="Arial" w:cs="Arial"/>
          <w:lang w:val="sk-SK"/>
        </w:rPr>
        <w:t>EUR za rok 201</w:t>
      </w:r>
      <w:r w:rsidR="00A05597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/</w:t>
      </w:r>
      <w:r w:rsidR="00A05597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a                     </w:t>
      </w:r>
      <w:r w:rsidR="00A05597" w:rsidRPr="00B934EE">
        <w:rPr>
          <w:rFonts w:ascii="Arial" w:hAnsi="Arial" w:cs="Arial"/>
          <w:lang w:val="sk-SK"/>
        </w:rPr>
        <w:t>220 742</w:t>
      </w:r>
      <w:r w:rsidR="00A05597">
        <w:rPr>
          <w:rFonts w:ascii="Arial" w:hAnsi="Arial" w:cs="Arial"/>
          <w:lang w:val="sk-SK"/>
        </w:rPr>
        <w:t> </w:t>
      </w:r>
      <w:r w:rsidR="00A05597" w:rsidRPr="00B934EE">
        <w:rPr>
          <w:rFonts w:ascii="Arial" w:hAnsi="Arial" w:cs="Arial"/>
          <w:lang w:val="sk-SK"/>
        </w:rPr>
        <w:t xml:space="preserve">060 </w:t>
      </w:r>
      <w:r w:rsidR="00C729B9" w:rsidRPr="00B934EE">
        <w:rPr>
          <w:rFonts w:ascii="Arial" w:hAnsi="Arial" w:cs="Arial"/>
          <w:lang w:val="sk-SK"/>
        </w:rPr>
        <w:t>EUR za rok 201</w:t>
      </w:r>
      <w:r w:rsidR="00A05597">
        <w:rPr>
          <w:rFonts w:ascii="Arial" w:hAnsi="Arial" w:cs="Arial"/>
          <w:lang w:val="sk-SK"/>
        </w:rPr>
        <w:t>8</w:t>
      </w:r>
      <w:r w:rsidR="00C729B9" w:rsidRPr="00B934EE">
        <w:rPr>
          <w:rFonts w:ascii="Arial" w:hAnsi="Arial" w:cs="Arial"/>
          <w:lang w:val="sk-SK"/>
        </w:rPr>
        <w:t>/1</w:t>
      </w:r>
      <w:r w:rsidR="00A05597">
        <w:rPr>
          <w:rFonts w:ascii="Arial" w:hAnsi="Arial" w:cs="Arial"/>
          <w:lang w:val="sk-SK"/>
        </w:rPr>
        <w:t>9</w:t>
      </w:r>
      <w:r w:rsidR="00E021BD" w:rsidRPr="00B934EE">
        <w:rPr>
          <w:rFonts w:ascii="Arial" w:hAnsi="Arial" w:cs="Arial"/>
          <w:lang w:val="sk-SK"/>
        </w:rPr>
        <w:t xml:space="preserve">. </w:t>
      </w:r>
    </w:p>
    <w:p w14:paraId="3D1F9F77" w14:textId="77777777" w:rsidR="00F24C29" w:rsidRPr="00B934EE" w:rsidRDefault="00F24C29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665379DF" w14:textId="77777777" w:rsidR="000F6829" w:rsidRPr="00B934EE" w:rsidRDefault="000F6829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2B775BDF" w14:textId="77777777" w:rsidR="000F6829" w:rsidRPr="00B934EE" w:rsidRDefault="000F6829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1D0C3728" w14:textId="77777777" w:rsidR="00F12B5D" w:rsidRPr="00B934EE" w:rsidRDefault="00F12B5D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78ACB565" w14:textId="77777777" w:rsidR="00F12B5D" w:rsidRPr="00B934EE" w:rsidRDefault="00F12B5D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14B7E8EB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6E6F3159" w14:textId="77777777" w:rsidR="00515BD5" w:rsidRPr="00B934EE" w:rsidRDefault="00515BD5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3AC50317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33146897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30FD3D87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7E2E2142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4ABECA2D" w14:textId="77777777" w:rsidR="00BD162C" w:rsidRPr="00B934EE" w:rsidRDefault="00BD162C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145EFB17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1AD3538F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38396340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Informácie o tržbách</w:t>
      </w:r>
    </w:p>
    <w:p w14:paraId="0CA160F9" w14:textId="77777777" w:rsidR="005058B2" w:rsidRPr="00B934EE" w:rsidRDefault="005058B2" w:rsidP="00AC7950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Style w:val="TableGrid"/>
        <w:tblW w:w="7513" w:type="dxa"/>
        <w:tblInd w:w="108" w:type="dxa"/>
        <w:tblLook w:val="04A0" w:firstRow="1" w:lastRow="0" w:firstColumn="1" w:lastColumn="0" w:noHBand="0" w:noVBand="1"/>
      </w:tblPr>
      <w:tblGrid>
        <w:gridCol w:w="2672"/>
        <w:gridCol w:w="2405"/>
        <w:gridCol w:w="2436"/>
      </w:tblGrid>
      <w:tr w:rsidR="00F12B5D" w:rsidRPr="00B934EE" w14:paraId="544978C9" w14:textId="77777777" w:rsidTr="005058B2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11F851" w14:textId="77777777" w:rsidR="00F12B5D" w:rsidRPr="00B934EE" w:rsidRDefault="00F12B5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A6FF652" w14:textId="77777777" w:rsidR="00F12B5D" w:rsidRPr="00B934EE" w:rsidRDefault="00F12B5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 predaja tovaru</w:t>
            </w:r>
          </w:p>
        </w:tc>
      </w:tr>
      <w:tr w:rsidR="00F12B5D" w:rsidRPr="00B934EE" w14:paraId="11FBA49A" w14:textId="77777777" w:rsidTr="005058B2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AB9E6C" w14:textId="77777777" w:rsidR="00F12B5D" w:rsidRPr="00B934EE" w:rsidRDefault="00F12B5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FE9622F" w14:textId="77777777" w:rsidR="00F12B5D" w:rsidRPr="00B934EE" w:rsidRDefault="00F12B5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6893D1" w14:textId="77777777" w:rsidR="00F12B5D" w:rsidRPr="00B934EE" w:rsidRDefault="00F12B5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05597" w:rsidRPr="00B934EE" w14:paraId="4ACF1668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7DE65C18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Slovensko</w:t>
            </w:r>
          </w:p>
        </w:tc>
        <w:tc>
          <w:tcPr>
            <w:tcW w:w="2405" w:type="dxa"/>
            <w:vAlign w:val="center"/>
          </w:tcPr>
          <w:p w14:paraId="0967EEBF" w14:textId="51E2102F" w:rsidR="00A05597" w:rsidRPr="00B934EE" w:rsidRDefault="009F0988" w:rsidP="007C0735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27 73</w:t>
            </w:r>
            <w:r w:rsidR="007C0735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7C0735">
              <w:rPr>
                <w:rFonts w:ascii="Arial" w:hAnsi="Arial" w:cs="Arial"/>
                <w:sz w:val="16"/>
                <w:szCs w:val="16"/>
                <w:lang w:val="sk-SK"/>
              </w:rPr>
              <w:t>133</w:t>
            </w:r>
          </w:p>
        </w:tc>
        <w:tc>
          <w:tcPr>
            <w:tcW w:w="2436" w:type="dxa"/>
            <w:vAlign w:val="center"/>
          </w:tcPr>
          <w:p w14:paraId="733EC9C2" w14:textId="676CAE71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27 905 500</w:t>
            </w:r>
          </w:p>
        </w:tc>
      </w:tr>
      <w:tr w:rsidR="00A05597" w:rsidRPr="00B934EE" w14:paraId="3897F8E3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059B623C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Poľsko</w:t>
            </w:r>
          </w:p>
        </w:tc>
        <w:tc>
          <w:tcPr>
            <w:tcW w:w="2405" w:type="dxa"/>
            <w:vAlign w:val="center"/>
          </w:tcPr>
          <w:p w14:paraId="35145218" w14:textId="1FCE87DD" w:rsidR="00A05597" w:rsidRPr="00B934EE" w:rsidRDefault="007C0735" w:rsidP="007C0735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61 475 004</w:t>
            </w:r>
          </w:p>
        </w:tc>
        <w:tc>
          <w:tcPr>
            <w:tcW w:w="2436" w:type="dxa"/>
            <w:vAlign w:val="center"/>
          </w:tcPr>
          <w:p w14:paraId="679E2255" w14:textId="240DDBE8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75 311 299</w:t>
            </w:r>
          </w:p>
        </w:tc>
      </w:tr>
      <w:tr w:rsidR="00A05597" w:rsidRPr="00B934EE" w14:paraId="7BB59022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3933E66B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Maďarsko</w:t>
            </w:r>
          </w:p>
        </w:tc>
        <w:tc>
          <w:tcPr>
            <w:tcW w:w="2405" w:type="dxa"/>
            <w:vAlign w:val="center"/>
          </w:tcPr>
          <w:p w14:paraId="171B7B6D" w14:textId="3F3F0551" w:rsidR="00A05597" w:rsidRPr="00B934EE" w:rsidRDefault="007C0735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43 473 425</w:t>
            </w:r>
          </w:p>
        </w:tc>
        <w:tc>
          <w:tcPr>
            <w:tcW w:w="2436" w:type="dxa"/>
            <w:vAlign w:val="center"/>
          </w:tcPr>
          <w:p w14:paraId="145AD54C" w14:textId="78905064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53 264 898</w:t>
            </w:r>
          </w:p>
        </w:tc>
      </w:tr>
      <w:tr w:rsidR="00A05597" w:rsidRPr="00B934EE" w14:paraId="7E8389DD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7F676C26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2405" w:type="dxa"/>
            <w:vAlign w:val="center"/>
          </w:tcPr>
          <w:p w14:paraId="3DACDB20" w14:textId="55F424EC" w:rsidR="00A05597" w:rsidRPr="00B934EE" w:rsidRDefault="007C0735" w:rsidP="007C0735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55 593 630</w:t>
            </w:r>
          </w:p>
        </w:tc>
        <w:tc>
          <w:tcPr>
            <w:tcW w:w="2436" w:type="dxa"/>
            <w:vAlign w:val="center"/>
          </w:tcPr>
          <w:p w14:paraId="2B5F3511" w14:textId="7FCAB275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64 099 218</w:t>
            </w:r>
          </w:p>
        </w:tc>
      </w:tr>
      <w:tr w:rsidR="00A05597" w:rsidRPr="00B934EE" w14:paraId="00616C52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174CE86F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405" w:type="dxa"/>
            <w:vAlign w:val="center"/>
          </w:tcPr>
          <w:p w14:paraId="7C7DBB9E" w14:textId="2839862F" w:rsidR="00A05597" w:rsidRPr="00B934EE" w:rsidRDefault="007C0735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243 069</w:t>
            </w:r>
          </w:p>
        </w:tc>
        <w:tc>
          <w:tcPr>
            <w:tcW w:w="2436" w:type="dxa"/>
            <w:vAlign w:val="center"/>
          </w:tcPr>
          <w:p w14:paraId="7E939FAB" w14:textId="4735B91E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161 145</w:t>
            </w:r>
          </w:p>
        </w:tc>
      </w:tr>
      <w:tr w:rsidR="00A05597" w:rsidRPr="00B934EE" w14:paraId="1B85F630" w14:textId="77777777" w:rsidTr="005058B2">
        <w:trPr>
          <w:trHeight w:hRule="exact" w:val="425"/>
        </w:trPr>
        <w:tc>
          <w:tcPr>
            <w:tcW w:w="2672" w:type="dxa"/>
            <w:vAlign w:val="center"/>
          </w:tcPr>
          <w:p w14:paraId="34852962" w14:textId="77777777" w:rsidR="00A05597" w:rsidRPr="00B934EE" w:rsidRDefault="00A05597" w:rsidP="00A0559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Spolu </w:t>
            </w:r>
          </w:p>
        </w:tc>
        <w:tc>
          <w:tcPr>
            <w:tcW w:w="2405" w:type="dxa"/>
            <w:vAlign w:val="center"/>
          </w:tcPr>
          <w:p w14:paraId="739152CA" w14:textId="7F433767" w:rsidR="00A05597" w:rsidRPr="00B934EE" w:rsidRDefault="007C0735" w:rsidP="00A05597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188 518 261</w:t>
            </w:r>
          </w:p>
        </w:tc>
        <w:tc>
          <w:tcPr>
            <w:tcW w:w="2436" w:type="dxa"/>
            <w:vAlign w:val="center"/>
          </w:tcPr>
          <w:p w14:paraId="292214D5" w14:textId="1F1268C6" w:rsidR="00A05597" w:rsidRPr="00B934EE" w:rsidRDefault="00A05597" w:rsidP="00A05597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220 742 060</w:t>
            </w:r>
          </w:p>
        </w:tc>
      </w:tr>
    </w:tbl>
    <w:p w14:paraId="7D425BDC" w14:textId="77777777" w:rsidR="000F6829" w:rsidRPr="00B934EE" w:rsidRDefault="000F6829" w:rsidP="00AC7950">
      <w:pPr>
        <w:keepNext w:val="0"/>
        <w:spacing w:after="0"/>
        <w:rPr>
          <w:rFonts w:ascii="Arial" w:hAnsi="Arial" w:cs="Arial"/>
          <w:lang w:val="sk-SK"/>
        </w:rPr>
      </w:pPr>
    </w:p>
    <w:p w14:paraId="75CB119C" w14:textId="77777777" w:rsidR="001F3543" w:rsidRPr="00B934EE" w:rsidRDefault="00E33870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B934EE">
        <w:rPr>
          <w:rFonts w:ascii="Arial" w:hAnsi="Arial" w:cs="Arial"/>
          <w:iCs/>
          <w:lang w:val="sk-SK"/>
        </w:rPr>
        <w:t xml:space="preserve">Informácie </w:t>
      </w:r>
      <w:r w:rsidR="001F3543" w:rsidRPr="00B934EE">
        <w:rPr>
          <w:rFonts w:ascii="Arial" w:hAnsi="Arial" w:cs="Arial"/>
          <w:iCs/>
          <w:lang w:val="sk-SK"/>
        </w:rPr>
        <w:t>o výnosoch z </w:t>
      </w:r>
      <w:r w:rsidR="00C87F38" w:rsidRPr="00B934EE">
        <w:rPr>
          <w:rFonts w:ascii="Arial" w:hAnsi="Arial" w:cs="Arial"/>
          <w:iCs/>
          <w:lang w:val="sk-SK"/>
        </w:rPr>
        <w:t>finančnej činnosti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1F3543" w:rsidRPr="00B934EE" w14:paraId="007B81BB" w14:textId="77777777" w:rsidTr="005058B2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A6F9645" w14:textId="77777777" w:rsidR="001F3543" w:rsidRPr="00B934EE" w:rsidRDefault="001F354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E48DA2" w14:textId="77777777" w:rsidR="001F3543" w:rsidRPr="00B934EE" w:rsidRDefault="001F354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1A855F" w14:textId="77777777" w:rsidR="001F3543" w:rsidRPr="00B934EE" w:rsidRDefault="001F354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05597" w:rsidRPr="00B934EE" w14:paraId="52CA432C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1D2C8BD9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14:paraId="50FDBE0D" w14:textId="3050FFE0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1 408</w:t>
            </w:r>
          </w:p>
        </w:tc>
        <w:tc>
          <w:tcPr>
            <w:tcW w:w="3072" w:type="dxa"/>
            <w:vAlign w:val="center"/>
          </w:tcPr>
          <w:p w14:paraId="3170E33C" w14:textId="4DFA0D19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1 281</w:t>
            </w:r>
          </w:p>
        </w:tc>
      </w:tr>
      <w:tr w:rsidR="00A05597" w:rsidRPr="00B934EE" w14:paraId="14E15F52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347FC8AD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14:paraId="25425896" w14:textId="402CEDB4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1 407</w:t>
            </w:r>
          </w:p>
        </w:tc>
        <w:tc>
          <w:tcPr>
            <w:tcW w:w="3072" w:type="dxa"/>
            <w:vAlign w:val="center"/>
          </w:tcPr>
          <w:p w14:paraId="7D4D2DC2" w14:textId="6EA91CEC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1 273</w:t>
            </w:r>
          </w:p>
        </w:tc>
      </w:tr>
      <w:tr w:rsidR="00A05597" w:rsidRPr="00B934EE" w14:paraId="3C5E0A46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25127960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50C70E46" w14:textId="77777777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F7B6852" w14:textId="46AAF479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05597" w:rsidRPr="00B934EE" w14:paraId="266D49CD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7EBCFC43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14:paraId="33269891" w14:textId="138F1AD2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3072" w:type="dxa"/>
            <w:vAlign w:val="center"/>
          </w:tcPr>
          <w:p w14:paraId="6AB7C0D3" w14:textId="4E177AC1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  <w:tr w:rsidR="00A05597" w:rsidRPr="00B934EE" w14:paraId="0B1C75CE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49B50D92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Prijaté úroky (bežné účty)</w:t>
            </w:r>
          </w:p>
        </w:tc>
        <w:tc>
          <w:tcPr>
            <w:tcW w:w="3072" w:type="dxa"/>
            <w:vAlign w:val="center"/>
          </w:tcPr>
          <w:p w14:paraId="41D67A8C" w14:textId="77777777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14:paraId="5C2824E6" w14:textId="5819DD71" w:rsidR="00A05597" w:rsidRPr="00B934EE" w:rsidRDefault="00A05597" w:rsidP="00A055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5DE0290A" w14:textId="77777777" w:rsidR="00EC2EEB" w:rsidRPr="00B934E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7B93503A" w14:textId="77777777" w:rsidR="005058B2" w:rsidRPr="00B934EE" w:rsidRDefault="005058B2" w:rsidP="00EC2EEB">
      <w:pPr>
        <w:keepNext w:val="0"/>
        <w:rPr>
          <w:rFonts w:ascii="Arial" w:hAnsi="Arial" w:cs="Arial"/>
          <w:lang w:val="sk-SK"/>
        </w:rPr>
      </w:pPr>
    </w:p>
    <w:p w14:paraId="5D79BAFA" w14:textId="77777777" w:rsidR="00EC2EEB" w:rsidRPr="00B934EE" w:rsidRDefault="00EC2EEB" w:rsidP="00EC2EEB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B934EE" w14:paraId="1FC3E80F" w14:textId="77777777" w:rsidTr="005058B2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06F70B" w14:textId="77777777" w:rsidR="00EC2EEB" w:rsidRPr="00B934E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401BE5" w14:textId="77777777" w:rsidR="00EC2EEB" w:rsidRPr="00B934E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ACAD4" w14:textId="77777777" w:rsidR="00EC2EEB" w:rsidRPr="00B934E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05597" w:rsidRPr="00B934EE" w14:paraId="63D6CE48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39AA3C6D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14:paraId="52DCE52F" w14:textId="1B575D91" w:rsidR="00A05597" w:rsidRPr="00B934EE" w:rsidRDefault="00374838" w:rsidP="00A055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188 518 261</w:t>
            </w:r>
          </w:p>
        </w:tc>
        <w:tc>
          <w:tcPr>
            <w:tcW w:w="3072" w:type="dxa"/>
            <w:vAlign w:val="center"/>
          </w:tcPr>
          <w:p w14:paraId="7F510FC4" w14:textId="4370263C" w:rsidR="00A05597" w:rsidRPr="00B934EE" w:rsidRDefault="00A05597" w:rsidP="00A055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220 742 060</w:t>
            </w:r>
          </w:p>
        </w:tc>
      </w:tr>
      <w:tr w:rsidR="00A05597" w:rsidRPr="00B934EE" w14:paraId="65CFA84F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42B49891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14:paraId="254DC88C" w14:textId="77777777" w:rsidR="00A05597" w:rsidRPr="00B934EE" w:rsidRDefault="00A05597" w:rsidP="00A055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14:paraId="34135C7B" w14:textId="494B0DB0" w:rsidR="00A05597" w:rsidRPr="00B934EE" w:rsidRDefault="00A05597" w:rsidP="00A055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05597" w:rsidRPr="00B934EE" w14:paraId="7BDF78F2" w14:textId="77777777" w:rsidTr="005058B2">
        <w:trPr>
          <w:trHeight w:hRule="exact" w:val="425"/>
        </w:trPr>
        <w:tc>
          <w:tcPr>
            <w:tcW w:w="3070" w:type="dxa"/>
            <w:vAlign w:val="center"/>
          </w:tcPr>
          <w:p w14:paraId="6A78BF6E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3554CBE8" w14:textId="4C192427" w:rsidR="00A05597" w:rsidRPr="00B934EE" w:rsidRDefault="00374838" w:rsidP="00A0559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188 518 261</w:t>
            </w:r>
          </w:p>
        </w:tc>
        <w:tc>
          <w:tcPr>
            <w:tcW w:w="3072" w:type="dxa"/>
            <w:vAlign w:val="center"/>
          </w:tcPr>
          <w:p w14:paraId="111F612B" w14:textId="7355233A" w:rsidR="00A05597" w:rsidRPr="00B934EE" w:rsidRDefault="00A05597" w:rsidP="00A0559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220 742 060</w:t>
            </w:r>
          </w:p>
        </w:tc>
      </w:tr>
    </w:tbl>
    <w:p w14:paraId="472FE34F" w14:textId="77777777" w:rsidR="00CD21BB" w:rsidRPr="00B934EE" w:rsidRDefault="00CD21BB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1330303C" w14:textId="77777777" w:rsidR="000F6829" w:rsidRPr="00B934EE" w:rsidRDefault="000F6829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3AB71BCE" w14:textId="77777777" w:rsidR="005E6F6B" w:rsidRPr="00B934EE" w:rsidRDefault="005E6F6B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1DB2758B" w14:textId="77777777" w:rsidR="005E6F6B" w:rsidRPr="00B934EE" w:rsidRDefault="005E6F6B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625428D1" w14:textId="77777777" w:rsidR="00417A90" w:rsidRPr="00B934EE" w:rsidRDefault="00417A90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51AEB32A" w14:textId="77777777" w:rsidR="00434C63" w:rsidRPr="00B934E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lastRenderedPageBreak/>
        <w:t>Náklady</w:t>
      </w:r>
    </w:p>
    <w:p w14:paraId="361C38E9" w14:textId="77777777" w:rsidR="00DF42B2" w:rsidRPr="00B934EE" w:rsidRDefault="00DF42B2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B934EE" w14:paraId="78223A34" w14:textId="77777777" w:rsidTr="00063CB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C016A3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315CCF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C232C4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F0988" w:rsidRPr="00B934EE" w14:paraId="4AFC8177" w14:textId="77777777" w:rsidTr="00063CB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41FD526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6441012C" w14:textId="4521D0F3" w:rsidR="009F0988" w:rsidRPr="00B934EE" w:rsidRDefault="0038681F" w:rsidP="001F2BB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</w:t>
            </w:r>
            <w:r w:rsidR="001F2BB2">
              <w:rPr>
                <w:rFonts w:ascii="Arial" w:hAnsi="Arial" w:cs="Arial"/>
                <w:b/>
                <w:sz w:val="16"/>
                <w:szCs w:val="16"/>
                <w:lang w:val="sk-SK"/>
              </w:rPr>
              <w:t> 455 875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CD6E42E" w14:textId="249D17D0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24 670 694</w:t>
            </w:r>
          </w:p>
        </w:tc>
      </w:tr>
      <w:tr w:rsidR="009F0988" w:rsidRPr="00B934EE" w14:paraId="605EDEAE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53FF9A61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14:paraId="0FD26783" w14:textId="3F313105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17 11</w:t>
            </w:r>
            <w:r w:rsidR="009F0988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3072" w:type="dxa"/>
            <w:vAlign w:val="center"/>
          </w:tcPr>
          <w:p w14:paraId="15D9D220" w14:textId="5FE03E00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18 618</w:t>
            </w:r>
          </w:p>
        </w:tc>
      </w:tr>
      <w:tr w:rsidR="009F0988" w:rsidRPr="00B934EE" w14:paraId="05D23D33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329196DF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1655C4CD" w14:textId="35D4824A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16 668</w:t>
            </w:r>
          </w:p>
        </w:tc>
        <w:tc>
          <w:tcPr>
            <w:tcW w:w="3072" w:type="dxa"/>
            <w:vAlign w:val="center"/>
          </w:tcPr>
          <w:p w14:paraId="736BB380" w14:textId="7140061B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18 618</w:t>
            </w:r>
          </w:p>
        </w:tc>
      </w:tr>
      <w:tr w:rsidR="009F0988" w:rsidRPr="00B934EE" w14:paraId="7F33C37E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6D827F34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14:paraId="4256D824" w14:textId="77777777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14:paraId="18AEA670" w14:textId="20F8BF6E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F0988" w:rsidRPr="00B934EE" w14:paraId="3A91AAE9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7FDFAA70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14:paraId="429A79A8" w14:textId="62B0BF13" w:rsidR="009F0988" w:rsidRPr="00B934EE" w:rsidRDefault="0038681F" w:rsidP="001F2BB2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7 </w:t>
            </w:r>
            <w:r w:rsidR="001F2BB2">
              <w:rPr>
                <w:rFonts w:ascii="Arial" w:hAnsi="Arial" w:cs="Arial"/>
                <w:b/>
                <w:sz w:val="16"/>
                <w:szCs w:val="16"/>
                <w:lang w:val="sk-SK"/>
              </w:rPr>
              <w:t>438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1F2BB2">
              <w:rPr>
                <w:rFonts w:ascii="Arial" w:hAnsi="Arial" w:cs="Arial"/>
                <w:b/>
                <w:sz w:val="16"/>
                <w:szCs w:val="16"/>
                <w:lang w:val="sk-SK"/>
              </w:rPr>
              <w:t>757</w:t>
            </w:r>
          </w:p>
        </w:tc>
        <w:tc>
          <w:tcPr>
            <w:tcW w:w="3072" w:type="dxa"/>
            <w:vAlign w:val="center"/>
          </w:tcPr>
          <w:p w14:paraId="3B39FC52" w14:textId="5413B813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24 652 076</w:t>
            </w:r>
          </w:p>
        </w:tc>
      </w:tr>
      <w:tr w:rsidR="009F0988" w:rsidRPr="00B934EE" w14:paraId="49F98382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01566D50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Kooperačné služby spriaznené osoby</w:t>
            </w:r>
          </w:p>
        </w:tc>
        <w:tc>
          <w:tcPr>
            <w:tcW w:w="3072" w:type="dxa"/>
            <w:vAlign w:val="center"/>
          </w:tcPr>
          <w:p w14:paraId="6BAC402B" w14:textId="5737B047" w:rsidR="009F0988" w:rsidRPr="00B934EE" w:rsidRDefault="0037483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2 125 851</w:t>
            </w:r>
          </w:p>
        </w:tc>
        <w:tc>
          <w:tcPr>
            <w:tcW w:w="3072" w:type="dxa"/>
            <w:vAlign w:val="center"/>
          </w:tcPr>
          <w:p w14:paraId="4A26B4F9" w14:textId="1D5D720E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16 264 957</w:t>
            </w:r>
          </w:p>
        </w:tc>
      </w:tr>
      <w:tr w:rsidR="009F0988" w:rsidRPr="00B934EE" w14:paraId="4258E99C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0436DDE8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14:paraId="47EBD24A" w14:textId="437CD9FE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2 909 589</w:t>
            </w:r>
          </w:p>
        </w:tc>
        <w:tc>
          <w:tcPr>
            <w:tcW w:w="3072" w:type="dxa"/>
            <w:vAlign w:val="center"/>
          </w:tcPr>
          <w:p w14:paraId="3CEF45E3" w14:textId="3F35973D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3 804 448</w:t>
            </w:r>
          </w:p>
        </w:tc>
      </w:tr>
      <w:tr w:rsidR="009F0988" w:rsidRPr="00B934EE" w14:paraId="7C381F55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6806DED6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Prevádzkové náklady pobočiek</w:t>
            </w:r>
          </w:p>
        </w:tc>
        <w:tc>
          <w:tcPr>
            <w:tcW w:w="3072" w:type="dxa"/>
            <w:vAlign w:val="center"/>
          </w:tcPr>
          <w:p w14:paraId="6A9F976C" w14:textId="34359064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1 088 976</w:t>
            </w:r>
          </w:p>
        </w:tc>
        <w:tc>
          <w:tcPr>
            <w:tcW w:w="3072" w:type="dxa"/>
            <w:vAlign w:val="center"/>
          </w:tcPr>
          <w:p w14:paraId="078108B8" w14:textId="0F443293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1 257 093</w:t>
            </w:r>
          </w:p>
        </w:tc>
      </w:tr>
      <w:tr w:rsidR="009F0988" w:rsidRPr="00B934EE" w14:paraId="76F9AF9F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1016EB54" w14:textId="2B1D6725" w:rsidR="009F0988" w:rsidRPr="00B934EE" w:rsidRDefault="009F0988" w:rsidP="0037483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Licenčné </w:t>
            </w:r>
            <w:r w:rsidR="00374838">
              <w:rPr>
                <w:rFonts w:ascii="Arial" w:hAnsi="Arial" w:cs="Arial"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72" w:type="dxa"/>
            <w:vAlign w:val="center"/>
          </w:tcPr>
          <w:p w14:paraId="5A4EBB46" w14:textId="0469372E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33 457</w:t>
            </w:r>
          </w:p>
        </w:tc>
        <w:tc>
          <w:tcPr>
            <w:tcW w:w="3072" w:type="dxa"/>
            <w:vAlign w:val="center"/>
          </w:tcPr>
          <w:p w14:paraId="19734A64" w14:textId="411FA5F2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33 764</w:t>
            </w:r>
          </w:p>
        </w:tc>
      </w:tr>
      <w:tr w:rsidR="009F0988" w:rsidRPr="00B934EE" w14:paraId="6A8D0EBC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63D36A09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Reklamné/Marketingové služby</w:t>
            </w:r>
          </w:p>
        </w:tc>
        <w:tc>
          <w:tcPr>
            <w:tcW w:w="3072" w:type="dxa"/>
            <w:vAlign w:val="center"/>
          </w:tcPr>
          <w:p w14:paraId="4097BE1A" w14:textId="5CFB1A14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440 536</w:t>
            </w:r>
          </w:p>
        </w:tc>
        <w:tc>
          <w:tcPr>
            <w:tcW w:w="3072" w:type="dxa"/>
            <w:vAlign w:val="center"/>
          </w:tcPr>
          <w:p w14:paraId="1864B554" w14:textId="606BCE9C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214 463</w:t>
            </w:r>
          </w:p>
        </w:tc>
      </w:tr>
      <w:tr w:rsidR="009F0988" w:rsidRPr="00B934EE" w14:paraId="57108A84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407B3D7B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14:paraId="52F262D6" w14:textId="1F6A0D43" w:rsidR="009F0988" w:rsidRPr="00B934EE" w:rsidRDefault="001F2BB2" w:rsidP="001F2B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840 348</w:t>
            </w:r>
          </w:p>
        </w:tc>
        <w:tc>
          <w:tcPr>
            <w:tcW w:w="3072" w:type="dxa"/>
            <w:vAlign w:val="center"/>
          </w:tcPr>
          <w:p w14:paraId="37C68CB3" w14:textId="599F9538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3 077 351</w:t>
            </w:r>
          </w:p>
        </w:tc>
      </w:tr>
      <w:tr w:rsidR="009F0988" w:rsidRPr="00B934EE" w14:paraId="4877E00F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309EBB7A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48B02C6" w14:textId="614CA899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130 769</w:t>
            </w:r>
          </w:p>
        </w:tc>
        <w:tc>
          <w:tcPr>
            <w:tcW w:w="3072" w:type="dxa"/>
            <w:vAlign w:val="center"/>
          </w:tcPr>
          <w:p w14:paraId="73F63C65" w14:textId="77966E57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143 044</w:t>
            </w:r>
          </w:p>
        </w:tc>
      </w:tr>
      <w:tr w:rsidR="009F0988" w:rsidRPr="00B934EE" w14:paraId="356237CC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39DB728C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32C62932" w14:textId="7EC332F1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1 842</w:t>
            </w:r>
          </w:p>
        </w:tc>
        <w:tc>
          <w:tcPr>
            <w:tcW w:w="3072" w:type="dxa"/>
            <w:vAlign w:val="center"/>
          </w:tcPr>
          <w:p w14:paraId="77272FD0" w14:textId="57047D0C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1 415</w:t>
            </w:r>
          </w:p>
        </w:tc>
      </w:tr>
      <w:tr w:rsidR="009F0988" w:rsidRPr="00B934EE" w14:paraId="7574CBCD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1403630E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60FBD0AC" w14:textId="77777777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3781465A" w14:textId="0626D7AC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F0988" w:rsidRPr="00B934EE" w14:paraId="1E93E63B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1CBB60E6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5B8120E8" w14:textId="42C3E661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128 927</w:t>
            </w:r>
          </w:p>
        </w:tc>
        <w:tc>
          <w:tcPr>
            <w:tcW w:w="3072" w:type="dxa"/>
            <w:vAlign w:val="center"/>
          </w:tcPr>
          <w:p w14:paraId="03D85DD2" w14:textId="17785D42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141 629</w:t>
            </w:r>
          </w:p>
        </w:tc>
      </w:tr>
      <w:tr w:rsidR="009F0988" w:rsidRPr="00B934EE" w14:paraId="7336C946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2AF42DF7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Platené úroky z požičky</w:t>
            </w:r>
          </w:p>
        </w:tc>
        <w:tc>
          <w:tcPr>
            <w:tcW w:w="3072" w:type="dxa"/>
            <w:vAlign w:val="center"/>
          </w:tcPr>
          <w:p w14:paraId="74942FF9" w14:textId="71E6AC3F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7 162</w:t>
            </w:r>
          </w:p>
        </w:tc>
        <w:tc>
          <w:tcPr>
            <w:tcW w:w="3072" w:type="dxa"/>
            <w:vAlign w:val="center"/>
          </w:tcPr>
          <w:p w14:paraId="74015C17" w14:textId="7CA19462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13 428</w:t>
            </w:r>
          </w:p>
        </w:tc>
      </w:tr>
      <w:tr w:rsidR="009F0988" w:rsidRPr="00B934EE" w14:paraId="5C2F57BE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17D48A6D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4FCF4526" w14:textId="47FDDB5A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86 013</w:t>
            </w:r>
          </w:p>
        </w:tc>
        <w:tc>
          <w:tcPr>
            <w:tcW w:w="3072" w:type="dxa"/>
            <w:vAlign w:val="center"/>
          </w:tcPr>
          <w:p w14:paraId="5D9C9C91" w14:textId="20AEBF16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89 470</w:t>
            </w:r>
          </w:p>
        </w:tc>
      </w:tr>
      <w:tr w:rsidR="009F0988" w:rsidRPr="00B934EE" w14:paraId="1F21E2DB" w14:textId="77777777" w:rsidTr="00063CB1">
        <w:trPr>
          <w:trHeight w:hRule="exact" w:val="425"/>
        </w:trPr>
        <w:tc>
          <w:tcPr>
            <w:tcW w:w="3070" w:type="dxa"/>
            <w:vAlign w:val="center"/>
          </w:tcPr>
          <w:p w14:paraId="1F45F189" w14:textId="77777777" w:rsidR="009F0988" w:rsidRPr="00B934EE" w:rsidRDefault="009F0988" w:rsidP="009F098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Poistenie majetku</w:t>
            </w:r>
          </w:p>
        </w:tc>
        <w:tc>
          <w:tcPr>
            <w:tcW w:w="3072" w:type="dxa"/>
            <w:vAlign w:val="center"/>
          </w:tcPr>
          <w:p w14:paraId="594FE29E" w14:textId="1C0D7ADA" w:rsidR="009F0988" w:rsidRPr="00B934EE" w:rsidRDefault="00F6283A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35 752</w:t>
            </w:r>
          </w:p>
        </w:tc>
        <w:tc>
          <w:tcPr>
            <w:tcW w:w="3072" w:type="dxa"/>
            <w:vAlign w:val="center"/>
          </w:tcPr>
          <w:p w14:paraId="68B5BD09" w14:textId="7F4CACC0" w:rsidR="009F0988" w:rsidRPr="00B934EE" w:rsidRDefault="009F0988" w:rsidP="009F09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38 731</w:t>
            </w:r>
          </w:p>
        </w:tc>
      </w:tr>
    </w:tbl>
    <w:p w14:paraId="7208A434" w14:textId="77777777" w:rsidR="00231C73" w:rsidRPr="00B934EE" w:rsidRDefault="00231C73" w:rsidP="00231C73">
      <w:pPr>
        <w:keepNext w:val="0"/>
        <w:rPr>
          <w:rFonts w:ascii="Arial" w:hAnsi="Arial" w:cs="Arial"/>
          <w:b/>
          <w:lang w:val="sk-SK"/>
        </w:rPr>
      </w:pPr>
    </w:p>
    <w:p w14:paraId="50904504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49B49A78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3096DCA4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269B3A66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2C1C2516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4EC78227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56D8DEBE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p w14:paraId="58E6114A" w14:textId="77777777" w:rsidR="005E6F6B" w:rsidRPr="00B934EE" w:rsidRDefault="005E6F6B" w:rsidP="00231C73">
      <w:pPr>
        <w:keepNext w:val="0"/>
        <w:rPr>
          <w:rFonts w:ascii="Arial" w:hAnsi="Arial" w:cs="Arial"/>
          <w:b/>
          <w:lang w:val="sk-SK"/>
        </w:rPr>
      </w:pP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3119"/>
        <w:gridCol w:w="3119"/>
        <w:gridCol w:w="3118"/>
      </w:tblGrid>
      <w:tr w:rsidR="005E6F6B" w:rsidRPr="00B934EE" w14:paraId="6E27A86A" w14:textId="77777777" w:rsidTr="005E6F6B">
        <w:trPr>
          <w:trHeight w:val="285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21DCD" w14:textId="77777777" w:rsidR="005E6F6B" w:rsidRPr="00B934EE" w:rsidRDefault="00752EEB" w:rsidP="005E6F6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Názov položky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DF3C0" w14:textId="77777777" w:rsidR="005E6F6B" w:rsidRPr="00B934EE" w:rsidRDefault="00752EEB" w:rsidP="005E6F6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CE204" w14:textId="77777777" w:rsidR="005E6F6B" w:rsidRPr="00B934EE" w:rsidRDefault="00752EEB" w:rsidP="005E6F6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E6F6B" w:rsidRPr="00B934EE" w14:paraId="2EC87882" w14:textId="77777777" w:rsidTr="005E6F6B">
        <w:trPr>
          <w:trHeight w:val="285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4D91B" w14:textId="77777777" w:rsidR="005E6F6B" w:rsidRPr="00B934EE" w:rsidRDefault="005E6F6B" w:rsidP="005E6F6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9982E" w14:textId="77777777" w:rsidR="005E6F6B" w:rsidRPr="00B934EE" w:rsidRDefault="005E6F6B" w:rsidP="005E6F6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0FFF79" w14:textId="77777777" w:rsidR="005E6F6B" w:rsidRPr="00B934EE" w:rsidRDefault="005E6F6B" w:rsidP="005E6F6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</w:tr>
      <w:tr w:rsidR="00A05597" w:rsidRPr="00B934EE" w14:paraId="2E7421B0" w14:textId="77777777" w:rsidTr="005E6F6B">
        <w:trPr>
          <w:trHeight w:val="58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3EBDE" w14:textId="77777777" w:rsidR="00A05597" w:rsidRPr="00B934EE" w:rsidRDefault="00A05597" w:rsidP="00A0559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voči audítorovi, audítorskej spoločnosti, z toho: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C78EC" w14:textId="55467154" w:rsidR="00A05597" w:rsidRPr="00B934EE" w:rsidRDefault="00A05597" w:rsidP="00D55EA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</w:t>
            </w:r>
            <w:r w:rsidR="00D55EAA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</w:t>
            </w: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 xml:space="preserve"> </w:t>
            </w:r>
            <w:r w:rsidR="00D55EAA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118</w:t>
            </w: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9DF8" w14:textId="7140D752" w:rsidR="00A05597" w:rsidRPr="00B934EE" w:rsidRDefault="00A05597" w:rsidP="00A0559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18 618 </w:t>
            </w:r>
          </w:p>
        </w:tc>
      </w:tr>
      <w:tr w:rsidR="00A05597" w:rsidRPr="00B934EE" w14:paraId="67B01007" w14:textId="77777777" w:rsidTr="005E6F6B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D3AAC" w14:textId="77777777" w:rsidR="00A05597" w:rsidRPr="00B934EE" w:rsidRDefault="00A05597" w:rsidP="00A0559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náklady za overenie individuálnej účtovnej závierky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0BB3E" w14:textId="24D64BC2" w:rsidR="00A05597" w:rsidRPr="00B934EE" w:rsidRDefault="00A05597" w:rsidP="00A05597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9</w:t>
            </w:r>
            <w:r w:rsidR="00D55EAA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BFC6F" w14:textId="64E55829" w:rsidR="00A05597" w:rsidRPr="00B934EE" w:rsidRDefault="00A05597" w:rsidP="00A05597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9 000</w:t>
            </w:r>
          </w:p>
        </w:tc>
      </w:tr>
      <w:tr w:rsidR="00A05597" w:rsidRPr="00B934EE" w14:paraId="5C8C34BB" w14:textId="77777777" w:rsidTr="005E6F6B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3D759" w14:textId="77777777" w:rsidR="00A05597" w:rsidRPr="00B934EE" w:rsidRDefault="00A05597" w:rsidP="00A0559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9665E" w14:textId="3860060E" w:rsidR="00A05597" w:rsidRPr="00B934EE" w:rsidRDefault="00D55EAA" w:rsidP="00A0559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8 118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919B5" w14:textId="77D858EB" w:rsidR="00A05597" w:rsidRPr="00B934EE" w:rsidRDefault="00A05597" w:rsidP="00A0559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9 618</w:t>
            </w:r>
          </w:p>
        </w:tc>
      </w:tr>
      <w:tr w:rsidR="005E6F6B" w:rsidRPr="00B934EE" w14:paraId="1557979D" w14:textId="77777777" w:rsidTr="005E6F6B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FCD11" w14:textId="77777777" w:rsidR="005E6F6B" w:rsidRPr="00B934EE" w:rsidRDefault="00752EEB" w:rsidP="005E6F6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AC492" w14:textId="77777777" w:rsidR="005E6F6B" w:rsidRPr="00B934EE" w:rsidRDefault="005E6F6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52EEB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3BBC7" w14:textId="77777777" w:rsidR="005E6F6B" w:rsidRPr="00B934EE" w:rsidRDefault="005E6F6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52EEB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5E6F6B" w:rsidRPr="00B934EE" w14:paraId="39FD1930" w14:textId="77777777" w:rsidTr="005E6F6B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01F1A" w14:textId="77777777" w:rsidR="005E6F6B" w:rsidRPr="00B934EE" w:rsidRDefault="00752EEB" w:rsidP="005E6F6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03B5" w14:textId="77777777" w:rsidR="005E6F6B" w:rsidRPr="00B934EE" w:rsidRDefault="005E6F6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52EEB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19BD" w14:textId="77777777" w:rsidR="005E6F6B" w:rsidRPr="00B934EE" w:rsidRDefault="005E6F6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52EEB"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5E6F6B" w:rsidRPr="00B934EE" w14:paraId="5F6CABD4" w14:textId="77777777" w:rsidTr="005E6F6B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C22C0" w14:textId="77777777" w:rsidR="005E6F6B" w:rsidRPr="00B934EE" w:rsidRDefault="00752EEB" w:rsidP="005E6F6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DF132" w14:textId="77777777" w:rsidR="005E6F6B" w:rsidRPr="00B934EE" w:rsidRDefault="00752EE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AF603" w14:textId="77777777" w:rsidR="005E6F6B" w:rsidRPr="00B934EE" w:rsidRDefault="00752EEB" w:rsidP="005E6F6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14:paraId="6708BC94" w14:textId="77777777" w:rsidR="00EC7DF1" w:rsidRPr="00B934EE" w:rsidRDefault="00EC7DF1" w:rsidP="00231C73">
      <w:pPr>
        <w:keepNext w:val="0"/>
        <w:rPr>
          <w:rFonts w:ascii="Arial" w:hAnsi="Arial" w:cs="Arial"/>
          <w:b/>
          <w:lang w:val="sk-SK"/>
        </w:rPr>
      </w:pPr>
    </w:p>
    <w:p w14:paraId="55376E6E" w14:textId="77777777" w:rsidR="00EC7DF1" w:rsidRPr="00B934EE" w:rsidRDefault="00EC7DF1" w:rsidP="00231C73">
      <w:pPr>
        <w:keepNext w:val="0"/>
        <w:rPr>
          <w:rFonts w:ascii="Arial" w:hAnsi="Arial" w:cs="Arial"/>
          <w:b/>
          <w:lang w:val="sk-SK"/>
        </w:rPr>
      </w:pPr>
    </w:p>
    <w:p w14:paraId="4A9444AE" w14:textId="77777777" w:rsidR="00231C73" w:rsidRPr="00B934EE" w:rsidRDefault="00231C73" w:rsidP="00231C73">
      <w:pPr>
        <w:keepNext w:val="0"/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14:paraId="351BB56E" w14:textId="09B0B947" w:rsidR="00231C73" w:rsidRPr="00B934EE" w:rsidRDefault="00DE656F" w:rsidP="00DE656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Členovia štatutárnych, dozorných a iných orgánov neobd</w:t>
      </w:r>
      <w:r w:rsidR="00370240" w:rsidRPr="00B934EE">
        <w:rPr>
          <w:rFonts w:ascii="Arial" w:hAnsi="Arial" w:cs="Arial"/>
          <w:lang w:val="sk-SK"/>
        </w:rPr>
        <w:t>r</w:t>
      </w:r>
      <w:r w:rsidRPr="00B934EE">
        <w:rPr>
          <w:rFonts w:ascii="Arial" w:hAnsi="Arial" w:cs="Arial"/>
          <w:lang w:val="sk-SK"/>
        </w:rPr>
        <w:t>žali žiadne peňažné ani nepeňažné príjmy a výhody v roku 201</w:t>
      </w:r>
      <w:r w:rsidR="00A05597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/20</w:t>
      </w:r>
      <w:r w:rsidR="00A05597">
        <w:rPr>
          <w:rFonts w:ascii="Arial" w:hAnsi="Arial" w:cs="Arial"/>
          <w:lang w:val="sk-SK"/>
        </w:rPr>
        <w:t>20</w:t>
      </w:r>
      <w:r w:rsidRPr="00B934EE">
        <w:rPr>
          <w:rFonts w:ascii="Arial" w:hAnsi="Arial" w:cs="Arial"/>
          <w:lang w:val="sk-SK"/>
        </w:rPr>
        <w:t xml:space="preserve"> a </w:t>
      </w:r>
      <w:r w:rsidR="006947D9" w:rsidRPr="00B934EE">
        <w:rPr>
          <w:rFonts w:ascii="Arial" w:hAnsi="Arial" w:cs="Arial"/>
          <w:lang w:val="sk-SK"/>
        </w:rPr>
        <w:t>201</w:t>
      </w:r>
      <w:r w:rsidR="00A05597">
        <w:rPr>
          <w:rFonts w:ascii="Arial" w:hAnsi="Arial" w:cs="Arial"/>
          <w:lang w:val="sk-SK"/>
        </w:rPr>
        <w:t>8</w:t>
      </w:r>
      <w:r w:rsidR="006947D9" w:rsidRPr="00B934EE">
        <w:rPr>
          <w:rFonts w:ascii="Arial" w:hAnsi="Arial" w:cs="Arial"/>
          <w:lang w:val="sk-SK"/>
        </w:rPr>
        <w:t>/201</w:t>
      </w:r>
      <w:r w:rsidR="00A05597">
        <w:rPr>
          <w:rFonts w:ascii="Arial" w:hAnsi="Arial" w:cs="Arial"/>
          <w:lang w:val="sk-SK"/>
        </w:rPr>
        <w:t>9</w:t>
      </w:r>
      <w:r w:rsidRPr="00B934EE">
        <w:rPr>
          <w:rFonts w:ascii="Arial" w:hAnsi="Arial" w:cs="Arial"/>
          <w:lang w:val="sk-SK"/>
        </w:rPr>
        <w:t>.</w:t>
      </w:r>
    </w:p>
    <w:p w14:paraId="030C1E39" w14:textId="77777777" w:rsidR="00CB3C9B" w:rsidRPr="00B934EE" w:rsidRDefault="00CB3C9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br w:type="page"/>
      </w:r>
    </w:p>
    <w:p w14:paraId="02F01B58" w14:textId="77777777" w:rsidR="00DF42B2" w:rsidRPr="00B934E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B934EE">
        <w:rPr>
          <w:rFonts w:ascii="Arial" w:hAnsi="Arial" w:cs="Arial"/>
          <w:b/>
          <w:lang w:val="sk-SK"/>
        </w:rPr>
        <w:lastRenderedPageBreak/>
        <w:t>Dane z príjmov</w:t>
      </w:r>
    </w:p>
    <w:p w14:paraId="5055C002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daniach z príjmov</w:t>
      </w:r>
    </w:p>
    <w:tbl>
      <w:tblPr>
        <w:tblW w:w="9224" w:type="dxa"/>
        <w:tblInd w:w="98" w:type="dxa"/>
        <w:tblLook w:val="04A0" w:firstRow="1" w:lastRow="0" w:firstColumn="1" w:lastColumn="0" w:noHBand="0" w:noVBand="1"/>
      </w:tblPr>
      <w:tblGrid>
        <w:gridCol w:w="3271"/>
        <w:gridCol w:w="2835"/>
        <w:gridCol w:w="3118"/>
      </w:tblGrid>
      <w:tr w:rsidR="00CB3C9B" w:rsidRPr="00B934EE" w14:paraId="0FB156F1" w14:textId="77777777" w:rsidTr="00CB3C9B">
        <w:trPr>
          <w:trHeight w:val="570"/>
        </w:trPr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3F0AE" w14:textId="77777777" w:rsidR="00CB3C9B" w:rsidRPr="00B934EE" w:rsidRDefault="00752EEB" w:rsidP="00CB3C9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4FAE3" w14:textId="77777777" w:rsidR="00CB3C9B" w:rsidRPr="00B934EE" w:rsidRDefault="00752EEB" w:rsidP="00CB3C9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9885E" w14:textId="77777777" w:rsidR="00CB3C9B" w:rsidRPr="00B934EE" w:rsidRDefault="00752EEB" w:rsidP="00CB3C9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B3C9B" w:rsidRPr="00B934EE" w14:paraId="23D82816" w14:textId="77777777" w:rsidTr="00CB3C9B">
        <w:trPr>
          <w:trHeight w:val="930"/>
        </w:trPr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11865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A10D" w14:textId="77777777" w:rsidR="00CB3C9B" w:rsidRPr="00B934EE" w:rsidRDefault="00CB3C9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38B3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B3C9B" w:rsidRPr="00B934EE" w14:paraId="53B1015E" w14:textId="77777777" w:rsidTr="00CB3C9B">
        <w:trPr>
          <w:trHeight w:val="915"/>
        </w:trPr>
        <w:tc>
          <w:tcPr>
            <w:tcW w:w="3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68D8A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0ADCA" w14:textId="77777777" w:rsidR="00CB3C9B" w:rsidRPr="00B934EE" w:rsidRDefault="00CB3C9B" w:rsidP="00823A80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8033C" w14:textId="77777777" w:rsidR="00CB3C9B" w:rsidRPr="00B934EE" w:rsidRDefault="00CB3C9B" w:rsidP="0091286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CB3C9B" w:rsidRPr="00B934EE" w14:paraId="0ABD0906" w14:textId="77777777" w:rsidTr="00CB3C9B">
        <w:trPr>
          <w:trHeight w:val="1440"/>
        </w:trPr>
        <w:tc>
          <w:tcPr>
            <w:tcW w:w="3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548E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AA86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08F7A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B3C9B" w:rsidRPr="00B934EE" w14:paraId="580DCA64" w14:textId="77777777" w:rsidTr="00CB3C9B">
        <w:trPr>
          <w:trHeight w:val="1110"/>
        </w:trPr>
        <w:tc>
          <w:tcPr>
            <w:tcW w:w="3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FEC85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16CC8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6EC8E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B3C9B" w:rsidRPr="00B934EE" w14:paraId="20473FF7" w14:textId="77777777" w:rsidTr="00CB3C9B">
        <w:trPr>
          <w:trHeight w:val="1110"/>
        </w:trPr>
        <w:tc>
          <w:tcPr>
            <w:tcW w:w="3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511F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D03B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233A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B3C9B" w:rsidRPr="00B934EE" w14:paraId="034FFD55" w14:textId="77777777" w:rsidTr="00CB3C9B">
        <w:trPr>
          <w:trHeight w:val="885"/>
        </w:trPr>
        <w:tc>
          <w:tcPr>
            <w:tcW w:w="3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D9CAD" w14:textId="77777777" w:rsidR="009263AD" w:rsidRPr="00B934EE" w:rsidRDefault="00752EE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90A8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A67E2" w14:textId="77777777" w:rsidR="00CB3C9B" w:rsidRPr="00B934EE" w:rsidRDefault="00752EEB" w:rsidP="00CB3C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14:paraId="2EB64A25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224743FD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23080386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057BF184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7EED1384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6812A27E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2DF09936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02327381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6485C8E5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7B78D966" w14:textId="77777777" w:rsidR="00172CD3" w:rsidRPr="00B934EE" w:rsidRDefault="00172CD3" w:rsidP="00E0211F">
      <w:pPr>
        <w:keepNext w:val="0"/>
        <w:rPr>
          <w:rFonts w:ascii="Arial" w:hAnsi="Arial" w:cs="Arial"/>
          <w:lang w:val="sk-SK"/>
        </w:rPr>
      </w:pPr>
    </w:p>
    <w:p w14:paraId="66391796" w14:textId="77777777" w:rsidR="00CB3C9B" w:rsidRPr="00B934EE" w:rsidRDefault="00CB3C9B" w:rsidP="00E0211F">
      <w:pPr>
        <w:keepNext w:val="0"/>
        <w:rPr>
          <w:rFonts w:ascii="Arial" w:hAnsi="Arial" w:cs="Arial"/>
          <w:lang w:val="sk-SK"/>
        </w:rPr>
      </w:pPr>
    </w:p>
    <w:p w14:paraId="374AC74F" w14:textId="77777777" w:rsidR="00DF42B2" w:rsidRPr="00B934EE" w:rsidRDefault="00DF42B2" w:rsidP="00417A90">
      <w:pPr>
        <w:keepNext w:val="0"/>
        <w:spacing w:after="12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 xml:space="preserve">Informácie o daniach z príjmov </w:t>
      </w:r>
    </w:p>
    <w:tbl>
      <w:tblPr>
        <w:tblStyle w:val="TableGrid"/>
        <w:tblW w:w="9495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1263"/>
        <w:gridCol w:w="1074"/>
        <w:gridCol w:w="1234"/>
        <w:gridCol w:w="1236"/>
        <w:gridCol w:w="1023"/>
      </w:tblGrid>
      <w:tr w:rsidR="00DF42B2" w:rsidRPr="00B934EE" w14:paraId="6DAC68F8" w14:textId="77777777" w:rsidTr="00231C73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ACCF82B" w14:textId="77777777" w:rsidR="00A17279" w:rsidRPr="00B934E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45954A0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62105125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05DC2C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4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DC54C2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B934EE" w14:paraId="7B1C75EA" w14:textId="77777777" w:rsidTr="00231C73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A43F1C6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002F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0150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25D1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8EE7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14CD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D0FD" w14:textId="77777777" w:rsidR="00DF42B2" w:rsidRPr="00B934E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A05597" w:rsidRPr="00B934EE" w14:paraId="4AE33110" w14:textId="77777777" w:rsidTr="00231C73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DE48387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968CB7" w14:textId="3E2700A7" w:rsidR="00A05597" w:rsidRPr="00B934EE" w:rsidRDefault="00D55EAA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480 886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A10493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3948CE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AAD2AA" w14:textId="071C81DC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7 100 084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6096B4" w14:textId="204F12C4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825427" w14:textId="66467C30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A05597" w:rsidRPr="00B934EE" w14:paraId="79402D06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8DE04F0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7021A9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C82C43" w14:textId="43BFF4EB" w:rsidR="00A05597" w:rsidRPr="00B934EE" w:rsidRDefault="00D55EAA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100 986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56ADFA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5D2D09" w14:textId="4A7F5B71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956440" w14:textId="498D9B1F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1 491 018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33A4A6" w14:textId="79DDCD5F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A05597" w:rsidRPr="00B934EE" w14:paraId="06E35F0F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0C2C47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0B6541" w14:textId="7CBA9E90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2 571 822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3830B3" w14:textId="5BD9EA58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540 083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B124CF" w14:textId="25EE9CE7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</w:t>
            </w:r>
            <w:r w:rsidR="00A05597" w:rsidRPr="00B934EE">
              <w:rPr>
                <w:rFonts w:ascii="Arial" w:hAnsi="Arial" w:cs="Arial"/>
                <w:sz w:val="16"/>
                <w:szCs w:val="16"/>
                <w:lang w:val="sk-SK"/>
              </w:rPr>
              <w:t>,3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DDF49C" w14:textId="629EF1C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789 480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FDF596" w14:textId="64CFBF2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165 791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C3716F" w14:textId="3FF09910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2,3</w:t>
            </w:r>
          </w:p>
        </w:tc>
      </w:tr>
      <w:tr w:rsidR="00A05597" w:rsidRPr="00B934EE" w14:paraId="0888FD76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BC26A9C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80CA4C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DDA778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6E629C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C9E778" w14:textId="2D518E94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1B68B" w14:textId="61CCAE45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84C512" w14:textId="1F369DCE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05597" w:rsidRPr="00B934EE" w14:paraId="6832B08D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A705B02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60059D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C4201D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10EEB3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A20DAA" w14:textId="6A1AE9F2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F2F4EC" w14:textId="4DA2B32F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AAC41F" w14:textId="08887AC2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05597" w:rsidRPr="00B934EE" w14:paraId="332515A2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BAC0283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E94E02" w14:textId="6F640B94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3 052 708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626449" w14:textId="243C1461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641 069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AE4241" w14:textId="47B7DCD8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A05597" w:rsidRPr="00B934EE">
              <w:rPr>
                <w:rFonts w:ascii="Arial" w:hAnsi="Arial" w:cs="Arial"/>
                <w:sz w:val="16"/>
                <w:szCs w:val="16"/>
                <w:lang w:val="sk-SK"/>
              </w:rPr>
              <w:t>3,3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306326" w14:textId="1A44668C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7 889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564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5870BC" w14:textId="79F7C95D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1 656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808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E9C485" w14:textId="0B03B296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23,3</w:t>
            </w:r>
          </w:p>
        </w:tc>
      </w:tr>
      <w:tr w:rsidR="00A05597" w:rsidRPr="00B934EE" w14:paraId="2A584CD8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0BBB03C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64B31B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37ED52" w14:textId="4A967E71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641 069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984CCF" w14:textId="21D1ED74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A05597" w:rsidRPr="00B934EE">
              <w:rPr>
                <w:rFonts w:ascii="Arial" w:hAnsi="Arial" w:cs="Arial"/>
                <w:sz w:val="16"/>
                <w:szCs w:val="16"/>
                <w:lang w:val="sk-SK"/>
              </w:rPr>
              <w:t>3,3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C7A23B" w14:textId="601D1E10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A75CAC" w14:textId="0DC10A2D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1 656 808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9ADE8B" w14:textId="1B87F0BB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23,3</w:t>
            </w:r>
          </w:p>
        </w:tc>
      </w:tr>
      <w:tr w:rsidR="00A05597" w:rsidRPr="00B934EE" w14:paraId="3FEF54D2" w14:textId="77777777" w:rsidTr="00231C7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88C5D9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1AE555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DCBD00" w14:textId="252CFB69" w:rsidR="00A05597" w:rsidRPr="00B934EE" w:rsidRDefault="00A05597" w:rsidP="00D0239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538 362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4BA202" w14:textId="5F8040BE" w:rsidR="00A05597" w:rsidRPr="00B934EE" w:rsidRDefault="00A05597" w:rsidP="00D0239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112,0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930E0D" w14:textId="11377111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8EF525" w14:textId="3AD3F179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-137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526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5F5FEA" w14:textId="3C1F5DCB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-1,9</w:t>
            </w:r>
          </w:p>
        </w:tc>
      </w:tr>
      <w:tr w:rsidR="00A05597" w:rsidRPr="00B934EE" w14:paraId="59FD99B8" w14:textId="77777777" w:rsidTr="00823A8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B95DAB3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F3D9C6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F6451E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64E9E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C2B826" w14:textId="24F806F3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1F5ED9" w14:textId="69031D06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86A1E5" w14:textId="6251F255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05597" w:rsidRPr="00B934EE" w14:paraId="47217248" w14:textId="77777777" w:rsidTr="00823A80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0FF0547" w14:textId="77777777" w:rsidR="00A05597" w:rsidRPr="00B934EE" w:rsidRDefault="00A05597" w:rsidP="00A055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Efektívna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7A620B" w14:textId="77777777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6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0FED2E" w14:textId="3CA4531F" w:rsidR="00A05597" w:rsidRPr="00B934EE" w:rsidRDefault="00D02391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102 707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0AC57E" w14:textId="1335AFE6" w:rsidR="00A05597" w:rsidRPr="00B934EE" w:rsidRDefault="00A05597" w:rsidP="00D0239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21,</w:t>
            </w:r>
            <w:r w:rsidR="00D02391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476412" w14:textId="01E3AB8F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D6AC3A" w14:textId="2EE4D634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1 519 282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9A14EC" w14:textId="6C4378CA" w:rsidR="00A05597" w:rsidRPr="00B934EE" w:rsidRDefault="00A05597" w:rsidP="00A0559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21,4</w:t>
            </w:r>
          </w:p>
        </w:tc>
      </w:tr>
    </w:tbl>
    <w:p w14:paraId="692A181C" w14:textId="77777777" w:rsidR="00F106B6" w:rsidRPr="00B934EE" w:rsidRDefault="00FE4D40" w:rsidP="00DF42B2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Pri výpočte dane bola použitá sadzba </w:t>
      </w:r>
      <w:r w:rsidR="00DB1074" w:rsidRPr="00B934EE">
        <w:rPr>
          <w:rFonts w:ascii="Arial" w:hAnsi="Arial" w:cs="Arial"/>
          <w:lang w:val="sk-SK"/>
        </w:rPr>
        <w:t>2</w:t>
      </w:r>
      <w:r w:rsidR="00A71DAA" w:rsidRPr="00B934EE">
        <w:rPr>
          <w:rFonts w:ascii="Arial" w:hAnsi="Arial" w:cs="Arial"/>
          <w:lang w:val="sk-SK"/>
        </w:rPr>
        <w:t>1</w:t>
      </w:r>
      <w:r w:rsidRPr="00B934EE">
        <w:rPr>
          <w:rFonts w:ascii="Arial" w:hAnsi="Arial" w:cs="Arial"/>
          <w:lang w:val="sk-SK"/>
        </w:rPr>
        <w:t xml:space="preserve"> </w:t>
      </w:r>
      <w:r w:rsidR="00A71DAA" w:rsidRPr="00B934EE">
        <w:rPr>
          <w:rFonts w:ascii="Arial" w:hAnsi="Arial" w:cs="Arial"/>
          <w:lang w:val="sk-SK"/>
        </w:rPr>
        <w:t>%</w:t>
      </w:r>
      <w:r w:rsidRPr="00B934EE">
        <w:rPr>
          <w:rFonts w:ascii="Arial" w:hAnsi="Arial" w:cs="Arial"/>
          <w:lang w:val="sk-SK"/>
        </w:rPr>
        <w:t>.</w:t>
      </w:r>
    </w:p>
    <w:p w14:paraId="0EEBCFDA" w14:textId="77777777" w:rsidR="006E4274" w:rsidRPr="00B934EE" w:rsidRDefault="006E4274" w:rsidP="00DF42B2">
      <w:pPr>
        <w:keepNext w:val="0"/>
        <w:rPr>
          <w:rFonts w:ascii="Arial" w:hAnsi="Arial" w:cs="Arial"/>
          <w:lang w:val="sk-SK"/>
        </w:rPr>
      </w:pPr>
    </w:p>
    <w:p w14:paraId="0791A455" w14:textId="77777777" w:rsidR="000B04FB" w:rsidRPr="00B934EE" w:rsidRDefault="000B04FB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 spriaznených osobách</w:t>
      </w:r>
    </w:p>
    <w:p w14:paraId="795A04F3" w14:textId="77777777" w:rsidR="009263AD" w:rsidRPr="00B934EE" w:rsidRDefault="00434C63" w:rsidP="00417A90">
      <w:pPr>
        <w:keepNext w:val="0"/>
        <w:spacing w:after="12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4E5667" w:rsidRPr="00B934EE">
        <w:rPr>
          <w:rFonts w:ascii="Arial" w:hAnsi="Arial" w:cs="Arial"/>
          <w:lang w:val="sk-SK"/>
        </w:rPr>
        <w:t xml:space="preserve"> vykonané za bežných trhových podmienok. </w:t>
      </w:r>
    </w:p>
    <w:p w14:paraId="0D7CE7B3" w14:textId="77777777" w:rsidR="00136B45" w:rsidRPr="00B934EE" w:rsidRDefault="00136B45" w:rsidP="00417A90">
      <w:pPr>
        <w:keepNext w:val="0"/>
        <w:spacing w:after="120"/>
        <w:rPr>
          <w:rFonts w:ascii="Arial" w:hAnsi="Arial" w:cs="Arial"/>
          <w:lang w:val="sk-SK"/>
        </w:rPr>
      </w:pPr>
    </w:p>
    <w:tbl>
      <w:tblPr>
        <w:tblStyle w:val="TableGrid"/>
        <w:tblW w:w="7513" w:type="dxa"/>
        <w:tblLook w:val="04A0" w:firstRow="1" w:lastRow="0" w:firstColumn="1" w:lastColumn="0" w:noHBand="0" w:noVBand="1"/>
      </w:tblPr>
      <w:tblGrid>
        <w:gridCol w:w="2672"/>
        <w:gridCol w:w="2405"/>
        <w:gridCol w:w="2436"/>
      </w:tblGrid>
      <w:tr w:rsidR="006974B7" w:rsidRPr="00B934EE" w14:paraId="3D0608B9" w14:textId="77777777" w:rsidTr="006974B7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1769A" w14:textId="77777777" w:rsidR="009263AD" w:rsidRPr="00B934EE" w:rsidRDefault="006974B7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DBFAABD" w14:textId="77777777" w:rsidR="009263AD" w:rsidRPr="00B934EE" w:rsidRDefault="00007922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ku koncu roka</w:t>
            </w:r>
          </w:p>
        </w:tc>
      </w:tr>
      <w:tr w:rsidR="006974B7" w:rsidRPr="00B934EE" w14:paraId="7854488C" w14:textId="77777777" w:rsidTr="006974B7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8988FC" w14:textId="77777777" w:rsidR="009263AD" w:rsidRPr="00B934EE" w:rsidRDefault="009263AD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58F4FA" w14:textId="77777777" w:rsidR="009263AD" w:rsidRPr="00B934EE" w:rsidRDefault="006974B7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BAF4F6" w14:textId="77777777" w:rsidR="009263AD" w:rsidRPr="00B934EE" w:rsidRDefault="006974B7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48D3" w:rsidRPr="00B934EE" w14:paraId="42DA06FA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54701221" w14:textId="77777777" w:rsidR="006648D3" w:rsidRPr="00B934EE" w:rsidRDefault="006648D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BELGIË</w:t>
            </w:r>
          </w:p>
        </w:tc>
        <w:tc>
          <w:tcPr>
            <w:tcW w:w="2405" w:type="dxa"/>
            <w:vAlign w:val="center"/>
          </w:tcPr>
          <w:p w14:paraId="6A744BC9" w14:textId="148DF4C4" w:rsidR="006648D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0A8C4905" w14:textId="4D1A3A76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6 720</w:t>
            </w:r>
          </w:p>
        </w:tc>
      </w:tr>
      <w:tr w:rsidR="005603CE" w:rsidRPr="00B934EE" w14:paraId="6EC2D823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0BD452D4" w14:textId="63B8C123" w:rsidR="005603CE" w:rsidRPr="00B934EE" w:rsidRDefault="005603CE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Buying Comm. V, BE</w:t>
            </w:r>
          </w:p>
        </w:tc>
        <w:tc>
          <w:tcPr>
            <w:tcW w:w="2405" w:type="dxa"/>
            <w:vAlign w:val="center"/>
          </w:tcPr>
          <w:p w14:paraId="6B7A348D" w14:textId="3EAE90CA" w:rsidR="005603CE" w:rsidRDefault="005603CE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1 845 144</w:t>
            </w:r>
          </w:p>
        </w:tc>
        <w:tc>
          <w:tcPr>
            <w:tcW w:w="2436" w:type="dxa"/>
            <w:vAlign w:val="center"/>
          </w:tcPr>
          <w:p w14:paraId="4A3F0580" w14:textId="70F411AE" w:rsidR="005603CE" w:rsidRPr="00B934EE" w:rsidRDefault="005603CE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648D3" w:rsidRPr="00B934EE" w14:paraId="31331541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414A8D92" w14:textId="01353818" w:rsidR="006648D3" w:rsidRPr="00B934EE" w:rsidRDefault="006648D3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C&amp;A </w:t>
            </w:r>
            <w:r w:rsidR="00F479B3">
              <w:rPr>
                <w:rFonts w:ascii="Arial" w:hAnsi="Arial" w:cs="Arial"/>
                <w:sz w:val="16"/>
                <w:szCs w:val="16"/>
                <w:lang w:val="sk-SK"/>
              </w:rPr>
              <w:t>Moda, s.r.o. (CZ)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405" w:type="dxa"/>
            <w:vAlign w:val="center"/>
          </w:tcPr>
          <w:p w14:paraId="6425F154" w14:textId="58B91868" w:rsidR="006648D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1 714 958</w:t>
            </w:r>
          </w:p>
        </w:tc>
        <w:tc>
          <w:tcPr>
            <w:tcW w:w="2436" w:type="dxa"/>
            <w:vAlign w:val="center"/>
          </w:tcPr>
          <w:p w14:paraId="1EA814CF" w14:textId="29AAE57F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479B3" w:rsidRPr="00B934EE" w14:paraId="55110132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33D8F21C" w14:textId="0B61A94A" w:rsidR="00F479B3" w:rsidRPr="00B934EE" w:rsidRDefault="00F479B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2405" w:type="dxa"/>
            <w:vAlign w:val="center"/>
          </w:tcPr>
          <w:p w14:paraId="24CCEFDE" w14:textId="58C51824" w:rsidR="00F479B3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27 972</w:t>
            </w:r>
          </w:p>
        </w:tc>
        <w:tc>
          <w:tcPr>
            <w:tcW w:w="2436" w:type="dxa"/>
            <w:vAlign w:val="center"/>
          </w:tcPr>
          <w:p w14:paraId="651AED5D" w14:textId="74C3CF7B" w:rsidR="00F479B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648D3" w:rsidRPr="00B934EE" w14:paraId="70D223F7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0FC3201B" w14:textId="77777777" w:rsidR="006648D3" w:rsidRPr="00B934EE" w:rsidRDefault="006648D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KG, Germany</w:t>
            </w:r>
          </w:p>
        </w:tc>
        <w:tc>
          <w:tcPr>
            <w:tcW w:w="2405" w:type="dxa"/>
            <w:vAlign w:val="center"/>
          </w:tcPr>
          <w:p w14:paraId="4BB355D8" w14:textId="11C1381F" w:rsidR="006648D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39F1157D" w14:textId="6CBCBCE4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4 215</w:t>
            </w:r>
          </w:p>
        </w:tc>
      </w:tr>
      <w:tr w:rsidR="006648D3" w:rsidRPr="00B934EE" w14:paraId="4305E6B2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48BAA67A" w14:textId="77777777" w:rsidR="006648D3" w:rsidRPr="00B934EE" w:rsidRDefault="006648D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Polska Sp.z.o.o.</w:t>
            </w:r>
          </w:p>
        </w:tc>
        <w:tc>
          <w:tcPr>
            <w:tcW w:w="2405" w:type="dxa"/>
            <w:vAlign w:val="center"/>
          </w:tcPr>
          <w:p w14:paraId="3B9177F4" w14:textId="610881E9" w:rsidR="006648D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2 043 578</w:t>
            </w:r>
          </w:p>
        </w:tc>
        <w:tc>
          <w:tcPr>
            <w:tcW w:w="2436" w:type="dxa"/>
            <w:vAlign w:val="center"/>
          </w:tcPr>
          <w:p w14:paraId="56B3991E" w14:textId="75C7E8A6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3 282 081</w:t>
            </w:r>
          </w:p>
        </w:tc>
      </w:tr>
      <w:tr w:rsidR="006648D3" w:rsidRPr="00B934EE" w14:paraId="19E35C51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5470097D" w14:textId="4055F1A5" w:rsidR="006648D3" w:rsidRPr="00B934EE" w:rsidRDefault="00F479B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479B3">
              <w:rPr>
                <w:rFonts w:ascii="Arial" w:hAnsi="Arial" w:cs="Arial"/>
                <w:sz w:val="16"/>
                <w:szCs w:val="16"/>
                <w:lang w:val="sk-SK"/>
              </w:rPr>
              <w:t>C&amp;A Mode Kft</w:t>
            </w:r>
          </w:p>
        </w:tc>
        <w:tc>
          <w:tcPr>
            <w:tcW w:w="2405" w:type="dxa"/>
            <w:vAlign w:val="center"/>
          </w:tcPr>
          <w:p w14:paraId="6928DD8B" w14:textId="696BD84A" w:rsidR="006648D3" w:rsidRPr="00B934EE" w:rsidRDefault="00F479B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1 430 396</w:t>
            </w:r>
          </w:p>
        </w:tc>
        <w:tc>
          <w:tcPr>
            <w:tcW w:w="2436" w:type="dxa"/>
            <w:vAlign w:val="center"/>
          </w:tcPr>
          <w:p w14:paraId="5FC8153B" w14:textId="3E0404B2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648D3" w:rsidRPr="00B934EE" w14:paraId="2CF55F71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425947C6" w14:textId="77777777" w:rsidR="006648D3" w:rsidRPr="00B934EE" w:rsidRDefault="006648D3" w:rsidP="006648D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Treasury S.a r.l..</w:t>
            </w:r>
          </w:p>
        </w:tc>
        <w:tc>
          <w:tcPr>
            <w:tcW w:w="2405" w:type="dxa"/>
            <w:vAlign w:val="center"/>
          </w:tcPr>
          <w:p w14:paraId="7623412E" w14:textId="19531C7B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200 772</w:t>
            </w:r>
          </w:p>
        </w:tc>
        <w:tc>
          <w:tcPr>
            <w:tcW w:w="2436" w:type="dxa"/>
            <w:vAlign w:val="center"/>
          </w:tcPr>
          <w:p w14:paraId="41888223" w14:textId="7C7D8162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2 176 395</w:t>
            </w:r>
          </w:p>
        </w:tc>
      </w:tr>
      <w:tr w:rsidR="006648D3" w:rsidRPr="00B934EE" w14:paraId="65A48A18" w14:textId="77777777" w:rsidTr="00A43268">
        <w:trPr>
          <w:trHeight w:hRule="exact" w:val="425"/>
        </w:trPr>
        <w:tc>
          <w:tcPr>
            <w:tcW w:w="2672" w:type="dxa"/>
            <w:vAlign w:val="center"/>
          </w:tcPr>
          <w:p w14:paraId="5C5B4D03" w14:textId="77777777" w:rsidR="006648D3" w:rsidRPr="00B934EE" w:rsidRDefault="006648D3" w:rsidP="006648D3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pohľadávky</w:t>
            </w:r>
          </w:p>
        </w:tc>
        <w:tc>
          <w:tcPr>
            <w:tcW w:w="2405" w:type="dxa"/>
            <w:vAlign w:val="center"/>
          </w:tcPr>
          <w:p w14:paraId="35A65990" w14:textId="28FD8B45" w:rsidR="006648D3" w:rsidRPr="00B934EE" w:rsidRDefault="007629A7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7 262 820</w:t>
            </w:r>
          </w:p>
        </w:tc>
        <w:tc>
          <w:tcPr>
            <w:tcW w:w="2436" w:type="dxa"/>
            <w:vAlign w:val="center"/>
          </w:tcPr>
          <w:p w14:paraId="49C6AB40" w14:textId="3499FC6A" w:rsidR="006648D3" w:rsidRPr="00B934EE" w:rsidRDefault="006648D3" w:rsidP="006648D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5 469 411</w:t>
            </w:r>
          </w:p>
        </w:tc>
      </w:tr>
      <w:tr w:rsidR="006974B7" w:rsidRPr="00B934EE" w14:paraId="3211F3E7" w14:textId="77777777" w:rsidTr="006974B7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529E5F" w14:textId="77777777" w:rsidR="006974B7" w:rsidRPr="00B934EE" w:rsidRDefault="006974B7" w:rsidP="00B41A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bookmarkStart w:id="30" w:name="_Toc474124227"/>
            <w:bookmarkStart w:id="31" w:name="_Toc474124339"/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Spriaznená osoba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09292AE" w14:textId="77777777" w:rsidR="006974B7" w:rsidRPr="00B934EE" w:rsidRDefault="004E5667" w:rsidP="00B41A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Záväzky ku koncu roka</w:t>
            </w:r>
          </w:p>
        </w:tc>
      </w:tr>
      <w:tr w:rsidR="006974B7" w:rsidRPr="00B934EE" w14:paraId="4524C5AF" w14:textId="77777777" w:rsidTr="006974B7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5C6C4D3" w14:textId="77777777" w:rsidR="006974B7" w:rsidRPr="00B934EE" w:rsidRDefault="006974B7" w:rsidP="00B41A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79BFAC" w14:textId="77777777" w:rsidR="006974B7" w:rsidRPr="00B934EE" w:rsidRDefault="006974B7" w:rsidP="00B41A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ABB0E6B" w14:textId="77777777" w:rsidR="006974B7" w:rsidRPr="00B934EE" w:rsidRDefault="006974B7" w:rsidP="00B41A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479B3" w:rsidRPr="00B934EE" w14:paraId="5377AAFF" w14:textId="77777777" w:rsidTr="00B45DA6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2EC0A7DC" w14:textId="77777777" w:rsidR="00F479B3" w:rsidRPr="00B934EE" w:rsidRDefault="00F479B3" w:rsidP="00F479B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Moda, s.r.o., ČR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F4823B" w14:textId="0F21B2D5" w:rsidR="00F479B3" w:rsidRPr="00B934EE" w:rsidRDefault="002A5735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185 95</w:t>
            </w:r>
            <w:r w:rsidR="007629A7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5234ED12" w14:textId="59460A95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1 365 569</w:t>
            </w:r>
          </w:p>
        </w:tc>
      </w:tr>
      <w:tr w:rsidR="00F479B3" w:rsidRPr="00B934EE" w14:paraId="4E4B7290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30E7E236" w14:textId="77777777" w:rsidR="00F479B3" w:rsidRPr="00B934EE" w:rsidRDefault="00F479B3" w:rsidP="00F479B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GmbH &amp; Co. KG, Vienna</w:t>
            </w:r>
          </w:p>
        </w:tc>
        <w:tc>
          <w:tcPr>
            <w:tcW w:w="2405" w:type="dxa"/>
            <w:vAlign w:val="center"/>
          </w:tcPr>
          <w:p w14:paraId="4ADE08D5" w14:textId="0687F3F7" w:rsidR="00F479B3" w:rsidRPr="00B934EE" w:rsidRDefault="009C4C6F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477 004</w:t>
            </w:r>
          </w:p>
        </w:tc>
        <w:tc>
          <w:tcPr>
            <w:tcW w:w="2436" w:type="dxa"/>
            <w:vAlign w:val="center"/>
          </w:tcPr>
          <w:p w14:paraId="4305BDB4" w14:textId="722F9876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214 700</w:t>
            </w:r>
          </w:p>
        </w:tc>
      </w:tr>
      <w:tr w:rsidR="00F479B3" w:rsidRPr="00B934EE" w14:paraId="40C3F144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3F76E5CA" w14:textId="77777777" w:rsidR="00F479B3" w:rsidRPr="00B934EE" w:rsidRDefault="00F479B3" w:rsidP="00F479B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Wien</w:t>
            </w:r>
          </w:p>
        </w:tc>
        <w:tc>
          <w:tcPr>
            <w:tcW w:w="2405" w:type="dxa"/>
            <w:vAlign w:val="center"/>
          </w:tcPr>
          <w:p w14:paraId="4F5A4A4D" w14:textId="0E99997B" w:rsidR="00F479B3" w:rsidRPr="00B934EE" w:rsidRDefault="005603CE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55E15698" w14:textId="360A6C2F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2 767</w:t>
            </w:r>
          </w:p>
        </w:tc>
      </w:tr>
      <w:tr w:rsidR="00F479B3" w:rsidRPr="00B934EE" w14:paraId="6B08E19C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380B94B2" w14:textId="77777777" w:rsidR="00F479B3" w:rsidRPr="00B934EE" w:rsidRDefault="00F479B3" w:rsidP="00F479B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Services GmbH &amp; Co. OHG, Germany</w:t>
            </w:r>
          </w:p>
        </w:tc>
        <w:tc>
          <w:tcPr>
            <w:tcW w:w="2405" w:type="dxa"/>
            <w:vAlign w:val="center"/>
          </w:tcPr>
          <w:p w14:paraId="2F544615" w14:textId="65067AEB" w:rsidR="00F479B3" w:rsidRPr="00B934EE" w:rsidRDefault="002A5735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233 </w:t>
            </w:r>
            <w:r w:rsidR="007629A7">
              <w:rPr>
                <w:rFonts w:ascii="Arial" w:hAnsi="Arial" w:cs="Arial"/>
                <w:sz w:val="16"/>
                <w:szCs w:val="16"/>
                <w:lang w:val="sk-SK"/>
              </w:rPr>
              <w:t>096</w:t>
            </w:r>
          </w:p>
        </w:tc>
        <w:tc>
          <w:tcPr>
            <w:tcW w:w="2436" w:type="dxa"/>
            <w:vAlign w:val="center"/>
          </w:tcPr>
          <w:p w14:paraId="4F11702A" w14:textId="16D3BDB6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238 263</w:t>
            </w:r>
          </w:p>
        </w:tc>
      </w:tr>
      <w:tr w:rsidR="00F479B3" w:rsidRPr="00B934EE" w14:paraId="591A3F9F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4EC3FC28" w14:textId="77777777" w:rsidR="00F479B3" w:rsidRPr="00B934EE" w:rsidRDefault="00F479B3" w:rsidP="00F479B3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34EE">
              <w:rPr>
                <w:rFonts w:ascii="Arial" w:hAnsi="Arial" w:cs="Arial"/>
                <w:color w:val="auto"/>
                <w:sz w:val="16"/>
                <w:szCs w:val="16"/>
              </w:rPr>
              <w:t>C&amp;A Buying GmbH &amp; CO.KG, Germany</w:t>
            </w:r>
          </w:p>
        </w:tc>
        <w:tc>
          <w:tcPr>
            <w:tcW w:w="2405" w:type="dxa"/>
            <w:vAlign w:val="center"/>
          </w:tcPr>
          <w:p w14:paraId="4FAD6651" w14:textId="2C39EB84" w:rsidR="00F479B3" w:rsidRPr="00B934EE" w:rsidRDefault="005603CE" w:rsidP="005603CE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603CE">
              <w:rPr>
                <w:rFonts w:ascii="Arial" w:hAnsi="Arial" w:cs="Arial"/>
                <w:sz w:val="16"/>
                <w:szCs w:val="16"/>
                <w:lang w:val="sk-SK"/>
              </w:rPr>
              <w:t>25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5603CE">
              <w:rPr>
                <w:rFonts w:ascii="Arial" w:hAnsi="Arial" w:cs="Arial"/>
                <w:sz w:val="16"/>
                <w:szCs w:val="16"/>
                <w:lang w:val="sk-SK"/>
              </w:rPr>
              <w:t>337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603CE">
              <w:rPr>
                <w:rFonts w:ascii="Arial" w:hAnsi="Arial" w:cs="Arial"/>
                <w:sz w:val="16"/>
                <w:szCs w:val="16"/>
                <w:lang w:val="sk-SK"/>
              </w:rPr>
              <w:t>929</w:t>
            </w:r>
          </w:p>
        </w:tc>
        <w:tc>
          <w:tcPr>
            <w:tcW w:w="2436" w:type="dxa"/>
            <w:vAlign w:val="center"/>
          </w:tcPr>
          <w:p w14:paraId="4A3B1ED2" w14:textId="2BEE35CB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32 158 869</w:t>
            </w:r>
          </w:p>
        </w:tc>
      </w:tr>
      <w:tr w:rsidR="00F479B3" w:rsidRPr="00B934EE" w14:paraId="2EC5898A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5F078EBA" w14:textId="77777777" w:rsidR="00F479B3" w:rsidRPr="00B934EE" w:rsidRDefault="00F479B3" w:rsidP="00F479B3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34EE">
              <w:rPr>
                <w:rFonts w:ascii="Arial" w:hAnsi="Arial" w:cs="Arial"/>
                <w:color w:val="auto"/>
                <w:sz w:val="16"/>
                <w:szCs w:val="16"/>
              </w:rPr>
              <w:t>C &amp; A MODE GMBH &amp; CO.KG, Germany</w:t>
            </w:r>
          </w:p>
        </w:tc>
        <w:tc>
          <w:tcPr>
            <w:tcW w:w="2405" w:type="dxa"/>
            <w:vAlign w:val="center"/>
          </w:tcPr>
          <w:p w14:paraId="3FFB58DA" w14:textId="56FB08C5" w:rsidR="00F479B3" w:rsidRPr="00B934EE" w:rsidRDefault="005603CE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288C7086" w14:textId="4B36A631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1 206 143</w:t>
            </w:r>
          </w:p>
        </w:tc>
      </w:tr>
      <w:tr w:rsidR="00F479B3" w:rsidRPr="00B934EE" w14:paraId="1DA98CD6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6B3A4A32" w14:textId="77777777" w:rsidR="00F479B3" w:rsidRPr="00B934EE" w:rsidRDefault="00F479B3" w:rsidP="00F479B3">
            <w:pPr>
              <w:pStyle w:val="Tabulka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934EE">
              <w:rPr>
                <w:rFonts w:ascii="Arial" w:hAnsi="Arial" w:cs="Arial"/>
                <w:color w:val="auto"/>
                <w:sz w:val="16"/>
                <w:szCs w:val="16"/>
              </w:rPr>
              <w:t>C&amp;A LUXEMBOURG SA</w:t>
            </w:r>
          </w:p>
        </w:tc>
        <w:tc>
          <w:tcPr>
            <w:tcW w:w="2405" w:type="dxa"/>
            <w:vAlign w:val="center"/>
          </w:tcPr>
          <w:p w14:paraId="363D62EA" w14:textId="2F316E15" w:rsidR="00F479B3" w:rsidRPr="00B934EE" w:rsidRDefault="005603CE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29 266</w:t>
            </w:r>
          </w:p>
        </w:tc>
        <w:tc>
          <w:tcPr>
            <w:tcW w:w="2436" w:type="dxa"/>
            <w:vAlign w:val="center"/>
          </w:tcPr>
          <w:p w14:paraId="6C08837F" w14:textId="311AC98B" w:rsidR="00F479B3" w:rsidRPr="00B934EE" w:rsidRDefault="00F479B3" w:rsidP="00F479B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32 632</w:t>
            </w:r>
          </w:p>
        </w:tc>
      </w:tr>
      <w:tr w:rsidR="00F479B3" w:rsidRPr="00B934EE" w14:paraId="701B9995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0C8C9E39" w14:textId="77777777" w:rsidR="00F479B3" w:rsidRPr="00B934EE" w:rsidRDefault="00F479B3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Buying Comm. V, BE</w:t>
            </w:r>
          </w:p>
        </w:tc>
        <w:tc>
          <w:tcPr>
            <w:tcW w:w="2405" w:type="dxa"/>
            <w:vAlign w:val="center"/>
          </w:tcPr>
          <w:p w14:paraId="099EB831" w14:textId="0CED8AD8" w:rsidR="00F479B3" w:rsidRPr="00B934EE" w:rsidRDefault="005603CE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290CEE38" w14:textId="41F2B7C7" w:rsidR="00F479B3" w:rsidRPr="00B934EE" w:rsidRDefault="00F479B3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14 256</w:t>
            </w:r>
          </w:p>
        </w:tc>
      </w:tr>
      <w:tr w:rsidR="00F479B3" w:rsidRPr="00B934EE" w14:paraId="0F0FF3D7" w14:textId="77777777" w:rsidTr="00B45DA6">
        <w:trPr>
          <w:trHeight w:hRule="exact" w:val="425"/>
        </w:trPr>
        <w:tc>
          <w:tcPr>
            <w:tcW w:w="2672" w:type="dxa"/>
            <w:vAlign w:val="center"/>
          </w:tcPr>
          <w:p w14:paraId="6DDFCEA7" w14:textId="77777777" w:rsidR="00F479B3" w:rsidRPr="00B934EE" w:rsidRDefault="00F479B3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C&amp;A Belgique S.C.S.  </w:t>
            </w:r>
          </w:p>
        </w:tc>
        <w:tc>
          <w:tcPr>
            <w:tcW w:w="2405" w:type="dxa"/>
            <w:vAlign w:val="center"/>
          </w:tcPr>
          <w:p w14:paraId="3E07E1AB" w14:textId="42C6E532" w:rsidR="00F479B3" w:rsidRPr="00B934EE" w:rsidRDefault="005603CE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4F69207B" w14:textId="4E37B282" w:rsidR="00F479B3" w:rsidRPr="00B934EE" w:rsidRDefault="00F479B3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405 199</w:t>
            </w:r>
          </w:p>
        </w:tc>
      </w:tr>
      <w:tr w:rsidR="00F479B3" w:rsidRPr="00B934EE" w14:paraId="1F7E16D1" w14:textId="77777777" w:rsidTr="006974B7">
        <w:trPr>
          <w:trHeight w:hRule="exact" w:val="425"/>
        </w:trPr>
        <w:tc>
          <w:tcPr>
            <w:tcW w:w="2672" w:type="dxa"/>
            <w:vAlign w:val="center"/>
          </w:tcPr>
          <w:p w14:paraId="720A3AD2" w14:textId="77777777" w:rsidR="00F479B3" w:rsidRPr="00B934EE" w:rsidRDefault="00F479B3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AG</w:t>
            </w:r>
          </w:p>
        </w:tc>
        <w:tc>
          <w:tcPr>
            <w:tcW w:w="2405" w:type="dxa"/>
            <w:vAlign w:val="center"/>
          </w:tcPr>
          <w:p w14:paraId="0D7F8194" w14:textId="01FD97BD" w:rsidR="00F479B3" w:rsidRPr="00B934EE" w:rsidRDefault="009C4C6F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2 308</w:t>
            </w:r>
          </w:p>
        </w:tc>
        <w:tc>
          <w:tcPr>
            <w:tcW w:w="2436" w:type="dxa"/>
            <w:vAlign w:val="center"/>
          </w:tcPr>
          <w:p w14:paraId="6F9AC4D5" w14:textId="1B542109" w:rsidR="00F479B3" w:rsidRPr="00B934EE" w:rsidRDefault="00F479B3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1 132</w:t>
            </w:r>
          </w:p>
        </w:tc>
      </w:tr>
      <w:tr w:rsidR="00F479B3" w:rsidRPr="00B934EE" w14:paraId="49373C93" w14:textId="77777777" w:rsidTr="006974B7">
        <w:trPr>
          <w:trHeight w:hRule="exact" w:val="425"/>
        </w:trPr>
        <w:tc>
          <w:tcPr>
            <w:tcW w:w="2672" w:type="dxa"/>
            <w:vAlign w:val="center"/>
          </w:tcPr>
          <w:p w14:paraId="433E1815" w14:textId="77777777" w:rsidR="00F479B3" w:rsidRPr="00B934EE" w:rsidRDefault="00F479B3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Kft, Hungary</w:t>
            </w:r>
          </w:p>
        </w:tc>
        <w:tc>
          <w:tcPr>
            <w:tcW w:w="2405" w:type="dxa"/>
            <w:vAlign w:val="center"/>
          </w:tcPr>
          <w:p w14:paraId="402EB465" w14:textId="4E01B753" w:rsidR="00F479B3" w:rsidRPr="00B934EE" w:rsidRDefault="005603CE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5ACB6D91" w14:textId="38B290D0" w:rsidR="00F479B3" w:rsidRPr="00B934EE" w:rsidRDefault="00F479B3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1 177 521</w:t>
            </w:r>
          </w:p>
        </w:tc>
      </w:tr>
      <w:tr w:rsidR="002A5735" w:rsidRPr="00B934EE" w14:paraId="5B14BD46" w14:textId="77777777" w:rsidTr="006974B7">
        <w:trPr>
          <w:trHeight w:hRule="exact" w:val="425"/>
        </w:trPr>
        <w:tc>
          <w:tcPr>
            <w:tcW w:w="2672" w:type="dxa"/>
            <w:vAlign w:val="center"/>
          </w:tcPr>
          <w:p w14:paraId="7AC0E233" w14:textId="671769BF" w:rsidR="002A5735" w:rsidRPr="00B934EE" w:rsidRDefault="002A5735" w:rsidP="00F479B3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4C6F">
              <w:rPr>
                <w:rFonts w:ascii="Arial" w:hAnsi="Arial" w:cs="Arial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2405" w:type="dxa"/>
            <w:vAlign w:val="center"/>
          </w:tcPr>
          <w:p w14:paraId="54B2BFB4" w14:textId="1D5BF7C2" w:rsidR="002A5735" w:rsidRPr="00B934EE" w:rsidRDefault="002A5735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1 996 416</w:t>
            </w:r>
          </w:p>
        </w:tc>
        <w:tc>
          <w:tcPr>
            <w:tcW w:w="2436" w:type="dxa"/>
            <w:vAlign w:val="center"/>
          </w:tcPr>
          <w:p w14:paraId="68713BEC" w14:textId="282E4925" w:rsidR="002A5735" w:rsidRPr="00B934EE" w:rsidRDefault="002A5735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479B3" w:rsidRPr="00B934EE" w14:paraId="2079ACA2" w14:textId="77777777" w:rsidTr="006974B7">
        <w:trPr>
          <w:trHeight w:hRule="exact" w:val="425"/>
        </w:trPr>
        <w:tc>
          <w:tcPr>
            <w:tcW w:w="2672" w:type="dxa"/>
            <w:vAlign w:val="center"/>
          </w:tcPr>
          <w:p w14:paraId="671BB8A1" w14:textId="77777777" w:rsidR="00F479B3" w:rsidRPr="00B934EE" w:rsidRDefault="00F479B3" w:rsidP="00F479B3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záväzky</w:t>
            </w:r>
          </w:p>
        </w:tc>
        <w:tc>
          <w:tcPr>
            <w:tcW w:w="2405" w:type="dxa"/>
            <w:vAlign w:val="center"/>
          </w:tcPr>
          <w:p w14:paraId="2D86E18A" w14:textId="4D8B5EB6" w:rsidR="00F479B3" w:rsidRPr="00B934EE" w:rsidRDefault="002C6609" w:rsidP="007629A7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28 26</w:t>
            </w:r>
            <w:r w:rsidR="007629A7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7629A7">
              <w:rPr>
                <w:rFonts w:ascii="Arial" w:hAnsi="Arial" w:cs="Arial"/>
                <w:b/>
                <w:sz w:val="16"/>
                <w:szCs w:val="16"/>
                <w:lang w:val="sk-SK"/>
              </w:rPr>
              <w:t>973</w:t>
            </w:r>
          </w:p>
        </w:tc>
        <w:tc>
          <w:tcPr>
            <w:tcW w:w="2436" w:type="dxa"/>
            <w:vAlign w:val="center"/>
          </w:tcPr>
          <w:p w14:paraId="2A8737F0" w14:textId="4BA5DEBA" w:rsidR="00F479B3" w:rsidRPr="00B934EE" w:rsidRDefault="00F479B3" w:rsidP="00F479B3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36 817 051</w:t>
            </w:r>
          </w:p>
        </w:tc>
      </w:tr>
    </w:tbl>
    <w:p w14:paraId="76E09066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2010992F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37D16AEE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77FFF18B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30E24D78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74C2C4B0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6F009ACE" w14:textId="77777777" w:rsidR="000A7136" w:rsidRPr="00B934EE" w:rsidRDefault="000A7136">
      <w:pPr>
        <w:keepNext w:val="0"/>
        <w:rPr>
          <w:rFonts w:ascii="Arial" w:hAnsi="Arial" w:cs="Arial"/>
          <w:lang w:val="sk-SK"/>
        </w:rPr>
      </w:pPr>
    </w:p>
    <w:p w14:paraId="053FCF3E" w14:textId="77777777" w:rsidR="000A7136" w:rsidRPr="00B934EE" w:rsidRDefault="000A7136">
      <w:pPr>
        <w:keepNext w:val="0"/>
        <w:rPr>
          <w:rFonts w:ascii="Arial" w:hAnsi="Arial" w:cs="Arial"/>
          <w:lang w:val="sk-SK"/>
        </w:rPr>
      </w:pPr>
    </w:p>
    <w:p w14:paraId="7BFE417B" w14:textId="77777777" w:rsidR="000A7136" w:rsidRPr="00B934EE" w:rsidRDefault="000A7136">
      <w:pPr>
        <w:keepNext w:val="0"/>
        <w:rPr>
          <w:rFonts w:ascii="Arial" w:hAnsi="Arial" w:cs="Arial"/>
          <w:lang w:val="sk-SK"/>
        </w:rPr>
      </w:pPr>
    </w:p>
    <w:p w14:paraId="64230238" w14:textId="77777777" w:rsidR="000A7136" w:rsidRPr="00B934EE" w:rsidRDefault="000A7136">
      <w:pPr>
        <w:keepNext w:val="0"/>
        <w:rPr>
          <w:rFonts w:ascii="Arial" w:hAnsi="Arial" w:cs="Arial"/>
          <w:lang w:val="sk-SK"/>
        </w:rPr>
      </w:pPr>
    </w:p>
    <w:p w14:paraId="2E1905F9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1106DCF4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4F5738A8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602571D3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178CA1F8" w14:textId="77777777" w:rsidR="009263AD" w:rsidRPr="00B934EE" w:rsidRDefault="009263AD">
      <w:pPr>
        <w:keepNext w:val="0"/>
        <w:rPr>
          <w:rFonts w:ascii="Arial" w:hAnsi="Arial" w:cs="Arial"/>
          <w:lang w:val="sk-SK"/>
        </w:rPr>
      </w:pPr>
    </w:p>
    <w:p w14:paraId="092E534E" w14:textId="77777777" w:rsidR="002B10F6" w:rsidRPr="00B934EE" w:rsidRDefault="002B10F6" w:rsidP="002B10F6">
      <w:pPr>
        <w:keepNext w:val="0"/>
        <w:rPr>
          <w:rFonts w:ascii="Arial" w:hAnsi="Arial" w:cs="Arial"/>
          <w:lang w:val="sk-SK"/>
        </w:rPr>
      </w:pPr>
    </w:p>
    <w:p w14:paraId="513E9141" w14:textId="77777777" w:rsidR="002B10F6" w:rsidRPr="00B934EE" w:rsidRDefault="002B10F6" w:rsidP="002B10F6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Výnosy od spriaznenej osoby za obchodný rok</w:t>
      </w: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3116"/>
        <w:gridCol w:w="1257"/>
        <w:gridCol w:w="2145"/>
        <w:gridCol w:w="2410"/>
      </w:tblGrid>
      <w:tr w:rsidR="002B10F6" w:rsidRPr="00B934EE" w14:paraId="1A45AC65" w14:textId="77777777" w:rsidTr="00E24EA0">
        <w:trPr>
          <w:trHeight w:hRule="exact" w:val="567"/>
        </w:trPr>
        <w:tc>
          <w:tcPr>
            <w:tcW w:w="311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57541C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2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42ACC8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55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DEB631B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2B10F6" w:rsidRPr="00B934EE" w14:paraId="69F01CB2" w14:textId="77777777" w:rsidTr="00E24EA0">
        <w:trPr>
          <w:trHeight w:hRule="exact" w:val="567"/>
        </w:trPr>
        <w:tc>
          <w:tcPr>
            <w:tcW w:w="311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DF37142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57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F4CF79F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C47856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495288" w14:textId="77777777" w:rsidR="002B10F6" w:rsidRPr="00B934EE" w:rsidRDefault="002B10F6" w:rsidP="00A67E6A">
            <w:pPr>
              <w:keepNext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03302" w:rsidRPr="00B934EE" w14:paraId="4944E20B" w14:textId="77777777" w:rsidTr="00E24EA0">
        <w:trPr>
          <w:trHeight w:hRule="exact" w:val="425"/>
        </w:trPr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14:paraId="3B89CB15" w14:textId="237EDBB5" w:rsidR="00803302" w:rsidRPr="00B934EE" w:rsidRDefault="009C4C6F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4C6F">
              <w:rPr>
                <w:rFonts w:ascii="Arial" w:hAnsi="Arial" w:cs="Arial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3040A61E" w14:textId="48B25C2C" w:rsidR="00803302" w:rsidRPr="00B934EE" w:rsidRDefault="00803302" w:rsidP="009C4C6F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9C4C6F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145" w:type="dxa"/>
            <w:tcBorders>
              <w:top w:val="single" w:sz="12" w:space="0" w:color="auto"/>
            </w:tcBorders>
            <w:vAlign w:val="center"/>
          </w:tcPr>
          <w:p w14:paraId="3B319D4C" w14:textId="7F6EC017" w:rsidR="00803302" w:rsidRPr="00B934EE" w:rsidRDefault="002A5735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151 482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96C42A0" w14:textId="5030B558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5735" w:rsidRPr="00B934EE" w14:paraId="7A0D37BC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3E00FA91" w14:textId="658B1DF3" w:rsidR="002A5735" w:rsidRPr="00B934EE" w:rsidRDefault="002A5735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4C6F">
              <w:rPr>
                <w:rFonts w:ascii="Arial" w:hAnsi="Arial" w:cs="Arial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1257" w:type="dxa"/>
            <w:vAlign w:val="center"/>
          </w:tcPr>
          <w:p w14:paraId="46996AC9" w14:textId="23BE6C73" w:rsidR="002A5735" w:rsidRPr="00B934EE" w:rsidRDefault="002A5735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</w:t>
            </w:r>
          </w:p>
        </w:tc>
        <w:tc>
          <w:tcPr>
            <w:tcW w:w="2145" w:type="dxa"/>
            <w:vAlign w:val="center"/>
          </w:tcPr>
          <w:p w14:paraId="06A28042" w14:textId="6A393856" w:rsidR="002A5735" w:rsidRPr="00B934EE" w:rsidRDefault="005603CE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6 838 810</w:t>
            </w:r>
          </w:p>
        </w:tc>
        <w:tc>
          <w:tcPr>
            <w:tcW w:w="2410" w:type="dxa"/>
            <w:vAlign w:val="center"/>
          </w:tcPr>
          <w:p w14:paraId="231F1249" w14:textId="343221B4" w:rsidR="002A5735" w:rsidRPr="00B934EE" w:rsidRDefault="002A5735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03302" w:rsidRPr="00B934EE" w14:paraId="1C6DBCC0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72A0ABD1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Buying, Germany</w:t>
            </w:r>
          </w:p>
        </w:tc>
        <w:tc>
          <w:tcPr>
            <w:tcW w:w="1257" w:type="dxa"/>
            <w:vAlign w:val="center"/>
          </w:tcPr>
          <w:p w14:paraId="18EC5961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145" w:type="dxa"/>
            <w:vAlign w:val="center"/>
          </w:tcPr>
          <w:p w14:paraId="3E2D99CF" w14:textId="06FF6B6D" w:rsidR="00803302" w:rsidRPr="00B934EE" w:rsidRDefault="00842837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190 976</w:t>
            </w:r>
          </w:p>
        </w:tc>
        <w:tc>
          <w:tcPr>
            <w:tcW w:w="2410" w:type="dxa"/>
            <w:vAlign w:val="center"/>
          </w:tcPr>
          <w:p w14:paraId="76725D2F" w14:textId="493D88B5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164 243</w:t>
            </w:r>
          </w:p>
        </w:tc>
      </w:tr>
      <w:tr w:rsidR="009C4C6F" w:rsidRPr="00B934EE" w14:paraId="33C78CB2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7BD856DA" w14:textId="0F36DF41" w:rsidR="009C4C6F" w:rsidRPr="00B934EE" w:rsidRDefault="009C4C6F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4C6F">
              <w:rPr>
                <w:rFonts w:ascii="Arial" w:hAnsi="Arial" w:cs="Arial"/>
                <w:sz w:val="16"/>
                <w:szCs w:val="16"/>
                <w:lang w:val="sk-SK"/>
              </w:rPr>
              <w:t>C&amp;A Belgïe CommV</w:t>
            </w:r>
          </w:p>
        </w:tc>
        <w:tc>
          <w:tcPr>
            <w:tcW w:w="1257" w:type="dxa"/>
            <w:vAlign w:val="center"/>
          </w:tcPr>
          <w:p w14:paraId="3588D70B" w14:textId="2BD3FDFA" w:rsidR="009C4C6F" w:rsidRPr="00B934EE" w:rsidRDefault="009C4C6F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145" w:type="dxa"/>
            <w:vAlign w:val="center"/>
          </w:tcPr>
          <w:p w14:paraId="5DAE7F8F" w14:textId="727A9A08" w:rsidR="009C4C6F" w:rsidRPr="00B934EE" w:rsidRDefault="009C4C6F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631 719</w:t>
            </w:r>
          </w:p>
        </w:tc>
        <w:tc>
          <w:tcPr>
            <w:tcW w:w="2410" w:type="dxa"/>
            <w:vAlign w:val="center"/>
          </w:tcPr>
          <w:p w14:paraId="0A60847E" w14:textId="7349CF50" w:rsidR="009C4C6F" w:rsidRPr="00B934EE" w:rsidRDefault="009C4C6F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03302" w:rsidRPr="00B934EE" w14:paraId="5F62657B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38EEE226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Kft, Hungary</w:t>
            </w:r>
          </w:p>
        </w:tc>
        <w:tc>
          <w:tcPr>
            <w:tcW w:w="1257" w:type="dxa"/>
            <w:vAlign w:val="center"/>
          </w:tcPr>
          <w:p w14:paraId="3F66A1D3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5F5AE335" w14:textId="2331CDD1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43 473 425</w:t>
            </w:r>
          </w:p>
        </w:tc>
        <w:tc>
          <w:tcPr>
            <w:tcW w:w="2410" w:type="dxa"/>
            <w:vAlign w:val="center"/>
          </w:tcPr>
          <w:p w14:paraId="3CCB5400" w14:textId="4BD2F2DC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53 264 898</w:t>
            </w:r>
          </w:p>
        </w:tc>
      </w:tr>
      <w:tr w:rsidR="00803302" w:rsidRPr="00B934EE" w14:paraId="203D2140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5CDC0596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Kft, Hungary</w:t>
            </w:r>
          </w:p>
        </w:tc>
        <w:tc>
          <w:tcPr>
            <w:tcW w:w="1257" w:type="dxa"/>
            <w:vAlign w:val="center"/>
          </w:tcPr>
          <w:p w14:paraId="7FCF2687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145" w:type="dxa"/>
            <w:vAlign w:val="center"/>
          </w:tcPr>
          <w:p w14:paraId="4905FD7B" w14:textId="31E516F4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7 302</w:t>
            </w:r>
          </w:p>
        </w:tc>
        <w:tc>
          <w:tcPr>
            <w:tcW w:w="2410" w:type="dxa"/>
            <w:vAlign w:val="center"/>
          </w:tcPr>
          <w:p w14:paraId="05DA3C04" w14:textId="1B69B627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8 011</w:t>
            </w:r>
          </w:p>
        </w:tc>
      </w:tr>
      <w:tr w:rsidR="00803302" w:rsidRPr="00B934EE" w14:paraId="5855D3F4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643145C7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Polska Sp.z.o.o.</w:t>
            </w:r>
          </w:p>
        </w:tc>
        <w:tc>
          <w:tcPr>
            <w:tcW w:w="1257" w:type="dxa"/>
            <w:vAlign w:val="center"/>
          </w:tcPr>
          <w:p w14:paraId="514EBF9B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55196EC1" w14:textId="11ECBFEA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61 475 004</w:t>
            </w:r>
          </w:p>
        </w:tc>
        <w:tc>
          <w:tcPr>
            <w:tcW w:w="2410" w:type="dxa"/>
            <w:vAlign w:val="center"/>
          </w:tcPr>
          <w:p w14:paraId="4BBACCF6" w14:textId="0E0163AF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75 311 299</w:t>
            </w:r>
          </w:p>
        </w:tc>
      </w:tr>
      <w:tr w:rsidR="00803302" w:rsidRPr="00B934EE" w14:paraId="71394FE5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6FB128A1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Polska Sp.z.o.o.</w:t>
            </w:r>
          </w:p>
        </w:tc>
        <w:tc>
          <w:tcPr>
            <w:tcW w:w="1257" w:type="dxa"/>
            <w:vAlign w:val="center"/>
          </w:tcPr>
          <w:p w14:paraId="7A70A564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145" w:type="dxa"/>
            <w:vAlign w:val="center"/>
          </w:tcPr>
          <w:p w14:paraId="4E85E5BD" w14:textId="0A5E5C70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9 547</w:t>
            </w:r>
          </w:p>
        </w:tc>
        <w:tc>
          <w:tcPr>
            <w:tcW w:w="2410" w:type="dxa"/>
            <w:vAlign w:val="center"/>
          </w:tcPr>
          <w:p w14:paraId="01CB599B" w14:textId="22F8C81A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11 243</w:t>
            </w:r>
          </w:p>
        </w:tc>
      </w:tr>
      <w:tr w:rsidR="00803302" w:rsidRPr="00B934EE" w14:paraId="1C744FF7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3EBAF410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Moda, s.r.o., ČR</w:t>
            </w:r>
          </w:p>
        </w:tc>
        <w:tc>
          <w:tcPr>
            <w:tcW w:w="1257" w:type="dxa"/>
            <w:vAlign w:val="center"/>
          </w:tcPr>
          <w:p w14:paraId="2531DB90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04C0DD50" w14:textId="1D6EBEAC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55 593 630</w:t>
            </w:r>
          </w:p>
        </w:tc>
        <w:tc>
          <w:tcPr>
            <w:tcW w:w="2410" w:type="dxa"/>
            <w:vAlign w:val="center"/>
          </w:tcPr>
          <w:p w14:paraId="75F6E9CD" w14:textId="425F5167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64 099 218</w:t>
            </w:r>
          </w:p>
        </w:tc>
      </w:tr>
      <w:tr w:rsidR="00803302" w:rsidRPr="00B934EE" w14:paraId="015DE64A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352C7F30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Moda, s.r.o., ČR</w:t>
            </w:r>
          </w:p>
        </w:tc>
        <w:tc>
          <w:tcPr>
            <w:tcW w:w="1257" w:type="dxa"/>
            <w:vAlign w:val="center"/>
          </w:tcPr>
          <w:p w14:paraId="071820B8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145" w:type="dxa"/>
            <w:vAlign w:val="center"/>
          </w:tcPr>
          <w:p w14:paraId="43ABE2DF" w14:textId="2CC80C2D" w:rsidR="00803302" w:rsidRPr="00B934EE" w:rsidRDefault="005449A6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9 459</w:t>
            </w:r>
          </w:p>
        </w:tc>
        <w:tc>
          <w:tcPr>
            <w:tcW w:w="2410" w:type="dxa"/>
            <w:vAlign w:val="center"/>
          </w:tcPr>
          <w:p w14:paraId="342B6F69" w14:textId="12388F41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11 146</w:t>
            </w:r>
          </w:p>
        </w:tc>
      </w:tr>
      <w:tr w:rsidR="00803302" w:rsidRPr="00B934EE" w14:paraId="60863BD2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0A5861E1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GmbH &amp; Co. KG, Vienna</w:t>
            </w:r>
          </w:p>
        </w:tc>
        <w:tc>
          <w:tcPr>
            <w:tcW w:w="1257" w:type="dxa"/>
            <w:vAlign w:val="center"/>
          </w:tcPr>
          <w:p w14:paraId="7BAFA2AB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1C006CBA" w14:textId="4253C10B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87 204</w:t>
            </w:r>
          </w:p>
        </w:tc>
        <w:tc>
          <w:tcPr>
            <w:tcW w:w="2410" w:type="dxa"/>
            <w:vAlign w:val="center"/>
          </w:tcPr>
          <w:p w14:paraId="5757DB55" w14:textId="09E701C9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7 604</w:t>
            </w:r>
          </w:p>
        </w:tc>
      </w:tr>
      <w:tr w:rsidR="00803302" w:rsidRPr="00B934EE" w14:paraId="0629F99F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18B1CF5E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KG, Germany</w:t>
            </w:r>
          </w:p>
        </w:tc>
        <w:tc>
          <w:tcPr>
            <w:tcW w:w="1257" w:type="dxa"/>
            <w:vAlign w:val="center"/>
          </w:tcPr>
          <w:p w14:paraId="786D0816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09DC2403" w14:textId="340BFA51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31 298</w:t>
            </w:r>
          </w:p>
        </w:tc>
        <w:tc>
          <w:tcPr>
            <w:tcW w:w="2410" w:type="dxa"/>
            <w:vAlign w:val="center"/>
          </w:tcPr>
          <w:p w14:paraId="5D5E4FD8" w14:textId="68E80AEC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25 308</w:t>
            </w:r>
          </w:p>
        </w:tc>
      </w:tr>
      <w:tr w:rsidR="00803302" w:rsidRPr="00B934EE" w14:paraId="6FC7F5D6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5F595CD3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France</w:t>
            </w:r>
          </w:p>
        </w:tc>
        <w:tc>
          <w:tcPr>
            <w:tcW w:w="1257" w:type="dxa"/>
            <w:vAlign w:val="center"/>
          </w:tcPr>
          <w:p w14:paraId="024AE937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0EE19F4D" w14:textId="75E0593E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24 032</w:t>
            </w:r>
          </w:p>
        </w:tc>
        <w:tc>
          <w:tcPr>
            <w:tcW w:w="2410" w:type="dxa"/>
            <w:vAlign w:val="center"/>
          </w:tcPr>
          <w:p w14:paraId="00A908EC" w14:textId="0DEFAB12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03302" w:rsidRPr="00B934EE" w14:paraId="127020A4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652F041C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Belgie</w:t>
            </w:r>
          </w:p>
        </w:tc>
        <w:tc>
          <w:tcPr>
            <w:tcW w:w="1257" w:type="dxa"/>
            <w:vAlign w:val="center"/>
          </w:tcPr>
          <w:p w14:paraId="57BD84CE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1C9CBC7D" w14:textId="4E42B0CB" w:rsidR="00803302" w:rsidRPr="00B934EE" w:rsidRDefault="009C4C6F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vAlign w:val="center"/>
          </w:tcPr>
          <w:p w14:paraId="43F7BF3B" w14:textId="30133DAE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47 720</w:t>
            </w:r>
          </w:p>
        </w:tc>
      </w:tr>
      <w:tr w:rsidR="00803302" w:rsidRPr="00B934EE" w14:paraId="520C1527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72A0DDC3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Modas S.L., Spain</w:t>
            </w:r>
          </w:p>
        </w:tc>
        <w:tc>
          <w:tcPr>
            <w:tcW w:w="1257" w:type="dxa"/>
            <w:vAlign w:val="center"/>
          </w:tcPr>
          <w:p w14:paraId="206865CC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60160292" w14:textId="64EDBEE9" w:rsidR="00803302" w:rsidRPr="00B934EE" w:rsidRDefault="00E24EA0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100 535</w:t>
            </w:r>
          </w:p>
        </w:tc>
        <w:tc>
          <w:tcPr>
            <w:tcW w:w="2410" w:type="dxa"/>
            <w:vAlign w:val="center"/>
          </w:tcPr>
          <w:p w14:paraId="476D9579" w14:textId="315D323F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52 859</w:t>
            </w:r>
          </w:p>
        </w:tc>
      </w:tr>
      <w:tr w:rsidR="00803302" w:rsidRPr="00B934EE" w14:paraId="3DA1C568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34945CF9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Schweiz</w:t>
            </w:r>
          </w:p>
        </w:tc>
        <w:tc>
          <w:tcPr>
            <w:tcW w:w="1257" w:type="dxa"/>
            <w:vAlign w:val="center"/>
          </w:tcPr>
          <w:p w14:paraId="3ABF9433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62A536E7" w14:textId="45B1E670" w:rsidR="00803302" w:rsidRPr="00B934EE" w:rsidRDefault="009C4C6F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vAlign w:val="center"/>
          </w:tcPr>
          <w:p w14:paraId="7738159B" w14:textId="1DCCE6D5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17 502</w:t>
            </w:r>
          </w:p>
        </w:tc>
      </w:tr>
      <w:tr w:rsidR="00803302" w:rsidRPr="00B934EE" w14:paraId="550DC02E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021F086B" w14:textId="764CB200" w:rsidR="00803302" w:rsidRPr="00B934EE" w:rsidRDefault="00E24EA0" w:rsidP="0080330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4EA0">
              <w:rPr>
                <w:rFonts w:ascii="Arial" w:hAnsi="Arial" w:cs="Arial"/>
                <w:sz w:val="16"/>
                <w:szCs w:val="16"/>
                <w:lang w:val="sk-SK"/>
              </w:rPr>
              <w:t>Canda International GmbH &amp; Co. OHG</w:t>
            </w:r>
          </w:p>
        </w:tc>
        <w:tc>
          <w:tcPr>
            <w:tcW w:w="1257" w:type="dxa"/>
            <w:vAlign w:val="center"/>
          </w:tcPr>
          <w:p w14:paraId="7B9297FB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2145" w:type="dxa"/>
            <w:vAlign w:val="center"/>
          </w:tcPr>
          <w:p w14:paraId="41DD7158" w14:textId="7A78F31D" w:rsidR="00803302" w:rsidRPr="00B934EE" w:rsidRDefault="009C4C6F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vAlign w:val="center"/>
          </w:tcPr>
          <w:p w14:paraId="675222CB" w14:textId="62F537A8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12 754</w:t>
            </w:r>
          </w:p>
        </w:tc>
      </w:tr>
      <w:tr w:rsidR="00803302" w:rsidRPr="00B934EE" w14:paraId="2FE28B2D" w14:textId="77777777" w:rsidTr="00E24EA0">
        <w:trPr>
          <w:trHeight w:hRule="exact" w:val="425"/>
        </w:trPr>
        <w:tc>
          <w:tcPr>
            <w:tcW w:w="3116" w:type="dxa"/>
            <w:vAlign w:val="center"/>
          </w:tcPr>
          <w:p w14:paraId="0B9276E9" w14:textId="77777777" w:rsidR="00803302" w:rsidRPr="00B934EE" w:rsidRDefault="00803302" w:rsidP="00803302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výnosy</w:t>
            </w:r>
          </w:p>
        </w:tc>
        <w:tc>
          <w:tcPr>
            <w:tcW w:w="1257" w:type="dxa"/>
            <w:vAlign w:val="center"/>
          </w:tcPr>
          <w:p w14:paraId="0CE88617" w14:textId="77777777" w:rsidR="00803302" w:rsidRPr="00B934EE" w:rsidRDefault="00803302" w:rsidP="00803302">
            <w:pPr>
              <w:keepNext w:val="0"/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n/a</w:t>
            </w:r>
          </w:p>
        </w:tc>
        <w:tc>
          <w:tcPr>
            <w:tcW w:w="2145" w:type="dxa"/>
            <w:vAlign w:val="center"/>
          </w:tcPr>
          <w:p w14:paraId="4F6CD1BC" w14:textId="4F9A4210" w:rsidR="00803302" w:rsidRPr="00B934EE" w:rsidRDefault="009C4C6F" w:rsidP="00E11C7C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</w:t>
            </w:r>
            <w:r w:rsidR="00E11C7C">
              <w:rPr>
                <w:rFonts w:ascii="Arial" w:hAnsi="Arial" w:cs="Arial"/>
                <w:sz w:val="16"/>
                <w:szCs w:val="16"/>
                <w:lang w:val="sk-SK"/>
              </w:rPr>
              <w:t> 624 423</w:t>
            </w:r>
          </w:p>
        </w:tc>
        <w:tc>
          <w:tcPr>
            <w:tcW w:w="2410" w:type="dxa"/>
            <w:vAlign w:val="center"/>
          </w:tcPr>
          <w:p w14:paraId="1CB6E7AD" w14:textId="62B211EC" w:rsidR="00803302" w:rsidRPr="00B934EE" w:rsidRDefault="00803302" w:rsidP="00803302">
            <w:pPr>
              <w:keepNext w:val="0"/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193 033 805</w:t>
            </w:r>
          </w:p>
        </w:tc>
      </w:tr>
    </w:tbl>
    <w:p w14:paraId="21020116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64F06442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75432BD0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2CF4C3B9" w14:textId="77777777" w:rsidR="007F1F5C" w:rsidRPr="00B934EE" w:rsidRDefault="007F1F5C">
      <w:pPr>
        <w:keepNext w:val="0"/>
        <w:rPr>
          <w:rFonts w:ascii="Arial" w:hAnsi="Arial" w:cs="Arial"/>
          <w:b/>
          <w:lang w:val="sk-SK"/>
        </w:rPr>
      </w:pPr>
    </w:p>
    <w:p w14:paraId="45055F1B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7A1E72E9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7D2B4841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007FF04F" w14:textId="77777777" w:rsidR="009263AD" w:rsidRPr="00B934EE" w:rsidRDefault="009263AD">
      <w:pPr>
        <w:keepNext w:val="0"/>
        <w:rPr>
          <w:rFonts w:ascii="Arial" w:hAnsi="Arial" w:cs="Arial"/>
          <w:b/>
          <w:lang w:val="sk-SK"/>
        </w:rPr>
      </w:pPr>
    </w:p>
    <w:p w14:paraId="4732C291" w14:textId="77777777" w:rsidR="00B93C4B" w:rsidRPr="00B934EE" w:rsidRDefault="00B93C4B">
      <w:pPr>
        <w:keepNext w:val="0"/>
        <w:rPr>
          <w:rFonts w:ascii="Arial" w:hAnsi="Arial" w:cs="Arial"/>
          <w:lang w:val="sk-SK"/>
        </w:rPr>
      </w:pPr>
    </w:p>
    <w:p w14:paraId="015F138A" w14:textId="77777777" w:rsidR="009263AD" w:rsidRPr="00B934EE" w:rsidRDefault="007A08A3">
      <w:pPr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Nákupy od spriaznenej osoby za obchodný rok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2672"/>
        <w:gridCol w:w="1701"/>
        <w:gridCol w:w="2405"/>
        <w:gridCol w:w="2436"/>
      </w:tblGrid>
      <w:tr w:rsidR="007A08A3" w:rsidRPr="00B934EE" w14:paraId="26B25D6D" w14:textId="77777777" w:rsidTr="004D49A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7D526D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CFE967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39F681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7A08A3" w:rsidRPr="00B934EE" w14:paraId="32457DAF" w14:textId="77777777" w:rsidTr="004D49A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B6D8AB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A2E932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D8EB2B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8C2BFD2" w14:textId="77777777" w:rsidR="007A08A3" w:rsidRPr="00B934EE" w:rsidRDefault="007A08A3" w:rsidP="004D49A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629A7" w:rsidRPr="00B934EE" w14:paraId="4EBD79CA" w14:textId="77777777" w:rsidTr="004D49A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2EF3645D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POLSKA SP Z. O. O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E09B1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A6B733" w14:textId="1B7A9262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5ACEE895" w14:textId="643F8BCD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4 208</w:t>
            </w:r>
          </w:p>
        </w:tc>
      </w:tr>
      <w:tr w:rsidR="007629A7" w:rsidRPr="00B934EE" w14:paraId="2BBAF871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3B27556B" w14:textId="14A69101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TREASURY SERVICES S.A.</w:t>
            </w:r>
          </w:p>
        </w:tc>
        <w:tc>
          <w:tcPr>
            <w:tcW w:w="1701" w:type="dxa"/>
            <w:vAlign w:val="center"/>
          </w:tcPr>
          <w:p w14:paraId="6F04B5C5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22BE46D9" w14:textId="635ADFBB" w:rsidR="007629A7" w:rsidRPr="00B934EE" w:rsidRDefault="00E71704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2 490</w:t>
            </w:r>
          </w:p>
        </w:tc>
        <w:tc>
          <w:tcPr>
            <w:tcW w:w="2436" w:type="dxa"/>
            <w:vAlign w:val="center"/>
          </w:tcPr>
          <w:p w14:paraId="78B0A51B" w14:textId="31C1CB7E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4 869</w:t>
            </w:r>
          </w:p>
        </w:tc>
      </w:tr>
      <w:tr w:rsidR="007629A7" w:rsidRPr="00B934EE" w14:paraId="3334223A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3ED9D5CD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TREASURY SERVICES S.A.</w:t>
            </w:r>
          </w:p>
        </w:tc>
        <w:tc>
          <w:tcPr>
            <w:tcW w:w="1701" w:type="dxa"/>
            <w:vAlign w:val="center"/>
          </w:tcPr>
          <w:p w14:paraId="45EBEFA4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08</w:t>
            </w:r>
          </w:p>
        </w:tc>
        <w:tc>
          <w:tcPr>
            <w:tcW w:w="2405" w:type="dxa"/>
            <w:vAlign w:val="center"/>
          </w:tcPr>
          <w:p w14:paraId="07553C13" w14:textId="17C8DD47" w:rsidR="007629A7" w:rsidRPr="00B934EE" w:rsidRDefault="00E71704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7 162</w:t>
            </w:r>
          </w:p>
        </w:tc>
        <w:tc>
          <w:tcPr>
            <w:tcW w:w="2436" w:type="dxa"/>
            <w:vAlign w:val="center"/>
          </w:tcPr>
          <w:p w14:paraId="6BEE620B" w14:textId="40B495E7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13 428</w:t>
            </w:r>
          </w:p>
        </w:tc>
      </w:tr>
      <w:tr w:rsidR="007629A7" w:rsidRPr="00B934EE" w14:paraId="7CEFF8CA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7211EA00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NL</w:t>
            </w:r>
          </w:p>
        </w:tc>
        <w:tc>
          <w:tcPr>
            <w:tcW w:w="1701" w:type="dxa"/>
            <w:vAlign w:val="center"/>
          </w:tcPr>
          <w:p w14:paraId="344B0786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3D6C6D88" w14:textId="7E1F77D9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2 938</w:t>
            </w:r>
          </w:p>
        </w:tc>
        <w:tc>
          <w:tcPr>
            <w:tcW w:w="2436" w:type="dxa"/>
            <w:vAlign w:val="center"/>
          </w:tcPr>
          <w:p w14:paraId="03B2C9AF" w14:textId="5118A4F1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3 821</w:t>
            </w:r>
          </w:p>
        </w:tc>
      </w:tr>
      <w:tr w:rsidR="007629A7" w:rsidRPr="00B934EE" w14:paraId="030A1CA0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1D2862C2" w14:textId="3002925D" w:rsidR="007629A7" w:rsidRPr="00B934EE" w:rsidRDefault="00E71704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1704">
              <w:rPr>
                <w:rFonts w:ascii="Arial" w:hAnsi="Arial" w:cs="Arial"/>
                <w:sz w:val="16"/>
                <w:szCs w:val="16"/>
                <w:lang w:val="sk-SK"/>
              </w:rPr>
              <w:t>C&amp;A Buying GmbH &amp; Co. KG</w:t>
            </w:r>
          </w:p>
        </w:tc>
        <w:tc>
          <w:tcPr>
            <w:tcW w:w="1701" w:type="dxa"/>
            <w:vAlign w:val="center"/>
          </w:tcPr>
          <w:p w14:paraId="31616C3E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0182501B" w14:textId="74830A60" w:rsidR="007629A7" w:rsidRPr="00B934EE" w:rsidRDefault="00F11AB5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4 433 156</w:t>
            </w:r>
          </w:p>
        </w:tc>
        <w:tc>
          <w:tcPr>
            <w:tcW w:w="2436" w:type="dxa"/>
            <w:vAlign w:val="center"/>
          </w:tcPr>
          <w:p w14:paraId="7F47DD84" w14:textId="7BB13957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4 904 986</w:t>
            </w:r>
          </w:p>
        </w:tc>
      </w:tr>
      <w:tr w:rsidR="007629A7" w:rsidRPr="00B934EE" w14:paraId="63C7BEFA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35F8D4F5" w14:textId="5B2BDEE7" w:rsidR="007629A7" w:rsidRPr="00B934EE" w:rsidRDefault="00E71704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4C6F">
              <w:rPr>
                <w:rFonts w:ascii="Arial" w:hAnsi="Arial" w:cs="Arial"/>
                <w:sz w:val="16"/>
                <w:szCs w:val="16"/>
                <w:lang w:val="sk-SK"/>
              </w:rPr>
              <w:t>C&amp;A Logistics Nove Mesto s.r.o.</w:t>
            </w:r>
          </w:p>
        </w:tc>
        <w:tc>
          <w:tcPr>
            <w:tcW w:w="1701" w:type="dxa"/>
            <w:vAlign w:val="center"/>
          </w:tcPr>
          <w:p w14:paraId="260E82A4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15B68A93" w14:textId="4B73A1FF" w:rsidR="007629A7" w:rsidRPr="00B934EE" w:rsidRDefault="00E71704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7 116 513</w:t>
            </w:r>
          </w:p>
        </w:tc>
        <w:tc>
          <w:tcPr>
            <w:tcW w:w="2436" w:type="dxa"/>
            <w:vAlign w:val="center"/>
          </w:tcPr>
          <w:p w14:paraId="16EED756" w14:textId="1792727C" w:rsidR="007629A7" w:rsidRPr="00B934EE" w:rsidRDefault="00E71704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629A7" w:rsidRPr="00B934EE" w14:paraId="773C1AEF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00F67AA1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Retail S.A.</w:t>
            </w:r>
          </w:p>
        </w:tc>
        <w:tc>
          <w:tcPr>
            <w:tcW w:w="1701" w:type="dxa"/>
            <w:vAlign w:val="center"/>
          </w:tcPr>
          <w:p w14:paraId="0ACB24FE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2E56E816" w14:textId="7969EE2C" w:rsidR="007629A7" w:rsidRPr="00B934EE" w:rsidRDefault="00E71704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29 266</w:t>
            </w:r>
          </w:p>
        </w:tc>
        <w:tc>
          <w:tcPr>
            <w:tcW w:w="2436" w:type="dxa"/>
            <w:vAlign w:val="center"/>
          </w:tcPr>
          <w:p w14:paraId="571261BB" w14:textId="191A174D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32 632</w:t>
            </w:r>
          </w:p>
        </w:tc>
      </w:tr>
      <w:tr w:rsidR="007629A7" w:rsidRPr="00B934EE" w14:paraId="4F3F04C9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57E23CCE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Nederland</w:t>
            </w:r>
          </w:p>
        </w:tc>
        <w:tc>
          <w:tcPr>
            <w:tcW w:w="1701" w:type="dxa"/>
            <w:vAlign w:val="center"/>
          </w:tcPr>
          <w:p w14:paraId="1D439FF4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465C0372" w14:textId="072E917A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39 469</w:t>
            </w:r>
          </w:p>
        </w:tc>
        <w:tc>
          <w:tcPr>
            <w:tcW w:w="2436" w:type="dxa"/>
            <w:vAlign w:val="center"/>
          </w:tcPr>
          <w:p w14:paraId="52FD01E8" w14:textId="2CD04CB1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19 673</w:t>
            </w:r>
          </w:p>
        </w:tc>
      </w:tr>
      <w:tr w:rsidR="007629A7" w:rsidRPr="00B934EE" w14:paraId="04AEEBA3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3FA77540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KG, Germany</w:t>
            </w:r>
          </w:p>
        </w:tc>
        <w:tc>
          <w:tcPr>
            <w:tcW w:w="1701" w:type="dxa"/>
            <w:vAlign w:val="center"/>
          </w:tcPr>
          <w:p w14:paraId="1649F71D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2E99C55D" w14:textId="653B95E5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537 590</w:t>
            </w:r>
          </w:p>
        </w:tc>
        <w:tc>
          <w:tcPr>
            <w:tcW w:w="2436" w:type="dxa"/>
            <w:vAlign w:val="center"/>
          </w:tcPr>
          <w:p w14:paraId="5C35529B" w14:textId="7C4D827D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883 787</w:t>
            </w:r>
          </w:p>
        </w:tc>
      </w:tr>
      <w:tr w:rsidR="007629A7" w:rsidRPr="00B934EE" w14:paraId="2A1E9158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45929233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France</w:t>
            </w:r>
          </w:p>
        </w:tc>
        <w:tc>
          <w:tcPr>
            <w:tcW w:w="1701" w:type="dxa"/>
            <w:vAlign w:val="center"/>
          </w:tcPr>
          <w:p w14:paraId="22FF7B08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3E1FA6D7" w14:textId="7D2AF690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246 799</w:t>
            </w:r>
          </w:p>
        </w:tc>
        <w:tc>
          <w:tcPr>
            <w:tcW w:w="2436" w:type="dxa"/>
            <w:vAlign w:val="center"/>
          </w:tcPr>
          <w:p w14:paraId="5F506424" w14:textId="79F4E8C8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38 552</w:t>
            </w:r>
          </w:p>
        </w:tc>
      </w:tr>
      <w:tr w:rsidR="007629A7" w:rsidRPr="00B934EE" w14:paraId="65E50F87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71BAB5C2" w14:textId="16B0E0DC" w:rsidR="007629A7" w:rsidRPr="00B934EE" w:rsidRDefault="008301D3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301D3">
              <w:rPr>
                <w:rFonts w:ascii="Arial" w:hAnsi="Arial" w:cs="Arial"/>
                <w:sz w:val="16"/>
                <w:szCs w:val="16"/>
                <w:lang w:val="sk-SK"/>
              </w:rPr>
              <w:t>C&amp;A Belgïe CommV</w:t>
            </w:r>
          </w:p>
        </w:tc>
        <w:tc>
          <w:tcPr>
            <w:tcW w:w="1701" w:type="dxa"/>
            <w:vAlign w:val="center"/>
          </w:tcPr>
          <w:p w14:paraId="22DBB6AF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61FC1DEE" w14:textId="5EC4221B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102 659</w:t>
            </w:r>
          </w:p>
        </w:tc>
        <w:tc>
          <w:tcPr>
            <w:tcW w:w="2436" w:type="dxa"/>
            <w:vAlign w:val="center"/>
          </w:tcPr>
          <w:p w14:paraId="201522CF" w14:textId="010CC231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629A7" w:rsidRPr="00B934EE" w14:paraId="29F45119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1F918DF4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Modas S.L., Spain</w:t>
            </w:r>
          </w:p>
        </w:tc>
        <w:tc>
          <w:tcPr>
            <w:tcW w:w="1701" w:type="dxa"/>
            <w:vAlign w:val="center"/>
          </w:tcPr>
          <w:p w14:paraId="2DFF904D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404F9877" w14:textId="4E23780D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376 223</w:t>
            </w:r>
          </w:p>
        </w:tc>
        <w:tc>
          <w:tcPr>
            <w:tcW w:w="2436" w:type="dxa"/>
            <w:vAlign w:val="center"/>
          </w:tcPr>
          <w:p w14:paraId="4898D370" w14:textId="6542FD5B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84 206</w:t>
            </w:r>
          </w:p>
        </w:tc>
      </w:tr>
      <w:tr w:rsidR="007629A7" w:rsidRPr="00B934EE" w14:paraId="6B9D9089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1CD7E4A8" w14:textId="77777777" w:rsidR="007629A7" w:rsidRPr="00B934EE" w:rsidRDefault="007629A7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GmbH &amp; Co. KG, Vienna</w:t>
            </w:r>
          </w:p>
        </w:tc>
        <w:tc>
          <w:tcPr>
            <w:tcW w:w="1701" w:type="dxa"/>
            <w:vAlign w:val="center"/>
          </w:tcPr>
          <w:p w14:paraId="216BB9D4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3CC4C7B7" w14:textId="2E173D1F" w:rsidR="007629A7" w:rsidRPr="00B934EE" w:rsidRDefault="00721E76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52 839</w:t>
            </w:r>
          </w:p>
        </w:tc>
        <w:tc>
          <w:tcPr>
            <w:tcW w:w="2436" w:type="dxa"/>
            <w:vAlign w:val="center"/>
          </w:tcPr>
          <w:p w14:paraId="642E9F2E" w14:textId="1D52A650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64 552</w:t>
            </w:r>
          </w:p>
        </w:tc>
      </w:tr>
      <w:tr w:rsidR="007629A7" w:rsidRPr="00B934EE" w14:paraId="1AA35650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16BEB608" w14:textId="148C2CAC" w:rsidR="007629A7" w:rsidRPr="00B934EE" w:rsidRDefault="008301D3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301D3">
              <w:rPr>
                <w:rFonts w:ascii="Arial" w:hAnsi="Arial" w:cs="Arial"/>
                <w:sz w:val="16"/>
                <w:szCs w:val="16"/>
                <w:lang w:val="sk-SK"/>
              </w:rPr>
              <w:t>Canda International GmbH &amp; Co. OHG</w:t>
            </w:r>
          </w:p>
        </w:tc>
        <w:tc>
          <w:tcPr>
            <w:tcW w:w="1701" w:type="dxa"/>
            <w:vAlign w:val="center"/>
          </w:tcPr>
          <w:p w14:paraId="2D5A17DD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745253A5" w14:textId="6BBE854E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37 041</w:t>
            </w:r>
          </w:p>
        </w:tc>
        <w:tc>
          <w:tcPr>
            <w:tcW w:w="2436" w:type="dxa"/>
            <w:vAlign w:val="center"/>
          </w:tcPr>
          <w:p w14:paraId="155FE365" w14:textId="043B2853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64 528</w:t>
            </w:r>
          </w:p>
        </w:tc>
      </w:tr>
      <w:tr w:rsidR="007629A7" w:rsidRPr="00B934EE" w14:paraId="522BDC66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0732EC85" w14:textId="2FF4D4EA" w:rsidR="007629A7" w:rsidRPr="00B934EE" w:rsidRDefault="00E71704" w:rsidP="007629A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1704">
              <w:rPr>
                <w:rFonts w:ascii="Arial" w:hAnsi="Arial" w:cs="Arial"/>
                <w:sz w:val="16"/>
                <w:szCs w:val="16"/>
                <w:lang w:val="sk-SK"/>
              </w:rPr>
              <w:t>C&amp;A Buying GmbH &amp; Co. KG</w:t>
            </w:r>
          </w:p>
        </w:tc>
        <w:tc>
          <w:tcPr>
            <w:tcW w:w="1701" w:type="dxa"/>
            <w:vAlign w:val="center"/>
          </w:tcPr>
          <w:p w14:paraId="47A8594C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01</w:t>
            </w:r>
          </w:p>
        </w:tc>
        <w:tc>
          <w:tcPr>
            <w:tcW w:w="2405" w:type="dxa"/>
            <w:vAlign w:val="center"/>
          </w:tcPr>
          <w:p w14:paraId="20768E2E" w14:textId="36946F54" w:rsidR="007629A7" w:rsidRPr="00B934EE" w:rsidRDefault="0084283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144 511 609</w:t>
            </w:r>
          </w:p>
        </w:tc>
        <w:tc>
          <w:tcPr>
            <w:tcW w:w="2436" w:type="dxa"/>
            <w:vAlign w:val="center"/>
          </w:tcPr>
          <w:p w14:paraId="7F393ED1" w14:textId="028D7288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168 137 262</w:t>
            </w:r>
          </w:p>
        </w:tc>
      </w:tr>
      <w:tr w:rsidR="007629A7" w:rsidRPr="00B934EE" w14:paraId="656B0100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77B31449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Moda, s.r.o., ČR</w:t>
            </w:r>
          </w:p>
        </w:tc>
        <w:tc>
          <w:tcPr>
            <w:tcW w:w="1701" w:type="dxa"/>
            <w:vAlign w:val="center"/>
          </w:tcPr>
          <w:p w14:paraId="2C1E2F8E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1D1317F4" w14:textId="631B872E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192 504</w:t>
            </w:r>
          </w:p>
        </w:tc>
        <w:tc>
          <w:tcPr>
            <w:tcW w:w="2436" w:type="dxa"/>
            <w:vAlign w:val="center"/>
          </w:tcPr>
          <w:p w14:paraId="008ABC6B" w14:textId="59AE896F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8 472</w:t>
            </w:r>
          </w:p>
        </w:tc>
      </w:tr>
      <w:tr w:rsidR="007629A7" w:rsidRPr="00B934EE" w14:paraId="62885D97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55125CAE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Cofra Wien</w:t>
            </w:r>
          </w:p>
        </w:tc>
        <w:tc>
          <w:tcPr>
            <w:tcW w:w="1701" w:type="dxa"/>
            <w:vAlign w:val="center"/>
          </w:tcPr>
          <w:p w14:paraId="3C7A51EF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3BA605AE" w14:textId="3978A090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81 526</w:t>
            </w:r>
          </w:p>
        </w:tc>
        <w:tc>
          <w:tcPr>
            <w:tcW w:w="2436" w:type="dxa"/>
            <w:vAlign w:val="center"/>
          </w:tcPr>
          <w:p w14:paraId="6B34C577" w14:textId="50E3C37A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39 570</w:t>
            </w:r>
          </w:p>
        </w:tc>
      </w:tr>
      <w:tr w:rsidR="007629A7" w:rsidRPr="00B934EE" w14:paraId="36CC4E2D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247B5155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Services GmbH &amp; Co. OHG, Germany</w:t>
            </w:r>
          </w:p>
        </w:tc>
        <w:tc>
          <w:tcPr>
            <w:tcW w:w="1701" w:type="dxa"/>
            <w:vAlign w:val="center"/>
          </w:tcPr>
          <w:p w14:paraId="29EBFDCD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5D7465BB" w14:textId="30241FB9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774 542</w:t>
            </w:r>
          </w:p>
        </w:tc>
        <w:tc>
          <w:tcPr>
            <w:tcW w:w="2436" w:type="dxa"/>
            <w:vAlign w:val="center"/>
          </w:tcPr>
          <w:p w14:paraId="556FA2FB" w14:textId="3E66E6F8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793 674</w:t>
            </w:r>
          </w:p>
        </w:tc>
      </w:tr>
      <w:tr w:rsidR="007629A7" w:rsidRPr="00B934EE" w14:paraId="7CE9711C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56DFE9C4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AG</w:t>
            </w:r>
          </w:p>
        </w:tc>
        <w:tc>
          <w:tcPr>
            <w:tcW w:w="1701" w:type="dxa"/>
            <w:vAlign w:val="center"/>
          </w:tcPr>
          <w:p w14:paraId="6717E0BD" w14:textId="3ADDCDF8" w:rsidR="007629A7" w:rsidRPr="00B934EE" w:rsidRDefault="00E71704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1A159904" w14:textId="54F84F39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4 191</w:t>
            </w:r>
          </w:p>
        </w:tc>
        <w:tc>
          <w:tcPr>
            <w:tcW w:w="2436" w:type="dxa"/>
            <w:vAlign w:val="center"/>
          </w:tcPr>
          <w:p w14:paraId="499BE693" w14:textId="7707CAC8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1 132</w:t>
            </w:r>
          </w:p>
        </w:tc>
      </w:tr>
      <w:tr w:rsidR="007629A7" w:rsidRPr="00B934EE" w14:paraId="5E965244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22A54BF7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KG, Germany</w:t>
            </w:r>
          </w:p>
        </w:tc>
        <w:tc>
          <w:tcPr>
            <w:tcW w:w="1701" w:type="dxa"/>
            <w:vAlign w:val="center"/>
          </w:tcPr>
          <w:p w14:paraId="3A6001E5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10358CC1" w14:textId="7285C4B7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7165846E" w14:textId="43DCB2A2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6 451 419</w:t>
            </w:r>
          </w:p>
        </w:tc>
      </w:tr>
      <w:tr w:rsidR="007629A7" w:rsidRPr="00B934EE" w14:paraId="782A5C37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47DEE088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C&amp;A Belgique S.C.S.  </w:t>
            </w:r>
          </w:p>
        </w:tc>
        <w:tc>
          <w:tcPr>
            <w:tcW w:w="1701" w:type="dxa"/>
            <w:vAlign w:val="center"/>
          </w:tcPr>
          <w:p w14:paraId="4C58957A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7D6B3B83" w14:textId="321A7E47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15D71AC3" w14:textId="022F4D42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6 914 450</w:t>
            </w:r>
          </w:p>
        </w:tc>
      </w:tr>
      <w:tr w:rsidR="007629A7" w:rsidRPr="00B934EE" w14:paraId="01501119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0C209EB9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Buying Comm. V, Belgie</w:t>
            </w:r>
          </w:p>
        </w:tc>
        <w:tc>
          <w:tcPr>
            <w:tcW w:w="1701" w:type="dxa"/>
            <w:vAlign w:val="center"/>
          </w:tcPr>
          <w:p w14:paraId="5A75D2AE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7520553E" w14:textId="6C340DBB" w:rsidR="007629A7" w:rsidRPr="00B934EE" w:rsidRDefault="008301D3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589 455</w:t>
            </w:r>
          </w:p>
        </w:tc>
        <w:tc>
          <w:tcPr>
            <w:tcW w:w="2436" w:type="dxa"/>
            <w:vAlign w:val="center"/>
          </w:tcPr>
          <w:p w14:paraId="74732B46" w14:textId="60F3583F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221 469</w:t>
            </w:r>
          </w:p>
        </w:tc>
      </w:tr>
      <w:tr w:rsidR="007629A7" w:rsidRPr="00B934EE" w14:paraId="5121B9EB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77AC9883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C&amp;A Mode GmbH &amp; Co. KG, Vienna</w:t>
            </w:r>
          </w:p>
        </w:tc>
        <w:tc>
          <w:tcPr>
            <w:tcW w:w="1701" w:type="dxa"/>
            <w:vAlign w:val="center"/>
          </w:tcPr>
          <w:p w14:paraId="3363CEC8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</w:p>
        </w:tc>
        <w:tc>
          <w:tcPr>
            <w:tcW w:w="2405" w:type="dxa"/>
            <w:vAlign w:val="center"/>
          </w:tcPr>
          <w:p w14:paraId="170090F8" w14:textId="7F49EA8E" w:rsidR="007629A7" w:rsidRPr="00B934EE" w:rsidRDefault="00721E76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661 537</w:t>
            </w:r>
          </w:p>
        </w:tc>
        <w:tc>
          <w:tcPr>
            <w:tcW w:w="2436" w:type="dxa"/>
            <w:vAlign w:val="center"/>
          </w:tcPr>
          <w:p w14:paraId="0BC64A6C" w14:textId="338185FF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391 962</w:t>
            </w:r>
          </w:p>
        </w:tc>
      </w:tr>
      <w:tr w:rsidR="007629A7" w:rsidRPr="00B934EE" w14:paraId="764316F7" w14:textId="77777777" w:rsidTr="004D49A3">
        <w:trPr>
          <w:trHeight w:hRule="exact" w:val="425"/>
        </w:trPr>
        <w:tc>
          <w:tcPr>
            <w:tcW w:w="2672" w:type="dxa"/>
            <w:vAlign w:val="center"/>
          </w:tcPr>
          <w:p w14:paraId="15E65E6A" w14:textId="77777777" w:rsidR="007629A7" w:rsidRPr="00B934EE" w:rsidRDefault="007629A7" w:rsidP="007629A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Spolu nákupy</w:t>
            </w:r>
          </w:p>
        </w:tc>
        <w:tc>
          <w:tcPr>
            <w:tcW w:w="1701" w:type="dxa"/>
            <w:vAlign w:val="center"/>
          </w:tcPr>
          <w:p w14:paraId="41C0CD84" w14:textId="77777777" w:rsidR="007629A7" w:rsidRPr="00B934EE" w:rsidRDefault="007629A7" w:rsidP="007629A7">
            <w:pPr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n/a</w:t>
            </w:r>
          </w:p>
        </w:tc>
        <w:tc>
          <w:tcPr>
            <w:tcW w:w="2405" w:type="dxa"/>
            <w:vAlign w:val="center"/>
          </w:tcPr>
          <w:p w14:paraId="1C9925F5" w14:textId="50DE2298" w:rsidR="007629A7" w:rsidRPr="00B934EE" w:rsidRDefault="0084283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159 799 509</w:t>
            </w:r>
          </w:p>
        </w:tc>
        <w:tc>
          <w:tcPr>
            <w:tcW w:w="2436" w:type="dxa"/>
            <w:vAlign w:val="center"/>
          </w:tcPr>
          <w:p w14:paraId="3A51FC26" w14:textId="5C3ED35F" w:rsidR="007629A7" w:rsidRPr="00B934EE" w:rsidRDefault="007629A7" w:rsidP="007629A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189 078 652</w:t>
            </w:r>
          </w:p>
        </w:tc>
      </w:tr>
    </w:tbl>
    <w:bookmarkEnd w:id="30"/>
    <w:bookmarkEnd w:id="31"/>
    <w:p w14:paraId="06D507C8" w14:textId="77777777" w:rsidR="000B04FB" w:rsidRPr="00B934EE" w:rsidRDefault="006D5936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lastRenderedPageBreak/>
        <w:t>INFORMÁCIE O ZMENÁCH VLASTNÉHO IMANIA</w:t>
      </w:r>
    </w:p>
    <w:p w14:paraId="3598357C" w14:textId="77777777" w:rsidR="006D5936" w:rsidRPr="00B934EE" w:rsidRDefault="006D5936" w:rsidP="006D5936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zmenách vlastného imania</w:t>
      </w:r>
    </w:p>
    <w:p w14:paraId="2B48A7DF" w14:textId="77777777" w:rsidR="002B10F6" w:rsidRPr="00B934EE" w:rsidRDefault="002B10F6" w:rsidP="00A67E6A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Informácie o zmenách vlastného imania</w:t>
      </w:r>
    </w:p>
    <w:tbl>
      <w:tblPr>
        <w:tblW w:w="91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1236"/>
        <w:gridCol w:w="1237"/>
        <w:gridCol w:w="1237"/>
        <w:gridCol w:w="1094"/>
        <w:gridCol w:w="1131"/>
      </w:tblGrid>
      <w:tr w:rsidR="002B10F6" w:rsidRPr="00B934EE" w14:paraId="3D5D872B" w14:textId="77777777" w:rsidTr="00A67E6A">
        <w:trPr>
          <w:trHeight w:val="540"/>
        </w:trPr>
        <w:tc>
          <w:tcPr>
            <w:tcW w:w="3250" w:type="dxa"/>
            <w:vMerge w:val="restart"/>
            <w:vAlign w:val="center"/>
          </w:tcPr>
          <w:p w14:paraId="1D5CD6FA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5935" w:type="dxa"/>
            <w:gridSpan w:val="5"/>
            <w:vAlign w:val="center"/>
          </w:tcPr>
          <w:p w14:paraId="0DAFFACF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3357D57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2616378B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B10F6" w:rsidRPr="00B934EE" w14:paraId="753B0ECD" w14:textId="77777777" w:rsidTr="00A67E6A">
        <w:trPr>
          <w:trHeight w:val="964"/>
        </w:trPr>
        <w:tc>
          <w:tcPr>
            <w:tcW w:w="3250" w:type="dxa"/>
            <w:vMerge/>
            <w:tcBorders>
              <w:bottom w:val="single" w:sz="2" w:space="0" w:color="auto"/>
            </w:tcBorders>
            <w:vAlign w:val="center"/>
          </w:tcPr>
          <w:p w14:paraId="481754E3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6" w:type="dxa"/>
            <w:tcBorders>
              <w:bottom w:val="single" w:sz="2" w:space="0" w:color="auto"/>
            </w:tcBorders>
            <w:vAlign w:val="center"/>
          </w:tcPr>
          <w:p w14:paraId="42206141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37" w:type="dxa"/>
            <w:tcBorders>
              <w:bottom w:val="single" w:sz="2" w:space="0" w:color="auto"/>
            </w:tcBorders>
            <w:vAlign w:val="center"/>
          </w:tcPr>
          <w:p w14:paraId="6F3FDDD1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37" w:type="dxa"/>
            <w:tcBorders>
              <w:bottom w:val="single" w:sz="2" w:space="0" w:color="auto"/>
            </w:tcBorders>
            <w:vAlign w:val="center"/>
          </w:tcPr>
          <w:p w14:paraId="002D87A7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94" w:type="dxa"/>
            <w:tcBorders>
              <w:bottom w:val="single" w:sz="2" w:space="0" w:color="auto"/>
            </w:tcBorders>
            <w:vAlign w:val="center"/>
          </w:tcPr>
          <w:p w14:paraId="6DB9B45B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8490B16" w14:textId="77777777" w:rsidR="002B10F6" w:rsidRPr="00B934EE" w:rsidRDefault="002B10F6" w:rsidP="002B10F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B10F6" w:rsidRPr="00B934EE" w14:paraId="124844DC" w14:textId="77777777" w:rsidTr="00A67E6A">
        <w:trPr>
          <w:trHeight w:hRule="exact" w:val="425"/>
        </w:trPr>
        <w:tc>
          <w:tcPr>
            <w:tcW w:w="3250" w:type="dxa"/>
            <w:tcBorders>
              <w:top w:val="single" w:sz="12" w:space="0" w:color="auto"/>
            </w:tcBorders>
            <w:vAlign w:val="center"/>
          </w:tcPr>
          <w:p w14:paraId="75B3B712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0A831D43" w14:textId="77777777" w:rsidR="002B10F6" w:rsidRPr="00B934EE" w:rsidRDefault="000A713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1 095 400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63064038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01DA9CFB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3AC50D98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34A753D8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1 095 400</w:t>
            </w:r>
          </w:p>
        </w:tc>
      </w:tr>
      <w:tr w:rsidR="002B10F6" w:rsidRPr="00B934EE" w14:paraId="59B8CD5A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79867905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36" w:type="dxa"/>
            <w:vAlign w:val="center"/>
          </w:tcPr>
          <w:p w14:paraId="36DDB17F" w14:textId="77777777" w:rsidR="002B10F6" w:rsidRPr="00B934EE" w:rsidRDefault="002B10F6" w:rsidP="002B10F6">
            <w:pPr>
              <w:spacing w:after="0"/>
              <w:ind w:left="-214"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383</w:t>
            </w:r>
          </w:p>
        </w:tc>
        <w:tc>
          <w:tcPr>
            <w:tcW w:w="1237" w:type="dxa"/>
            <w:vAlign w:val="center"/>
          </w:tcPr>
          <w:p w14:paraId="71EF3890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0159EDF1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7209F351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02C8502F" w14:textId="77777777" w:rsidR="002B10F6" w:rsidRPr="00B934EE" w:rsidRDefault="002B10F6" w:rsidP="002B10F6">
            <w:pPr>
              <w:spacing w:after="0"/>
              <w:ind w:left="-214"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383</w:t>
            </w:r>
          </w:p>
        </w:tc>
      </w:tr>
      <w:tr w:rsidR="002B10F6" w:rsidRPr="00B934EE" w14:paraId="3AFE0F7B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21AACAF8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36" w:type="dxa"/>
            <w:vAlign w:val="center"/>
          </w:tcPr>
          <w:p w14:paraId="30394B56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2 456 350</w:t>
            </w:r>
          </w:p>
        </w:tc>
        <w:tc>
          <w:tcPr>
            <w:tcW w:w="1237" w:type="dxa"/>
            <w:vAlign w:val="center"/>
          </w:tcPr>
          <w:p w14:paraId="210BE169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5FD33157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4418B949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038907D4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2 456 350</w:t>
            </w:r>
          </w:p>
        </w:tc>
      </w:tr>
      <w:tr w:rsidR="002B10F6" w:rsidRPr="00B934EE" w14:paraId="6AA66C70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3FA4B5C1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6" w:type="dxa"/>
            <w:vAlign w:val="center"/>
          </w:tcPr>
          <w:p w14:paraId="2CDD7F50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7" w:type="dxa"/>
            <w:vAlign w:val="center"/>
          </w:tcPr>
          <w:p w14:paraId="4869DD81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2063759B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22A389B0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76E5D843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B10F6" w:rsidRPr="00B934EE" w14:paraId="055183A5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0D9AE653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6" w:type="dxa"/>
            <w:vAlign w:val="center"/>
          </w:tcPr>
          <w:p w14:paraId="0A82A545" w14:textId="004CD751" w:rsidR="002B10F6" w:rsidRPr="00B934EE" w:rsidRDefault="00D55EAA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5 580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802</w:t>
            </w:r>
          </w:p>
        </w:tc>
        <w:tc>
          <w:tcPr>
            <w:tcW w:w="1237" w:type="dxa"/>
            <w:vAlign w:val="center"/>
          </w:tcPr>
          <w:p w14:paraId="510AF480" w14:textId="7A42F2D9" w:rsidR="002B10F6" w:rsidRPr="00B934EE" w:rsidRDefault="00D55EAA" w:rsidP="00D55EA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378 179</w:t>
            </w:r>
          </w:p>
        </w:tc>
        <w:tc>
          <w:tcPr>
            <w:tcW w:w="1237" w:type="dxa"/>
            <w:vAlign w:val="center"/>
          </w:tcPr>
          <w:p w14:paraId="2C52A153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7903CA49" w14:textId="69C340C1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D55EAA" w:rsidRPr="00B934EE"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  <w:tc>
          <w:tcPr>
            <w:tcW w:w="1131" w:type="dxa"/>
            <w:vAlign w:val="center"/>
          </w:tcPr>
          <w:p w14:paraId="21744A42" w14:textId="387872CD" w:rsidR="002B10F6" w:rsidRPr="00B934EE" w:rsidRDefault="00D55EAA" w:rsidP="00D55EA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378 179</w:t>
            </w:r>
          </w:p>
        </w:tc>
      </w:tr>
      <w:tr w:rsidR="002B10F6" w:rsidRPr="00B934EE" w14:paraId="1C6DCD77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2334173A" w14:textId="77777777" w:rsidR="002B10F6" w:rsidRPr="00B934EE" w:rsidRDefault="002B10F6" w:rsidP="002B10F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36" w:type="dxa"/>
            <w:vAlign w:val="center"/>
          </w:tcPr>
          <w:p w14:paraId="206BCE16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7" w:type="dxa"/>
            <w:vAlign w:val="center"/>
          </w:tcPr>
          <w:p w14:paraId="62CDD671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0DA88C96" w14:textId="00B8DDC9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D55EAA" w:rsidRPr="00B934EE"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  <w:tc>
          <w:tcPr>
            <w:tcW w:w="1094" w:type="dxa"/>
            <w:vAlign w:val="center"/>
          </w:tcPr>
          <w:p w14:paraId="162620AD" w14:textId="6E2A0DED" w:rsidR="002B10F6" w:rsidRPr="00B934EE" w:rsidRDefault="00D55EAA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5 580 802</w:t>
            </w:r>
          </w:p>
        </w:tc>
        <w:tc>
          <w:tcPr>
            <w:tcW w:w="1131" w:type="dxa"/>
            <w:vAlign w:val="center"/>
          </w:tcPr>
          <w:p w14:paraId="4FC03994" w14:textId="77777777" w:rsidR="002B10F6" w:rsidRPr="00B934EE" w:rsidRDefault="002B10F6" w:rsidP="002B10F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3B701AE2" w14:textId="77777777" w:rsidR="002B10F6" w:rsidRPr="00B934EE" w:rsidRDefault="002B10F6" w:rsidP="00A67E6A">
      <w:pPr>
        <w:keepNext w:val="0"/>
        <w:rPr>
          <w:rFonts w:ascii="Arial" w:hAnsi="Arial" w:cs="Arial"/>
          <w:highlight w:val="yellow"/>
          <w:lang w:val="sk-SK"/>
        </w:rPr>
      </w:pPr>
    </w:p>
    <w:p w14:paraId="56C422F9" w14:textId="36F38644" w:rsidR="002B10F6" w:rsidRPr="00B934EE" w:rsidRDefault="002B10F6" w:rsidP="002B10F6">
      <w:pPr>
        <w:pStyle w:val="Normalitalic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i w:val="0"/>
          <w:lang w:val="sk-SK"/>
        </w:rPr>
        <w:t xml:space="preserve">Vedenie spoločnosti rozhodlo dňa </w:t>
      </w:r>
      <w:r w:rsidR="00842837">
        <w:rPr>
          <w:rFonts w:ascii="Arial" w:hAnsi="Arial" w:cs="Arial"/>
          <w:i w:val="0"/>
          <w:lang w:val="sk-SK"/>
        </w:rPr>
        <w:t>26</w:t>
      </w:r>
      <w:r w:rsidRPr="00B934EE">
        <w:rPr>
          <w:rFonts w:ascii="Arial" w:hAnsi="Arial" w:cs="Arial"/>
          <w:i w:val="0"/>
          <w:lang w:val="sk-SK"/>
        </w:rPr>
        <w:t xml:space="preserve">. </w:t>
      </w:r>
      <w:r w:rsidR="00842837">
        <w:rPr>
          <w:rFonts w:ascii="Arial" w:hAnsi="Arial" w:cs="Arial"/>
          <w:i w:val="0"/>
          <w:lang w:val="sk-SK"/>
        </w:rPr>
        <w:t>augusta</w:t>
      </w:r>
      <w:r w:rsidRPr="00B934EE">
        <w:rPr>
          <w:rFonts w:ascii="Arial" w:hAnsi="Arial" w:cs="Arial"/>
          <w:i w:val="0"/>
          <w:lang w:val="sk-SK"/>
        </w:rPr>
        <w:t xml:space="preserve"> 201</w:t>
      </w:r>
      <w:r w:rsidR="002C1231">
        <w:rPr>
          <w:rFonts w:ascii="Arial" w:hAnsi="Arial" w:cs="Arial"/>
          <w:i w:val="0"/>
          <w:lang w:val="sk-SK"/>
        </w:rPr>
        <w:t>9</w:t>
      </w:r>
      <w:bookmarkStart w:id="32" w:name="_GoBack"/>
      <w:bookmarkEnd w:id="32"/>
      <w:r w:rsidRPr="00B934EE">
        <w:rPr>
          <w:rFonts w:ascii="Arial" w:hAnsi="Arial" w:cs="Arial"/>
          <w:i w:val="0"/>
          <w:lang w:val="sk-SK"/>
        </w:rPr>
        <w:t xml:space="preserve"> o rozdelení celého zisku za rok 201</w:t>
      </w:r>
      <w:r w:rsidR="00842837">
        <w:rPr>
          <w:rFonts w:ascii="Arial" w:hAnsi="Arial" w:cs="Arial"/>
          <w:i w:val="0"/>
          <w:lang w:val="sk-SK"/>
        </w:rPr>
        <w:t>8</w:t>
      </w:r>
      <w:r w:rsidRPr="00B934EE">
        <w:rPr>
          <w:rFonts w:ascii="Arial" w:hAnsi="Arial" w:cs="Arial"/>
          <w:i w:val="0"/>
          <w:lang w:val="sk-SK"/>
        </w:rPr>
        <w:t>/1</w:t>
      </w:r>
      <w:r w:rsidR="00842837">
        <w:rPr>
          <w:rFonts w:ascii="Arial" w:hAnsi="Arial" w:cs="Arial"/>
          <w:i w:val="0"/>
          <w:lang w:val="sk-SK"/>
        </w:rPr>
        <w:t>9</w:t>
      </w:r>
      <w:r w:rsidRPr="00B934EE">
        <w:rPr>
          <w:rFonts w:ascii="Arial" w:hAnsi="Arial" w:cs="Arial"/>
          <w:i w:val="0"/>
          <w:lang w:val="sk-SK"/>
        </w:rPr>
        <w:t xml:space="preserve"> medzi spoločníkov.</w:t>
      </w:r>
    </w:p>
    <w:tbl>
      <w:tblPr>
        <w:tblW w:w="91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1236"/>
        <w:gridCol w:w="1237"/>
        <w:gridCol w:w="1237"/>
        <w:gridCol w:w="1094"/>
        <w:gridCol w:w="1131"/>
      </w:tblGrid>
      <w:tr w:rsidR="002B10F6" w:rsidRPr="00B934EE" w14:paraId="256B76F9" w14:textId="77777777" w:rsidTr="00A67E6A">
        <w:trPr>
          <w:trHeight w:val="540"/>
        </w:trPr>
        <w:tc>
          <w:tcPr>
            <w:tcW w:w="3250" w:type="dxa"/>
            <w:vMerge w:val="restart"/>
            <w:vAlign w:val="center"/>
          </w:tcPr>
          <w:p w14:paraId="3D7E8040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5935" w:type="dxa"/>
            <w:gridSpan w:val="5"/>
            <w:vAlign w:val="center"/>
          </w:tcPr>
          <w:p w14:paraId="390AF044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73B03272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498C4623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B10F6" w:rsidRPr="00B934EE" w14:paraId="10D4D2D0" w14:textId="77777777" w:rsidTr="00A67E6A">
        <w:trPr>
          <w:trHeight w:val="964"/>
        </w:trPr>
        <w:tc>
          <w:tcPr>
            <w:tcW w:w="3250" w:type="dxa"/>
            <w:vMerge/>
            <w:tcBorders>
              <w:bottom w:val="single" w:sz="2" w:space="0" w:color="auto"/>
            </w:tcBorders>
            <w:vAlign w:val="center"/>
          </w:tcPr>
          <w:p w14:paraId="26BFE229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6" w:type="dxa"/>
            <w:tcBorders>
              <w:bottom w:val="single" w:sz="2" w:space="0" w:color="auto"/>
            </w:tcBorders>
            <w:vAlign w:val="center"/>
          </w:tcPr>
          <w:p w14:paraId="2A53FF1C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37" w:type="dxa"/>
            <w:tcBorders>
              <w:bottom w:val="single" w:sz="2" w:space="0" w:color="auto"/>
            </w:tcBorders>
            <w:vAlign w:val="center"/>
          </w:tcPr>
          <w:p w14:paraId="736EA232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37" w:type="dxa"/>
            <w:tcBorders>
              <w:bottom w:val="single" w:sz="2" w:space="0" w:color="auto"/>
            </w:tcBorders>
            <w:vAlign w:val="center"/>
          </w:tcPr>
          <w:p w14:paraId="76514DE0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94" w:type="dxa"/>
            <w:tcBorders>
              <w:bottom w:val="single" w:sz="2" w:space="0" w:color="auto"/>
            </w:tcBorders>
            <w:vAlign w:val="center"/>
          </w:tcPr>
          <w:p w14:paraId="28257201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F934BEE" w14:textId="77777777" w:rsidR="002B10F6" w:rsidRPr="00B934EE" w:rsidRDefault="002B10F6" w:rsidP="00A67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B10F6" w:rsidRPr="00B934EE" w14:paraId="10D5C8CF" w14:textId="77777777" w:rsidTr="00A67E6A">
        <w:trPr>
          <w:trHeight w:hRule="exact" w:val="425"/>
        </w:trPr>
        <w:tc>
          <w:tcPr>
            <w:tcW w:w="3250" w:type="dxa"/>
            <w:tcBorders>
              <w:top w:val="single" w:sz="12" w:space="0" w:color="auto"/>
            </w:tcBorders>
            <w:vAlign w:val="center"/>
          </w:tcPr>
          <w:p w14:paraId="4FA837E0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6" w:type="dxa"/>
            <w:tcBorders>
              <w:top w:val="single" w:sz="12" w:space="0" w:color="auto"/>
            </w:tcBorders>
            <w:vAlign w:val="center"/>
          </w:tcPr>
          <w:p w14:paraId="03745CB4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1 095 400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22150E14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1CC9E0F2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07C768ED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08110ABE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1 095 400</w:t>
            </w:r>
          </w:p>
        </w:tc>
      </w:tr>
      <w:tr w:rsidR="002B10F6" w:rsidRPr="00B934EE" w14:paraId="342FFEFE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74855FFF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36" w:type="dxa"/>
            <w:vAlign w:val="center"/>
          </w:tcPr>
          <w:p w14:paraId="3BC0BFAF" w14:textId="77777777" w:rsidR="002B10F6" w:rsidRPr="00B934EE" w:rsidRDefault="002B10F6" w:rsidP="00A67E6A">
            <w:pPr>
              <w:spacing w:after="0"/>
              <w:ind w:left="-214"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383</w:t>
            </w:r>
          </w:p>
        </w:tc>
        <w:tc>
          <w:tcPr>
            <w:tcW w:w="1237" w:type="dxa"/>
            <w:vAlign w:val="center"/>
          </w:tcPr>
          <w:p w14:paraId="6C8674C3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7D3A5505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41DCAE82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4A1F7749" w14:textId="77777777" w:rsidR="002B10F6" w:rsidRPr="00B934EE" w:rsidRDefault="002B10F6" w:rsidP="00A67E6A">
            <w:pPr>
              <w:spacing w:after="0"/>
              <w:ind w:left="-214"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383</w:t>
            </w:r>
          </w:p>
        </w:tc>
      </w:tr>
      <w:tr w:rsidR="002B10F6" w:rsidRPr="00B934EE" w14:paraId="78125FFC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30561716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36" w:type="dxa"/>
            <w:vAlign w:val="center"/>
          </w:tcPr>
          <w:p w14:paraId="71C08566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2 456 350</w:t>
            </w:r>
          </w:p>
        </w:tc>
        <w:tc>
          <w:tcPr>
            <w:tcW w:w="1237" w:type="dxa"/>
            <w:vAlign w:val="center"/>
          </w:tcPr>
          <w:p w14:paraId="01CA952A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53C93084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68572400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720D01FE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2 456 350</w:t>
            </w:r>
          </w:p>
        </w:tc>
      </w:tr>
      <w:tr w:rsidR="002B10F6" w:rsidRPr="00B934EE" w14:paraId="2D5212B0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73F94A58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6" w:type="dxa"/>
            <w:vAlign w:val="center"/>
          </w:tcPr>
          <w:p w14:paraId="3DA5FF4A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7" w:type="dxa"/>
            <w:vAlign w:val="center"/>
          </w:tcPr>
          <w:p w14:paraId="243F9453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3629F0D8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02096D42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14:paraId="3EB127D6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B10F6" w:rsidRPr="00B934EE" w14:paraId="68D7520B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40A3C187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6" w:type="dxa"/>
            <w:vAlign w:val="center"/>
          </w:tcPr>
          <w:p w14:paraId="65443ED8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4 035 552</w:t>
            </w:r>
          </w:p>
        </w:tc>
        <w:tc>
          <w:tcPr>
            <w:tcW w:w="1237" w:type="dxa"/>
            <w:vAlign w:val="center"/>
          </w:tcPr>
          <w:p w14:paraId="062BC667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6 907 684</w:t>
            </w:r>
          </w:p>
        </w:tc>
        <w:tc>
          <w:tcPr>
            <w:tcW w:w="1237" w:type="dxa"/>
            <w:vAlign w:val="center"/>
          </w:tcPr>
          <w:p w14:paraId="58672067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vAlign w:val="center"/>
          </w:tcPr>
          <w:p w14:paraId="0752F819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-4 035 552</w:t>
            </w:r>
          </w:p>
        </w:tc>
        <w:tc>
          <w:tcPr>
            <w:tcW w:w="1131" w:type="dxa"/>
            <w:vAlign w:val="center"/>
          </w:tcPr>
          <w:p w14:paraId="1504810B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6 907 684</w:t>
            </w:r>
          </w:p>
        </w:tc>
      </w:tr>
      <w:tr w:rsidR="002B10F6" w:rsidRPr="00B934EE" w14:paraId="616F9008" w14:textId="77777777" w:rsidTr="00A67E6A">
        <w:trPr>
          <w:trHeight w:hRule="exact" w:val="425"/>
        </w:trPr>
        <w:tc>
          <w:tcPr>
            <w:tcW w:w="3250" w:type="dxa"/>
            <w:vAlign w:val="center"/>
          </w:tcPr>
          <w:p w14:paraId="2773620A" w14:textId="77777777" w:rsidR="002B10F6" w:rsidRPr="00B934EE" w:rsidRDefault="002B10F6" w:rsidP="00A67E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36" w:type="dxa"/>
            <w:vAlign w:val="center"/>
          </w:tcPr>
          <w:p w14:paraId="1084DEA5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7" w:type="dxa"/>
            <w:vAlign w:val="center"/>
          </w:tcPr>
          <w:p w14:paraId="545E1E95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7" w:type="dxa"/>
            <w:vAlign w:val="center"/>
          </w:tcPr>
          <w:p w14:paraId="39C80E46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-4 035 552</w:t>
            </w:r>
          </w:p>
        </w:tc>
        <w:tc>
          <w:tcPr>
            <w:tcW w:w="1094" w:type="dxa"/>
            <w:vAlign w:val="center"/>
          </w:tcPr>
          <w:p w14:paraId="4AD86C98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4 035 552</w:t>
            </w:r>
          </w:p>
        </w:tc>
        <w:tc>
          <w:tcPr>
            <w:tcW w:w="1131" w:type="dxa"/>
            <w:vAlign w:val="center"/>
          </w:tcPr>
          <w:p w14:paraId="6BCAE2E6" w14:textId="77777777" w:rsidR="002B10F6" w:rsidRPr="00B934EE" w:rsidRDefault="002B10F6" w:rsidP="00A67E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934E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FF57420" w14:textId="77777777" w:rsidR="002B10F6" w:rsidRPr="00B934EE" w:rsidRDefault="002B10F6" w:rsidP="002B10F6">
      <w:pPr>
        <w:keepNext w:val="0"/>
        <w:rPr>
          <w:rFonts w:ascii="Arial" w:hAnsi="Arial" w:cs="Arial"/>
          <w:highlight w:val="yellow"/>
          <w:lang w:val="sk-SK"/>
        </w:rPr>
      </w:pPr>
    </w:p>
    <w:p w14:paraId="650F482C" w14:textId="77777777" w:rsidR="00842837" w:rsidRPr="00B934EE" w:rsidRDefault="00842837" w:rsidP="00842837">
      <w:pPr>
        <w:pStyle w:val="Normalitalic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i w:val="0"/>
          <w:lang w:val="sk-SK"/>
        </w:rPr>
        <w:t xml:space="preserve">Vedenie spoločnosti rozhodlo dňa </w:t>
      </w:r>
      <w:r>
        <w:rPr>
          <w:rFonts w:ascii="Arial" w:hAnsi="Arial" w:cs="Arial"/>
          <w:i w:val="0"/>
          <w:lang w:val="sk-SK"/>
        </w:rPr>
        <w:t>19</w:t>
      </w:r>
      <w:r w:rsidRPr="00B934EE">
        <w:rPr>
          <w:rFonts w:ascii="Arial" w:hAnsi="Arial" w:cs="Arial"/>
          <w:i w:val="0"/>
          <w:lang w:val="sk-SK"/>
        </w:rPr>
        <w:t>. júla 2018 o rozdelení celého zisku za rok 2017/18 medzi spoločníkov.</w:t>
      </w:r>
    </w:p>
    <w:p w14:paraId="56456FB9" w14:textId="77777777" w:rsidR="0018524B" w:rsidRPr="00B934EE" w:rsidRDefault="0018524B" w:rsidP="006D5936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DC0298" w14:textId="77777777" w:rsidR="0018524B" w:rsidRPr="00B934EE" w:rsidRDefault="0018524B" w:rsidP="006D5936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535C5AC2" w14:textId="77777777" w:rsidR="0018524B" w:rsidRPr="00B934EE" w:rsidRDefault="0018524B" w:rsidP="006D5936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912A0A4" w14:textId="77777777" w:rsidR="0018524B" w:rsidRPr="00B934EE" w:rsidRDefault="0018524B" w:rsidP="006D5936">
      <w:pPr>
        <w:pStyle w:val="Normalitalic"/>
        <w:keepNext w:val="0"/>
        <w:rPr>
          <w:lang w:val="sk-SK"/>
        </w:rPr>
      </w:pPr>
    </w:p>
    <w:p w14:paraId="7AA97716" w14:textId="77777777" w:rsidR="006D5936" w:rsidRPr="00B934EE" w:rsidRDefault="006D5936" w:rsidP="006D5936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Prehľad o peňažných tokoch </w:t>
      </w:r>
    </w:p>
    <w:p w14:paraId="524A7A15" w14:textId="77777777" w:rsidR="006D5936" w:rsidRPr="00B934EE" w:rsidRDefault="006D5936" w:rsidP="006D5936">
      <w:pPr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 xml:space="preserve">Prehľad o peňažných tokoch bol spracovaný nepriamou metódou. </w:t>
      </w:r>
    </w:p>
    <w:p w14:paraId="0E3A5179" w14:textId="77777777" w:rsidR="006D5936" w:rsidRPr="00B934EE" w:rsidRDefault="006D5936" w:rsidP="00E0211F">
      <w:pPr>
        <w:keepNext w:val="0"/>
        <w:rPr>
          <w:rFonts w:ascii="Arial" w:hAnsi="Arial" w:cs="Arial"/>
          <w:lang w:val="sk-SK"/>
        </w:rPr>
      </w:pPr>
    </w:p>
    <w:p w14:paraId="6E543A43" w14:textId="77777777" w:rsidR="00D52E04" w:rsidRPr="00B934EE" w:rsidRDefault="00E67D55" w:rsidP="00D52E04">
      <w:pPr>
        <w:pStyle w:val="Heading1"/>
        <w:keepNext w:val="0"/>
        <w:rPr>
          <w:rFonts w:ascii="Arial" w:hAnsi="Arial" w:cs="Arial"/>
          <w:lang w:val="sk-SK"/>
        </w:rPr>
      </w:pPr>
      <w:r w:rsidRPr="00B934EE">
        <w:rPr>
          <w:rFonts w:ascii="Arial" w:hAnsi="Arial" w:cs="Arial"/>
          <w:lang w:val="sk-SK"/>
        </w:rPr>
        <w:t>VÝZNAMNÉ UDALOSTI, KTORÉ NASTALI PO DNI, KU KTORÉMU SA ZOSTAVUJE ÚČTOVNÁ ZÁVIERKA</w:t>
      </w:r>
      <w:r w:rsidR="00D52E04" w:rsidRPr="00B934EE">
        <w:rPr>
          <w:rFonts w:ascii="Arial" w:hAnsi="Arial" w:cs="Arial"/>
          <w:lang w:val="sk-SK"/>
        </w:rPr>
        <w:t xml:space="preserve"> </w:t>
      </w:r>
    </w:p>
    <w:p w14:paraId="304C1C18" w14:textId="77777777" w:rsidR="00797546" w:rsidRPr="00B934EE" w:rsidRDefault="00797546" w:rsidP="00797546">
      <w:pPr>
        <w:keepNext w:val="0"/>
        <w:rPr>
          <w:rFonts w:ascii="Arial" w:hAnsi="Arial" w:cs="Arial"/>
          <w:lang w:val="sk-SK"/>
        </w:rPr>
      </w:pPr>
    </w:p>
    <w:p w14:paraId="422F1E51" w14:textId="7511A576" w:rsidR="00A7121E" w:rsidRPr="00A7121E" w:rsidRDefault="00A05597" w:rsidP="00A7121E">
      <w:pPr>
        <w:pStyle w:val="Header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</w:t>
      </w:r>
      <w:r w:rsidR="00A7121E" w:rsidRPr="00A7121E">
        <w:rPr>
          <w:rFonts w:ascii="Arial" w:hAnsi="Arial" w:cs="Arial"/>
          <w:lang w:val="sk-SK"/>
        </w:rPr>
        <w:t>enastali žiadne udalosti,</w:t>
      </w:r>
      <w:r w:rsidR="00A7121E">
        <w:rPr>
          <w:rFonts w:ascii="Arial" w:hAnsi="Arial" w:cs="Arial"/>
          <w:lang w:val="sk-SK"/>
        </w:rPr>
        <w:t xml:space="preserve"> ktoré majú významný vplyv na verné zobrazenie skutočností uvádzaných v tejto účtovnej závierke.</w:t>
      </w:r>
    </w:p>
    <w:p w14:paraId="397F5F1B" w14:textId="77777777" w:rsidR="00A7121E" w:rsidRPr="00B934EE" w:rsidRDefault="00A7121E" w:rsidP="00797546">
      <w:pPr>
        <w:keepNext w:val="0"/>
        <w:rPr>
          <w:rFonts w:ascii="Arial" w:hAnsi="Arial" w:cs="Arial"/>
          <w:lang w:val="sk-SK"/>
        </w:rPr>
      </w:pPr>
    </w:p>
    <w:sectPr w:rsidR="00A7121E" w:rsidRPr="00B934EE" w:rsidSect="00003B01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71976" w14:textId="77777777" w:rsidR="007F14A0" w:rsidRDefault="007F14A0">
      <w:r>
        <w:separator/>
      </w:r>
    </w:p>
  </w:endnote>
  <w:endnote w:type="continuationSeparator" w:id="0">
    <w:p w14:paraId="4D054B20" w14:textId="77777777" w:rsidR="007F14A0" w:rsidRDefault="007F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6494" w14:textId="77777777" w:rsidR="007F14A0" w:rsidRDefault="007F14A0" w:rsidP="00DD6F3E">
    <w:pPr>
      <w:pStyle w:val="Footer"/>
      <w:jc w:val="center"/>
    </w:pPr>
  </w:p>
  <w:p w14:paraId="09397934" w14:textId="57DC5A31" w:rsidR="007F14A0" w:rsidRPr="00953379" w:rsidRDefault="007F14A0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2C1231">
      <w:rPr>
        <w:rFonts w:ascii="Arial" w:hAnsi="Arial" w:cs="Arial"/>
        <w:noProof/>
      </w:rPr>
      <w:t>20</w:t>
    </w:r>
    <w:r w:rsidRPr="00953379">
      <w:rPr>
        <w:rFonts w:ascii="Arial" w:hAnsi="Arial" w:cs="Arial"/>
      </w:rPr>
      <w:fldChar w:fldCharType="end"/>
    </w:r>
  </w:p>
  <w:p w14:paraId="7CEB880B" w14:textId="77777777" w:rsidR="007F14A0" w:rsidRPr="00953379" w:rsidRDefault="007F14A0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B2A36" w14:textId="77777777" w:rsidR="007F14A0" w:rsidRDefault="007F14A0">
      <w:r>
        <w:separator/>
      </w:r>
    </w:p>
  </w:footnote>
  <w:footnote w:type="continuationSeparator" w:id="0">
    <w:p w14:paraId="15E8914A" w14:textId="77777777" w:rsidR="007F14A0" w:rsidRDefault="007F1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3688D" w14:textId="77777777" w:rsidR="007F14A0" w:rsidRPr="00A31C8E" w:rsidRDefault="007F14A0" w:rsidP="005579BC">
    <w:pPr>
      <w:pStyle w:val="lines"/>
      <w:rPr>
        <w:b/>
        <w:i/>
      </w:rPr>
    </w:pPr>
    <w:r>
      <w:t xml:space="preserve">Poznámky Úč POD </w:t>
    </w:r>
    <w:r w:rsidRPr="00A31C8E">
      <w:t>3 – 0</w:t>
    </w:r>
    <w:r>
      <w:t>1</w:t>
    </w:r>
    <w:r w:rsidRPr="00A31C8E">
      <w:t xml:space="preserve"> </w:t>
    </w:r>
    <w:r w:rsidRPr="00A31C8E">
      <w:tab/>
    </w:r>
    <w:r w:rsidRPr="00A31C8E">
      <w:tab/>
    </w:r>
    <w:r>
      <w:t xml:space="preserve">       </w:t>
    </w:r>
    <w:r w:rsidRPr="00A31C8E">
      <w:t>DIČ 2021666350</w:t>
    </w:r>
    <w:r>
      <w:t xml:space="preserve">                                     IČO 35838248</w:t>
    </w:r>
  </w:p>
  <w:p w14:paraId="238ED01A" w14:textId="77777777" w:rsidR="007F14A0" w:rsidRPr="005579BC" w:rsidRDefault="007F14A0" w:rsidP="005579BC">
    <w:pPr>
      <w:pStyle w:val="lines"/>
    </w:pPr>
    <w:r w:rsidRPr="005579BC">
      <w:t>C&amp;A Mode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DB02C3"/>
    <w:multiLevelType w:val="hybridMultilevel"/>
    <w:tmpl w:val="23224774"/>
    <w:lvl w:ilvl="0" w:tplc="1FF2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46150"/>
    <w:multiLevelType w:val="hybridMultilevel"/>
    <w:tmpl w:val="F1EA481A"/>
    <w:lvl w:ilvl="0" w:tplc="0F78C3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E074A7"/>
    <w:multiLevelType w:val="singleLevel"/>
    <w:tmpl w:val="4EF8F0DA"/>
    <w:lvl w:ilvl="0">
      <w:start w:val="1"/>
      <w:numFmt w:val="decimal"/>
      <w:pStyle w:val="Heading1"/>
      <w:lvlText w:val="%1."/>
      <w:lvlJc w:val="left"/>
      <w:pPr>
        <w:tabs>
          <w:tab w:val="num" w:pos="596"/>
        </w:tabs>
        <w:ind w:left="596" w:hanging="454"/>
      </w:pPr>
      <w:rPr>
        <w:rFonts w:hint="default"/>
        <w:i w:val="0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0"/>
  </w:num>
  <w:num w:numId="6">
    <w:abstractNumId w:val="8"/>
  </w:num>
  <w:num w:numId="7">
    <w:abstractNumId w:val="8"/>
  </w:num>
  <w:num w:numId="8">
    <w:abstractNumId w:val="9"/>
  </w:num>
  <w:num w:numId="9">
    <w:abstractNumId w:val="5"/>
  </w:num>
  <w:num w:numId="10">
    <w:abstractNumId w:val="13"/>
  </w:num>
  <w:num w:numId="11">
    <w:abstractNumId w:val="15"/>
  </w:num>
  <w:num w:numId="12">
    <w:abstractNumId w:val="3"/>
  </w:num>
  <w:num w:numId="13">
    <w:abstractNumId w:val="10"/>
  </w:num>
  <w:num w:numId="14">
    <w:abstractNumId w:val="10"/>
  </w:num>
  <w:num w:numId="15">
    <w:abstractNumId w:val="10"/>
  </w:num>
  <w:num w:numId="16">
    <w:abstractNumId w:val="12"/>
  </w:num>
  <w:num w:numId="17">
    <w:abstractNumId w:val="10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4"/>
  </w:num>
  <w:num w:numId="27">
    <w:abstractNumId w:val="10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 w:numId="33">
    <w:abstractNumId w:val="11"/>
  </w:num>
  <w:num w:numId="34">
    <w:abstractNumId w:val="4"/>
  </w:num>
  <w:num w:numId="35">
    <w:abstractNumId w:val="10"/>
  </w:num>
  <w:num w:numId="36">
    <w:abstractNumId w:val="6"/>
  </w:num>
  <w:num w:numId="37">
    <w:abstractNumId w:val="1"/>
  </w:num>
  <w:num w:numId="38">
    <w:abstractNumId w:val="8"/>
  </w:num>
  <w:num w:numId="39">
    <w:abstractNumId w:val="8"/>
  </w:num>
  <w:num w:numId="40">
    <w:abstractNumId w:val="2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8FF"/>
    <w:rsid w:val="0000291E"/>
    <w:rsid w:val="000038F0"/>
    <w:rsid w:val="00003B01"/>
    <w:rsid w:val="000056F9"/>
    <w:rsid w:val="00005AB7"/>
    <w:rsid w:val="00007922"/>
    <w:rsid w:val="00007EB2"/>
    <w:rsid w:val="00010740"/>
    <w:rsid w:val="00011FE1"/>
    <w:rsid w:val="00012744"/>
    <w:rsid w:val="00012F1A"/>
    <w:rsid w:val="00014D45"/>
    <w:rsid w:val="000163E6"/>
    <w:rsid w:val="00017657"/>
    <w:rsid w:val="00020FEA"/>
    <w:rsid w:val="00024AC8"/>
    <w:rsid w:val="00027F90"/>
    <w:rsid w:val="00030533"/>
    <w:rsid w:val="00032C4F"/>
    <w:rsid w:val="00032F3A"/>
    <w:rsid w:val="00033B76"/>
    <w:rsid w:val="00034459"/>
    <w:rsid w:val="00034569"/>
    <w:rsid w:val="00035820"/>
    <w:rsid w:val="00037ED1"/>
    <w:rsid w:val="00043451"/>
    <w:rsid w:val="00043D29"/>
    <w:rsid w:val="00043E4E"/>
    <w:rsid w:val="00044CBC"/>
    <w:rsid w:val="00045AAF"/>
    <w:rsid w:val="0004644A"/>
    <w:rsid w:val="000474ED"/>
    <w:rsid w:val="00050624"/>
    <w:rsid w:val="00052327"/>
    <w:rsid w:val="00052F24"/>
    <w:rsid w:val="00054810"/>
    <w:rsid w:val="000549DD"/>
    <w:rsid w:val="000566A9"/>
    <w:rsid w:val="000619B3"/>
    <w:rsid w:val="00063304"/>
    <w:rsid w:val="00063AC4"/>
    <w:rsid w:val="00063CB1"/>
    <w:rsid w:val="00064CDC"/>
    <w:rsid w:val="0006583C"/>
    <w:rsid w:val="00065AA2"/>
    <w:rsid w:val="00067946"/>
    <w:rsid w:val="00071429"/>
    <w:rsid w:val="00072F99"/>
    <w:rsid w:val="00074C72"/>
    <w:rsid w:val="00075C57"/>
    <w:rsid w:val="00077F9F"/>
    <w:rsid w:val="0008298C"/>
    <w:rsid w:val="00082C4D"/>
    <w:rsid w:val="000855D2"/>
    <w:rsid w:val="0008657E"/>
    <w:rsid w:val="00087C39"/>
    <w:rsid w:val="00090506"/>
    <w:rsid w:val="000908C6"/>
    <w:rsid w:val="0009153E"/>
    <w:rsid w:val="00093179"/>
    <w:rsid w:val="000932E2"/>
    <w:rsid w:val="00093DBC"/>
    <w:rsid w:val="00097435"/>
    <w:rsid w:val="00097D05"/>
    <w:rsid w:val="00097DE2"/>
    <w:rsid w:val="000A042B"/>
    <w:rsid w:val="000A2158"/>
    <w:rsid w:val="000A4922"/>
    <w:rsid w:val="000A5A10"/>
    <w:rsid w:val="000A6191"/>
    <w:rsid w:val="000A6ED0"/>
    <w:rsid w:val="000A7136"/>
    <w:rsid w:val="000B04FB"/>
    <w:rsid w:val="000B2C0A"/>
    <w:rsid w:val="000B2E2F"/>
    <w:rsid w:val="000B7437"/>
    <w:rsid w:val="000B7A57"/>
    <w:rsid w:val="000C012F"/>
    <w:rsid w:val="000C0C44"/>
    <w:rsid w:val="000C1814"/>
    <w:rsid w:val="000C19DF"/>
    <w:rsid w:val="000C2093"/>
    <w:rsid w:val="000C2E1B"/>
    <w:rsid w:val="000C3290"/>
    <w:rsid w:val="000C417D"/>
    <w:rsid w:val="000C4DF6"/>
    <w:rsid w:val="000C6E66"/>
    <w:rsid w:val="000C6FD4"/>
    <w:rsid w:val="000C73EB"/>
    <w:rsid w:val="000D0052"/>
    <w:rsid w:val="000D0DEE"/>
    <w:rsid w:val="000D149A"/>
    <w:rsid w:val="000D229A"/>
    <w:rsid w:val="000D3001"/>
    <w:rsid w:val="000D301B"/>
    <w:rsid w:val="000D3618"/>
    <w:rsid w:val="000D5859"/>
    <w:rsid w:val="000E180E"/>
    <w:rsid w:val="000E18FC"/>
    <w:rsid w:val="000E2C60"/>
    <w:rsid w:val="000E3509"/>
    <w:rsid w:val="000E36EA"/>
    <w:rsid w:val="000E53C0"/>
    <w:rsid w:val="000E6331"/>
    <w:rsid w:val="000E70B3"/>
    <w:rsid w:val="000E7BC0"/>
    <w:rsid w:val="000F0B16"/>
    <w:rsid w:val="000F208B"/>
    <w:rsid w:val="000F3BCB"/>
    <w:rsid w:val="000F4F7E"/>
    <w:rsid w:val="000F5770"/>
    <w:rsid w:val="000F5F56"/>
    <w:rsid w:val="000F5F83"/>
    <w:rsid w:val="000F6829"/>
    <w:rsid w:val="000F71FF"/>
    <w:rsid w:val="000F7B37"/>
    <w:rsid w:val="0010026B"/>
    <w:rsid w:val="00102944"/>
    <w:rsid w:val="0010341D"/>
    <w:rsid w:val="001047F4"/>
    <w:rsid w:val="0010560F"/>
    <w:rsid w:val="00106D04"/>
    <w:rsid w:val="001071C0"/>
    <w:rsid w:val="00107400"/>
    <w:rsid w:val="00110236"/>
    <w:rsid w:val="00112788"/>
    <w:rsid w:val="00113EAF"/>
    <w:rsid w:val="001147EA"/>
    <w:rsid w:val="00115DDD"/>
    <w:rsid w:val="00116650"/>
    <w:rsid w:val="00120092"/>
    <w:rsid w:val="00120B12"/>
    <w:rsid w:val="00121C9D"/>
    <w:rsid w:val="00122637"/>
    <w:rsid w:val="0012431E"/>
    <w:rsid w:val="00125D8E"/>
    <w:rsid w:val="00130A22"/>
    <w:rsid w:val="00131E39"/>
    <w:rsid w:val="00132E3E"/>
    <w:rsid w:val="001341A4"/>
    <w:rsid w:val="00134FF0"/>
    <w:rsid w:val="0013646F"/>
    <w:rsid w:val="00136B45"/>
    <w:rsid w:val="00137B26"/>
    <w:rsid w:val="0014004A"/>
    <w:rsid w:val="0014006C"/>
    <w:rsid w:val="00140BB3"/>
    <w:rsid w:val="00144BDB"/>
    <w:rsid w:val="00154BB3"/>
    <w:rsid w:val="00155722"/>
    <w:rsid w:val="001578C4"/>
    <w:rsid w:val="00157BEF"/>
    <w:rsid w:val="00160011"/>
    <w:rsid w:val="00160766"/>
    <w:rsid w:val="00162614"/>
    <w:rsid w:val="00163097"/>
    <w:rsid w:val="001630CC"/>
    <w:rsid w:val="00163C4C"/>
    <w:rsid w:val="001717EB"/>
    <w:rsid w:val="00172CD3"/>
    <w:rsid w:val="00172DE3"/>
    <w:rsid w:val="00172E9E"/>
    <w:rsid w:val="00173881"/>
    <w:rsid w:val="0017394D"/>
    <w:rsid w:val="00176445"/>
    <w:rsid w:val="00176803"/>
    <w:rsid w:val="00176897"/>
    <w:rsid w:val="00177E75"/>
    <w:rsid w:val="0018070E"/>
    <w:rsid w:val="001813E4"/>
    <w:rsid w:val="00181FB7"/>
    <w:rsid w:val="0018524B"/>
    <w:rsid w:val="0018619F"/>
    <w:rsid w:val="001862AF"/>
    <w:rsid w:val="00191874"/>
    <w:rsid w:val="00192ADF"/>
    <w:rsid w:val="00192C65"/>
    <w:rsid w:val="00192F4C"/>
    <w:rsid w:val="00194E8F"/>
    <w:rsid w:val="00196883"/>
    <w:rsid w:val="00196A5B"/>
    <w:rsid w:val="00197939"/>
    <w:rsid w:val="00197BAF"/>
    <w:rsid w:val="00197F88"/>
    <w:rsid w:val="001A0983"/>
    <w:rsid w:val="001A0E8E"/>
    <w:rsid w:val="001A2044"/>
    <w:rsid w:val="001A305C"/>
    <w:rsid w:val="001A47A0"/>
    <w:rsid w:val="001A57AF"/>
    <w:rsid w:val="001A57D9"/>
    <w:rsid w:val="001A762A"/>
    <w:rsid w:val="001A7D37"/>
    <w:rsid w:val="001B11AD"/>
    <w:rsid w:val="001B4B61"/>
    <w:rsid w:val="001B708F"/>
    <w:rsid w:val="001C3C75"/>
    <w:rsid w:val="001C4196"/>
    <w:rsid w:val="001C52FD"/>
    <w:rsid w:val="001C79A4"/>
    <w:rsid w:val="001C7B3E"/>
    <w:rsid w:val="001C7C5C"/>
    <w:rsid w:val="001D1957"/>
    <w:rsid w:val="001D311F"/>
    <w:rsid w:val="001D4168"/>
    <w:rsid w:val="001D4716"/>
    <w:rsid w:val="001D4C80"/>
    <w:rsid w:val="001D4D85"/>
    <w:rsid w:val="001D70CE"/>
    <w:rsid w:val="001D75F3"/>
    <w:rsid w:val="001E1F0F"/>
    <w:rsid w:val="001E2A7A"/>
    <w:rsid w:val="001E5AF8"/>
    <w:rsid w:val="001E5C3D"/>
    <w:rsid w:val="001E6732"/>
    <w:rsid w:val="001E6809"/>
    <w:rsid w:val="001E71C3"/>
    <w:rsid w:val="001E7B23"/>
    <w:rsid w:val="001F0635"/>
    <w:rsid w:val="001F0741"/>
    <w:rsid w:val="001F2BB2"/>
    <w:rsid w:val="001F3543"/>
    <w:rsid w:val="002000F9"/>
    <w:rsid w:val="0020160E"/>
    <w:rsid w:val="0020268B"/>
    <w:rsid w:val="002044F6"/>
    <w:rsid w:val="0020455B"/>
    <w:rsid w:val="00205360"/>
    <w:rsid w:val="00206169"/>
    <w:rsid w:val="0020619A"/>
    <w:rsid w:val="00206577"/>
    <w:rsid w:val="002065EC"/>
    <w:rsid w:val="00210086"/>
    <w:rsid w:val="00212605"/>
    <w:rsid w:val="00213B04"/>
    <w:rsid w:val="0021493A"/>
    <w:rsid w:val="00217087"/>
    <w:rsid w:val="00217889"/>
    <w:rsid w:val="00221DE7"/>
    <w:rsid w:val="002224A6"/>
    <w:rsid w:val="00222F19"/>
    <w:rsid w:val="00224371"/>
    <w:rsid w:val="00224416"/>
    <w:rsid w:val="0022606D"/>
    <w:rsid w:val="002278DC"/>
    <w:rsid w:val="00230173"/>
    <w:rsid w:val="002316FF"/>
    <w:rsid w:val="00231C73"/>
    <w:rsid w:val="00234A34"/>
    <w:rsid w:val="0023679A"/>
    <w:rsid w:val="00236F0C"/>
    <w:rsid w:val="00237FCF"/>
    <w:rsid w:val="0024077A"/>
    <w:rsid w:val="00240C73"/>
    <w:rsid w:val="00240EA9"/>
    <w:rsid w:val="0024121D"/>
    <w:rsid w:val="002414E8"/>
    <w:rsid w:val="002417B8"/>
    <w:rsid w:val="0024246C"/>
    <w:rsid w:val="00244F7E"/>
    <w:rsid w:val="00245D9E"/>
    <w:rsid w:val="0024611F"/>
    <w:rsid w:val="00246772"/>
    <w:rsid w:val="00246D38"/>
    <w:rsid w:val="00247129"/>
    <w:rsid w:val="0025037A"/>
    <w:rsid w:val="002550C7"/>
    <w:rsid w:val="00255BDB"/>
    <w:rsid w:val="00257DDB"/>
    <w:rsid w:val="002615BA"/>
    <w:rsid w:val="00265CDA"/>
    <w:rsid w:val="00266072"/>
    <w:rsid w:val="002673B6"/>
    <w:rsid w:val="00267C0A"/>
    <w:rsid w:val="002719CE"/>
    <w:rsid w:val="00271A7A"/>
    <w:rsid w:val="00273DA1"/>
    <w:rsid w:val="00273E51"/>
    <w:rsid w:val="002818D4"/>
    <w:rsid w:val="0028301D"/>
    <w:rsid w:val="0028420F"/>
    <w:rsid w:val="00284578"/>
    <w:rsid w:val="0028614C"/>
    <w:rsid w:val="00287D7A"/>
    <w:rsid w:val="002927F5"/>
    <w:rsid w:val="00295714"/>
    <w:rsid w:val="00295730"/>
    <w:rsid w:val="00296518"/>
    <w:rsid w:val="002978F6"/>
    <w:rsid w:val="00297A42"/>
    <w:rsid w:val="002A0F41"/>
    <w:rsid w:val="002A2748"/>
    <w:rsid w:val="002A4E19"/>
    <w:rsid w:val="002A5735"/>
    <w:rsid w:val="002A593B"/>
    <w:rsid w:val="002A6954"/>
    <w:rsid w:val="002B046B"/>
    <w:rsid w:val="002B0F48"/>
    <w:rsid w:val="002B10F6"/>
    <w:rsid w:val="002B16ED"/>
    <w:rsid w:val="002B191E"/>
    <w:rsid w:val="002B2457"/>
    <w:rsid w:val="002B4E9F"/>
    <w:rsid w:val="002B56C4"/>
    <w:rsid w:val="002B695C"/>
    <w:rsid w:val="002C0313"/>
    <w:rsid w:val="002C0964"/>
    <w:rsid w:val="002C1231"/>
    <w:rsid w:val="002C1493"/>
    <w:rsid w:val="002C1DC5"/>
    <w:rsid w:val="002C44AA"/>
    <w:rsid w:val="002C5CBA"/>
    <w:rsid w:val="002C5FF3"/>
    <w:rsid w:val="002C6091"/>
    <w:rsid w:val="002C6609"/>
    <w:rsid w:val="002D0475"/>
    <w:rsid w:val="002D3940"/>
    <w:rsid w:val="002D4E49"/>
    <w:rsid w:val="002D4F5A"/>
    <w:rsid w:val="002D5299"/>
    <w:rsid w:val="002D5C2D"/>
    <w:rsid w:val="002E10BE"/>
    <w:rsid w:val="002E31A1"/>
    <w:rsid w:val="002E44B8"/>
    <w:rsid w:val="002E461D"/>
    <w:rsid w:val="002E4BCF"/>
    <w:rsid w:val="002E62D7"/>
    <w:rsid w:val="002E662B"/>
    <w:rsid w:val="002E6669"/>
    <w:rsid w:val="002E6C3F"/>
    <w:rsid w:val="002E7686"/>
    <w:rsid w:val="002F075F"/>
    <w:rsid w:val="002F1942"/>
    <w:rsid w:val="002F25E9"/>
    <w:rsid w:val="002F2E8E"/>
    <w:rsid w:val="002F670D"/>
    <w:rsid w:val="00300EF2"/>
    <w:rsid w:val="003029C1"/>
    <w:rsid w:val="00302B3C"/>
    <w:rsid w:val="003059E5"/>
    <w:rsid w:val="00305AA5"/>
    <w:rsid w:val="00310233"/>
    <w:rsid w:val="003106E6"/>
    <w:rsid w:val="00310C0F"/>
    <w:rsid w:val="00310FAA"/>
    <w:rsid w:val="003117A3"/>
    <w:rsid w:val="003126BF"/>
    <w:rsid w:val="00313D7F"/>
    <w:rsid w:val="00314E90"/>
    <w:rsid w:val="00315D56"/>
    <w:rsid w:val="003168A2"/>
    <w:rsid w:val="00317A0A"/>
    <w:rsid w:val="003209A5"/>
    <w:rsid w:val="00321D50"/>
    <w:rsid w:val="00321E3E"/>
    <w:rsid w:val="003267B2"/>
    <w:rsid w:val="003335D9"/>
    <w:rsid w:val="00334625"/>
    <w:rsid w:val="00335407"/>
    <w:rsid w:val="00336323"/>
    <w:rsid w:val="0033655C"/>
    <w:rsid w:val="00336C48"/>
    <w:rsid w:val="00336C6F"/>
    <w:rsid w:val="00340154"/>
    <w:rsid w:val="0034369C"/>
    <w:rsid w:val="00344E58"/>
    <w:rsid w:val="003465E8"/>
    <w:rsid w:val="00352174"/>
    <w:rsid w:val="00352EA6"/>
    <w:rsid w:val="003573DD"/>
    <w:rsid w:val="0035740C"/>
    <w:rsid w:val="00360310"/>
    <w:rsid w:val="003652DA"/>
    <w:rsid w:val="00365586"/>
    <w:rsid w:val="00365C60"/>
    <w:rsid w:val="003666E6"/>
    <w:rsid w:val="003677B0"/>
    <w:rsid w:val="00370240"/>
    <w:rsid w:val="00370808"/>
    <w:rsid w:val="00370AD0"/>
    <w:rsid w:val="00371BB1"/>
    <w:rsid w:val="00372CE9"/>
    <w:rsid w:val="003739E7"/>
    <w:rsid w:val="00373A2C"/>
    <w:rsid w:val="00374838"/>
    <w:rsid w:val="003748EE"/>
    <w:rsid w:val="0037669D"/>
    <w:rsid w:val="003770BE"/>
    <w:rsid w:val="0037788D"/>
    <w:rsid w:val="00380FAE"/>
    <w:rsid w:val="0038241E"/>
    <w:rsid w:val="00382FA1"/>
    <w:rsid w:val="00384B72"/>
    <w:rsid w:val="00385134"/>
    <w:rsid w:val="0038681F"/>
    <w:rsid w:val="00390235"/>
    <w:rsid w:val="00391DD2"/>
    <w:rsid w:val="00392796"/>
    <w:rsid w:val="00395180"/>
    <w:rsid w:val="003A040E"/>
    <w:rsid w:val="003A1374"/>
    <w:rsid w:val="003A4FC0"/>
    <w:rsid w:val="003A51C6"/>
    <w:rsid w:val="003A51FE"/>
    <w:rsid w:val="003A5AD1"/>
    <w:rsid w:val="003A7DCC"/>
    <w:rsid w:val="003B02AA"/>
    <w:rsid w:val="003B276C"/>
    <w:rsid w:val="003B27D2"/>
    <w:rsid w:val="003B39B3"/>
    <w:rsid w:val="003B4605"/>
    <w:rsid w:val="003B4D5B"/>
    <w:rsid w:val="003B55F2"/>
    <w:rsid w:val="003B56EB"/>
    <w:rsid w:val="003B68C9"/>
    <w:rsid w:val="003B6D91"/>
    <w:rsid w:val="003C0E55"/>
    <w:rsid w:val="003C278E"/>
    <w:rsid w:val="003C785B"/>
    <w:rsid w:val="003D093E"/>
    <w:rsid w:val="003D0DDE"/>
    <w:rsid w:val="003D2886"/>
    <w:rsid w:val="003D2F6C"/>
    <w:rsid w:val="003D4166"/>
    <w:rsid w:val="003D4520"/>
    <w:rsid w:val="003D4A12"/>
    <w:rsid w:val="003D6B64"/>
    <w:rsid w:val="003D70CA"/>
    <w:rsid w:val="003E2EE8"/>
    <w:rsid w:val="003E3002"/>
    <w:rsid w:val="003E4A46"/>
    <w:rsid w:val="003E4A61"/>
    <w:rsid w:val="003F2EF0"/>
    <w:rsid w:val="003F528D"/>
    <w:rsid w:val="003F6E60"/>
    <w:rsid w:val="003F77D1"/>
    <w:rsid w:val="003F7F5B"/>
    <w:rsid w:val="004001B0"/>
    <w:rsid w:val="00402718"/>
    <w:rsid w:val="004029AC"/>
    <w:rsid w:val="00402AC6"/>
    <w:rsid w:val="00403622"/>
    <w:rsid w:val="004037B7"/>
    <w:rsid w:val="004065F9"/>
    <w:rsid w:val="00407210"/>
    <w:rsid w:val="0041052E"/>
    <w:rsid w:val="00412B42"/>
    <w:rsid w:val="00415DF0"/>
    <w:rsid w:val="00417A90"/>
    <w:rsid w:val="00417F2F"/>
    <w:rsid w:val="00423BBC"/>
    <w:rsid w:val="00424435"/>
    <w:rsid w:val="00425254"/>
    <w:rsid w:val="004262F9"/>
    <w:rsid w:val="00427089"/>
    <w:rsid w:val="00427EF7"/>
    <w:rsid w:val="0043312F"/>
    <w:rsid w:val="00433323"/>
    <w:rsid w:val="00434879"/>
    <w:rsid w:val="00434C63"/>
    <w:rsid w:val="0043544A"/>
    <w:rsid w:val="00435877"/>
    <w:rsid w:val="00437599"/>
    <w:rsid w:val="0044047A"/>
    <w:rsid w:val="00440FD5"/>
    <w:rsid w:val="00442EA4"/>
    <w:rsid w:val="00443AF9"/>
    <w:rsid w:val="004449C4"/>
    <w:rsid w:val="00445597"/>
    <w:rsid w:val="00446454"/>
    <w:rsid w:val="00446CD3"/>
    <w:rsid w:val="00447546"/>
    <w:rsid w:val="00450038"/>
    <w:rsid w:val="004504A3"/>
    <w:rsid w:val="00451659"/>
    <w:rsid w:val="00452435"/>
    <w:rsid w:val="004540C8"/>
    <w:rsid w:val="00457202"/>
    <w:rsid w:val="0046070F"/>
    <w:rsid w:val="00460B8A"/>
    <w:rsid w:val="00461730"/>
    <w:rsid w:val="00462C96"/>
    <w:rsid w:val="004645AA"/>
    <w:rsid w:val="00464A5B"/>
    <w:rsid w:val="00466467"/>
    <w:rsid w:val="004705A2"/>
    <w:rsid w:val="00476D8F"/>
    <w:rsid w:val="0047756F"/>
    <w:rsid w:val="00480B50"/>
    <w:rsid w:val="004811AA"/>
    <w:rsid w:val="004812ED"/>
    <w:rsid w:val="0048228F"/>
    <w:rsid w:val="004853AD"/>
    <w:rsid w:val="00485F0B"/>
    <w:rsid w:val="00486536"/>
    <w:rsid w:val="00487CF7"/>
    <w:rsid w:val="00491A05"/>
    <w:rsid w:val="00492A25"/>
    <w:rsid w:val="00492D9D"/>
    <w:rsid w:val="00493A2F"/>
    <w:rsid w:val="004949DE"/>
    <w:rsid w:val="0049501D"/>
    <w:rsid w:val="0049523C"/>
    <w:rsid w:val="004A108C"/>
    <w:rsid w:val="004A114E"/>
    <w:rsid w:val="004A3F24"/>
    <w:rsid w:val="004A478E"/>
    <w:rsid w:val="004A51F7"/>
    <w:rsid w:val="004A6286"/>
    <w:rsid w:val="004A66FE"/>
    <w:rsid w:val="004B074F"/>
    <w:rsid w:val="004B54EA"/>
    <w:rsid w:val="004B7338"/>
    <w:rsid w:val="004C059F"/>
    <w:rsid w:val="004C0AB5"/>
    <w:rsid w:val="004C12BF"/>
    <w:rsid w:val="004C76A8"/>
    <w:rsid w:val="004D0BD2"/>
    <w:rsid w:val="004D3181"/>
    <w:rsid w:val="004D49A3"/>
    <w:rsid w:val="004D61C8"/>
    <w:rsid w:val="004E5062"/>
    <w:rsid w:val="004E5667"/>
    <w:rsid w:val="004E58CB"/>
    <w:rsid w:val="004E69A5"/>
    <w:rsid w:val="004F1C45"/>
    <w:rsid w:val="004F44F3"/>
    <w:rsid w:val="004F4CF9"/>
    <w:rsid w:val="004F4EA3"/>
    <w:rsid w:val="004F5120"/>
    <w:rsid w:val="004F6A59"/>
    <w:rsid w:val="004F6EFD"/>
    <w:rsid w:val="005007D8"/>
    <w:rsid w:val="00501CA7"/>
    <w:rsid w:val="00501F64"/>
    <w:rsid w:val="005037C3"/>
    <w:rsid w:val="00504F75"/>
    <w:rsid w:val="005058B2"/>
    <w:rsid w:val="005076A2"/>
    <w:rsid w:val="0051018B"/>
    <w:rsid w:val="00511434"/>
    <w:rsid w:val="00512472"/>
    <w:rsid w:val="005138B3"/>
    <w:rsid w:val="00514524"/>
    <w:rsid w:val="005155EA"/>
    <w:rsid w:val="00515794"/>
    <w:rsid w:val="00515BD5"/>
    <w:rsid w:val="00516001"/>
    <w:rsid w:val="005165C7"/>
    <w:rsid w:val="00517CD8"/>
    <w:rsid w:val="00517FEF"/>
    <w:rsid w:val="00520A52"/>
    <w:rsid w:val="0052163C"/>
    <w:rsid w:val="005219BD"/>
    <w:rsid w:val="005220D9"/>
    <w:rsid w:val="005222C3"/>
    <w:rsid w:val="005224E8"/>
    <w:rsid w:val="00524DCF"/>
    <w:rsid w:val="005255D7"/>
    <w:rsid w:val="0053061C"/>
    <w:rsid w:val="005315E0"/>
    <w:rsid w:val="005344F7"/>
    <w:rsid w:val="00537219"/>
    <w:rsid w:val="005401EB"/>
    <w:rsid w:val="0054045C"/>
    <w:rsid w:val="005413B7"/>
    <w:rsid w:val="0054175B"/>
    <w:rsid w:val="005434F3"/>
    <w:rsid w:val="00543586"/>
    <w:rsid w:val="005449A6"/>
    <w:rsid w:val="00544C7E"/>
    <w:rsid w:val="00545C63"/>
    <w:rsid w:val="00545E49"/>
    <w:rsid w:val="00545F6E"/>
    <w:rsid w:val="0054757B"/>
    <w:rsid w:val="00552A3A"/>
    <w:rsid w:val="00555D28"/>
    <w:rsid w:val="005579BC"/>
    <w:rsid w:val="005603CE"/>
    <w:rsid w:val="005621EC"/>
    <w:rsid w:val="005628CE"/>
    <w:rsid w:val="00562ABD"/>
    <w:rsid w:val="0056444A"/>
    <w:rsid w:val="005647F9"/>
    <w:rsid w:val="00566084"/>
    <w:rsid w:val="0057079E"/>
    <w:rsid w:val="005734E9"/>
    <w:rsid w:val="005746D9"/>
    <w:rsid w:val="00580B75"/>
    <w:rsid w:val="00581809"/>
    <w:rsid w:val="00583B0F"/>
    <w:rsid w:val="00584EEF"/>
    <w:rsid w:val="005864C5"/>
    <w:rsid w:val="005916C2"/>
    <w:rsid w:val="00592D9B"/>
    <w:rsid w:val="005931CD"/>
    <w:rsid w:val="00593862"/>
    <w:rsid w:val="005A2579"/>
    <w:rsid w:val="005A6079"/>
    <w:rsid w:val="005A65B9"/>
    <w:rsid w:val="005B30FD"/>
    <w:rsid w:val="005B4602"/>
    <w:rsid w:val="005B5041"/>
    <w:rsid w:val="005B7697"/>
    <w:rsid w:val="005C422B"/>
    <w:rsid w:val="005C59EA"/>
    <w:rsid w:val="005C7546"/>
    <w:rsid w:val="005C7A4A"/>
    <w:rsid w:val="005D02BE"/>
    <w:rsid w:val="005D3721"/>
    <w:rsid w:val="005D3F13"/>
    <w:rsid w:val="005E32C6"/>
    <w:rsid w:val="005E4CB2"/>
    <w:rsid w:val="005E6959"/>
    <w:rsid w:val="005E6F6B"/>
    <w:rsid w:val="005E7A53"/>
    <w:rsid w:val="005E7FCD"/>
    <w:rsid w:val="005F0CAA"/>
    <w:rsid w:val="005F23F7"/>
    <w:rsid w:val="005F318E"/>
    <w:rsid w:val="005F5933"/>
    <w:rsid w:val="005F76DD"/>
    <w:rsid w:val="006011AD"/>
    <w:rsid w:val="00604A87"/>
    <w:rsid w:val="00604F07"/>
    <w:rsid w:val="0060733A"/>
    <w:rsid w:val="00615AC4"/>
    <w:rsid w:val="00615DBD"/>
    <w:rsid w:val="0061700E"/>
    <w:rsid w:val="00620E37"/>
    <w:rsid w:val="00621EBE"/>
    <w:rsid w:val="00623797"/>
    <w:rsid w:val="00623852"/>
    <w:rsid w:val="0062394E"/>
    <w:rsid w:val="00623DDA"/>
    <w:rsid w:val="006250F1"/>
    <w:rsid w:val="0062579A"/>
    <w:rsid w:val="00625831"/>
    <w:rsid w:val="006274AD"/>
    <w:rsid w:val="00627B4B"/>
    <w:rsid w:val="0063047D"/>
    <w:rsid w:val="00631304"/>
    <w:rsid w:val="006316D7"/>
    <w:rsid w:val="00632D24"/>
    <w:rsid w:val="00633599"/>
    <w:rsid w:val="00633C88"/>
    <w:rsid w:val="00634C4B"/>
    <w:rsid w:val="00635154"/>
    <w:rsid w:val="0063604D"/>
    <w:rsid w:val="00637E2F"/>
    <w:rsid w:val="006400B9"/>
    <w:rsid w:val="0064265C"/>
    <w:rsid w:val="00643756"/>
    <w:rsid w:val="00644F5D"/>
    <w:rsid w:val="00647357"/>
    <w:rsid w:val="006503F2"/>
    <w:rsid w:val="00650498"/>
    <w:rsid w:val="00651783"/>
    <w:rsid w:val="0065188A"/>
    <w:rsid w:val="00651C93"/>
    <w:rsid w:val="00652BE4"/>
    <w:rsid w:val="00653389"/>
    <w:rsid w:val="00653C24"/>
    <w:rsid w:val="00653D49"/>
    <w:rsid w:val="00655D22"/>
    <w:rsid w:val="006563AE"/>
    <w:rsid w:val="00660C9B"/>
    <w:rsid w:val="00661B7D"/>
    <w:rsid w:val="00663277"/>
    <w:rsid w:val="006648D3"/>
    <w:rsid w:val="00666CD9"/>
    <w:rsid w:val="00670026"/>
    <w:rsid w:val="006704E5"/>
    <w:rsid w:val="00670BA2"/>
    <w:rsid w:val="006734CF"/>
    <w:rsid w:val="00673E27"/>
    <w:rsid w:val="00675E3B"/>
    <w:rsid w:val="00677AE5"/>
    <w:rsid w:val="00681BD4"/>
    <w:rsid w:val="00681FC0"/>
    <w:rsid w:val="00682654"/>
    <w:rsid w:val="00682DBF"/>
    <w:rsid w:val="006836B9"/>
    <w:rsid w:val="00686952"/>
    <w:rsid w:val="00687036"/>
    <w:rsid w:val="006902A8"/>
    <w:rsid w:val="00690D5C"/>
    <w:rsid w:val="00691AD1"/>
    <w:rsid w:val="006921D5"/>
    <w:rsid w:val="00692AB2"/>
    <w:rsid w:val="00693660"/>
    <w:rsid w:val="006947D9"/>
    <w:rsid w:val="006974B7"/>
    <w:rsid w:val="006A17C3"/>
    <w:rsid w:val="006A193F"/>
    <w:rsid w:val="006A3EAA"/>
    <w:rsid w:val="006A46F3"/>
    <w:rsid w:val="006A6602"/>
    <w:rsid w:val="006B1DFD"/>
    <w:rsid w:val="006B4EDE"/>
    <w:rsid w:val="006C0B05"/>
    <w:rsid w:val="006C0D8F"/>
    <w:rsid w:val="006C2AC7"/>
    <w:rsid w:val="006C31A8"/>
    <w:rsid w:val="006C3298"/>
    <w:rsid w:val="006C3D1E"/>
    <w:rsid w:val="006C3FE7"/>
    <w:rsid w:val="006C408D"/>
    <w:rsid w:val="006C447E"/>
    <w:rsid w:val="006C4583"/>
    <w:rsid w:val="006C5DEF"/>
    <w:rsid w:val="006D163C"/>
    <w:rsid w:val="006D19CF"/>
    <w:rsid w:val="006D243D"/>
    <w:rsid w:val="006D3105"/>
    <w:rsid w:val="006D3F5F"/>
    <w:rsid w:val="006D5936"/>
    <w:rsid w:val="006D627D"/>
    <w:rsid w:val="006D736E"/>
    <w:rsid w:val="006E0BAF"/>
    <w:rsid w:val="006E2827"/>
    <w:rsid w:val="006E2DB2"/>
    <w:rsid w:val="006E4274"/>
    <w:rsid w:val="006E5237"/>
    <w:rsid w:val="006E6486"/>
    <w:rsid w:val="006E6723"/>
    <w:rsid w:val="006E69E0"/>
    <w:rsid w:val="006E6A6C"/>
    <w:rsid w:val="006F0654"/>
    <w:rsid w:val="006F1838"/>
    <w:rsid w:val="006F2CAE"/>
    <w:rsid w:val="006F4720"/>
    <w:rsid w:val="006F5585"/>
    <w:rsid w:val="006F5F97"/>
    <w:rsid w:val="006F6CC8"/>
    <w:rsid w:val="006F7802"/>
    <w:rsid w:val="00700F44"/>
    <w:rsid w:val="00702250"/>
    <w:rsid w:val="00703A64"/>
    <w:rsid w:val="0070414C"/>
    <w:rsid w:val="00704B57"/>
    <w:rsid w:val="007051A8"/>
    <w:rsid w:val="007076D1"/>
    <w:rsid w:val="0071098D"/>
    <w:rsid w:val="00710C01"/>
    <w:rsid w:val="00713976"/>
    <w:rsid w:val="0071469E"/>
    <w:rsid w:val="00715573"/>
    <w:rsid w:val="00715BD6"/>
    <w:rsid w:val="00716A71"/>
    <w:rsid w:val="00716BA7"/>
    <w:rsid w:val="00720258"/>
    <w:rsid w:val="00721B23"/>
    <w:rsid w:val="00721E76"/>
    <w:rsid w:val="00722730"/>
    <w:rsid w:val="00723066"/>
    <w:rsid w:val="0072386D"/>
    <w:rsid w:val="007241D0"/>
    <w:rsid w:val="00724542"/>
    <w:rsid w:val="00726273"/>
    <w:rsid w:val="00726C5D"/>
    <w:rsid w:val="0073029B"/>
    <w:rsid w:val="00730384"/>
    <w:rsid w:val="00731731"/>
    <w:rsid w:val="00733623"/>
    <w:rsid w:val="007360AF"/>
    <w:rsid w:val="00736700"/>
    <w:rsid w:val="00740243"/>
    <w:rsid w:val="00740C17"/>
    <w:rsid w:val="00741B0C"/>
    <w:rsid w:val="00742382"/>
    <w:rsid w:val="00742CD3"/>
    <w:rsid w:val="00743557"/>
    <w:rsid w:val="00745B12"/>
    <w:rsid w:val="00745CB4"/>
    <w:rsid w:val="007460CB"/>
    <w:rsid w:val="00752EEB"/>
    <w:rsid w:val="00753CB3"/>
    <w:rsid w:val="00754DF3"/>
    <w:rsid w:val="007562DD"/>
    <w:rsid w:val="007629A7"/>
    <w:rsid w:val="00763BAA"/>
    <w:rsid w:val="00764FE9"/>
    <w:rsid w:val="00765D1E"/>
    <w:rsid w:val="00765DE8"/>
    <w:rsid w:val="00765E17"/>
    <w:rsid w:val="0076610F"/>
    <w:rsid w:val="007662C7"/>
    <w:rsid w:val="00766EF6"/>
    <w:rsid w:val="007674DA"/>
    <w:rsid w:val="00770EE7"/>
    <w:rsid w:val="007718C0"/>
    <w:rsid w:val="007731E6"/>
    <w:rsid w:val="00773395"/>
    <w:rsid w:val="007820F8"/>
    <w:rsid w:val="00786210"/>
    <w:rsid w:val="00786987"/>
    <w:rsid w:val="0078770A"/>
    <w:rsid w:val="007917E1"/>
    <w:rsid w:val="00794EE4"/>
    <w:rsid w:val="00795B4B"/>
    <w:rsid w:val="00796B1C"/>
    <w:rsid w:val="00797546"/>
    <w:rsid w:val="0079789A"/>
    <w:rsid w:val="007A08A3"/>
    <w:rsid w:val="007A42FB"/>
    <w:rsid w:val="007A5847"/>
    <w:rsid w:val="007A60B6"/>
    <w:rsid w:val="007A6D4B"/>
    <w:rsid w:val="007A7E45"/>
    <w:rsid w:val="007A7ED3"/>
    <w:rsid w:val="007B1EA9"/>
    <w:rsid w:val="007B53C9"/>
    <w:rsid w:val="007B57ED"/>
    <w:rsid w:val="007B6BC4"/>
    <w:rsid w:val="007C0735"/>
    <w:rsid w:val="007C10D3"/>
    <w:rsid w:val="007C3DEE"/>
    <w:rsid w:val="007C44CB"/>
    <w:rsid w:val="007C5792"/>
    <w:rsid w:val="007C5EDE"/>
    <w:rsid w:val="007C7921"/>
    <w:rsid w:val="007D42AB"/>
    <w:rsid w:val="007D5240"/>
    <w:rsid w:val="007E289A"/>
    <w:rsid w:val="007E42D5"/>
    <w:rsid w:val="007E51FC"/>
    <w:rsid w:val="007E62A3"/>
    <w:rsid w:val="007E6897"/>
    <w:rsid w:val="007E739D"/>
    <w:rsid w:val="007F14A0"/>
    <w:rsid w:val="007F1DB4"/>
    <w:rsid w:val="007F1EF3"/>
    <w:rsid w:val="007F1F5C"/>
    <w:rsid w:val="007F2E53"/>
    <w:rsid w:val="007F30FC"/>
    <w:rsid w:val="007F3A03"/>
    <w:rsid w:val="007F5C92"/>
    <w:rsid w:val="007F748E"/>
    <w:rsid w:val="00803302"/>
    <w:rsid w:val="00806DC1"/>
    <w:rsid w:val="008074FE"/>
    <w:rsid w:val="00807D4E"/>
    <w:rsid w:val="00810023"/>
    <w:rsid w:val="00810C0F"/>
    <w:rsid w:val="008112D1"/>
    <w:rsid w:val="008115A6"/>
    <w:rsid w:val="008115F9"/>
    <w:rsid w:val="00812B3A"/>
    <w:rsid w:val="008151E4"/>
    <w:rsid w:val="00820963"/>
    <w:rsid w:val="00820AD3"/>
    <w:rsid w:val="008217E1"/>
    <w:rsid w:val="00823A80"/>
    <w:rsid w:val="008242C6"/>
    <w:rsid w:val="00825127"/>
    <w:rsid w:val="00825903"/>
    <w:rsid w:val="00827B01"/>
    <w:rsid w:val="008301D3"/>
    <w:rsid w:val="00830813"/>
    <w:rsid w:val="008319DB"/>
    <w:rsid w:val="00832565"/>
    <w:rsid w:val="00833545"/>
    <w:rsid w:val="00834556"/>
    <w:rsid w:val="00835852"/>
    <w:rsid w:val="00836637"/>
    <w:rsid w:val="008372F2"/>
    <w:rsid w:val="008379A9"/>
    <w:rsid w:val="00840C57"/>
    <w:rsid w:val="0084164A"/>
    <w:rsid w:val="00841AAA"/>
    <w:rsid w:val="00842837"/>
    <w:rsid w:val="00845C71"/>
    <w:rsid w:val="0084622E"/>
    <w:rsid w:val="00852EB4"/>
    <w:rsid w:val="0085593C"/>
    <w:rsid w:val="0085653F"/>
    <w:rsid w:val="00856C1E"/>
    <w:rsid w:val="00861643"/>
    <w:rsid w:val="00861C37"/>
    <w:rsid w:val="008637FD"/>
    <w:rsid w:val="008654AD"/>
    <w:rsid w:val="0087367A"/>
    <w:rsid w:val="00874469"/>
    <w:rsid w:val="008748C4"/>
    <w:rsid w:val="00876725"/>
    <w:rsid w:val="00876C9F"/>
    <w:rsid w:val="00876D3B"/>
    <w:rsid w:val="00881F02"/>
    <w:rsid w:val="00886F9B"/>
    <w:rsid w:val="008905B2"/>
    <w:rsid w:val="00892330"/>
    <w:rsid w:val="008924F2"/>
    <w:rsid w:val="00897838"/>
    <w:rsid w:val="008A04DC"/>
    <w:rsid w:val="008A1328"/>
    <w:rsid w:val="008A1FDB"/>
    <w:rsid w:val="008A2CE3"/>
    <w:rsid w:val="008A36B6"/>
    <w:rsid w:val="008A39EF"/>
    <w:rsid w:val="008B0EE3"/>
    <w:rsid w:val="008B37F2"/>
    <w:rsid w:val="008B390C"/>
    <w:rsid w:val="008B4167"/>
    <w:rsid w:val="008B5BE2"/>
    <w:rsid w:val="008C08BA"/>
    <w:rsid w:val="008C1491"/>
    <w:rsid w:val="008C38C0"/>
    <w:rsid w:val="008C76F4"/>
    <w:rsid w:val="008C7A8E"/>
    <w:rsid w:val="008D428C"/>
    <w:rsid w:val="008D5012"/>
    <w:rsid w:val="008D58B8"/>
    <w:rsid w:val="008D643B"/>
    <w:rsid w:val="008D6BDF"/>
    <w:rsid w:val="008D6C20"/>
    <w:rsid w:val="008E0906"/>
    <w:rsid w:val="008E34B5"/>
    <w:rsid w:val="008E34FC"/>
    <w:rsid w:val="008E79E8"/>
    <w:rsid w:val="008F0DF8"/>
    <w:rsid w:val="008F148F"/>
    <w:rsid w:val="008F213B"/>
    <w:rsid w:val="008F2C3A"/>
    <w:rsid w:val="008F6532"/>
    <w:rsid w:val="00900110"/>
    <w:rsid w:val="00902DF9"/>
    <w:rsid w:val="009031A1"/>
    <w:rsid w:val="00904C4E"/>
    <w:rsid w:val="00905A48"/>
    <w:rsid w:val="00907046"/>
    <w:rsid w:val="009074EE"/>
    <w:rsid w:val="00907D10"/>
    <w:rsid w:val="009106B8"/>
    <w:rsid w:val="00910784"/>
    <w:rsid w:val="00911B32"/>
    <w:rsid w:val="00912867"/>
    <w:rsid w:val="009144D2"/>
    <w:rsid w:val="00915443"/>
    <w:rsid w:val="009167D2"/>
    <w:rsid w:val="009169B0"/>
    <w:rsid w:val="00917149"/>
    <w:rsid w:val="00917284"/>
    <w:rsid w:val="00920580"/>
    <w:rsid w:val="00924BEA"/>
    <w:rsid w:val="009263AD"/>
    <w:rsid w:val="0092654C"/>
    <w:rsid w:val="009268E7"/>
    <w:rsid w:val="0092755B"/>
    <w:rsid w:val="00927849"/>
    <w:rsid w:val="00927BE9"/>
    <w:rsid w:val="00927CC6"/>
    <w:rsid w:val="009300B9"/>
    <w:rsid w:val="009312AC"/>
    <w:rsid w:val="00931972"/>
    <w:rsid w:val="009328B7"/>
    <w:rsid w:val="009328C2"/>
    <w:rsid w:val="009338C4"/>
    <w:rsid w:val="0093413F"/>
    <w:rsid w:val="00935827"/>
    <w:rsid w:val="00935CBC"/>
    <w:rsid w:val="0093647C"/>
    <w:rsid w:val="00937309"/>
    <w:rsid w:val="00937750"/>
    <w:rsid w:val="00937890"/>
    <w:rsid w:val="0094157D"/>
    <w:rsid w:val="00941BE4"/>
    <w:rsid w:val="009441BB"/>
    <w:rsid w:val="00944BBE"/>
    <w:rsid w:val="00944F64"/>
    <w:rsid w:val="00945E7C"/>
    <w:rsid w:val="0095179E"/>
    <w:rsid w:val="00953379"/>
    <w:rsid w:val="009533FB"/>
    <w:rsid w:val="00953604"/>
    <w:rsid w:val="009539CD"/>
    <w:rsid w:val="00955F91"/>
    <w:rsid w:val="009611D8"/>
    <w:rsid w:val="00961610"/>
    <w:rsid w:val="00963669"/>
    <w:rsid w:val="009648CB"/>
    <w:rsid w:val="00964CF7"/>
    <w:rsid w:val="0096530D"/>
    <w:rsid w:val="00965756"/>
    <w:rsid w:val="00972579"/>
    <w:rsid w:val="0097387E"/>
    <w:rsid w:val="00973DAC"/>
    <w:rsid w:val="00974C64"/>
    <w:rsid w:val="00975E9C"/>
    <w:rsid w:val="0097700C"/>
    <w:rsid w:val="009776D6"/>
    <w:rsid w:val="00977DE7"/>
    <w:rsid w:val="00980A5A"/>
    <w:rsid w:val="00981272"/>
    <w:rsid w:val="00982BF3"/>
    <w:rsid w:val="00982C4B"/>
    <w:rsid w:val="00984C7A"/>
    <w:rsid w:val="00984E33"/>
    <w:rsid w:val="0098688B"/>
    <w:rsid w:val="009920AB"/>
    <w:rsid w:val="00992438"/>
    <w:rsid w:val="00994326"/>
    <w:rsid w:val="00994473"/>
    <w:rsid w:val="009945B7"/>
    <w:rsid w:val="00994851"/>
    <w:rsid w:val="0099499A"/>
    <w:rsid w:val="009951F9"/>
    <w:rsid w:val="009965C0"/>
    <w:rsid w:val="00996B1F"/>
    <w:rsid w:val="009A088F"/>
    <w:rsid w:val="009A0AC1"/>
    <w:rsid w:val="009A0E37"/>
    <w:rsid w:val="009A1DAF"/>
    <w:rsid w:val="009A2112"/>
    <w:rsid w:val="009A426B"/>
    <w:rsid w:val="009A48D3"/>
    <w:rsid w:val="009A566E"/>
    <w:rsid w:val="009A7710"/>
    <w:rsid w:val="009A7F36"/>
    <w:rsid w:val="009B0E5D"/>
    <w:rsid w:val="009B1D20"/>
    <w:rsid w:val="009B27F4"/>
    <w:rsid w:val="009B36ED"/>
    <w:rsid w:val="009B3FED"/>
    <w:rsid w:val="009B4A7F"/>
    <w:rsid w:val="009B50C5"/>
    <w:rsid w:val="009B6486"/>
    <w:rsid w:val="009C00E4"/>
    <w:rsid w:val="009C0A8C"/>
    <w:rsid w:val="009C0B53"/>
    <w:rsid w:val="009C15D9"/>
    <w:rsid w:val="009C4470"/>
    <w:rsid w:val="009C4C6F"/>
    <w:rsid w:val="009C5472"/>
    <w:rsid w:val="009D17CA"/>
    <w:rsid w:val="009D23DA"/>
    <w:rsid w:val="009D33B9"/>
    <w:rsid w:val="009D3B8D"/>
    <w:rsid w:val="009D3EEA"/>
    <w:rsid w:val="009D4C6F"/>
    <w:rsid w:val="009E1CC4"/>
    <w:rsid w:val="009E32DC"/>
    <w:rsid w:val="009E3AEE"/>
    <w:rsid w:val="009E45FC"/>
    <w:rsid w:val="009E4907"/>
    <w:rsid w:val="009E6161"/>
    <w:rsid w:val="009E6395"/>
    <w:rsid w:val="009E6453"/>
    <w:rsid w:val="009E6B58"/>
    <w:rsid w:val="009F0988"/>
    <w:rsid w:val="009F2281"/>
    <w:rsid w:val="009F2864"/>
    <w:rsid w:val="009F4B81"/>
    <w:rsid w:val="009F6324"/>
    <w:rsid w:val="009F73C0"/>
    <w:rsid w:val="009F765B"/>
    <w:rsid w:val="00A0063E"/>
    <w:rsid w:val="00A0215B"/>
    <w:rsid w:val="00A02469"/>
    <w:rsid w:val="00A024D5"/>
    <w:rsid w:val="00A037EA"/>
    <w:rsid w:val="00A05597"/>
    <w:rsid w:val="00A0739C"/>
    <w:rsid w:val="00A07788"/>
    <w:rsid w:val="00A07985"/>
    <w:rsid w:val="00A12E8F"/>
    <w:rsid w:val="00A157FC"/>
    <w:rsid w:val="00A17279"/>
    <w:rsid w:val="00A207F4"/>
    <w:rsid w:val="00A23138"/>
    <w:rsid w:val="00A243A1"/>
    <w:rsid w:val="00A26DAB"/>
    <w:rsid w:val="00A30F45"/>
    <w:rsid w:val="00A318CA"/>
    <w:rsid w:val="00A31C8E"/>
    <w:rsid w:val="00A31F77"/>
    <w:rsid w:val="00A325DB"/>
    <w:rsid w:val="00A32613"/>
    <w:rsid w:val="00A3343B"/>
    <w:rsid w:val="00A33D5F"/>
    <w:rsid w:val="00A35B85"/>
    <w:rsid w:val="00A35FE4"/>
    <w:rsid w:val="00A404B4"/>
    <w:rsid w:val="00A41170"/>
    <w:rsid w:val="00A419CD"/>
    <w:rsid w:val="00A42E5E"/>
    <w:rsid w:val="00A43268"/>
    <w:rsid w:val="00A4590A"/>
    <w:rsid w:val="00A46188"/>
    <w:rsid w:val="00A4684C"/>
    <w:rsid w:val="00A5052C"/>
    <w:rsid w:val="00A507B5"/>
    <w:rsid w:val="00A50E87"/>
    <w:rsid w:val="00A515EF"/>
    <w:rsid w:val="00A54290"/>
    <w:rsid w:val="00A54AF9"/>
    <w:rsid w:val="00A555DC"/>
    <w:rsid w:val="00A5685F"/>
    <w:rsid w:val="00A600B3"/>
    <w:rsid w:val="00A615A0"/>
    <w:rsid w:val="00A64E5D"/>
    <w:rsid w:val="00A67E6A"/>
    <w:rsid w:val="00A7034D"/>
    <w:rsid w:val="00A7121E"/>
    <w:rsid w:val="00A714BB"/>
    <w:rsid w:val="00A718CA"/>
    <w:rsid w:val="00A71DAA"/>
    <w:rsid w:val="00A72DBA"/>
    <w:rsid w:val="00A74FE4"/>
    <w:rsid w:val="00A75B8A"/>
    <w:rsid w:val="00A767FE"/>
    <w:rsid w:val="00A76E90"/>
    <w:rsid w:val="00A76E97"/>
    <w:rsid w:val="00A776F2"/>
    <w:rsid w:val="00A807BE"/>
    <w:rsid w:val="00A81EF5"/>
    <w:rsid w:val="00A85B20"/>
    <w:rsid w:val="00A86A71"/>
    <w:rsid w:val="00A8703F"/>
    <w:rsid w:val="00A87B60"/>
    <w:rsid w:val="00A90D91"/>
    <w:rsid w:val="00A910B5"/>
    <w:rsid w:val="00A91CAA"/>
    <w:rsid w:val="00A93DB9"/>
    <w:rsid w:val="00A946FD"/>
    <w:rsid w:val="00A94988"/>
    <w:rsid w:val="00A95384"/>
    <w:rsid w:val="00A965C5"/>
    <w:rsid w:val="00AA1551"/>
    <w:rsid w:val="00AA3481"/>
    <w:rsid w:val="00AA4BAF"/>
    <w:rsid w:val="00AA5CBA"/>
    <w:rsid w:val="00AA617D"/>
    <w:rsid w:val="00AA7B08"/>
    <w:rsid w:val="00AB1739"/>
    <w:rsid w:val="00AB1CEF"/>
    <w:rsid w:val="00AB2DD4"/>
    <w:rsid w:val="00AB33B2"/>
    <w:rsid w:val="00AB3B0C"/>
    <w:rsid w:val="00AB4843"/>
    <w:rsid w:val="00AB489E"/>
    <w:rsid w:val="00AB50B8"/>
    <w:rsid w:val="00AB6B28"/>
    <w:rsid w:val="00AB7018"/>
    <w:rsid w:val="00AB751B"/>
    <w:rsid w:val="00AC0958"/>
    <w:rsid w:val="00AC0BD7"/>
    <w:rsid w:val="00AC155A"/>
    <w:rsid w:val="00AC1A2B"/>
    <w:rsid w:val="00AC3661"/>
    <w:rsid w:val="00AC6372"/>
    <w:rsid w:val="00AC7158"/>
    <w:rsid w:val="00AC7950"/>
    <w:rsid w:val="00AD2664"/>
    <w:rsid w:val="00AD40B7"/>
    <w:rsid w:val="00AD48F5"/>
    <w:rsid w:val="00AD5390"/>
    <w:rsid w:val="00AD7AE7"/>
    <w:rsid w:val="00AE1613"/>
    <w:rsid w:val="00AE27B2"/>
    <w:rsid w:val="00AE5388"/>
    <w:rsid w:val="00AE6E20"/>
    <w:rsid w:val="00AE70E2"/>
    <w:rsid w:val="00AE74E3"/>
    <w:rsid w:val="00AF10BB"/>
    <w:rsid w:val="00AF1B4D"/>
    <w:rsid w:val="00AF35C2"/>
    <w:rsid w:val="00AF3B7B"/>
    <w:rsid w:val="00AF3FE4"/>
    <w:rsid w:val="00AF4614"/>
    <w:rsid w:val="00AF5C3E"/>
    <w:rsid w:val="00AF5FE4"/>
    <w:rsid w:val="00AF76F5"/>
    <w:rsid w:val="00AF79FB"/>
    <w:rsid w:val="00AF7D1B"/>
    <w:rsid w:val="00B01FAF"/>
    <w:rsid w:val="00B021C4"/>
    <w:rsid w:val="00B02886"/>
    <w:rsid w:val="00B03427"/>
    <w:rsid w:val="00B041AA"/>
    <w:rsid w:val="00B04F20"/>
    <w:rsid w:val="00B05B91"/>
    <w:rsid w:val="00B07380"/>
    <w:rsid w:val="00B07515"/>
    <w:rsid w:val="00B07673"/>
    <w:rsid w:val="00B10D00"/>
    <w:rsid w:val="00B1154B"/>
    <w:rsid w:val="00B15575"/>
    <w:rsid w:val="00B15F6B"/>
    <w:rsid w:val="00B17958"/>
    <w:rsid w:val="00B17F7D"/>
    <w:rsid w:val="00B20533"/>
    <w:rsid w:val="00B20B87"/>
    <w:rsid w:val="00B227A7"/>
    <w:rsid w:val="00B23248"/>
    <w:rsid w:val="00B30359"/>
    <w:rsid w:val="00B31D0E"/>
    <w:rsid w:val="00B32F83"/>
    <w:rsid w:val="00B35EDD"/>
    <w:rsid w:val="00B369C6"/>
    <w:rsid w:val="00B41A8B"/>
    <w:rsid w:val="00B4292B"/>
    <w:rsid w:val="00B43087"/>
    <w:rsid w:val="00B449B4"/>
    <w:rsid w:val="00B45DA6"/>
    <w:rsid w:val="00B5018E"/>
    <w:rsid w:val="00B52436"/>
    <w:rsid w:val="00B531AC"/>
    <w:rsid w:val="00B539E1"/>
    <w:rsid w:val="00B550FE"/>
    <w:rsid w:val="00B55E17"/>
    <w:rsid w:val="00B56629"/>
    <w:rsid w:val="00B56870"/>
    <w:rsid w:val="00B56E6F"/>
    <w:rsid w:val="00B57BE8"/>
    <w:rsid w:val="00B63078"/>
    <w:rsid w:val="00B63A2D"/>
    <w:rsid w:val="00B64283"/>
    <w:rsid w:val="00B64A5B"/>
    <w:rsid w:val="00B67EFD"/>
    <w:rsid w:val="00B73807"/>
    <w:rsid w:val="00B74866"/>
    <w:rsid w:val="00B755E8"/>
    <w:rsid w:val="00B773A8"/>
    <w:rsid w:val="00B83D7F"/>
    <w:rsid w:val="00B86B99"/>
    <w:rsid w:val="00B87154"/>
    <w:rsid w:val="00B875E9"/>
    <w:rsid w:val="00B87933"/>
    <w:rsid w:val="00B916BC"/>
    <w:rsid w:val="00B91F84"/>
    <w:rsid w:val="00B92FFE"/>
    <w:rsid w:val="00B93060"/>
    <w:rsid w:val="00B934EE"/>
    <w:rsid w:val="00B93A8E"/>
    <w:rsid w:val="00B93C4B"/>
    <w:rsid w:val="00B95FBF"/>
    <w:rsid w:val="00BA0B08"/>
    <w:rsid w:val="00BA1626"/>
    <w:rsid w:val="00BA18C4"/>
    <w:rsid w:val="00BA1B44"/>
    <w:rsid w:val="00BA1D38"/>
    <w:rsid w:val="00BA2729"/>
    <w:rsid w:val="00BA2CF1"/>
    <w:rsid w:val="00BA5DE3"/>
    <w:rsid w:val="00BA61B3"/>
    <w:rsid w:val="00BB0609"/>
    <w:rsid w:val="00BB681D"/>
    <w:rsid w:val="00BB6BCE"/>
    <w:rsid w:val="00BB6F7C"/>
    <w:rsid w:val="00BC0D40"/>
    <w:rsid w:val="00BC17DF"/>
    <w:rsid w:val="00BC1A6F"/>
    <w:rsid w:val="00BC3292"/>
    <w:rsid w:val="00BC38D6"/>
    <w:rsid w:val="00BC4980"/>
    <w:rsid w:val="00BC6CB2"/>
    <w:rsid w:val="00BD13C2"/>
    <w:rsid w:val="00BD162C"/>
    <w:rsid w:val="00BD2EF6"/>
    <w:rsid w:val="00BD3A6F"/>
    <w:rsid w:val="00BD6646"/>
    <w:rsid w:val="00BE4ABB"/>
    <w:rsid w:val="00BE5BCB"/>
    <w:rsid w:val="00BE63B4"/>
    <w:rsid w:val="00BE7578"/>
    <w:rsid w:val="00BF1D59"/>
    <w:rsid w:val="00BF2722"/>
    <w:rsid w:val="00BF3553"/>
    <w:rsid w:val="00BF3904"/>
    <w:rsid w:val="00BF5831"/>
    <w:rsid w:val="00BF5FBC"/>
    <w:rsid w:val="00BF6457"/>
    <w:rsid w:val="00BF697D"/>
    <w:rsid w:val="00C004EC"/>
    <w:rsid w:val="00C00C9B"/>
    <w:rsid w:val="00C01BD0"/>
    <w:rsid w:val="00C03FD4"/>
    <w:rsid w:val="00C04FCD"/>
    <w:rsid w:val="00C05BD8"/>
    <w:rsid w:val="00C0655E"/>
    <w:rsid w:val="00C07B30"/>
    <w:rsid w:val="00C10E20"/>
    <w:rsid w:val="00C138FD"/>
    <w:rsid w:val="00C143C1"/>
    <w:rsid w:val="00C15823"/>
    <w:rsid w:val="00C17006"/>
    <w:rsid w:val="00C20025"/>
    <w:rsid w:val="00C20A17"/>
    <w:rsid w:val="00C224F8"/>
    <w:rsid w:val="00C24285"/>
    <w:rsid w:val="00C254F7"/>
    <w:rsid w:val="00C267B6"/>
    <w:rsid w:val="00C275AC"/>
    <w:rsid w:val="00C30A71"/>
    <w:rsid w:val="00C30B51"/>
    <w:rsid w:val="00C3167F"/>
    <w:rsid w:val="00C33727"/>
    <w:rsid w:val="00C33B7A"/>
    <w:rsid w:val="00C34A9C"/>
    <w:rsid w:val="00C3583E"/>
    <w:rsid w:val="00C35939"/>
    <w:rsid w:val="00C36E90"/>
    <w:rsid w:val="00C3716C"/>
    <w:rsid w:val="00C40F99"/>
    <w:rsid w:val="00C42BDD"/>
    <w:rsid w:val="00C43646"/>
    <w:rsid w:val="00C441AF"/>
    <w:rsid w:val="00C442F0"/>
    <w:rsid w:val="00C50D43"/>
    <w:rsid w:val="00C50DB0"/>
    <w:rsid w:val="00C50DE5"/>
    <w:rsid w:val="00C55B62"/>
    <w:rsid w:val="00C56664"/>
    <w:rsid w:val="00C57091"/>
    <w:rsid w:val="00C60905"/>
    <w:rsid w:val="00C61A7C"/>
    <w:rsid w:val="00C62B04"/>
    <w:rsid w:val="00C64A9F"/>
    <w:rsid w:val="00C65292"/>
    <w:rsid w:val="00C67573"/>
    <w:rsid w:val="00C6768D"/>
    <w:rsid w:val="00C6781D"/>
    <w:rsid w:val="00C70FFB"/>
    <w:rsid w:val="00C729B9"/>
    <w:rsid w:val="00C73EAE"/>
    <w:rsid w:val="00C74B5A"/>
    <w:rsid w:val="00C753D1"/>
    <w:rsid w:val="00C7732B"/>
    <w:rsid w:val="00C80DEE"/>
    <w:rsid w:val="00C82AB6"/>
    <w:rsid w:val="00C83F62"/>
    <w:rsid w:val="00C84383"/>
    <w:rsid w:val="00C870DF"/>
    <w:rsid w:val="00C87F38"/>
    <w:rsid w:val="00C90793"/>
    <w:rsid w:val="00C91208"/>
    <w:rsid w:val="00C924A3"/>
    <w:rsid w:val="00C932A3"/>
    <w:rsid w:val="00C932D6"/>
    <w:rsid w:val="00C93DC7"/>
    <w:rsid w:val="00C943BA"/>
    <w:rsid w:val="00C95C89"/>
    <w:rsid w:val="00C96276"/>
    <w:rsid w:val="00C97F7B"/>
    <w:rsid w:val="00CA0DB8"/>
    <w:rsid w:val="00CA3369"/>
    <w:rsid w:val="00CA70B1"/>
    <w:rsid w:val="00CA73F8"/>
    <w:rsid w:val="00CB04BB"/>
    <w:rsid w:val="00CB3A51"/>
    <w:rsid w:val="00CB3C9B"/>
    <w:rsid w:val="00CB412A"/>
    <w:rsid w:val="00CB42EB"/>
    <w:rsid w:val="00CB4F57"/>
    <w:rsid w:val="00CB5006"/>
    <w:rsid w:val="00CB788D"/>
    <w:rsid w:val="00CB7BA2"/>
    <w:rsid w:val="00CB7FB4"/>
    <w:rsid w:val="00CC182F"/>
    <w:rsid w:val="00CC38E6"/>
    <w:rsid w:val="00CC6EDE"/>
    <w:rsid w:val="00CD011B"/>
    <w:rsid w:val="00CD0AE9"/>
    <w:rsid w:val="00CD21BB"/>
    <w:rsid w:val="00CD59EA"/>
    <w:rsid w:val="00CD5B34"/>
    <w:rsid w:val="00CD70C5"/>
    <w:rsid w:val="00CE1373"/>
    <w:rsid w:val="00CE2421"/>
    <w:rsid w:val="00CE24F2"/>
    <w:rsid w:val="00CE3FEB"/>
    <w:rsid w:val="00CE5559"/>
    <w:rsid w:val="00CE56F6"/>
    <w:rsid w:val="00CE77C6"/>
    <w:rsid w:val="00CF0EEB"/>
    <w:rsid w:val="00CF23CE"/>
    <w:rsid w:val="00CF4057"/>
    <w:rsid w:val="00CF5176"/>
    <w:rsid w:val="00CF7ECB"/>
    <w:rsid w:val="00D022F5"/>
    <w:rsid w:val="00D02391"/>
    <w:rsid w:val="00D039A0"/>
    <w:rsid w:val="00D039BD"/>
    <w:rsid w:val="00D05261"/>
    <w:rsid w:val="00D07C85"/>
    <w:rsid w:val="00D1078F"/>
    <w:rsid w:val="00D10FB5"/>
    <w:rsid w:val="00D11969"/>
    <w:rsid w:val="00D12F6A"/>
    <w:rsid w:val="00D13012"/>
    <w:rsid w:val="00D16A27"/>
    <w:rsid w:val="00D16F8A"/>
    <w:rsid w:val="00D1702A"/>
    <w:rsid w:val="00D20181"/>
    <w:rsid w:val="00D20C8D"/>
    <w:rsid w:val="00D215A0"/>
    <w:rsid w:val="00D22291"/>
    <w:rsid w:val="00D249A9"/>
    <w:rsid w:val="00D24A21"/>
    <w:rsid w:val="00D252E2"/>
    <w:rsid w:val="00D27354"/>
    <w:rsid w:val="00D3135C"/>
    <w:rsid w:val="00D3309D"/>
    <w:rsid w:val="00D33B87"/>
    <w:rsid w:val="00D33CEA"/>
    <w:rsid w:val="00D34432"/>
    <w:rsid w:val="00D3630E"/>
    <w:rsid w:val="00D376D6"/>
    <w:rsid w:val="00D37940"/>
    <w:rsid w:val="00D37E65"/>
    <w:rsid w:val="00D40C21"/>
    <w:rsid w:val="00D41242"/>
    <w:rsid w:val="00D42ADF"/>
    <w:rsid w:val="00D43369"/>
    <w:rsid w:val="00D440E8"/>
    <w:rsid w:val="00D461B8"/>
    <w:rsid w:val="00D47A59"/>
    <w:rsid w:val="00D47FB9"/>
    <w:rsid w:val="00D5001F"/>
    <w:rsid w:val="00D501D8"/>
    <w:rsid w:val="00D50510"/>
    <w:rsid w:val="00D50859"/>
    <w:rsid w:val="00D50AB8"/>
    <w:rsid w:val="00D52E04"/>
    <w:rsid w:val="00D52F00"/>
    <w:rsid w:val="00D53773"/>
    <w:rsid w:val="00D54905"/>
    <w:rsid w:val="00D55EAA"/>
    <w:rsid w:val="00D5655F"/>
    <w:rsid w:val="00D56763"/>
    <w:rsid w:val="00D57916"/>
    <w:rsid w:val="00D63001"/>
    <w:rsid w:val="00D6306A"/>
    <w:rsid w:val="00D63647"/>
    <w:rsid w:val="00D641C7"/>
    <w:rsid w:val="00D64B2A"/>
    <w:rsid w:val="00D64FA2"/>
    <w:rsid w:val="00D65B79"/>
    <w:rsid w:val="00D66281"/>
    <w:rsid w:val="00D67470"/>
    <w:rsid w:val="00D67648"/>
    <w:rsid w:val="00D74FA0"/>
    <w:rsid w:val="00D7517C"/>
    <w:rsid w:val="00D75603"/>
    <w:rsid w:val="00D76B2B"/>
    <w:rsid w:val="00D77BFB"/>
    <w:rsid w:val="00D80DBF"/>
    <w:rsid w:val="00D826F6"/>
    <w:rsid w:val="00D83431"/>
    <w:rsid w:val="00D83E37"/>
    <w:rsid w:val="00D8753E"/>
    <w:rsid w:val="00D90189"/>
    <w:rsid w:val="00D90356"/>
    <w:rsid w:val="00D95B4D"/>
    <w:rsid w:val="00D97508"/>
    <w:rsid w:val="00DA0AA3"/>
    <w:rsid w:val="00DA18DE"/>
    <w:rsid w:val="00DA2758"/>
    <w:rsid w:val="00DA569C"/>
    <w:rsid w:val="00DB0AB3"/>
    <w:rsid w:val="00DB0ABA"/>
    <w:rsid w:val="00DB1074"/>
    <w:rsid w:val="00DB123B"/>
    <w:rsid w:val="00DB2459"/>
    <w:rsid w:val="00DB301F"/>
    <w:rsid w:val="00DB45D5"/>
    <w:rsid w:val="00DB4ED7"/>
    <w:rsid w:val="00DB5783"/>
    <w:rsid w:val="00DB6514"/>
    <w:rsid w:val="00DB6FD4"/>
    <w:rsid w:val="00DC0807"/>
    <w:rsid w:val="00DC0862"/>
    <w:rsid w:val="00DC1A43"/>
    <w:rsid w:val="00DC2302"/>
    <w:rsid w:val="00DC2422"/>
    <w:rsid w:val="00DC26DE"/>
    <w:rsid w:val="00DC4904"/>
    <w:rsid w:val="00DC5B89"/>
    <w:rsid w:val="00DD096C"/>
    <w:rsid w:val="00DD127F"/>
    <w:rsid w:val="00DD2D64"/>
    <w:rsid w:val="00DD6DB2"/>
    <w:rsid w:val="00DD6F3E"/>
    <w:rsid w:val="00DE32F1"/>
    <w:rsid w:val="00DE4249"/>
    <w:rsid w:val="00DE475A"/>
    <w:rsid w:val="00DE5073"/>
    <w:rsid w:val="00DE5AEA"/>
    <w:rsid w:val="00DE656F"/>
    <w:rsid w:val="00DF0F79"/>
    <w:rsid w:val="00DF123D"/>
    <w:rsid w:val="00DF2669"/>
    <w:rsid w:val="00DF3DA0"/>
    <w:rsid w:val="00DF405E"/>
    <w:rsid w:val="00DF42B2"/>
    <w:rsid w:val="00E00622"/>
    <w:rsid w:val="00E00D60"/>
    <w:rsid w:val="00E01F8F"/>
    <w:rsid w:val="00E0211F"/>
    <w:rsid w:val="00E021BD"/>
    <w:rsid w:val="00E02893"/>
    <w:rsid w:val="00E03CB6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1C7C"/>
    <w:rsid w:val="00E12A78"/>
    <w:rsid w:val="00E13F3A"/>
    <w:rsid w:val="00E173D8"/>
    <w:rsid w:val="00E17A20"/>
    <w:rsid w:val="00E20361"/>
    <w:rsid w:val="00E2479B"/>
    <w:rsid w:val="00E24EA0"/>
    <w:rsid w:val="00E33870"/>
    <w:rsid w:val="00E3477D"/>
    <w:rsid w:val="00E350DB"/>
    <w:rsid w:val="00E359E5"/>
    <w:rsid w:val="00E37078"/>
    <w:rsid w:val="00E372D0"/>
    <w:rsid w:val="00E41B61"/>
    <w:rsid w:val="00E42518"/>
    <w:rsid w:val="00E4259A"/>
    <w:rsid w:val="00E42D65"/>
    <w:rsid w:val="00E45C7A"/>
    <w:rsid w:val="00E4695B"/>
    <w:rsid w:val="00E47000"/>
    <w:rsid w:val="00E54C1C"/>
    <w:rsid w:val="00E551FF"/>
    <w:rsid w:val="00E55B0C"/>
    <w:rsid w:val="00E55D31"/>
    <w:rsid w:val="00E57DB8"/>
    <w:rsid w:val="00E61E40"/>
    <w:rsid w:val="00E631B2"/>
    <w:rsid w:val="00E63473"/>
    <w:rsid w:val="00E64994"/>
    <w:rsid w:val="00E64B6E"/>
    <w:rsid w:val="00E67D55"/>
    <w:rsid w:val="00E71704"/>
    <w:rsid w:val="00E7199A"/>
    <w:rsid w:val="00E74E04"/>
    <w:rsid w:val="00E7580F"/>
    <w:rsid w:val="00E75F5B"/>
    <w:rsid w:val="00E76885"/>
    <w:rsid w:val="00E7723C"/>
    <w:rsid w:val="00E80E8C"/>
    <w:rsid w:val="00E83515"/>
    <w:rsid w:val="00E83C3F"/>
    <w:rsid w:val="00E843B6"/>
    <w:rsid w:val="00E86B75"/>
    <w:rsid w:val="00E86F47"/>
    <w:rsid w:val="00E92023"/>
    <w:rsid w:val="00E94634"/>
    <w:rsid w:val="00E95008"/>
    <w:rsid w:val="00E954EE"/>
    <w:rsid w:val="00E97C88"/>
    <w:rsid w:val="00EA0BE9"/>
    <w:rsid w:val="00EA4341"/>
    <w:rsid w:val="00EB2694"/>
    <w:rsid w:val="00EB3E83"/>
    <w:rsid w:val="00EB40FC"/>
    <w:rsid w:val="00EB438E"/>
    <w:rsid w:val="00EB56CB"/>
    <w:rsid w:val="00EC015E"/>
    <w:rsid w:val="00EC098C"/>
    <w:rsid w:val="00EC0F7E"/>
    <w:rsid w:val="00EC2CC3"/>
    <w:rsid w:val="00EC2EEB"/>
    <w:rsid w:val="00EC3652"/>
    <w:rsid w:val="00EC3F5B"/>
    <w:rsid w:val="00EC6708"/>
    <w:rsid w:val="00EC6AD2"/>
    <w:rsid w:val="00EC7DF1"/>
    <w:rsid w:val="00ED2AA5"/>
    <w:rsid w:val="00ED37F1"/>
    <w:rsid w:val="00EE2116"/>
    <w:rsid w:val="00EE3360"/>
    <w:rsid w:val="00EE4320"/>
    <w:rsid w:val="00EE5578"/>
    <w:rsid w:val="00EE6975"/>
    <w:rsid w:val="00EE6D7A"/>
    <w:rsid w:val="00EF559D"/>
    <w:rsid w:val="00EF6116"/>
    <w:rsid w:val="00EF625A"/>
    <w:rsid w:val="00F00F8E"/>
    <w:rsid w:val="00F034BD"/>
    <w:rsid w:val="00F03EF0"/>
    <w:rsid w:val="00F03F39"/>
    <w:rsid w:val="00F0406A"/>
    <w:rsid w:val="00F068D8"/>
    <w:rsid w:val="00F07019"/>
    <w:rsid w:val="00F106B6"/>
    <w:rsid w:val="00F11AB5"/>
    <w:rsid w:val="00F12B5D"/>
    <w:rsid w:val="00F15EEB"/>
    <w:rsid w:val="00F163B2"/>
    <w:rsid w:val="00F16AD2"/>
    <w:rsid w:val="00F16B70"/>
    <w:rsid w:val="00F22856"/>
    <w:rsid w:val="00F243CD"/>
    <w:rsid w:val="00F249DD"/>
    <w:rsid w:val="00F24C29"/>
    <w:rsid w:val="00F2508C"/>
    <w:rsid w:val="00F26391"/>
    <w:rsid w:val="00F27174"/>
    <w:rsid w:val="00F3004C"/>
    <w:rsid w:val="00F31EB5"/>
    <w:rsid w:val="00F328AE"/>
    <w:rsid w:val="00F3348D"/>
    <w:rsid w:val="00F34494"/>
    <w:rsid w:val="00F34710"/>
    <w:rsid w:val="00F34E91"/>
    <w:rsid w:val="00F37E40"/>
    <w:rsid w:val="00F40007"/>
    <w:rsid w:val="00F400D6"/>
    <w:rsid w:val="00F40132"/>
    <w:rsid w:val="00F416DF"/>
    <w:rsid w:val="00F42873"/>
    <w:rsid w:val="00F437BB"/>
    <w:rsid w:val="00F44031"/>
    <w:rsid w:val="00F453FB"/>
    <w:rsid w:val="00F4694C"/>
    <w:rsid w:val="00F479B3"/>
    <w:rsid w:val="00F516D7"/>
    <w:rsid w:val="00F523BE"/>
    <w:rsid w:val="00F52E6B"/>
    <w:rsid w:val="00F53D1C"/>
    <w:rsid w:val="00F547F3"/>
    <w:rsid w:val="00F54922"/>
    <w:rsid w:val="00F54E60"/>
    <w:rsid w:val="00F603DB"/>
    <w:rsid w:val="00F6070C"/>
    <w:rsid w:val="00F6283A"/>
    <w:rsid w:val="00F64565"/>
    <w:rsid w:val="00F705F4"/>
    <w:rsid w:val="00F73887"/>
    <w:rsid w:val="00F7753D"/>
    <w:rsid w:val="00F8184D"/>
    <w:rsid w:val="00F82EFF"/>
    <w:rsid w:val="00F83A1F"/>
    <w:rsid w:val="00F850E2"/>
    <w:rsid w:val="00F87BAF"/>
    <w:rsid w:val="00F900BD"/>
    <w:rsid w:val="00F90145"/>
    <w:rsid w:val="00F90F02"/>
    <w:rsid w:val="00F91456"/>
    <w:rsid w:val="00F9192D"/>
    <w:rsid w:val="00F924CA"/>
    <w:rsid w:val="00F932C3"/>
    <w:rsid w:val="00F939EA"/>
    <w:rsid w:val="00F951B5"/>
    <w:rsid w:val="00FA1F4D"/>
    <w:rsid w:val="00FA3AFD"/>
    <w:rsid w:val="00FA4DE8"/>
    <w:rsid w:val="00FA54F2"/>
    <w:rsid w:val="00FB00F6"/>
    <w:rsid w:val="00FB5B3F"/>
    <w:rsid w:val="00FB5CB5"/>
    <w:rsid w:val="00FB6DDA"/>
    <w:rsid w:val="00FB6F8B"/>
    <w:rsid w:val="00FB71D7"/>
    <w:rsid w:val="00FB7366"/>
    <w:rsid w:val="00FB77C4"/>
    <w:rsid w:val="00FC056B"/>
    <w:rsid w:val="00FC07D7"/>
    <w:rsid w:val="00FC1C51"/>
    <w:rsid w:val="00FC574A"/>
    <w:rsid w:val="00FC6C73"/>
    <w:rsid w:val="00FD111E"/>
    <w:rsid w:val="00FD14D9"/>
    <w:rsid w:val="00FD27D2"/>
    <w:rsid w:val="00FD3A53"/>
    <w:rsid w:val="00FD41A6"/>
    <w:rsid w:val="00FD4C49"/>
    <w:rsid w:val="00FD5402"/>
    <w:rsid w:val="00FD5763"/>
    <w:rsid w:val="00FD656F"/>
    <w:rsid w:val="00FD7022"/>
    <w:rsid w:val="00FD7335"/>
    <w:rsid w:val="00FD74D5"/>
    <w:rsid w:val="00FD75B9"/>
    <w:rsid w:val="00FD79EF"/>
    <w:rsid w:val="00FE08DA"/>
    <w:rsid w:val="00FE1C2E"/>
    <w:rsid w:val="00FE1FEE"/>
    <w:rsid w:val="00FE32C3"/>
    <w:rsid w:val="00FE3A5D"/>
    <w:rsid w:val="00FE4D40"/>
    <w:rsid w:val="00FE50A2"/>
    <w:rsid w:val="00FE56D6"/>
    <w:rsid w:val="00FF0C54"/>
    <w:rsid w:val="00FF3880"/>
    <w:rsid w:val="00FF4890"/>
    <w:rsid w:val="00FF679A"/>
    <w:rsid w:val="00FF7782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1ADEA2B0"/>
  <w15:docId w15:val="{54017122-43E9-4867-86C6-0AC15E33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tabs>
        <w:tab w:val="clear" w:pos="596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rsid w:val="00F22856"/>
    <w:pPr>
      <w:jc w:val="left"/>
    </w:p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5579BC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szCs w:val="24"/>
      <w:lang w:val="pl-PL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54AD"/>
    <w:rPr>
      <w:b/>
      <w:lang w:val="cs-CZ" w:eastAsia="en-US"/>
    </w:rPr>
  </w:style>
  <w:style w:type="character" w:customStyle="1" w:styleId="BodyTextChar">
    <w:name w:val="Body Text Char"/>
    <w:basedOn w:val="DefaultParagraphFont"/>
    <w:link w:val="BodyText"/>
    <w:locked/>
    <w:rsid w:val="008654AD"/>
    <w:rPr>
      <w:lang w:val="cs-CZ" w:eastAsia="en-US"/>
    </w:rPr>
  </w:style>
  <w:style w:type="paragraph" w:styleId="ListParagraph">
    <w:name w:val="List Paragraph"/>
    <w:basedOn w:val="Normal"/>
    <w:uiPriority w:val="34"/>
    <w:qFormat/>
    <w:rsid w:val="008D6BDF"/>
    <w:pPr>
      <w:ind w:left="720"/>
      <w:contextualSpacing/>
    </w:pPr>
  </w:style>
  <w:style w:type="paragraph" w:styleId="Revision">
    <w:name w:val="Revision"/>
    <w:hidden/>
    <w:uiPriority w:val="99"/>
    <w:semiHidden/>
    <w:rsid w:val="00ED2AA5"/>
    <w:rPr>
      <w:lang w:val="cs-CZ" w:eastAsia="en-US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052F24"/>
    <w:rPr>
      <w:b/>
      <w:caps/>
      <w:u w:val="single"/>
      <w:shd w:val="solid" w:color="FFFFFF" w:fill="FFFFFF"/>
      <w:lang w:val="cs-CZ" w:eastAsia="en-US"/>
    </w:rPr>
  </w:style>
  <w:style w:type="character" w:styleId="CommentReference">
    <w:name w:val="annotation reference"/>
    <w:basedOn w:val="DefaultParagraphFont"/>
    <w:rsid w:val="004E58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58CB"/>
  </w:style>
  <w:style w:type="character" w:customStyle="1" w:styleId="CommentTextChar">
    <w:name w:val="Comment Text Char"/>
    <w:basedOn w:val="DefaultParagraphFont"/>
    <w:link w:val="CommentText"/>
    <w:rsid w:val="004E58C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5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58CB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CC626-2189-4F08-817F-83A74AA3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30</Pages>
  <Words>5217</Words>
  <Characters>28222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C&amp;A Group</Company>
  <LinksUpToDate>false</LinksUpToDate>
  <CharactersWithSpaces>33373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Radim SAXL</cp:lastModifiedBy>
  <cp:revision>27</cp:revision>
  <cp:lastPrinted>2016-05-24T08:06:00Z</cp:lastPrinted>
  <dcterms:created xsi:type="dcterms:W3CDTF">2019-07-17T12:25:00Z</dcterms:created>
  <dcterms:modified xsi:type="dcterms:W3CDTF">2020-05-31T17:12:00Z</dcterms:modified>
</cp:coreProperties>
</file>