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D + D Hydraulik, spol. s r.o.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Vígľaš 571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96212 Vígľaš.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IČO 315 92 023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Deň zápisu  14.09.1993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Štatutárny orgán : Konateľ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Debnár Jaromír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96204 Kriváň 321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Účtovná jednotka má ako hlavnú činnosť v roku 2019 kovoobrábanie,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11,5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11,6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Pretúto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Účtovná závierka za rok 2018 bola schválená 06.06.2019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>
      <w:pPr>
        <w:pStyle w:val="Default"/>
        <w:spacing w:before="14" w:after="2"/>
      </w:pPr>
      <w:r>
        <w:rPr>
          <w:rFonts w:ascii="Arial" w:hAnsi="Arial" w:cs="Arial"/>
          <w:sz w:val="22"/>
          <w:szCs w:val="22"/>
        </w:rPr>
        <w:t>Účtovná závierka bola zostavená za predpokladu nepretržitého trvania.</w:t>
      </w:r>
    </w:p>
    <w:p>
      <w:pPr>
        <w:pStyle w:val="Default"/>
        <w:spacing w:before="14" w:after="2"/>
      </w:pPr>
      <w:r>
        <w:rPr>
          <w:rFonts w:ascii="Arial" w:hAnsi="Arial" w:cs="Arial"/>
          <w:sz w:val="22"/>
          <w:szCs w:val="22"/>
        </w:rPr>
        <w:t>účtovná jednotka nezmenila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vlastnou činnosťou: vlastnými nákladmi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cenou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8. Splatná daň z príjmov a odložená daň z príjmov: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288066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650899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-833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82759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43000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10775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132295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265000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301811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64168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231230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295398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13967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9971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23938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9676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10775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20451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68459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230426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298885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243832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56836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355501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196541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71385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302478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276686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638686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11380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11380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23593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11380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11380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288066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650899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48768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222919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271687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15400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23710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64168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231229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295397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259232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53767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366999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243832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56837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833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355501</w:t>
            </w:r>
          </w:p>
        </w:tc>
      </w:tr>
    </w:tbl>
    <w:p w:rsidR="00555E86" w:rsidRPr="00BF421A" w:rsidRDefault="00555E86" w:rsidP="000E1060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Hmotný majetok je poistený v poisťovni Allianz.</w:t>
      </w:r>
    </w:p>
    <w:p w:rsidR="00555E86" w:rsidRPr="00BF421A" w:rsidRDefault="00555E86" w:rsidP="004636F2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69CC8DE5">
      <w:pPr>
        <w:pStyle w:val="Title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žiadne opravné položky k zásobám neboli tvorené.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55E8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71228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22869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94097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17950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17950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89178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22869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112047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3111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3111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Za rok 2019 je vykázaný zisk 61.811 EUR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 priebehu roku 2019 bolo na základe rozhodnutia jediného spoločníka uhradená strata z minulých rokov z nerozdeleného zisku vzniknutého do roku 2003 vo výške 168.401,- EUR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Základný vklad v hodnote 10.000 bez zmeny.</w:t>
      </w:r>
    </w:p>
    <w:p w:rsidR="00555E86" w:rsidRPr="00BF421A" w:rsidRDefault="00555E86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nemáme náplň.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</w:tr>
    </w:tbl>
    <w:p w:rsidR="00555E86" w:rsidRPr="00BF421A" w:rsidRDefault="00555E86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7549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7228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7549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7228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5346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1882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4681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7549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7549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5584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1965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1381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149053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Title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1329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479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1381</w:t>
            </w:r>
          </w:p>
        </w:tc>
      </w:tr>
    </w:tbl>
    <w:p w:rsidR="00555E86" w:rsidRPr="00BF421A" w:rsidRDefault="00555E86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1.11.2024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3004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12754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661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1172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13926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413627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337197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76911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61525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1129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543511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369170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Title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9924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33184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50374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23260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17190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44649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123655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139218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79007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15563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54573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156839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189592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102267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32753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102267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32753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555E86" w:rsidRPr="00BF421A" w:rsidRDefault="00555E86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66451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13955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-525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-41870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-8793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-11335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-2380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4640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Nenastali žiadne skutočnosti, ktoré by bolo treba uviesť.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430624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186402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254766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-168402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168402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61811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447287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430624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-168402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-168402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10544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86" w:rsidRDefault="00555E86" w:rsidP="00107589">
      <w:pPr>
        <w:spacing w:after="0" w:line="240" w:lineRule="auto"/>
      </w:pPr>
      <w:r>
        <w:separator/>
      </w:r>
    </w:p>
  </w:endnote>
  <w:endnote w:type="continuationSeparator" w:id="1">
    <w:p w:rsidR="00555E86" w:rsidRDefault="00555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16</w:t>
      </w:r>
    </w:fldSimple>
  </w:p>
  <w:p w:rsidR="00555E86" w:rsidRDefault="00555E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86" w:rsidRDefault="00555E86" w:rsidP="00107589">
      <w:pPr>
        <w:spacing w:after="0" w:line="240" w:lineRule="auto"/>
      </w:pPr>
      <w:r>
        <w:separator/>
      </w:r>
    </w:p>
  </w:footnote>
  <w:footnote w:type="continuationSeparator" w:id="1">
    <w:p w:rsidR="00555E86" w:rsidRDefault="00555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6</w:t>
          </w:r>
        </w:p>
      </w:tc>
    </w:tr>
  </w:tbl>
  <w:p w:rsidR="00555E86" w:rsidRDefault="00555E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</w:style>
  <w:style w:type="character" w:customStyle="1" w:styleId="PtaChar">
    <w:name w:val="Päta Char"/>
    <w:basedOn w:val="DefaultParagraphFont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Pages>29</Pages>
  <Words>8814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...</cp:lastModifiedBy>
  <cp:revision>59</cp:revision>
  <cp:lastPrinted>2013-12-05T12:47:00Z</cp:lastPrinted>
  <dcterms:created xsi:type="dcterms:W3CDTF">2016-02-05T15:29:00Z</dcterms:created>
  <dcterms:modified xsi:type="dcterms:W3CDTF">2017-02-09T08:35:00Z</dcterms:modified>
</cp:coreProperties>
</file>