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05EB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05EB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05EB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05EB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05EB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05EB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05EB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05EB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405F99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405F99" w:rsidRPr="004C12F0" w:rsidRDefault="00405F9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405F99" w:rsidRPr="006C3311" w:rsidRDefault="00405F99" w:rsidP="00405F9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ThDr. Miroslav </w:t>
            </w:r>
            <w:proofErr w:type="spellStart"/>
            <w:r>
              <w:rPr>
                <w:b/>
                <w:sz w:val="16"/>
                <w:szCs w:val="16"/>
              </w:rPr>
              <w:t>Dancák</w:t>
            </w:r>
            <w:proofErr w:type="spellEnd"/>
            <w:r>
              <w:rPr>
                <w:b/>
                <w:sz w:val="16"/>
                <w:szCs w:val="16"/>
              </w:rPr>
              <w:t>, PhD.</w:t>
            </w:r>
          </w:p>
        </w:tc>
      </w:tr>
      <w:tr w:rsidR="00405F99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405F99" w:rsidRPr="004C12F0" w:rsidRDefault="00405F9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405F99" w:rsidRPr="006C3311" w:rsidRDefault="00405F99" w:rsidP="00405F9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Mons. ThDr. Ján </w:t>
            </w:r>
            <w:proofErr w:type="spellStart"/>
            <w:r>
              <w:rPr>
                <w:b/>
                <w:sz w:val="16"/>
                <w:szCs w:val="16"/>
              </w:rPr>
              <w:t>Babjak</w:t>
            </w:r>
            <w:proofErr w:type="spellEnd"/>
            <w:r>
              <w:rPr>
                <w:b/>
                <w:sz w:val="16"/>
                <w:szCs w:val="16"/>
              </w:rPr>
              <w:t>, PhD. SJ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405F99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05F99">
              <w:rPr>
                <w:b/>
                <w:sz w:val="16"/>
                <w:szCs w:val="16"/>
              </w:rPr>
              <w:t>20.12.2001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05F99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05F99" w:rsidRPr="00497323" w:rsidRDefault="00405F99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405F99" w:rsidRPr="00497323" w:rsidRDefault="00405F99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F99" w:rsidRPr="00497323" w:rsidRDefault="00405F99" w:rsidP="00405F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ThDr. Miroslav </w:t>
            </w:r>
            <w:proofErr w:type="spellStart"/>
            <w:r>
              <w:rPr>
                <w:sz w:val="16"/>
                <w:szCs w:val="16"/>
              </w:rPr>
              <w:t>Dancák</w:t>
            </w:r>
            <w:proofErr w:type="spellEnd"/>
            <w:r>
              <w:rPr>
                <w:sz w:val="16"/>
                <w:szCs w:val="16"/>
              </w:rPr>
              <w:t>, PhD. - predseda</w:t>
            </w:r>
          </w:p>
        </w:tc>
      </w:tr>
      <w:tr w:rsidR="00405F99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05F99" w:rsidRPr="00497323" w:rsidRDefault="00405F9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F99" w:rsidRDefault="00405F99" w:rsidP="00405F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Daniel </w:t>
            </w:r>
            <w:proofErr w:type="spellStart"/>
            <w:r>
              <w:rPr>
                <w:sz w:val="16"/>
                <w:szCs w:val="16"/>
              </w:rPr>
              <w:t>Dzurovčín</w:t>
            </w:r>
            <w:proofErr w:type="spellEnd"/>
            <w:r>
              <w:rPr>
                <w:sz w:val="16"/>
                <w:szCs w:val="16"/>
              </w:rPr>
              <w:t xml:space="preserve"> - člen</w:t>
            </w:r>
          </w:p>
        </w:tc>
      </w:tr>
      <w:tr w:rsidR="00405F99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05F99" w:rsidRPr="00497323" w:rsidRDefault="00405F9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F99" w:rsidRDefault="00405F99" w:rsidP="00405F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Mons. doc. ThDr. Ľubomír Petrík, PhD. - člen</w:t>
            </w:r>
          </w:p>
        </w:tc>
      </w:tr>
      <w:tr w:rsidR="00405F99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05F99" w:rsidRPr="00497323" w:rsidRDefault="00405F9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F99" w:rsidRDefault="00405F99" w:rsidP="00405F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ThDr. Marek </w:t>
            </w:r>
            <w:proofErr w:type="spellStart"/>
            <w:r>
              <w:rPr>
                <w:sz w:val="16"/>
                <w:szCs w:val="16"/>
              </w:rPr>
              <w:t>Durlák</w:t>
            </w:r>
            <w:proofErr w:type="spellEnd"/>
            <w:r>
              <w:rPr>
                <w:sz w:val="16"/>
                <w:szCs w:val="16"/>
              </w:rPr>
              <w:t xml:space="preserve"> - člen</w:t>
            </w:r>
          </w:p>
        </w:tc>
      </w:tr>
      <w:tr w:rsidR="00405F99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05F99" w:rsidRPr="00497323" w:rsidRDefault="00405F9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F99" w:rsidRPr="00497323" w:rsidRDefault="00405F99" w:rsidP="00405F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Marek Belej – člen</w:t>
            </w:r>
          </w:p>
        </w:tc>
      </w:tr>
      <w:tr w:rsidR="00405F99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05F99" w:rsidRPr="00497323" w:rsidRDefault="00405F9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F99" w:rsidRPr="00497323" w:rsidRDefault="00405F99" w:rsidP="00405F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Peter </w:t>
            </w:r>
            <w:proofErr w:type="spellStart"/>
            <w:r>
              <w:rPr>
                <w:sz w:val="16"/>
                <w:szCs w:val="16"/>
              </w:rPr>
              <w:t>Kačur</w:t>
            </w:r>
            <w:proofErr w:type="spellEnd"/>
            <w:r>
              <w:rPr>
                <w:sz w:val="16"/>
                <w:szCs w:val="16"/>
              </w:rPr>
              <w:t xml:space="preserve"> - člen</w:t>
            </w:r>
          </w:p>
        </w:tc>
      </w:tr>
      <w:tr w:rsidR="00405F99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05F99" w:rsidRPr="00497323" w:rsidRDefault="00405F9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F99" w:rsidRPr="00497323" w:rsidRDefault="00405F99" w:rsidP="00405F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Rastislav Baka – člen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05F99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05F99" w:rsidRPr="00497323" w:rsidRDefault="00405F9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F99" w:rsidRPr="00497323" w:rsidRDefault="00405F99" w:rsidP="00405F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Podpora a ochrana vzdelávania seminaristov, žiakov základných a stredných gréckokatolíckych škôl, podpora celoživotného vzdelávania gréckokatolíckych biskupov, kňazov, rehoľníkov, rehoľníčok, duchovných pastierov a laikov.</w:t>
            </w:r>
          </w:p>
        </w:tc>
      </w:tr>
      <w:tr w:rsidR="00405F99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05F99" w:rsidRPr="00497323" w:rsidRDefault="00405F9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F99" w:rsidRPr="00497323" w:rsidRDefault="00405F99" w:rsidP="00405F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Rozvoj a ochrana duchovných a kultúrnych hodnôt Gréckokatolíckej cirkvi a východného obradu na Slovensku.</w:t>
            </w:r>
          </w:p>
        </w:tc>
      </w:tr>
      <w:tr w:rsidR="00405F99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05F99" w:rsidRPr="00497323" w:rsidRDefault="00405F9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F99" w:rsidRPr="00497323" w:rsidRDefault="00405F99" w:rsidP="00405F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Ochrana a podpora zdravia a sociálna podpora vo forme peňažných príspevkov</w:t>
            </w:r>
          </w:p>
        </w:tc>
      </w:tr>
      <w:tr w:rsidR="00405F99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05F99" w:rsidRPr="00497323" w:rsidRDefault="00405F9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F99" w:rsidRPr="00497323" w:rsidRDefault="00405F9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05F99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05F99" w:rsidRPr="00497323" w:rsidRDefault="00405F9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F99" w:rsidRPr="00497323" w:rsidRDefault="00405F9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05F99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05F99" w:rsidRPr="00497323" w:rsidRDefault="00405F9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F99" w:rsidRPr="00497323" w:rsidRDefault="00405F9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05F99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05F99" w:rsidRPr="00497323" w:rsidRDefault="00405F9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F99" w:rsidRPr="00497323" w:rsidRDefault="00405F9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05F99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05F99" w:rsidRPr="00497323" w:rsidRDefault="00405F9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F99" w:rsidRPr="00497323" w:rsidRDefault="00405F9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05F99">
        <w:rPr>
          <w:b/>
          <w:sz w:val="18"/>
          <w:szCs w:val="18"/>
          <w:bdr w:val="single" w:sz="4" w:space="0" w:color="auto"/>
        </w:rPr>
        <w:t>ÁNO</w:t>
      </w:r>
      <w:r w:rsidRPr="00405F99">
        <w:rPr>
          <w:b/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05F9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5F99">
              <w:rPr>
                <w:sz w:val="16"/>
                <w:szCs w:val="16"/>
              </w:rPr>
              <w:t>Účtovná jednotka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05F9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5F99">
              <w:rPr>
                <w:sz w:val="16"/>
                <w:szCs w:val="16"/>
              </w:rPr>
              <w:t>Účtovná jednotka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05F9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5F99">
              <w:rPr>
                <w:sz w:val="16"/>
                <w:szCs w:val="16"/>
              </w:rPr>
              <w:t>Účtovná jednotka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05F9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5F99">
              <w:rPr>
                <w:sz w:val="16"/>
                <w:szCs w:val="16"/>
              </w:rPr>
              <w:t>Účtovná jednotka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05F9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5F99">
              <w:rPr>
                <w:sz w:val="16"/>
                <w:szCs w:val="16"/>
              </w:rPr>
              <w:t>Účtovná jednotka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05F9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5F99">
              <w:rPr>
                <w:sz w:val="16"/>
                <w:szCs w:val="16"/>
              </w:rPr>
              <w:t>Účtovná jednotka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05F9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5F99">
              <w:rPr>
                <w:sz w:val="16"/>
                <w:szCs w:val="16"/>
              </w:rPr>
              <w:t>Účtovná jednotka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05F9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5F99">
              <w:rPr>
                <w:sz w:val="16"/>
                <w:szCs w:val="16"/>
              </w:rPr>
              <w:t>Účtovná jednotka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05F9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5F99">
              <w:rPr>
                <w:sz w:val="16"/>
                <w:szCs w:val="16"/>
              </w:rPr>
              <w:t>Účtovná jednotka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05F9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5F99">
              <w:rPr>
                <w:sz w:val="16"/>
                <w:szCs w:val="16"/>
              </w:rPr>
              <w:t>Účtovná jednotka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05F9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05F9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05F9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5F99">
              <w:rPr>
                <w:sz w:val="16"/>
                <w:szCs w:val="16"/>
              </w:rPr>
              <w:t>Účtovná jednotka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05F9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05F9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5F99">
              <w:rPr>
                <w:sz w:val="16"/>
                <w:szCs w:val="16"/>
              </w:rPr>
              <w:t>Účtovná jednotka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05F9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5F99">
              <w:rPr>
                <w:sz w:val="16"/>
                <w:szCs w:val="16"/>
              </w:rPr>
              <w:t>Účtovná jednotka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05F9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5F99">
              <w:rPr>
                <w:sz w:val="16"/>
                <w:szCs w:val="16"/>
              </w:rPr>
              <w:t>Účtovná jednotka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05F9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5F99">
              <w:rPr>
                <w:sz w:val="16"/>
                <w:szCs w:val="16"/>
              </w:rPr>
              <w:t>Účtovná jednotka nemá náplň pre túto položku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 xml:space="preserve">áno / </w:t>
            </w:r>
            <w:r w:rsidRPr="00405F99">
              <w:rPr>
                <w:b/>
                <w:sz w:val="18"/>
                <w:szCs w:val="18"/>
              </w:rPr>
              <w:t>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 xml:space="preserve">áno / </w:t>
            </w:r>
            <w:r w:rsidRPr="00405F99">
              <w:rPr>
                <w:b/>
                <w:sz w:val="18"/>
                <w:szCs w:val="18"/>
              </w:rPr>
              <w:t>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05EB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C05EB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C05EB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C05EB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C05EB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05EB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05EB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1,72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05EB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05EB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05EB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295,07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05EB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263,07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05EB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05EB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C05EBB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296,79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C05EBB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264,79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C54F78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81790,8</w:t>
            </w:r>
          </w:p>
        </w:tc>
        <w:tc>
          <w:tcPr>
            <w:tcW w:w="599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81790,8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-81558,01</w:t>
            </w:r>
          </w:p>
        </w:tc>
        <w:tc>
          <w:tcPr>
            <w:tcW w:w="599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599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-81526,01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4550</w:t>
            </w:r>
          </w:p>
        </w:tc>
        <w:tc>
          <w:tcPr>
            <w:tcW w:w="599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4662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-112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232,79</w:t>
            </w:r>
          </w:p>
        </w:tc>
        <w:tc>
          <w:tcPr>
            <w:tcW w:w="599" w:type="pct"/>
            <w:vAlign w:val="center"/>
          </w:tcPr>
          <w:p w:rsidR="00194A51" w:rsidRPr="00CD3920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4582</w:t>
            </w:r>
          </w:p>
        </w:tc>
        <w:tc>
          <w:tcPr>
            <w:tcW w:w="599" w:type="pct"/>
            <w:vAlign w:val="center"/>
          </w:tcPr>
          <w:p w:rsidR="00194A51" w:rsidRPr="00CD3920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4662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152,79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C05E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405F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144</w:t>
            </w:r>
          </w:p>
        </w:tc>
        <w:tc>
          <w:tcPr>
            <w:tcW w:w="1500" w:type="pct"/>
            <w:vAlign w:val="center"/>
          </w:tcPr>
          <w:p w:rsidR="00945816" w:rsidRPr="00461D4F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44692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144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144</w:t>
            </w:r>
          </w:p>
        </w:tc>
        <w:tc>
          <w:tcPr>
            <w:tcW w:w="1533" w:type="pct"/>
            <w:vAlign w:val="center"/>
          </w:tcPr>
          <w:p w:rsidR="00EE59DC" w:rsidRPr="00F35F00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144</w:t>
            </w:r>
          </w:p>
        </w:tc>
        <w:tc>
          <w:tcPr>
            <w:tcW w:w="1533" w:type="pct"/>
            <w:vAlign w:val="center"/>
          </w:tcPr>
          <w:p w:rsidR="00EE59DC" w:rsidRPr="00F35F00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C05EBB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804636" w:rsidRDefault="00C05EBB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C05EBB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C05EBB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C05EBB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C05EBB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C05E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05E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C05EBB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C05EBB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C05EBB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C05EB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9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C8A" w:rsidRDefault="00085C8A" w:rsidP="00347C39">
      <w:pPr>
        <w:spacing w:before="0" w:after="0" w:line="240" w:lineRule="auto"/>
      </w:pPr>
      <w:r>
        <w:separator/>
      </w:r>
    </w:p>
  </w:endnote>
  <w:endnote w:type="continuationSeparator" w:id="0">
    <w:p w:rsidR="00085C8A" w:rsidRDefault="00085C8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F99" w:rsidRDefault="00405F9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44692">
      <w:rPr>
        <w:noProof/>
      </w:rPr>
      <w:t>15</w:t>
    </w:r>
    <w:r>
      <w:fldChar w:fldCharType="end"/>
    </w:r>
  </w:p>
  <w:p w:rsidR="00405F99" w:rsidRDefault="00405F9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C8A" w:rsidRDefault="00085C8A" w:rsidP="00347C39">
      <w:pPr>
        <w:spacing w:before="0" w:after="0" w:line="240" w:lineRule="auto"/>
      </w:pPr>
      <w:r>
        <w:separator/>
      </w:r>
    </w:p>
  </w:footnote>
  <w:footnote w:type="continuationSeparator" w:id="0">
    <w:p w:rsidR="00085C8A" w:rsidRDefault="00085C8A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EBB"/>
    <w:rsid w:val="0000240E"/>
    <w:rsid w:val="000109BB"/>
    <w:rsid w:val="0001299B"/>
    <w:rsid w:val="000273B8"/>
    <w:rsid w:val="00032B58"/>
    <w:rsid w:val="0003706B"/>
    <w:rsid w:val="00054FC8"/>
    <w:rsid w:val="00060214"/>
    <w:rsid w:val="00067E1D"/>
    <w:rsid w:val="00070270"/>
    <w:rsid w:val="000730DA"/>
    <w:rsid w:val="00080E0D"/>
    <w:rsid w:val="00085C8A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05F99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313E1"/>
    <w:rsid w:val="00645BCA"/>
    <w:rsid w:val="0066065D"/>
    <w:rsid w:val="00661D7A"/>
    <w:rsid w:val="00663221"/>
    <w:rsid w:val="00691DCC"/>
    <w:rsid w:val="00695943"/>
    <w:rsid w:val="006A3414"/>
    <w:rsid w:val="006B01E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5EBB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4692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4CFD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C347E-B7A5-4C02-A7AD-A273BFB25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11</TotalTime>
  <Pages>11</Pages>
  <Words>4008</Words>
  <Characters>22852</Characters>
  <Application>Microsoft Office Word</Application>
  <DocSecurity>0</DocSecurity>
  <Lines>190</Lines>
  <Paragraphs>53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26807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uctaren2</dc:creator>
  <cp:lastModifiedBy>uctaren2</cp:lastModifiedBy>
  <cp:revision>3</cp:revision>
  <cp:lastPrinted>2014-01-20T20:18:00Z</cp:lastPrinted>
  <dcterms:created xsi:type="dcterms:W3CDTF">2020-06-24T07:38:00Z</dcterms:created>
  <dcterms:modified xsi:type="dcterms:W3CDTF">2020-06-24T07:53:00Z</dcterms:modified>
</cp:coreProperties>
</file>