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EE446E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E446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Saleziáni don Bosca – Slovenská provincia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Miletičova 7, 821 08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IČO: 00586421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555A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04.07.2017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555A7" w:rsidP="00A43F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7C6BBB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</w:t>
            </w:r>
            <w:r w:rsidR="007C6BB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Anna </w:t>
            </w:r>
            <w:r w:rsidR="00A43F8F"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átková</w:t>
            </w:r>
            <w:r w:rsidR="007C6B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555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555A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Cirkevná materská škola, Výdajná školská jedáleň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E5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C367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18" w:type="pct"/>
            <w:vAlign w:val="center"/>
          </w:tcPr>
          <w:p w:rsidR="004F702F" w:rsidRPr="00497323" w:rsidRDefault="00A43F8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55A7"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43F8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06F4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2653C9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Stroje,prístroje,zariadenia</w:t>
            </w:r>
          </w:p>
        </w:tc>
        <w:tc>
          <w:tcPr>
            <w:tcW w:w="1250" w:type="pct"/>
            <w:vAlign w:val="center"/>
          </w:tcPr>
          <w:p w:rsidR="00497323" w:rsidRPr="00497323" w:rsidRDefault="000F4E4E" w:rsidP="000F4E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2653C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</w:t>
            </w: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ov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Daňové=účtovné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4E4E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2653C9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7343,34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67F" w:rsidRDefault="00CC367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B643E5" w:rsidRPr="00497323" w:rsidRDefault="00CC367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4839,02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C367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12182,36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568,15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568,15</w:t>
            </w:r>
            <w:r w:rsidR="00A43F8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7343,34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5407,17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0F4E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12750,51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1334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A43F8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1231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1231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0274D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2565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6009,34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4839,02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10848,36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4778,34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F8F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5407,17</w:t>
            </w:r>
            <w:r w:rsidR="00A43F8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10185,51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91D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528,80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91D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416,99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16F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30442,84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91D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24082,25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16F48" w:rsidP="003847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30971,64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91D1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24499,24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303B5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školné a stravné voči rodičom</w:t>
            </w:r>
          </w:p>
        </w:tc>
        <w:tc>
          <w:tcPr>
            <w:tcW w:w="1873" w:type="pct"/>
            <w:vAlign w:val="center"/>
          </w:tcPr>
          <w:p w:rsidR="00D77DBF" w:rsidRPr="00B80FC6" w:rsidRDefault="00316F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499,60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B70A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D20B6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499,60</w:t>
            </w:r>
          </w:p>
        </w:tc>
        <w:tc>
          <w:tcPr>
            <w:tcW w:w="1500" w:type="pct"/>
            <w:vAlign w:val="center"/>
          </w:tcPr>
          <w:p w:rsidR="00461D4F" w:rsidRPr="00461D4F" w:rsidRDefault="00D20B6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3279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D20B6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499,60</w:t>
            </w:r>
          </w:p>
        </w:tc>
        <w:tc>
          <w:tcPr>
            <w:tcW w:w="1500" w:type="pct"/>
            <w:vAlign w:val="center"/>
          </w:tcPr>
          <w:p w:rsidR="00461D4F" w:rsidRPr="00D20B6B" w:rsidRDefault="00D20B6B" w:rsidP="001C6AC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D20B6B">
              <w:rPr>
                <w:b/>
                <w:sz w:val="16"/>
                <w:szCs w:val="16"/>
              </w:rPr>
              <w:t>3279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03B5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Doména, hosting,služby</w:t>
            </w:r>
          </w:p>
        </w:tc>
        <w:tc>
          <w:tcPr>
            <w:tcW w:w="1090" w:type="pct"/>
            <w:vAlign w:val="center"/>
          </w:tcPr>
          <w:p w:rsidR="009B4B0C" w:rsidRPr="00B80FC6" w:rsidRDefault="00D20B6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84,03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5327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-12019,94</w:t>
            </w:r>
          </w:p>
        </w:tc>
        <w:tc>
          <w:tcPr>
            <w:tcW w:w="599" w:type="pct"/>
            <w:vAlign w:val="center"/>
          </w:tcPr>
          <w:p w:rsidR="00194A51" w:rsidRPr="00194A51" w:rsidRDefault="005327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9532,32</w:t>
            </w:r>
          </w:p>
        </w:tc>
        <w:tc>
          <w:tcPr>
            <w:tcW w:w="605" w:type="pct"/>
            <w:vAlign w:val="center"/>
          </w:tcPr>
          <w:p w:rsidR="00194A51" w:rsidRPr="00194A51" w:rsidRDefault="00532733" w:rsidP="0053273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-2579,80</w:t>
            </w:r>
          </w:p>
        </w:tc>
      </w:tr>
      <w:tr w:rsidR="00194A51" w:rsidRPr="00CD3920" w:rsidTr="00E979CD">
        <w:trPr>
          <w:trHeight w:val="343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532733" w:rsidP="00E979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9532,32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15494,45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E979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9532,32</w:t>
            </w:r>
          </w:p>
        </w:tc>
        <w:tc>
          <w:tcPr>
            <w:tcW w:w="599" w:type="pct"/>
            <w:vAlign w:val="center"/>
          </w:tcPr>
          <w:p w:rsidR="00194A51" w:rsidRPr="00CD3920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194A51" w:rsidRDefault="00532733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15494,45</w:t>
            </w:r>
          </w:p>
        </w:tc>
      </w:tr>
      <w:tr w:rsidR="00194A51" w:rsidRPr="00CD3920" w:rsidTr="00532733">
        <w:trPr>
          <w:trHeight w:val="405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532733" w:rsidP="00341A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-2487,62</w:t>
            </w:r>
          </w:p>
        </w:tc>
        <w:tc>
          <w:tcPr>
            <w:tcW w:w="599" w:type="pct"/>
            <w:vAlign w:val="center"/>
          </w:tcPr>
          <w:p w:rsidR="00194A51" w:rsidRPr="004F2420" w:rsidRDefault="004F2420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F2420">
              <w:rPr>
                <w:b/>
                <w:sz w:val="16"/>
                <w:szCs w:val="16"/>
              </w:rPr>
              <w:t>15494,45</w:t>
            </w:r>
          </w:p>
        </w:tc>
        <w:tc>
          <w:tcPr>
            <w:tcW w:w="599" w:type="pct"/>
            <w:vAlign w:val="center"/>
          </w:tcPr>
          <w:p w:rsidR="00194A51" w:rsidRPr="004F2420" w:rsidRDefault="004F242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F2420">
              <w:rPr>
                <w:b/>
                <w:sz w:val="16"/>
                <w:szCs w:val="16"/>
              </w:rPr>
              <w:t>-9532,32</w:t>
            </w:r>
          </w:p>
        </w:tc>
        <w:tc>
          <w:tcPr>
            <w:tcW w:w="599" w:type="pct"/>
            <w:vAlign w:val="center"/>
          </w:tcPr>
          <w:p w:rsidR="00194A51" w:rsidRPr="004F2420" w:rsidRDefault="004F242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F2420">
              <w:rPr>
                <w:b/>
                <w:sz w:val="16"/>
                <w:szCs w:val="16"/>
              </w:rPr>
              <w:t>9532,32</w:t>
            </w:r>
          </w:p>
        </w:tc>
        <w:tc>
          <w:tcPr>
            <w:tcW w:w="605" w:type="pct"/>
            <w:vAlign w:val="center"/>
          </w:tcPr>
          <w:p w:rsidR="00194A51" w:rsidRPr="00CD3920" w:rsidRDefault="00532733" w:rsidP="00E979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12914,65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9532,32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9532,32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2176,17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2A40">
              <w:rPr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2A40">
              <w:rPr>
                <w:sz w:val="16"/>
                <w:szCs w:val="16"/>
              </w:rPr>
              <w:t>2176,17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2176,17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7C2A4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2176,17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C206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303B59" w:rsidRDefault="007C2A4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2176,17</w:t>
            </w:r>
          </w:p>
        </w:tc>
        <w:tc>
          <w:tcPr>
            <w:tcW w:w="707" w:type="pct"/>
            <w:vAlign w:val="center"/>
          </w:tcPr>
          <w:p w:rsidR="008D64AC" w:rsidRPr="00C206D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303B59" w:rsidRDefault="007C2A4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2176,17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8701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17978,56</w:t>
            </w:r>
          </w:p>
        </w:tc>
        <w:tc>
          <w:tcPr>
            <w:tcW w:w="1500" w:type="pct"/>
            <w:vAlign w:val="center"/>
          </w:tcPr>
          <w:p w:rsidR="00945816" w:rsidRPr="00461D4F" w:rsidRDefault="007C2A4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30727,09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8701C9" w:rsidRDefault="008701C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8701C9">
              <w:rPr>
                <w:b/>
                <w:sz w:val="16"/>
                <w:szCs w:val="16"/>
              </w:rPr>
              <w:t>17978,56</w:t>
            </w:r>
          </w:p>
        </w:tc>
        <w:tc>
          <w:tcPr>
            <w:tcW w:w="1500" w:type="pct"/>
            <w:vAlign w:val="center"/>
          </w:tcPr>
          <w:p w:rsidR="00945816" w:rsidRPr="00461D4F" w:rsidRDefault="007C2A40" w:rsidP="0043031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30727,09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8701C9" w:rsidRDefault="008701C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8701C9">
              <w:rPr>
                <w:sz w:val="16"/>
                <w:szCs w:val="16"/>
              </w:rPr>
              <w:t>7489,06</w:t>
            </w:r>
          </w:p>
        </w:tc>
        <w:tc>
          <w:tcPr>
            <w:tcW w:w="1533" w:type="pct"/>
            <w:vAlign w:val="center"/>
          </w:tcPr>
          <w:p w:rsidR="00EE59DC" w:rsidRPr="008701C9" w:rsidRDefault="008701C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8701C9">
              <w:rPr>
                <w:sz w:val="16"/>
                <w:szCs w:val="16"/>
              </w:rPr>
              <w:t>12475,61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701C9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7489,06</w:t>
            </w:r>
          </w:p>
        </w:tc>
        <w:tc>
          <w:tcPr>
            <w:tcW w:w="1533" w:type="pct"/>
            <w:vAlign w:val="center"/>
          </w:tcPr>
          <w:p w:rsidR="00EE59DC" w:rsidRPr="00F35F00" w:rsidRDefault="008701C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12475,61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8701C9" w:rsidP="003A5AD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10489,50</w:t>
            </w:r>
          </w:p>
        </w:tc>
        <w:tc>
          <w:tcPr>
            <w:tcW w:w="1533" w:type="pct"/>
            <w:vAlign w:val="center"/>
          </w:tcPr>
          <w:p w:rsidR="00EE59DC" w:rsidRPr="00F35F00" w:rsidRDefault="008701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18251,48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701C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10489,50</w:t>
            </w:r>
          </w:p>
        </w:tc>
        <w:tc>
          <w:tcPr>
            <w:tcW w:w="1533" w:type="pct"/>
            <w:vAlign w:val="center"/>
          </w:tcPr>
          <w:p w:rsidR="00EE59DC" w:rsidRPr="00F35F00" w:rsidRDefault="008701C9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18251,48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701C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17978,56</w:t>
            </w:r>
          </w:p>
        </w:tc>
        <w:tc>
          <w:tcPr>
            <w:tcW w:w="1533" w:type="pct"/>
            <w:vAlign w:val="center"/>
          </w:tcPr>
          <w:p w:rsidR="00EE59DC" w:rsidRPr="00F35F00" w:rsidRDefault="008701C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30727,09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B7AA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251,48</w:t>
            </w:r>
          </w:p>
        </w:tc>
        <w:tc>
          <w:tcPr>
            <w:tcW w:w="1555" w:type="pct"/>
            <w:vAlign w:val="center"/>
          </w:tcPr>
          <w:p w:rsidR="00F35F00" w:rsidRPr="00804636" w:rsidRDefault="00BB7AA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35,37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B7AAB" w:rsidP="006B262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714,95</w:t>
            </w:r>
          </w:p>
        </w:tc>
        <w:tc>
          <w:tcPr>
            <w:tcW w:w="1555" w:type="pct"/>
            <w:vAlign w:val="center"/>
          </w:tcPr>
          <w:p w:rsidR="00F35F00" w:rsidRPr="00804636" w:rsidRDefault="00BB7AA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644,57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B7AA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476,93</w:t>
            </w:r>
          </w:p>
        </w:tc>
        <w:tc>
          <w:tcPr>
            <w:tcW w:w="1555" w:type="pct"/>
            <w:vAlign w:val="center"/>
          </w:tcPr>
          <w:p w:rsidR="00F35F00" w:rsidRPr="003C078A" w:rsidRDefault="00BB7AA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428,46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B7AAB" w:rsidP="006B262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489,50</w:t>
            </w:r>
          </w:p>
        </w:tc>
        <w:tc>
          <w:tcPr>
            <w:tcW w:w="1555" w:type="pct"/>
            <w:vAlign w:val="center"/>
          </w:tcPr>
          <w:p w:rsidR="00F35F00" w:rsidRPr="003C078A" w:rsidRDefault="00BB7AA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251,48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194FE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rodičov na stavu a školné prijaté vopred</w:t>
            </w:r>
          </w:p>
        </w:tc>
        <w:tc>
          <w:tcPr>
            <w:tcW w:w="1550" w:type="dxa"/>
            <w:vAlign w:val="center"/>
          </w:tcPr>
          <w:p w:rsidR="00CF7E2A" w:rsidRPr="00CF7E2A" w:rsidRDefault="008A262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</w:t>
            </w:r>
          </w:p>
        </w:tc>
        <w:tc>
          <w:tcPr>
            <w:tcW w:w="1550" w:type="dxa"/>
            <w:vAlign w:val="center"/>
          </w:tcPr>
          <w:p w:rsidR="00CF7E2A" w:rsidRPr="00CF7E2A" w:rsidRDefault="008A262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8671,40</w:t>
            </w:r>
          </w:p>
        </w:tc>
        <w:tc>
          <w:tcPr>
            <w:tcW w:w="1550" w:type="dxa"/>
            <w:vAlign w:val="center"/>
          </w:tcPr>
          <w:p w:rsidR="00CF7E2A" w:rsidRPr="00CF7E2A" w:rsidRDefault="008A262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</w:t>
            </w:r>
          </w:p>
        </w:tc>
        <w:tc>
          <w:tcPr>
            <w:tcW w:w="1551" w:type="dxa"/>
            <w:vAlign w:val="center"/>
          </w:tcPr>
          <w:p w:rsidR="00CF7E2A" w:rsidRPr="00CF7E2A" w:rsidRDefault="008A262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8671,40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0C1A6A">
        <w:trPr>
          <w:trHeight w:val="346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C1A6A" w:rsidP="00194FE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</w:t>
            </w:r>
            <w:r w:rsidR="00194FEA">
              <w:rPr>
                <w:snapToGrid w:val="0"/>
                <w:color w:val="000000"/>
                <w:sz w:val="16"/>
                <w:szCs w:val="16"/>
              </w:rPr>
              <w:t> predaja služieb – stravné a 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548A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67491,05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47E5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5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548A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C479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príspevky od zriaďovateľa </w:t>
            </w:r>
            <w:r w:rsidR="006B262A">
              <w:rPr>
                <w:sz w:val="16"/>
                <w:szCs w:val="16"/>
              </w:rPr>
              <w:t>+ dotácia od mesta cez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548A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111541,20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D1F3E" w:rsidRDefault="008D1F3E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:rsidR="008D1F3E" w:rsidRDefault="003C479F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8D1F3E" w:rsidRPr="00804636" w:rsidRDefault="003C479F" w:rsidP="003C47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A548AC" w:rsidP="008D1F3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86383,97</w:t>
            </w:r>
          </w:p>
          <w:p w:rsidR="008D1F3E" w:rsidRPr="00804636" w:rsidRDefault="00A548AC" w:rsidP="006B262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29249,32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FB1" w:rsidRDefault="00026FB1" w:rsidP="00347C39">
      <w:pPr>
        <w:spacing w:before="0" w:after="0" w:line="240" w:lineRule="auto"/>
      </w:pPr>
      <w:r>
        <w:separator/>
      </w:r>
    </w:p>
  </w:endnote>
  <w:endnote w:type="continuationSeparator" w:id="0">
    <w:p w:rsidR="00026FB1" w:rsidRDefault="00026F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67F" w:rsidRDefault="00CC367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548AC">
      <w:rPr>
        <w:noProof/>
      </w:rPr>
      <w:t>17</w:t>
    </w:r>
    <w:r>
      <w:fldChar w:fldCharType="end"/>
    </w:r>
  </w:p>
  <w:p w:rsidR="00CC367F" w:rsidRDefault="00CC367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FB1" w:rsidRDefault="00026F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26FB1" w:rsidRDefault="00026FB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50"/>
    <w:rsid w:val="0000240E"/>
    <w:rsid w:val="000109BB"/>
    <w:rsid w:val="0001299B"/>
    <w:rsid w:val="00026FB1"/>
    <w:rsid w:val="000274D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1A6A"/>
    <w:rsid w:val="000C67C6"/>
    <w:rsid w:val="000D2853"/>
    <w:rsid w:val="000E0E48"/>
    <w:rsid w:val="000F08FF"/>
    <w:rsid w:val="000F117D"/>
    <w:rsid w:val="000F4E4E"/>
    <w:rsid w:val="00104DB6"/>
    <w:rsid w:val="001058F5"/>
    <w:rsid w:val="00115F7E"/>
    <w:rsid w:val="00124B80"/>
    <w:rsid w:val="001313A2"/>
    <w:rsid w:val="001322DC"/>
    <w:rsid w:val="001322F7"/>
    <w:rsid w:val="00132D07"/>
    <w:rsid w:val="0013531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4FEA"/>
    <w:rsid w:val="001A0486"/>
    <w:rsid w:val="001A0EE6"/>
    <w:rsid w:val="001B2ABE"/>
    <w:rsid w:val="001B426C"/>
    <w:rsid w:val="001B4A6D"/>
    <w:rsid w:val="001B753C"/>
    <w:rsid w:val="001C3B76"/>
    <w:rsid w:val="001C4CBF"/>
    <w:rsid w:val="001C6AC7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53C9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B70AF"/>
    <w:rsid w:val="002C6F1A"/>
    <w:rsid w:val="002D3341"/>
    <w:rsid w:val="002D701F"/>
    <w:rsid w:val="002E0A97"/>
    <w:rsid w:val="00303B59"/>
    <w:rsid w:val="003159EB"/>
    <w:rsid w:val="003166FF"/>
    <w:rsid w:val="00316F48"/>
    <w:rsid w:val="003177FA"/>
    <w:rsid w:val="00322D87"/>
    <w:rsid w:val="00330341"/>
    <w:rsid w:val="00334E34"/>
    <w:rsid w:val="00341AF6"/>
    <w:rsid w:val="00347C39"/>
    <w:rsid w:val="00347F69"/>
    <w:rsid w:val="00350A9F"/>
    <w:rsid w:val="00354CDB"/>
    <w:rsid w:val="00361BA8"/>
    <w:rsid w:val="003631BA"/>
    <w:rsid w:val="00374517"/>
    <w:rsid w:val="00376373"/>
    <w:rsid w:val="003764E6"/>
    <w:rsid w:val="00384702"/>
    <w:rsid w:val="003912C4"/>
    <w:rsid w:val="003A5AD3"/>
    <w:rsid w:val="003A7E88"/>
    <w:rsid w:val="003B70D3"/>
    <w:rsid w:val="003C078A"/>
    <w:rsid w:val="003C399D"/>
    <w:rsid w:val="003C3DA6"/>
    <w:rsid w:val="003C4612"/>
    <w:rsid w:val="003C479F"/>
    <w:rsid w:val="003D135F"/>
    <w:rsid w:val="003D6571"/>
    <w:rsid w:val="003F1E04"/>
    <w:rsid w:val="004012C2"/>
    <w:rsid w:val="00401F3C"/>
    <w:rsid w:val="0041789F"/>
    <w:rsid w:val="00417B4D"/>
    <w:rsid w:val="00421149"/>
    <w:rsid w:val="00430316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D0C"/>
    <w:rsid w:val="004B4FEF"/>
    <w:rsid w:val="004C12F0"/>
    <w:rsid w:val="004E0D0D"/>
    <w:rsid w:val="004E2B6C"/>
    <w:rsid w:val="004E2F7F"/>
    <w:rsid w:val="004E5699"/>
    <w:rsid w:val="004F2420"/>
    <w:rsid w:val="004F4338"/>
    <w:rsid w:val="004F702F"/>
    <w:rsid w:val="004F74A8"/>
    <w:rsid w:val="00503A66"/>
    <w:rsid w:val="00507837"/>
    <w:rsid w:val="0051276C"/>
    <w:rsid w:val="00516408"/>
    <w:rsid w:val="00532733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4E1B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B262A"/>
    <w:rsid w:val="006C3311"/>
    <w:rsid w:val="006D630A"/>
    <w:rsid w:val="006F4A29"/>
    <w:rsid w:val="007002DC"/>
    <w:rsid w:val="00700624"/>
    <w:rsid w:val="00700A23"/>
    <w:rsid w:val="0071137C"/>
    <w:rsid w:val="00711A46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B7627"/>
    <w:rsid w:val="007C00B1"/>
    <w:rsid w:val="007C2A40"/>
    <w:rsid w:val="007C2ED2"/>
    <w:rsid w:val="007C4F3A"/>
    <w:rsid w:val="007C6BBB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47E50"/>
    <w:rsid w:val="008601BD"/>
    <w:rsid w:val="00863CBA"/>
    <w:rsid w:val="008701C9"/>
    <w:rsid w:val="008807A2"/>
    <w:rsid w:val="00886A8B"/>
    <w:rsid w:val="00891D14"/>
    <w:rsid w:val="00896744"/>
    <w:rsid w:val="008A019A"/>
    <w:rsid w:val="008A262B"/>
    <w:rsid w:val="008B408B"/>
    <w:rsid w:val="008B5731"/>
    <w:rsid w:val="008B61EE"/>
    <w:rsid w:val="008C171C"/>
    <w:rsid w:val="008C4390"/>
    <w:rsid w:val="008C4648"/>
    <w:rsid w:val="008C7870"/>
    <w:rsid w:val="008D1F3E"/>
    <w:rsid w:val="008D64AC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56DA"/>
    <w:rsid w:val="009D688F"/>
    <w:rsid w:val="009E383F"/>
    <w:rsid w:val="009E7968"/>
    <w:rsid w:val="00A02521"/>
    <w:rsid w:val="00A04C8A"/>
    <w:rsid w:val="00A05B48"/>
    <w:rsid w:val="00A13D6A"/>
    <w:rsid w:val="00A208AF"/>
    <w:rsid w:val="00A231FB"/>
    <w:rsid w:val="00A238CA"/>
    <w:rsid w:val="00A278F3"/>
    <w:rsid w:val="00A27FEE"/>
    <w:rsid w:val="00A31253"/>
    <w:rsid w:val="00A40BE6"/>
    <w:rsid w:val="00A43F8F"/>
    <w:rsid w:val="00A52D44"/>
    <w:rsid w:val="00A53055"/>
    <w:rsid w:val="00A548AC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7EA"/>
    <w:rsid w:val="00AE3F52"/>
    <w:rsid w:val="00AE5311"/>
    <w:rsid w:val="00AE6CFE"/>
    <w:rsid w:val="00AF1934"/>
    <w:rsid w:val="00B14200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B7AAB"/>
    <w:rsid w:val="00BC16EB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6D0"/>
    <w:rsid w:val="00C20990"/>
    <w:rsid w:val="00C25D53"/>
    <w:rsid w:val="00C2684B"/>
    <w:rsid w:val="00C43EF0"/>
    <w:rsid w:val="00C54A7E"/>
    <w:rsid w:val="00C54F78"/>
    <w:rsid w:val="00C555A7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367F"/>
    <w:rsid w:val="00CC6450"/>
    <w:rsid w:val="00CC7A3D"/>
    <w:rsid w:val="00CD30C2"/>
    <w:rsid w:val="00CD361E"/>
    <w:rsid w:val="00CD3920"/>
    <w:rsid w:val="00CF7E2A"/>
    <w:rsid w:val="00D061E9"/>
    <w:rsid w:val="00D06F47"/>
    <w:rsid w:val="00D12140"/>
    <w:rsid w:val="00D203E4"/>
    <w:rsid w:val="00D20B6B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979CD"/>
    <w:rsid w:val="00EA03F5"/>
    <w:rsid w:val="00EB0722"/>
    <w:rsid w:val="00EB13F8"/>
    <w:rsid w:val="00EB27D6"/>
    <w:rsid w:val="00EB49E7"/>
    <w:rsid w:val="00EB7DD3"/>
    <w:rsid w:val="00EC48B8"/>
    <w:rsid w:val="00EC748F"/>
    <w:rsid w:val="00ED0FB2"/>
    <w:rsid w:val="00ED293C"/>
    <w:rsid w:val="00EE446E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B6F30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19C1E2D-AA55-4FAF-A890-BE46356F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72</TotalTime>
  <Pages>11</Pages>
  <Words>3956</Words>
  <Characters>22552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Uzivatel</cp:lastModifiedBy>
  <cp:revision>20</cp:revision>
  <cp:lastPrinted>2018-03-07T09:34:00Z</cp:lastPrinted>
  <dcterms:created xsi:type="dcterms:W3CDTF">2019-06-27T19:13:00Z</dcterms:created>
  <dcterms:modified xsi:type="dcterms:W3CDTF">2020-06-19T12:48:00Z</dcterms:modified>
</cp:coreProperties>
</file>