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16" w:rsidRPr="00D12599" w:rsidRDefault="00A67316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A67316" w:rsidRDefault="00A67316" w:rsidP="006C6545"/>
    <w:p w:rsidR="00A67316" w:rsidRPr="00D12599" w:rsidRDefault="00A67316" w:rsidP="00D34D4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Web Shops at, s.r.o.</w:t>
      </w:r>
      <w:r w:rsidRPr="00D12599">
        <w:rPr>
          <w:b/>
          <w:sz w:val="28"/>
          <w:szCs w:val="28"/>
        </w:rPr>
        <w:t xml:space="preserve">                                                          IČO: </w:t>
      </w:r>
      <w:r>
        <w:rPr>
          <w:b/>
          <w:sz w:val="28"/>
          <w:szCs w:val="28"/>
        </w:rPr>
        <w:t>47829478</w:t>
      </w:r>
    </w:p>
    <w:p w:rsidR="00A67316" w:rsidRPr="00D12599" w:rsidRDefault="00A67316" w:rsidP="00D34D46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DIČ: 202</w:t>
      </w:r>
      <w:r>
        <w:rPr>
          <w:b/>
          <w:sz w:val="28"/>
          <w:szCs w:val="28"/>
        </w:rPr>
        <w:t>4122529</w:t>
      </w:r>
    </w:p>
    <w:p w:rsidR="00A67316" w:rsidRPr="00D12599" w:rsidRDefault="00A67316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A67316" w:rsidRDefault="00A67316" w:rsidP="006C6545"/>
    <w:p w:rsidR="00A67316" w:rsidRPr="006C6545" w:rsidRDefault="00A67316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A67316" w:rsidRDefault="00A67316" w:rsidP="00D34D46">
      <w:pPr>
        <w:pStyle w:val="NoSpacing"/>
      </w:pPr>
      <w:r>
        <w:t>Deň zápisu do obchodného registra:  7.8.2014</w:t>
      </w:r>
    </w:p>
    <w:p w:rsidR="00A67316" w:rsidRDefault="00A67316" w:rsidP="00D34D46">
      <w:pPr>
        <w:pStyle w:val="NoSpacing"/>
      </w:pPr>
      <w:r>
        <w:t>Obchodný register Okresného súdu Prešov, oddiel Sro, vložka č. 30720/P</w:t>
      </w:r>
    </w:p>
    <w:p w:rsidR="00A67316" w:rsidRDefault="00A67316" w:rsidP="006C6545">
      <w:pPr>
        <w:pStyle w:val="NoSpacing"/>
      </w:pPr>
    </w:p>
    <w:p w:rsidR="00A67316" w:rsidRDefault="00A67316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A67316" w:rsidRDefault="00A67316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A67316" w:rsidRDefault="00A67316" w:rsidP="009755B8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sprostredkovateľská činnosť v oblasti obchodu, výroby, uskutočňovanie stavieb, dokončovacie stavebné práce, výroba a montáž tieniacej techniky</w:t>
      </w:r>
    </w:p>
    <w:p w:rsidR="00A67316" w:rsidRDefault="00A67316" w:rsidP="006C6545">
      <w:pPr>
        <w:pStyle w:val="NoSpacing"/>
        <w:rPr>
          <w:rStyle w:val="Strong"/>
          <w:b w:val="0"/>
        </w:rPr>
      </w:pPr>
    </w:p>
    <w:p w:rsidR="00A67316" w:rsidRDefault="00A67316" w:rsidP="009755B8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0</w:t>
      </w:r>
    </w:p>
    <w:p w:rsidR="00A67316" w:rsidRDefault="00A67316" w:rsidP="006C6545">
      <w:pPr>
        <w:pStyle w:val="NoSpacing"/>
        <w:rPr>
          <w:rStyle w:val="Strong"/>
          <w:b w:val="0"/>
        </w:rPr>
      </w:pPr>
    </w:p>
    <w:p w:rsidR="00A67316" w:rsidRDefault="00A67316" w:rsidP="000C69EC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</w:t>
      </w:r>
      <w:r>
        <w:rPr>
          <w:rStyle w:val="Strong"/>
        </w:rPr>
        <w:t>8</w:t>
      </w:r>
      <w:r w:rsidRPr="006C6545">
        <w:rPr>
          <w:rStyle w:val="Strong"/>
        </w:rPr>
        <w:t>:</w:t>
      </w:r>
      <w:r>
        <w:rPr>
          <w:rStyle w:val="Strong"/>
          <w:b w:val="0"/>
        </w:rPr>
        <w:t xml:space="preserve">   15.05.2019</w:t>
      </w:r>
    </w:p>
    <w:p w:rsidR="00A67316" w:rsidRDefault="00A67316" w:rsidP="006C6545">
      <w:pPr>
        <w:pStyle w:val="NoSpacing"/>
        <w:rPr>
          <w:rStyle w:val="Strong"/>
          <w:b w:val="0"/>
        </w:rPr>
      </w:pPr>
    </w:p>
    <w:p w:rsidR="00A67316" w:rsidRDefault="00A67316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A67316" w:rsidRDefault="00A67316" w:rsidP="000C69EC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31.12.2019 je zostavená ako riadna účtovná závierka podľa par. 17 ods. 6 zákona č. 431/2002 Z.z. o účtovníctve v znení neskorších predpisov, a to za účtovné obdobie  kalendárny rok od 1.januára 2019 do 31.decembra 2019.</w:t>
      </w:r>
    </w:p>
    <w:p w:rsidR="00A67316" w:rsidRDefault="00A67316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A67316" w:rsidRDefault="00A67316" w:rsidP="006C6545">
      <w:pPr>
        <w:pStyle w:val="NoSpacing"/>
        <w:rPr>
          <w:rStyle w:val="Strong"/>
          <w:b w:val="0"/>
        </w:rPr>
      </w:pPr>
    </w:p>
    <w:p w:rsidR="00A67316" w:rsidRDefault="00A67316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A67316" w:rsidRDefault="00A67316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A67316" w:rsidRPr="00D12599" w:rsidRDefault="00A67316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A67316" w:rsidRPr="006C6545" w:rsidRDefault="00A67316" w:rsidP="006C6545">
      <w:pPr>
        <w:rPr>
          <w:rStyle w:val="Strong"/>
        </w:rPr>
      </w:pPr>
    </w:p>
    <w:sectPr w:rsidR="00A67316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0C69EC"/>
    <w:rsid w:val="00225E8C"/>
    <w:rsid w:val="0027778E"/>
    <w:rsid w:val="004F4119"/>
    <w:rsid w:val="00502316"/>
    <w:rsid w:val="00681B8B"/>
    <w:rsid w:val="006C6545"/>
    <w:rsid w:val="006F2E86"/>
    <w:rsid w:val="007508F3"/>
    <w:rsid w:val="00786F3E"/>
    <w:rsid w:val="00965C75"/>
    <w:rsid w:val="009755B8"/>
    <w:rsid w:val="00A510DE"/>
    <w:rsid w:val="00A67316"/>
    <w:rsid w:val="00A958AF"/>
    <w:rsid w:val="00AD0B98"/>
    <w:rsid w:val="00BE04F0"/>
    <w:rsid w:val="00D12599"/>
    <w:rsid w:val="00D34D46"/>
    <w:rsid w:val="00D65F5A"/>
    <w:rsid w:val="00F45519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219</Words>
  <Characters>1252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cp:lastPrinted>2019-03-26T06:58:00Z</cp:lastPrinted>
  <dcterms:created xsi:type="dcterms:W3CDTF">2020-03-16T12:01:00Z</dcterms:created>
  <dcterms:modified xsi:type="dcterms:W3CDTF">2020-03-16T12:02:00Z</dcterms:modified>
</cp:coreProperties>
</file>