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F39" w:rsidRPr="00D12599" w:rsidRDefault="000A4F39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0A4F39" w:rsidRDefault="000A4F39" w:rsidP="006C6545"/>
    <w:p w:rsidR="000A4F39" w:rsidRPr="00D12599" w:rsidRDefault="000A4F39" w:rsidP="00D8134C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Shops pl, s.r.o.                                                          </w:t>
      </w:r>
      <w:r w:rsidRPr="00D12599"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47979089</w:t>
      </w:r>
    </w:p>
    <w:p w:rsidR="000A4F39" w:rsidRPr="00D12599" w:rsidRDefault="000A4F39" w:rsidP="00D8134C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DIČ: 202</w:t>
      </w:r>
      <w:r>
        <w:rPr>
          <w:b/>
          <w:sz w:val="28"/>
          <w:szCs w:val="28"/>
        </w:rPr>
        <w:t>4177925</w:t>
      </w:r>
    </w:p>
    <w:p w:rsidR="000A4F39" w:rsidRPr="00D12599" w:rsidRDefault="000A4F39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0A4F39" w:rsidRDefault="000A4F39" w:rsidP="006C6545"/>
    <w:p w:rsidR="000A4F39" w:rsidRPr="006C6545" w:rsidRDefault="000A4F39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0A4F39" w:rsidRDefault="000A4F39" w:rsidP="00D8134C">
      <w:pPr>
        <w:pStyle w:val="NoSpacing"/>
      </w:pPr>
      <w:r>
        <w:t>Deň zápisu do obchodného registra:  13.1.2015</w:t>
      </w:r>
    </w:p>
    <w:p w:rsidR="000A4F39" w:rsidRDefault="000A4F39" w:rsidP="00D8134C">
      <w:pPr>
        <w:pStyle w:val="NoSpacing"/>
      </w:pPr>
      <w:r>
        <w:t>Obchodný register Okresného súdu Prešov, oddiel Sro, vložka č. 31096/P</w:t>
      </w:r>
    </w:p>
    <w:p w:rsidR="000A4F39" w:rsidRDefault="000A4F39" w:rsidP="006C6545">
      <w:pPr>
        <w:pStyle w:val="NoSpacing"/>
      </w:pPr>
    </w:p>
    <w:p w:rsidR="000A4F39" w:rsidRDefault="000A4F39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0A4F39" w:rsidRDefault="000A4F39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0A4F39" w:rsidRDefault="000A4F39" w:rsidP="009755B8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sprostredkovateľská činnosť v oblasti obchodu,výroby, uskutočňovanie stavieb, dokončovacie stavebné práce, výroba a montáž tieniacej techniky</w:t>
      </w:r>
    </w:p>
    <w:p w:rsidR="000A4F39" w:rsidRDefault="000A4F39" w:rsidP="006C6545">
      <w:pPr>
        <w:pStyle w:val="NoSpacing"/>
        <w:rPr>
          <w:rStyle w:val="Strong"/>
          <w:b w:val="0"/>
        </w:rPr>
      </w:pPr>
    </w:p>
    <w:p w:rsidR="000A4F39" w:rsidRDefault="000A4F39" w:rsidP="009755B8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2</w:t>
      </w:r>
    </w:p>
    <w:p w:rsidR="000A4F39" w:rsidRDefault="000A4F39" w:rsidP="006C6545">
      <w:pPr>
        <w:pStyle w:val="NoSpacing"/>
        <w:rPr>
          <w:rStyle w:val="Strong"/>
          <w:b w:val="0"/>
        </w:rPr>
      </w:pPr>
    </w:p>
    <w:p w:rsidR="000A4F39" w:rsidRDefault="000A4F39" w:rsidP="000D08E7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</w:t>
      </w:r>
      <w:r>
        <w:rPr>
          <w:rStyle w:val="Strong"/>
        </w:rPr>
        <w:t>8</w:t>
      </w:r>
      <w:r w:rsidRPr="006C6545">
        <w:rPr>
          <w:rStyle w:val="Strong"/>
        </w:rPr>
        <w:t>:</w:t>
      </w:r>
      <w:r>
        <w:rPr>
          <w:rStyle w:val="Strong"/>
          <w:b w:val="0"/>
        </w:rPr>
        <w:t xml:space="preserve">   15.5.2019</w:t>
      </w:r>
    </w:p>
    <w:p w:rsidR="000A4F39" w:rsidRDefault="000A4F39" w:rsidP="006C6545">
      <w:pPr>
        <w:pStyle w:val="NoSpacing"/>
        <w:rPr>
          <w:rStyle w:val="Strong"/>
          <w:b w:val="0"/>
        </w:rPr>
      </w:pPr>
    </w:p>
    <w:p w:rsidR="000A4F39" w:rsidRDefault="000A4F39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0A4F39" w:rsidRDefault="000A4F39" w:rsidP="000D08E7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31.12.2019 je zostavená ako riadna účtovná závierka podľa par. 17 ods. 6 zákona č. 431/2002 Z.z. o účtovníctve v znení neskorších predpisov, a to za účtovné obdobie  kalendárny rok od 1.januára 2019 do 31.decembra 2019.</w:t>
      </w:r>
    </w:p>
    <w:p w:rsidR="000A4F39" w:rsidRDefault="000A4F39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0A4F39" w:rsidRDefault="000A4F39" w:rsidP="006C6545">
      <w:pPr>
        <w:pStyle w:val="NoSpacing"/>
        <w:rPr>
          <w:rStyle w:val="Strong"/>
          <w:b w:val="0"/>
        </w:rPr>
      </w:pPr>
    </w:p>
    <w:p w:rsidR="000A4F39" w:rsidRDefault="000A4F39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0A4F39" w:rsidRDefault="000A4F39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0A4F39" w:rsidRPr="00D12599" w:rsidRDefault="000A4F39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0A4F39" w:rsidRPr="006C6545" w:rsidRDefault="000A4F39" w:rsidP="006C6545">
      <w:pPr>
        <w:rPr>
          <w:rStyle w:val="Strong"/>
        </w:rPr>
      </w:pPr>
    </w:p>
    <w:sectPr w:rsidR="000A4F39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076C55"/>
    <w:rsid w:val="000A4F39"/>
    <w:rsid w:val="000D08E7"/>
    <w:rsid w:val="00225E8C"/>
    <w:rsid w:val="004F4119"/>
    <w:rsid w:val="00502316"/>
    <w:rsid w:val="006716CC"/>
    <w:rsid w:val="00681B8B"/>
    <w:rsid w:val="006C6545"/>
    <w:rsid w:val="006F2E86"/>
    <w:rsid w:val="009755B8"/>
    <w:rsid w:val="00A510DE"/>
    <w:rsid w:val="00A958AF"/>
    <w:rsid w:val="00AD0B98"/>
    <w:rsid w:val="00BE04F0"/>
    <w:rsid w:val="00D12599"/>
    <w:rsid w:val="00D65F5A"/>
    <w:rsid w:val="00D8134C"/>
    <w:rsid w:val="00DF3BA3"/>
    <w:rsid w:val="00E87373"/>
    <w:rsid w:val="00EA59EB"/>
    <w:rsid w:val="00FB2674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076C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imes New Roman" w:hAnsi="Times New Roman" w:cs="Times New Roman"/>
      <w:sz w:val="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219</Words>
  <Characters>1251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2019-03-26T06:36:00Z</cp:lastPrinted>
  <dcterms:created xsi:type="dcterms:W3CDTF">2020-06-02T10:43:00Z</dcterms:created>
  <dcterms:modified xsi:type="dcterms:W3CDTF">2020-06-02T10:43:00Z</dcterms:modified>
</cp:coreProperties>
</file>