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31. 12. 2018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347C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DMDO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E55884" w:rsidRDefault="007B7DE5" w:rsidP="000669B7">
                            <w:fldSimple w:instr=" MERGEFIELD  aDMDO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E55884" w:rsidP="000669B7"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t>2019</w:t>
                                  </w:r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instrText xml:space="preserve"> MERGEFIELD  aDRDO  \* MERGEFORMAT </w:instrText>
                                  </w:r>
                                  <w:r w:rsidRPr="00E51F40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E51F4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 w:rsidRPr="00E51F40"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E55884" w:rsidRDefault="00E55884" w:rsidP="000669B7">
                            <w:r w:rsidRPr="00E51F40">
                              <w:rPr>
                                <w:rFonts w:ascii="Arial" w:hAnsi="Arial" w:cs="Arial"/>
                              </w:rPr>
                              <w:t>2019</w:t>
                            </w:r>
                            <w:r w:rsidRPr="00E51F40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E51F40">
                              <w:rPr>
                                <w:rFonts w:ascii="Arial" w:hAnsi="Arial" w:cs="Arial"/>
                              </w:rPr>
                              <w:instrText xml:space="preserve"> MERGEFIELD  aDRDO  \* MERGEFORMAT </w:instrText>
                            </w:r>
                            <w:r w:rsidRPr="00E51F40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E51F40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 w:rsidRPr="00E51F40"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DMOD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E55884" w:rsidRDefault="007B7DE5" w:rsidP="000669B7">
                            <w:fldSimple w:instr=" MERGEFIELD  aDMOD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1241C4" w:rsidRPr="004B5226">
              <w:rPr>
                <w:color w:val="FFFFFF" w:themeColor="background1"/>
              </w:rPr>
              <w:t>31734359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1241C4" w:rsidRPr="004B5226">
              <w:rPr>
                <w:color w:val="FFFFFF" w:themeColor="background1"/>
              </w:rPr>
              <w:t>2020494399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88900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E55884" w:rsidP="000669B7">
                                  <w:r w:rsidRPr="000A4845">
                                    <w:rPr>
                                      <w:rFonts w:ascii="Arial" w:hAnsi="Arial" w:cs="Arial"/>
                                    </w:rPr>
                                    <w:t>2018</w:t>
                                  </w:r>
                                </w:p>
                                <w:p w:rsidR="00E55884" w:rsidRDefault="00E55884" w:rsidP="000669B7"/>
                                <w:p w:rsidR="00E55884" w:rsidRDefault="00E55884" w:rsidP="000669B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7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IXNWWt4AAAAJAQAADwAAAGRycy9kb3ducmV2&#10;LnhtbEyPwU7DMBBE70j8g7VIXBB1QpvQhjgVQgLBDdoKrm6yTSLsdbDdNPw9ywmOOzOafVOuJ2vE&#10;iD70jhSkswQEUu2anloFu+3j9RJEiJoabRyhgm8MsK7Oz0pdNO5EbzhuYiu4hEKhFXQxDoWUoe7Q&#10;6jBzAxJ7B+etjnz6VjZen7jcGnmTJLm0uif+0OkBHzqsPzdHq2C5eB4/wsv89b3OD2YVr27Hpy+v&#10;1OXFdH8HIuIU/8Lwi8/oUDHT3h2pCcIoyLJsxVE2FryJA/k8ZWHPTpqBrEr5f0H1Aw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CFzVlreAAAACQEAAA8AAAAAAAAAAAAAAAAAhAQAAGRy&#10;cy9kb3ducmV2LnhtbFBLBQYAAAAABAAEAPMAAACPBQAAAAA=&#10;">
                      <v:textbox>
                        <w:txbxContent>
                          <w:p w:rsidR="00E55884" w:rsidRDefault="00E55884" w:rsidP="000669B7">
                            <w:r w:rsidRPr="000A4845">
                              <w:rPr>
                                <w:rFonts w:ascii="Arial" w:hAnsi="Arial" w:cs="Arial"/>
                              </w:rPr>
                              <w:t>2018</w:t>
                            </w:r>
                          </w:p>
                          <w:p w:rsidR="00E55884" w:rsidRDefault="00E55884" w:rsidP="000669B7"/>
                          <w:p w:rsidR="00E55884" w:rsidRDefault="00E55884" w:rsidP="000669B7"/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E55884" w:rsidP="000669B7">
                                  <w:fldSimple w:instr=" MERGEFIELD  aDRDOo  \* MERGEFORMAT ">
                                    <w:r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</w:t>
                                    </w:r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80182018</w:t>
                                    </w:r>
                                    <w:r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E55884" w:rsidRDefault="00E55884" w:rsidP="000669B7">
                            <w:fldSimple w:instr=" MERGEFIELD  aDRDOo  \* MERGEFORMAT ">
                              <w:r w:rsidRPr="001241C4">
                                <w:rPr>
                                  <w:rFonts w:ascii="Arial" w:hAnsi="Arial" w:cs="Arial"/>
                                  <w:noProof/>
                                </w:rPr>
                                <w:t>201</w:t>
                              </w:r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80182018</w:t>
                              </w:r>
                              <w:r w:rsidRPr="001241C4">
                                <w:rPr>
                                  <w:rFonts w:ascii="Arial" w:hAnsi="Arial" w:cs="Arial"/>
                                  <w:noProof/>
                                </w:rPr>
                                <w:t>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DMDO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E55884" w:rsidRDefault="007B7DE5" w:rsidP="000669B7">
                            <w:fldSimple w:instr=" MERGEFIELD  aDMDO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DMOD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E55884" w:rsidRDefault="007B7DE5" w:rsidP="000669B7">
                            <w:fldSimple w:instr=" MERGEFIELD  aDMOD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27. 9. 1996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27. 9. 1996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31734359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31734359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2020494399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2020494399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SUB_SKNACE12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E55884" w:rsidRDefault="007B7DE5" w:rsidP="000669B7">
                            <w:fldSimple w:instr=" MERGEFIELD  aSUB_SKNACE12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SUB_SKNACE34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E55884" w:rsidRDefault="007B7DE5" w:rsidP="000669B7">
                            <w:fldSimple w:instr=" MERGEFIELD  aSUB_SKNACE34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32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SUB_SKNACE5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E55884" w:rsidRDefault="007B7DE5" w:rsidP="000669B7">
                            <w:fldSimple w:instr=" MERGEFIELD  aSUB_SKNACE5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 plus, s. r. 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Subop plus, s. r. 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Default="007B7DE5" w:rsidP="000669B7">
                                  <w:fldSimple w:instr=" MERGEFIELD  aSUB_ULICA_CISLO  \* MERGEFORMAT ">
                                    <w:r w:rsidR="00E55884" w:rsidRPr="001241C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E55884" w:rsidRDefault="007B7DE5" w:rsidP="000669B7">
                            <w:fldSimple w:instr=" MERGEFIELD  aSUB_ULICA_CISLO  \* MERGEFORMAT ">
                              <w:r w:rsidR="00E55884" w:rsidRPr="001241C4">
                                <w:rPr>
                                  <w:rFonts w:ascii="Arial" w:hAnsi="Arial" w:cs="Arial"/>
                                  <w:noProof/>
                                </w:rPr>
                                <w:t>19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Mlynárska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Mlynárska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04001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055/6782691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055/6782691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55884" w:rsidRPr="00391121" w:rsidRDefault="00E55884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subop@subop.sk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E55884" w:rsidRPr="00391121" w:rsidRDefault="00E55884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subop@subop.sk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2F7002" w:rsidRPr="0073029B" w:rsidRDefault="002F700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</w:t>
            </w:r>
            <w:r w:rsidR="000A4845">
              <w:rPr>
                <w:rFonts w:ascii="Arial Narrow" w:hAnsi="Arial Narrow"/>
                <w:sz w:val="22"/>
                <w:szCs w:val="22"/>
                <w:lang w:eastAsia="sk-SK"/>
              </w:rPr>
              <w:t>8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.6.20</w:t>
            </w:r>
            <w:r w:rsidR="000A4845">
              <w:rPr>
                <w:rFonts w:ascii="Arial Narrow" w:hAnsi="Arial Narrow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5884" w:rsidRPr="007C40F2" w:rsidRDefault="00E55884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E55884" w:rsidRPr="007C40F2" w:rsidRDefault="00E55884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7B7DE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9A5A6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7B7DE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9A5A6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7B7DE5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CA5E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CA5E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CA5E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CA5E52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51F40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4295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4295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1F40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</w:tr>
      <w:tr w:rsidR="00E51F40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51F4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7731</w:t>
            </w:r>
            <w:r w:rsidR="007B7DE5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51F4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7731</w:t>
            </w:r>
            <w:r w:rsidR="007B7DE5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51F40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73029B" w:rsidRDefault="00E51F40" w:rsidP="00E51F4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1F40" w:rsidRPr="003511A5" w:rsidRDefault="00E51F40" w:rsidP="00E51F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</w:tr>
      <w:tr w:rsidR="00CA5E52" w:rsidRPr="0073029B" w:rsidTr="00CA5E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E51F40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9444,48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3511A5" w:rsidRDefault="00E51F40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9444,48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CA5E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CA5E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CA5E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CA5E52">
        <w:trPr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F5903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859.00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4295.00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4295.00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F590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</w:tr>
      <w:tr w:rsidR="00CA5E52" w:rsidRPr="0073029B" w:rsidTr="00CA5E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7F5903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3511A5" w:rsidRDefault="007F5903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24"/>
        <w:gridCol w:w="693"/>
      </w:tblGrid>
      <w:tr w:rsidR="000669B7" w:rsidRPr="0073029B" w:rsidTr="00894C10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1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7F5903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7F5903">
        <w:trPr>
          <w:trHeight w:val="155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1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5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31B3D"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94C1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5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94C10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894C10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894C10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7F5903" w:rsidRPr="0073029B" w:rsidTr="007F5903">
        <w:trPr>
          <w:trHeight w:val="278"/>
          <w:tblHeader/>
          <w:jc w:val="center"/>
        </w:trPr>
        <w:tc>
          <w:tcPr>
            <w:tcW w:w="15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903" w:rsidRPr="0073029B" w:rsidRDefault="007F5903" w:rsidP="007F590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7F590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94C10">
        <w:trPr>
          <w:trHeight w:val="278"/>
          <w:tblHeader/>
          <w:jc w:val="center"/>
        </w:trPr>
        <w:tc>
          <w:tcPr>
            <w:tcW w:w="904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F5903" w:rsidRPr="0073029B" w:rsidTr="007F5903">
        <w:trPr>
          <w:trHeight w:val="278"/>
          <w:tblHeader/>
          <w:jc w:val="center"/>
        </w:trPr>
        <w:tc>
          <w:tcPr>
            <w:tcW w:w="1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903" w:rsidRPr="0073029B" w:rsidRDefault="007F5903" w:rsidP="007F590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7F5903" w:rsidRPr="0073029B" w:rsidTr="007F5903">
        <w:trPr>
          <w:trHeight w:val="290"/>
          <w:tblHeader/>
          <w:jc w:val="center"/>
        </w:trPr>
        <w:tc>
          <w:tcPr>
            <w:tcW w:w="1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903" w:rsidRPr="0073029B" w:rsidRDefault="007F5903" w:rsidP="007F590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903" w:rsidRPr="003511A5" w:rsidRDefault="007F5903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903" w:rsidRPr="003511A5" w:rsidRDefault="00540BD1" w:rsidP="007F59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778"/>
        <w:gridCol w:w="992"/>
        <w:gridCol w:w="892"/>
        <w:gridCol w:w="14"/>
        <w:gridCol w:w="14"/>
        <w:gridCol w:w="849"/>
        <w:gridCol w:w="74"/>
        <w:gridCol w:w="720"/>
        <w:gridCol w:w="28"/>
        <w:gridCol w:w="627"/>
        <w:gridCol w:w="28"/>
        <w:gridCol w:w="1007"/>
        <w:gridCol w:w="850"/>
      </w:tblGrid>
      <w:tr w:rsidR="000669B7" w:rsidRPr="0073029B" w:rsidTr="00DC67A6">
        <w:trPr>
          <w:trHeight w:val="145"/>
          <w:tblHeader/>
          <w:jc w:val="center"/>
        </w:trPr>
        <w:tc>
          <w:tcPr>
            <w:tcW w:w="14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736" w:type="dxa"/>
            <w:gridSpan w:val="1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DC67A6">
        <w:trPr>
          <w:trHeight w:val="1537"/>
          <w:tblHeader/>
          <w:jc w:val="center"/>
        </w:trPr>
        <w:tc>
          <w:tcPr>
            <w:tcW w:w="146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DC67A6">
        <w:trPr>
          <w:trHeight w:val="155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3629.76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18356.49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99249.99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59846.97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46542.23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106389.20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18579.61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18356.49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95620.23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919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94C10" w:rsidRPr="0073029B" w:rsidTr="00DC67A6">
        <w:trPr>
          <w:trHeight w:val="278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DC67A6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22209.37</w:t>
            </w:r>
          </w:p>
        </w:tc>
      </w:tr>
      <w:tr w:rsidR="00894C10" w:rsidRPr="0073029B" w:rsidTr="00DC67A6">
        <w:trPr>
          <w:trHeight w:val="290"/>
          <w:tblHeader/>
          <w:jc w:val="center"/>
        </w:trPr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73029B" w:rsidRDefault="00894C10" w:rsidP="00894C1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DC67A6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C10" w:rsidRPr="003511A5" w:rsidRDefault="00894C10" w:rsidP="00894C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Default="00894C10" w:rsidP="000669B7">
      <w:pPr>
        <w:rPr>
          <w:rFonts w:ascii="Arial Narrow" w:hAnsi="Arial Narrow"/>
          <w:sz w:val="22"/>
          <w:szCs w:val="22"/>
        </w:rPr>
      </w:pPr>
    </w:p>
    <w:p w:rsidR="00894C10" w:rsidRPr="0073029B" w:rsidRDefault="00894C10" w:rsidP="000669B7">
      <w:pPr>
        <w:rPr>
          <w:rFonts w:ascii="Arial Narrow" w:hAnsi="Arial Narrow"/>
          <w:sz w:val="22"/>
          <w:szCs w:val="22"/>
        </w:rPr>
      </w:pPr>
    </w:p>
    <w:p w:rsidR="00DC67A6" w:rsidRDefault="00DC67A6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F700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DC67A6" w:rsidRDefault="00DC67A6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8133C">
        <w:trPr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8133C">
        <w:trPr>
          <w:trHeight w:hRule="exact" w:val="227"/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72672E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8133C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8133C">
        <w:trPr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3157C">
              <w:rPr>
                <w:rFonts w:ascii="Arial Narrow" w:hAnsi="Arial Narrow"/>
                <w:sz w:val="18"/>
                <w:szCs w:val="18"/>
              </w:rPr>
              <w:t>730863,47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3157C">
              <w:rPr>
                <w:rFonts w:ascii="Arial Narrow" w:hAnsi="Arial Narrow"/>
                <w:sz w:val="18"/>
                <w:szCs w:val="18"/>
              </w:rPr>
              <w:t>730863,47</w:t>
            </w:r>
          </w:p>
        </w:tc>
      </w:tr>
      <w:tr w:rsidR="00D3157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7C" w:rsidRPr="0073029B" w:rsidRDefault="00D3157C" w:rsidP="00D3157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7C" w:rsidRPr="00F571F6" w:rsidRDefault="00D3157C" w:rsidP="00D3157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2730863,47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D3157C" w:rsidRPr="00F571F6" w:rsidRDefault="00D3157C" w:rsidP="00D3157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D3157C" w:rsidRPr="00F571F6" w:rsidRDefault="00D3157C" w:rsidP="00D3157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2730863,47</w:t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58133C" w:rsidRPr="0073029B" w:rsidTr="0058133C">
        <w:trPr>
          <w:trHeight w:val="397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20280.53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14497.36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34777.89</w:t>
            </w:r>
          </w:p>
        </w:tc>
      </w:tr>
      <w:tr w:rsidR="0058133C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81891.36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81891.36</w:t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102171,89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14497.36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58133C" w:rsidRPr="00F571F6" w:rsidRDefault="00565E67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116669,25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1543.18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447.55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1217880.02</w:t>
            </w:r>
          </w:p>
        </w:tc>
        <w:tc>
          <w:tcPr>
            <w:tcW w:w="2331" w:type="dxa"/>
            <w:vAlign w:val="center"/>
          </w:tcPr>
          <w:p w:rsidR="000669B7" w:rsidRPr="00F571F6" w:rsidRDefault="00565E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1380801.39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565E6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1219423.20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565E6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1381248.94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425766.22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180071.18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245695.04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350000.00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E7C2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775766.22</w:t>
            </w: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A15E25" w:rsidP="00A15E2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5088.66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</w:tr>
      <w:tr w:rsidR="00A15E25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E25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</w:t>
            </w:r>
          </w:p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5088.66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6131.54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15E2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</w:tr>
      <w:tr w:rsidR="00A15E25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</w:t>
            </w:r>
          </w:p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15E25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CF29BB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158.00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203.23</w:t>
            </w:r>
          </w:p>
        </w:tc>
      </w:tr>
      <w:tr w:rsidR="00A15E25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CF29BB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15E25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CF29BB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158.00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203.23</w:t>
            </w:r>
          </w:p>
        </w:tc>
      </w:tr>
      <w:tr w:rsidR="00A15E25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CF29BB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1471134.00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787582.09</w:t>
            </w:r>
          </w:p>
        </w:tc>
      </w:tr>
      <w:tr w:rsidR="00A15E25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CE1E48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1471134.00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781088.93</w:t>
            </w:r>
          </w:p>
        </w:tc>
      </w:tr>
      <w:tr w:rsidR="00A15E25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CE1E48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6493.16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A15E25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15E25" w:rsidRPr="0073029B" w:rsidTr="00A15E25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202.23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202.39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15E25" w:rsidRPr="0073029B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462.06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394.84</w:t>
            </w:r>
          </w:p>
        </w:tc>
      </w:tr>
      <w:tr w:rsidR="00A15E25" w:rsidRPr="0073029B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5E25" w:rsidRPr="0073029B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15E25" w:rsidRPr="0073029B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462.06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394.84</w:t>
            </w:r>
          </w:p>
        </w:tc>
      </w:tr>
      <w:tr w:rsidR="00A15E25" w:rsidRPr="0073029B" w:rsidTr="00A15E25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507.00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394.00</w:t>
            </w:r>
          </w:p>
        </w:tc>
      </w:tr>
      <w:tr w:rsidR="00A15E25" w:rsidRPr="0073029B" w:rsidTr="00A15E25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E25" w:rsidRPr="0073029B" w:rsidRDefault="00A15E25" w:rsidP="00A15E2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158.29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E25" w:rsidRPr="00F571F6" w:rsidRDefault="00A15E25" w:rsidP="00A15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203.23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C62659">
        <w:trPr>
          <w:trHeight w:val="99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C62659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C6265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E55884" w:rsidRPr="0073029B" w:rsidTr="00293926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ŠFRB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2037701.43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2037701.43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2118937.23</w:t>
            </w:r>
          </w:p>
        </w:tc>
      </w:tr>
      <w:tr w:rsidR="00E55884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SLSP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51083.26</w:t>
            </w:r>
          </w:p>
        </w:tc>
        <w:tc>
          <w:tcPr>
            <w:tcW w:w="1213" w:type="dxa"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51083.26</w:t>
            </w:r>
          </w:p>
        </w:tc>
        <w:tc>
          <w:tcPr>
            <w:tcW w:w="1543" w:type="dxa"/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55583.26</w:t>
            </w:r>
          </w:p>
        </w:tc>
      </w:tr>
      <w:tr w:rsidR="00E55884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UNCB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53754.18</w:t>
            </w:r>
          </w:p>
        </w:tc>
        <w:tc>
          <w:tcPr>
            <w:tcW w:w="1213" w:type="dxa"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53754.18</w:t>
            </w:r>
          </w:p>
        </w:tc>
        <w:tc>
          <w:tcPr>
            <w:tcW w:w="1543" w:type="dxa"/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71846.10</w:t>
            </w:r>
          </w:p>
        </w:tc>
      </w:tr>
      <w:tr w:rsidR="00E55884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OTP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67509.51</w:t>
            </w:r>
          </w:p>
        </w:tc>
        <w:tc>
          <w:tcPr>
            <w:tcW w:w="1213" w:type="dxa"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67509.51</w:t>
            </w:r>
          </w:p>
        </w:tc>
        <w:tc>
          <w:tcPr>
            <w:tcW w:w="1543" w:type="dxa"/>
            <w:noWrap/>
            <w:vAlign w:val="center"/>
          </w:tcPr>
          <w:p w:rsidR="00E55884" w:rsidRPr="0073029B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56371.83</w:t>
            </w:r>
          </w:p>
        </w:tc>
      </w:tr>
      <w:tr w:rsidR="00E55884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Úvery z ČSOB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E55884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174606.39</w:t>
            </w:r>
          </w:p>
        </w:tc>
        <w:tc>
          <w:tcPr>
            <w:tcW w:w="1213" w:type="dxa"/>
            <w:vAlign w:val="center"/>
          </w:tcPr>
          <w:p w:rsidR="00E55884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174606.39</w:t>
            </w:r>
          </w:p>
        </w:tc>
        <w:tc>
          <w:tcPr>
            <w:tcW w:w="1543" w:type="dxa"/>
            <w:noWrap/>
            <w:vAlign w:val="center"/>
          </w:tcPr>
          <w:p w:rsidR="00E55884" w:rsidRDefault="00E55884" w:rsidP="00E5588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0.00</w:t>
            </w:r>
          </w:p>
        </w:tc>
      </w:tr>
      <w:tr w:rsidR="00E55884" w:rsidRPr="0073029B" w:rsidTr="00C6265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E55884" w:rsidRPr="0073029B" w:rsidTr="00C62659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:rsidTr="00C62659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6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:rsidTr="00C62659">
        <w:trPr>
          <w:trHeight w:val="345"/>
          <w:jc w:val="center"/>
        </w:trPr>
        <w:tc>
          <w:tcPr>
            <w:tcW w:w="20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8" w:type="dxa"/>
            <w:tcBorders>
              <w:bottom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tcBorders>
              <w:bottom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bottom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588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588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147401.99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135031.75</w:t>
            </w:r>
          </w:p>
        </w:tc>
      </w:tr>
      <w:tr w:rsidR="00E5588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588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5588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0.00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635288.34</w:t>
            </w:r>
          </w:p>
        </w:tc>
      </w:tr>
      <w:tr w:rsidR="00E5588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2.62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562.44</w:t>
            </w:r>
          </w:p>
        </w:tc>
      </w:tr>
      <w:tr w:rsidR="00E55884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147404.61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5884" w:rsidRPr="00F571F6" w:rsidRDefault="00E55884" w:rsidP="00E5588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770882.53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1241C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241C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241C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241C4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CE1E48" w:rsidRDefault="00CE1E48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E1E4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13713.47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E1E4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E55884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2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E55884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E55884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-42156.55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532074.75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</w:t>
            </w:r>
            <w:r w:rsidR="00E14BD3">
              <w:rPr>
                <w:rFonts w:ascii="Arial Narrow" w:hAnsi="Arial Narrow"/>
                <w:sz w:val="22"/>
                <w:szCs w:val="22"/>
              </w:rPr>
              <w:t>61.83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1584.13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1347E3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20.83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5884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14BD3" w:rsidP="00E14BD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-</w:t>
            </w:r>
            <w:r w:rsidR="001347E3">
              <w:rPr>
                <w:rFonts w:ascii="Arial Narrow" w:hAnsi="Arial Narrow"/>
                <w:sz w:val="22"/>
                <w:szCs w:val="22"/>
              </w:rPr>
              <w:t>40815.55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533658.88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884" w:rsidRPr="0073029B" w:rsidRDefault="00E55884" w:rsidP="00E558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884" w:rsidRPr="0073029B" w:rsidRDefault="00E55884" w:rsidP="00E5588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E55884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E55884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E321B" w:rsidRDefault="00EE321B">
      <w:r>
        <w:separator/>
      </w:r>
    </w:p>
  </w:endnote>
  <w:endnote w:type="continuationSeparator" w:id="0">
    <w:p w:rsidR="00EE321B" w:rsidRDefault="00EE3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55884" w:rsidRDefault="00E5588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55884" w:rsidRDefault="00E55884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55884" w:rsidRPr="00010D38" w:rsidRDefault="00E5588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E55884" w:rsidRDefault="00E5588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E321B" w:rsidRDefault="00EE321B">
      <w:r>
        <w:separator/>
      </w:r>
    </w:p>
  </w:footnote>
  <w:footnote w:type="continuationSeparator" w:id="0">
    <w:p w:rsidR="00EE321B" w:rsidRDefault="00EE32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E55884" w:rsidRPr="0073029B" w:rsidTr="00D71752">
      <w:trPr>
        <w:trHeight w:val="59"/>
      </w:trPr>
      <w:tc>
        <w:tcPr>
          <w:tcW w:w="416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E55884" w:rsidRPr="0073029B" w:rsidRDefault="00E55884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E55884" w:rsidRPr="0073029B" w:rsidRDefault="00E55884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540BD1">
            <w:rPr>
              <w:noProof/>
            </w:rPr>
            <w:t>31734359</w:t>
          </w:r>
          <w:r>
            <w:rPr>
              <w:noProof/>
            </w:rPr>
            <w:fldChar w:fldCharType="end"/>
          </w:r>
        </w:p>
      </w:tc>
    </w:tr>
    <w:tr w:rsidR="00E55884" w:rsidRPr="0073029B" w:rsidTr="00D71752">
      <w:trPr>
        <w:trHeight w:val="59"/>
      </w:trPr>
      <w:tc>
        <w:tcPr>
          <w:tcW w:w="416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E55884" w:rsidRPr="0073029B" w:rsidRDefault="00E55884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540BD1">
            <w:rPr>
              <w:noProof/>
            </w:rPr>
            <w:t>2020494399</w:t>
          </w:r>
          <w:r>
            <w:rPr>
              <w:noProof/>
            </w:rPr>
            <w:fldChar w:fldCharType="end"/>
          </w:r>
        </w:p>
      </w:tc>
    </w:tr>
  </w:tbl>
  <w:p w:rsidR="00E55884" w:rsidRDefault="00E558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E55884" w:rsidRPr="0073029B" w:rsidTr="00D71752">
      <w:trPr>
        <w:trHeight w:val="59"/>
      </w:trPr>
      <w:tc>
        <w:tcPr>
          <w:tcW w:w="416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540BD1">
              <w:rPr>
                <w:noProof/>
              </w:rPr>
              <w:t>«aSUB_ICO»</w:t>
            </w:r>
          </w:fldSimple>
        </w:p>
      </w:tc>
    </w:tr>
    <w:tr w:rsidR="00E55884" w:rsidRPr="0073029B" w:rsidTr="00D71752">
      <w:trPr>
        <w:trHeight w:val="59"/>
      </w:trPr>
      <w:tc>
        <w:tcPr>
          <w:tcW w:w="416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E55884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E55884" w:rsidRPr="0073029B" w:rsidRDefault="00E55884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 w:rsidR="00540BD1">
              <w:rPr>
                <w:noProof/>
              </w:rPr>
              <w:t>«aSUB_DIC»</w:t>
            </w:r>
          </w:fldSimple>
        </w:p>
      </w:tc>
    </w:tr>
  </w:tbl>
  <w:p w:rsidR="00E55884" w:rsidRDefault="00E558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81"/>
    <w:docVar w:name="arg2" w:val="driver=asa12;DBF=subop.db;DBN=subop;ENG=subop;links=tcpip;uid=zeleznikova;con=finus(10.15);pwd=7683671878987Gabina76"/>
    <w:docVar w:name="arg3" w:val="0"/>
    <w:docVar w:name="arg4" w:val="C:\Users\ZELEZN~1\AppData\Local\Temp\17421156.doc"/>
    <w:docVar w:name="arg5" w:val="1"/>
  </w:docVars>
  <w:rsids>
    <w:rsidRoot w:val="001241C4"/>
    <w:rsid w:val="0000202E"/>
    <w:rsid w:val="000053B0"/>
    <w:rsid w:val="00011EDC"/>
    <w:rsid w:val="000234F7"/>
    <w:rsid w:val="0002470E"/>
    <w:rsid w:val="00030DEB"/>
    <w:rsid w:val="000347CF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52"/>
    <w:rsid w:val="000929AD"/>
    <w:rsid w:val="000954D3"/>
    <w:rsid w:val="00097E02"/>
    <w:rsid w:val="00097E73"/>
    <w:rsid w:val="000A4845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41C4"/>
    <w:rsid w:val="0012652D"/>
    <w:rsid w:val="0013217B"/>
    <w:rsid w:val="001347E3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93926"/>
    <w:rsid w:val="002B2255"/>
    <w:rsid w:val="002C45D6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002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2DA7"/>
    <w:rsid w:val="003934AB"/>
    <w:rsid w:val="003B4653"/>
    <w:rsid w:val="003E5CE2"/>
    <w:rsid w:val="003E7C26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8190D"/>
    <w:rsid w:val="004920E3"/>
    <w:rsid w:val="00495CAE"/>
    <w:rsid w:val="004969BE"/>
    <w:rsid w:val="004A7E73"/>
    <w:rsid w:val="004B16CA"/>
    <w:rsid w:val="004B60B4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0BD1"/>
    <w:rsid w:val="00546167"/>
    <w:rsid w:val="00554FC2"/>
    <w:rsid w:val="005572BC"/>
    <w:rsid w:val="005576CC"/>
    <w:rsid w:val="00565E67"/>
    <w:rsid w:val="005723C1"/>
    <w:rsid w:val="00572A39"/>
    <w:rsid w:val="00573DF0"/>
    <w:rsid w:val="0058133C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3E22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672E"/>
    <w:rsid w:val="0073029B"/>
    <w:rsid w:val="00731B3D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6541A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B7DE5"/>
    <w:rsid w:val="007C5B6C"/>
    <w:rsid w:val="007C71E0"/>
    <w:rsid w:val="007D05A0"/>
    <w:rsid w:val="007E020B"/>
    <w:rsid w:val="007E4E98"/>
    <w:rsid w:val="007F0FEA"/>
    <w:rsid w:val="007F12E0"/>
    <w:rsid w:val="007F1872"/>
    <w:rsid w:val="007F5903"/>
    <w:rsid w:val="007F63F2"/>
    <w:rsid w:val="00801080"/>
    <w:rsid w:val="00820918"/>
    <w:rsid w:val="00825BB7"/>
    <w:rsid w:val="0083409F"/>
    <w:rsid w:val="00845909"/>
    <w:rsid w:val="00853828"/>
    <w:rsid w:val="0086010C"/>
    <w:rsid w:val="0087241F"/>
    <w:rsid w:val="00874C86"/>
    <w:rsid w:val="00880EE0"/>
    <w:rsid w:val="00881D09"/>
    <w:rsid w:val="00893440"/>
    <w:rsid w:val="00894C10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66C49"/>
    <w:rsid w:val="009A278B"/>
    <w:rsid w:val="009A5A6E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14F39"/>
    <w:rsid w:val="00A15E25"/>
    <w:rsid w:val="00A44202"/>
    <w:rsid w:val="00A4559A"/>
    <w:rsid w:val="00A45CBB"/>
    <w:rsid w:val="00A548D2"/>
    <w:rsid w:val="00A57EAA"/>
    <w:rsid w:val="00A61D74"/>
    <w:rsid w:val="00A65012"/>
    <w:rsid w:val="00A67AA4"/>
    <w:rsid w:val="00A80683"/>
    <w:rsid w:val="00A82CC0"/>
    <w:rsid w:val="00A97460"/>
    <w:rsid w:val="00A97B9E"/>
    <w:rsid w:val="00AB4291"/>
    <w:rsid w:val="00AC1897"/>
    <w:rsid w:val="00AC1B7E"/>
    <w:rsid w:val="00AD5EAF"/>
    <w:rsid w:val="00AD6F86"/>
    <w:rsid w:val="00B01A26"/>
    <w:rsid w:val="00B0318A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3798B"/>
    <w:rsid w:val="00C41449"/>
    <w:rsid w:val="00C419BE"/>
    <w:rsid w:val="00C43B24"/>
    <w:rsid w:val="00C52CD8"/>
    <w:rsid w:val="00C53EFA"/>
    <w:rsid w:val="00C6138D"/>
    <w:rsid w:val="00C62659"/>
    <w:rsid w:val="00C64245"/>
    <w:rsid w:val="00C736A2"/>
    <w:rsid w:val="00C74B1A"/>
    <w:rsid w:val="00C77B5A"/>
    <w:rsid w:val="00C82075"/>
    <w:rsid w:val="00CA16E9"/>
    <w:rsid w:val="00CA5E52"/>
    <w:rsid w:val="00CB5868"/>
    <w:rsid w:val="00CB6966"/>
    <w:rsid w:val="00CC0C8C"/>
    <w:rsid w:val="00CD2022"/>
    <w:rsid w:val="00CD6DB7"/>
    <w:rsid w:val="00CE1E48"/>
    <w:rsid w:val="00CE23A8"/>
    <w:rsid w:val="00CE28FD"/>
    <w:rsid w:val="00CE5EE1"/>
    <w:rsid w:val="00CF29BB"/>
    <w:rsid w:val="00CF690C"/>
    <w:rsid w:val="00D009DF"/>
    <w:rsid w:val="00D01172"/>
    <w:rsid w:val="00D01B9C"/>
    <w:rsid w:val="00D039E6"/>
    <w:rsid w:val="00D250F3"/>
    <w:rsid w:val="00D3157C"/>
    <w:rsid w:val="00D354A6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67A6"/>
    <w:rsid w:val="00DC7516"/>
    <w:rsid w:val="00DE1422"/>
    <w:rsid w:val="00DE4789"/>
    <w:rsid w:val="00DE4A85"/>
    <w:rsid w:val="00DF7339"/>
    <w:rsid w:val="00E04E61"/>
    <w:rsid w:val="00E14BD3"/>
    <w:rsid w:val="00E15A6B"/>
    <w:rsid w:val="00E22677"/>
    <w:rsid w:val="00E51BAB"/>
    <w:rsid w:val="00E51C26"/>
    <w:rsid w:val="00E51F40"/>
    <w:rsid w:val="00E55884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321B"/>
    <w:rsid w:val="00EE423C"/>
    <w:rsid w:val="00EF4BFA"/>
    <w:rsid w:val="00EF5C80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64051"/>
    <w:rsid w:val="00F8061C"/>
    <w:rsid w:val="00F918DE"/>
    <w:rsid w:val="00F9573B"/>
    <w:rsid w:val="00FC1163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140E4F"/>
  <w15:docId w15:val="{242B77F9-503E-4A75-9DDF-618DD6ACA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paragraph" w:styleId="Odsekzoznamu">
    <w:name w:val="List Paragraph"/>
    <w:basedOn w:val="Normlny"/>
    <w:uiPriority w:val="34"/>
    <w:qFormat/>
    <w:rsid w:val="009A5A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8DF68-94B4-49A6-8EBF-0946136F5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379</TotalTime>
  <Pages>24</Pages>
  <Words>7597</Words>
  <Characters>43303</Characters>
  <Application>Microsoft Office Word</Application>
  <DocSecurity>0</DocSecurity>
  <Lines>360</Lines>
  <Paragraphs>101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50799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subject/>
  <dc:creator>Zeleznikova</dc:creator>
  <cp:keywords/>
  <dc:description/>
  <cp:lastModifiedBy>gabi</cp:lastModifiedBy>
  <cp:revision>3</cp:revision>
  <cp:lastPrinted>2020-06-29T13:13:00Z</cp:lastPrinted>
  <dcterms:created xsi:type="dcterms:W3CDTF">2020-06-28T16:10:00Z</dcterms:created>
  <dcterms:modified xsi:type="dcterms:W3CDTF">2020-06-29T14:00:00Z</dcterms:modified>
</cp:coreProperties>
</file>