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4EB" w:rsidRDefault="00FD749B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Poznámky </w:t>
      </w:r>
      <w:proofErr w:type="spellStart"/>
      <w:r>
        <w:rPr>
          <w:sz w:val="28"/>
          <w:szCs w:val="28"/>
          <w:lang w:val="sk-SK"/>
        </w:rPr>
        <w:t>Úč</w:t>
      </w:r>
      <w:proofErr w:type="spellEnd"/>
      <w:r>
        <w:rPr>
          <w:sz w:val="28"/>
          <w:szCs w:val="28"/>
          <w:lang w:val="sk-SK"/>
        </w:rPr>
        <w:t xml:space="preserve"> MÚJ 3-01            IČO 44708394                 DIČ 2022833131</w:t>
      </w:r>
    </w:p>
    <w:p w:rsidR="00FD749B" w:rsidRDefault="00FD749B">
      <w:pPr>
        <w:rPr>
          <w:sz w:val="28"/>
          <w:szCs w:val="28"/>
          <w:lang w:val="sk-SK"/>
        </w:rPr>
      </w:pPr>
    </w:p>
    <w:p w:rsidR="00FD749B" w:rsidRDefault="00FD749B">
      <w:pPr>
        <w:rPr>
          <w:sz w:val="28"/>
          <w:szCs w:val="28"/>
          <w:lang w:val="sk-SK"/>
        </w:rPr>
      </w:pPr>
    </w:p>
    <w:p w:rsidR="00FD749B" w:rsidRDefault="00FD749B" w:rsidP="00FD749B">
      <w:pPr>
        <w:jc w:val="center"/>
        <w:rPr>
          <w:b/>
          <w:sz w:val="32"/>
          <w:szCs w:val="32"/>
          <w:lang w:val="sk-SK"/>
        </w:rPr>
      </w:pPr>
      <w:r>
        <w:rPr>
          <w:b/>
          <w:sz w:val="32"/>
          <w:szCs w:val="32"/>
          <w:lang w:val="sk-SK"/>
        </w:rPr>
        <w:t>POZNÁMKY</w:t>
      </w:r>
    </w:p>
    <w:p w:rsidR="00FD749B" w:rsidRDefault="00FD749B" w:rsidP="00FD749B">
      <w:pPr>
        <w:jc w:val="center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k individuálnej účtovnej závierke</w:t>
      </w:r>
    </w:p>
    <w:p w:rsidR="00FD749B" w:rsidRDefault="00FD749B" w:rsidP="00FD749B">
      <w:pPr>
        <w:jc w:val="center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v celých eurách </w:t>
      </w:r>
    </w:p>
    <w:p w:rsidR="00FD749B" w:rsidRDefault="00CD7B83" w:rsidP="00FD749B">
      <w:pPr>
        <w:jc w:val="center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obdobie 01/2019-12/2019</w:t>
      </w:r>
    </w:p>
    <w:p w:rsidR="00FD749B" w:rsidRDefault="00FD749B" w:rsidP="00FD749B">
      <w:pPr>
        <w:jc w:val="center"/>
        <w:rPr>
          <w:sz w:val="28"/>
          <w:szCs w:val="28"/>
          <w:lang w:val="sk-SK"/>
        </w:rPr>
      </w:pPr>
    </w:p>
    <w:p w:rsidR="00FD749B" w:rsidRDefault="00CD7B83" w:rsidP="00FD749B">
      <w:pPr>
        <w:pStyle w:val="Odsekzoznamu"/>
        <w:numPr>
          <w:ilvl w:val="0"/>
          <w:numId w:val="1"/>
        </w:numPr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Všeobecné informácie</w:t>
      </w:r>
    </w:p>
    <w:p w:rsidR="00FD749B" w:rsidRDefault="00FD749B" w:rsidP="00FD749B">
      <w:pPr>
        <w:pStyle w:val="Odsekzoznamu"/>
        <w:numPr>
          <w:ilvl w:val="0"/>
          <w:numId w:val="2"/>
        </w:num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Názov právnickej osoby a jej sídlo</w:t>
      </w:r>
    </w:p>
    <w:p w:rsidR="00FD749B" w:rsidRDefault="00FD749B" w:rsidP="00FD749B">
      <w:pPr>
        <w:pStyle w:val="Odsekzoznamu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 xml:space="preserve">BENE – VRT, s.r.o. </w:t>
      </w:r>
    </w:p>
    <w:p w:rsidR="00FD749B" w:rsidRDefault="00FD749B" w:rsidP="00FD749B">
      <w:pPr>
        <w:pStyle w:val="Odsekzoznamu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951 02 Dolné Obdokovce 383</w:t>
      </w:r>
    </w:p>
    <w:p w:rsidR="00FD749B" w:rsidRDefault="00FD749B" w:rsidP="00FD749B">
      <w:pPr>
        <w:pStyle w:val="Odsekzoznamu"/>
        <w:rPr>
          <w:b/>
          <w:sz w:val="28"/>
          <w:szCs w:val="28"/>
          <w:lang w:val="sk-SK"/>
        </w:rPr>
      </w:pPr>
    </w:p>
    <w:p w:rsidR="00FD749B" w:rsidRDefault="00FD749B" w:rsidP="00FD749B">
      <w:pPr>
        <w:pStyle w:val="Odsekzoznamu"/>
        <w:numPr>
          <w:ilvl w:val="0"/>
          <w:numId w:val="2"/>
        </w:num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Údaje o konsolidovanom celku</w:t>
      </w:r>
    </w:p>
    <w:p w:rsidR="00FD749B" w:rsidRDefault="00FD749B" w:rsidP="00FD749B">
      <w:pPr>
        <w:pStyle w:val="Odsekzoznamu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a/ Spoločnosť nie je súčasťou konsolidovaného celku.</w:t>
      </w:r>
    </w:p>
    <w:p w:rsidR="00FD749B" w:rsidRDefault="00FD749B" w:rsidP="00FD749B">
      <w:pPr>
        <w:pStyle w:val="Odsekzoznamu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b/ Spoločnosť nemá povinnosť zostaviť konsolidovanú účtovnú závierku </w:t>
      </w:r>
    </w:p>
    <w:p w:rsidR="00FD749B" w:rsidRDefault="00FD749B" w:rsidP="00FD749B">
      <w:pPr>
        <w:pStyle w:val="Odsekzoznamu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podľa § 22.</w:t>
      </w:r>
    </w:p>
    <w:p w:rsidR="00FD749B" w:rsidRDefault="00CD7B83" w:rsidP="00FD749B">
      <w:pPr>
        <w:pStyle w:val="Odsekzoznamu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c/ </w:t>
      </w:r>
      <w:r w:rsidR="00FD749B">
        <w:rPr>
          <w:sz w:val="28"/>
          <w:szCs w:val="28"/>
          <w:lang w:val="sk-SK"/>
        </w:rPr>
        <w:t>Spoločnosť nemá podiel v žiadnych dcérskych účtovných jednotkách.</w:t>
      </w:r>
    </w:p>
    <w:p w:rsidR="00C85A44" w:rsidRDefault="00C85A44" w:rsidP="00FD749B">
      <w:pPr>
        <w:pStyle w:val="Odsekzoznamu"/>
        <w:rPr>
          <w:sz w:val="28"/>
          <w:szCs w:val="28"/>
          <w:lang w:val="sk-SK"/>
        </w:rPr>
      </w:pPr>
    </w:p>
    <w:p w:rsidR="00FD749B" w:rsidRDefault="00FD749B" w:rsidP="00C85A44">
      <w:pPr>
        <w:pStyle w:val="Odsekzoznamu"/>
        <w:numPr>
          <w:ilvl w:val="0"/>
          <w:numId w:val="2"/>
        </w:numPr>
        <w:rPr>
          <w:sz w:val="28"/>
          <w:szCs w:val="28"/>
          <w:lang w:val="sk-SK"/>
        </w:rPr>
      </w:pPr>
      <w:r w:rsidRPr="00C85A44">
        <w:rPr>
          <w:sz w:val="28"/>
          <w:szCs w:val="28"/>
          <w:lang w:val="sk-SK"/>
        </w:rPr>
        <w:t xml:space="preserve"> Priemerný prepočítaný poč</w:t>
      </w:r>
      <w:r w:rsidR="00C85A44" w:rsidRPr="00C85A44">
        <w:rPr>
          <w:sz w:val="28"/>
          <w:szCs w:val="28"/>
          <w:lang w:val="sk-SK"/>
        </w:rPr>
        <w:t>et zamestnancov: 0</w:t>
      </w:r>
    </w:p>
    <w:p w:rsidR="00C85A44" w:rsidRDefault="00C85A44" w:rsidP="00C85A44">
      <w:pPr>
        <w:pStyle w:val="Odsekzoznamu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Spoločnosť nezamestnáva žiadneho zamestnanca.</w:t>
      </w:r>
    </w:p>
    <w:p w:rsidR="00781A03" w:rsidRDefault="00781A03" w:rsidP="00C85A44">
      <w:pPr>
        <w:pStyle w:val="Odsekzoznamu"/>
        <w:rPr>
          <w:sz w:val="28"/>
          <w:szCs w:val="28"/>
          <w:lang w:val="sk-SK"/>
        </w:rPr>
      </w:pPr>
    </w:p>
    <w:p w:rsidR="00C85A44" w:rsidRDefault="00C85A44" w:rsidP="00C85A44">
      <w:pPr>
        <w:pStyle w:val="Odsekzoznamu"/>
        <w:numPr>
          <w:ilvl w:val="0"/>
          <w:numId w:val="1"/>
        </w:numPr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Informácie o prijatých postupoch</w:t>
      </w:r>
    </w:p>
    <w:p w:rsidR="00C85A44" w:rsidRPr="00CD7B83" w:rsidRDefault="00C85A44" w:rsidP="00C85A44">
      <w:pPr>
        <w:ind w:left="360"/>
        <w:rPr>
          <w:b/>
          <w:sz w:val="28"/>
          <w:szCs w:val="28"/>
          <w:lang w:val="sk-SK"/>
        </w:rPr>
      </w:pPr>
      <w:r w:rsidRPr="00CD7B83">
        <w:rPr>
          <w:b/>
          <w:sz w:val="28"/>
          <w:szCs w:val="28"/>
          <w:lang w:val="sk-SK"/>
        </w:rPr>
        <w:t xml:space="preserve">1/ Účtovná závierka bola zostavená za splnenia predpokladu, že účtovná     </w:t>
      </w:r>
    </w:p>
    <w:p w:rsidR="00C85A44" w:rsidRPr="00CD7B83" w:rsidRDefault="00C85A44" w:rsidP="00C85A44">
      <w:pPr>
        <w:rPr>
          <w:b/>
          <w:sz w:val="28"/>
          <w:szCs w:val="28"/>
          <w:lang w:val="sk-SK"/>
        </w:rPr>
      </w:pPr>
      <w:r w:rsidRPr="00CD7B83">
        <w:rPr>
          <w:b/>
          <w:sz w:val="28"/>
          <w:szCs w:val="28"/>
          <w:lang w:val="sk-SK"/>
        </w:rPr>
        <w:t xml:space="preserve">           jednotka bude nepretržite pokračovať vo svojej činnosti.</w:t>
      </w:r>
    </w:p>
    <w:p w:rsidR="00C85A44" w:rsidRPr="00CD7B83" w:rsidRDefault="00C85A44" w:rsidP="00C85A44">
      <w:pPr>
        <w:rPr>
          <w:b/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</w:t>
      </w:r>
      <w:r w:rsidRPr="00CD7B83">
        <w:rPr>
          <w:b/>
          <w:sz w:val="28"/>
          <w:szCs w:val="28"/>
          <w:lang w:val="sk-SK"/>
        </w:rPr>
        <w:t>2/ Spoločnosť oceňuje majetok a záväzky ku dňu uskutočnenia účtovného</w:t>
      </w:r>
    </w:p>
    <w:p w:rsidR="00C85A44" w:rsidRPr="00CD7B83" w:rsidRDefault="00CD7B83" w:rsidP="00C85A44">
      <w:pPr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 xml:space="preserve">           prípadu obstarávacou cenou.</w:t>
      </w:r>
    </w:p>
    <w:p w:rsidR="00781A03" w:rsidRPr="00C85A44" w:rsidRDefault="00781A03" w:rsidP="00C85A44">
      <w:pPr>
        <w:rPr>
          <w:sz w:val="28"/>
          <w:szCs w:val="28"/>
          <w:lang w:val="sk-SK"/>
        </w:rPr>
      </w:pPr>
    </w:p>
    <w:p w:rsidR="00781A03" w:rsidRPr="00781A03" w:rsidRDefault="00781A03" w:rsidP="00781A03">
      <w:pPr>
        <w:ind w:left="495"/>
        <w:rPr>
          <w:sz w:val="28"/>
          <w:szCs w:val="28"/>
          <w:lang w:val="sk-SK"/>
        </w:rPr>
      </w:pPr>
      <w:r w:rsidRPr="00781A03">
        <w:rPr>
          <w:sz w:val="28"/>
          <w:szCs w:val="28"/>
          <w:lang w:val="sk-SK"/>
        </w:rPr>
        <w:lastRenderedPageBreak/>
        <w:t xml:space="preserve">Poznámky </w:t>
      </w:r>
      <w:proofErr w:type="spellStart"/>
      <w:r w:rsidRPr="00781A03">
        <w:rPr>
          <w:sz w:val="28"/>
          <w:szCs w:val="28"/>
          <w:lang w:val="sk-SK"/>
        </w:rPr>
        <w:t>Úč</w:t>
      </w:r>
      <w:proofErr w:type="spellEnd"/>
      <w:r w:rsidRPr="00781A03">
        <w:rPr>
          <w:sz w:val="28"/>
          <w:szCs w:val="28"/>
          <w:lang w:val="sk-SK"/>
        </w:rPr>
        <w:t xml:space="preserve"> MÚJ 3-01            IČO 44708394                 DIČ 2022833131</w:t>
      </w:r>
    </w:p>
    <w:p w:rsidR="00781A03" w:rsidRPr="00781A03" w:rsidRDefault="00781A03" w:rsidP="00781A03">
      <w:pPr>
        <w:pStyle w:val="Odsekzoznamu"/>
        <w:ind w:left="855"/>
        <w:rPr>
          <w:b/>
          <w:sz w:val="28"/>
          <w:szCs w:val="28"/>
          <w:lang w:val="sk-SK"/>
        </w:rPr>
      </w:pPr>
    </w:p>
    <w:p w:rsidR="00C85A44" w:rsidRPr="00345594" w:rsidRDefault="00C85A44" w:rsidP="00C85A44">
      <w:pPr>
        <w:pStyle w:val="Odsekzoznamu"/>
        <w:numPr>
          <w:ilvl w:val="0"/>
          <w:numId w:val="3"/>
        </w:numPr>
        <w:rPr>
          <w:b/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Ku dňu uskutočnenia účtovného prípadu oceňovala spoločnosť dlhodobý hmotný majetok nadobudnutý kúpou</w:t>
      </w:r>
      <w:r w:rsidR="00781A03">
        <w:rPr>
          <w:sz w:val="28"/>
          <w:szCs w:val="28"/>
          <w:lang w:val="sk-SK"/>
        </w:rPr>
        <w:t>,</w:t>
      </w:r>
      <w:r>
        <w:rPr>
          <w:sz w:val="28"/>
          <w:szCs w:val="28"/>
          <w:lang w:val="sk-SK"/>
        </w:rPr>
        <w:t xml:space="preserve"> obstarávacou cenou, ktorá zahrňuje cenu obstarania a náklady súvisiace s</w:t>
      </w:r>
      <w:r w:rsidR="00345594">
        <w:rPr>
          <w:sz w:val="28"/>
          <w:szCs w:val="28"/>
          <w:lang w:val="sk-SK"/>
        </w:rPr>
        <w:t> </w:t>
      </w:r>
      <w:r>
        <w:rPr>
          <w:sz w:val="28"/>
          <w:szCs w:val="28"/>
          <w:lang w:val="sk-SK"/>
        </w:rPr>
        <w:t>obstaraním</w:t>
      </w:r>
      <w:r w:rsidR="00345594">
        <w:rPr>
          <w:sz w:val="28"/>
          <w:szCs w:val="28"/>
          <w:lang w:val="sk-SK"/>
        </w:rPr>
        <w:t>.</w:t>
      </w:r>
    </w:p>
    <w:p w:rsidR="00345594" w:rsidRPr="00345594" w:rsidRDefault="00345594" w:rsidP="00C85A44">
      <w:pPr>
        <w:pStyle w:val="Odsekzoznamu"/>
        <w:numPr>
          <w:ilvl w:val="0"/>
          <w:numId w:val="3"/>
        </w:numPr>
        <w:rPr>
          <w:b/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Ku dňu uskutočnenia účtovného prípadu oceňovala spoločnosť </w:t>
      </w:r>
    </w:p>
    <w:p w:rsidR="00345594" w:rsidRDefault="00335731" w:rsidP="00345594">
      <w:pPr>
        <w:pStyle w:val="Odsekzoznamu"/>
        <w:ind w:left="855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m</w:t>
      </w:r>
      <w:r w:rsidR="00345594">
        <w:rPr>
          <w:sz w:val="28"/>
          <w:szCs w:val="28"/>
          <w:lang w:val="sk-SK"/>
        </w:rPr>
        <w:t>enovitou hodnotou zásoby, pohľadávky, krátkodobý finančný majetok, záväzky / vrátane rezerv, pôžičiek/ pri ich vzniku.</w:t>
      </w:r>
    </w:p>
    <w:p w:rsidR="00345594" w:rsidRPr="00CD7B83" w:rsidRDefault="00345594" w:rsidP="00345594">
      <w:pPr>
        <w:rPr>
          <w:b/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</w:t>
      </w:r>
      <w:r w:rsidRPr="00CD7B83">
        <w:rPr>
          <w:b/>
          <w:sz w:val="28"/>
          <w:szCs w:val="28"/>
          <w:lang w:val="sk-SK"/>
        </w:rPr>
        <w:t>3/ Odpisový plán spoločnosti:</w:t>
      </w:r>
    </w:p>
    <w:p w:rsidR="00345594" w:rsidRDefault="00345594" w:rsidP="00345594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    Účtovná jednotka odpisuje dlhodobý hmotný majetok formou </w:t>
      </w:r>
    </w:p>
    <w:p w:rsidR="00345594" w:rsidRDefault="00345594" w:rsidP="00345594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    rovnomerného odpisovania. Odpisovať sa začína mesiacom, v ktorom </w:t>
      </w:r>
    </w:p>
    <w:p w:rsidR="00BA0DA2" w:rsidRDefault="00345594" w:rsidP="00345594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    bol dlhodobý majetok zaradený do používania.</w:t>
      </w:r>
    </w:p>
    <w:p w:rsidR="00BA0DA2" w:rsidRDefault="00BA0DA2" w:rsidP="00345594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    Drobný dlhodobý hmotný majetok, ktorého obstarávacia cena je </w:t>
      </w:r>
    </w:p>
    <w:p w:rsidR="00BA0DA2" w:rsidRDefault="00BA0DA2" w:rsidP="00345594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    1700,- Eur a nižšia, sa účtuje na ťarchu účtu 501AE.</w:t>
      </w:r>
    </w:p>
    <w:p w:rsidR="00BA0DA2" w:rsidRDefault="00BA0DA2" w:rsidP="00345594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    Účtovná jednotka nemá dlhodobý nehmotný majetok, ktorého ocenenie</w:t>
      </w:r>
    </w:p>
    <w:p w:rsidR="00BA0DA2" w:rsidRDefault="00BA0DA2" w:rsidP="00345594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    </w:t>
      </w:r>
      <w:r w:rsidR="00335731">
        <w:rPr>
          <w:sz w:val="28"/>
          <w:szCs w:val="28"/>
          <w:lang w:val="sk-SK"/>
        </w:rPr>
        <w:t>j</w:t>
      </w:r>
      <w:r>
        <w:rPr>
          <w:sz w:val="28"/>
          <w:szCs w:val="28"/>
          <w:lang w:val="sk-SK"/>
        </w:rPr>
        <w:t>e vyššie ako 2400,- Eur.</w:t>
      </w:r>
    </w:p>
    <w:p w:rsidR="00BA0DA2" w:rsidRDefault="00BA0DA2" w:rsidP="00345594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    Spoločnosť stanovila interným predpisom, že účtovné odpisy </w:t>
      </w:r>
    </w:p>
    <w:p w:rsidR="00BA0DA2" w:rsidRDefault="00BA0DA2" w:rsidP="00345594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    dlhodobého majetku sa rovnajú daňovým odpisom.</w:t>
      </w:r>
    </w:p>
    <w:p w:rsidR="00BA0DA2" w:rsidRPr="00CD7B83" w:rsidRDefault="00BA0DA2" w:rsidP="00345594">
      <w:pPr>
        <w:rPr>
          <w:b/>
          <w:sz w:val="28"/>
          <w:szCs w:val="28"/>
          <w:lang w:val="sk-SK"/>
        </w:rPr>
      </w:pPr>
      <w:r w:rsidRPr="00CD7B83">
        <w:rPr>
          <w:b/>
          <w:sz w:val="28"/>
          <w:szCs w:val="28"/>
          <w:lang w:val="sk-SK"/>
        </w:rPr>
        <w:t xml:space="preserve">         4/ Spoločnosť v bežnom účtovnom období nevykonala žiadne zmeny</w:t>
      </w:r>
    </w:p>
    <w:p w:rsidR="00345594" w:rsidRPr="00CD7B83" w:rsidRDefault="00BA0DA2" w:rsidP="00345594">
      <w:pPr>
        <w:rPr>
          <w:b/>
          <w:sz w:val="28"/>
          <w:szCs w:val="28"/>
          <w:lang w:val="sk-SK"/>
        </w:rPr>
      </w:pPr>
      <w:r w:rsidRPr="00CD7B83">
        <w:rPr>
          <w:b/>
          <w:sz w:val="28"/>
          <w:szCs w:val="28"/>
          <w:lang w:val="sk-SK"/>
        </w:rPr>
        <w:t xml:space="preserve">              účtovných zásad a účtovných metód.</w:t>
      </w:r>
      <w:r w:rsidR="00345594" w:rsidRPr="00CD7B83">
        <w:rPr>
          <w:b/>
          <w:sz w:val="28"/>
          <w:szCs w:val="28"/>
          <w:lang w:val="sk-SK"/>
        </w:rPr>
        <w:t xml:space="preserve"> </w:t>
      </w:r>
    </w:p>
    <w:p w:rsidR="00BA0DA2" w:rsidRPr="00CD7B83" w:rsidRDefault="00BA0DA2" w:rsidP="00345594">
      <w:pPr>
        <w:rPr>
          <w:b/>
          <w:sz w:val="28"/>
          <w:szCs w:val="28"/>
          <w:lang w:val="sk-SK"/>
        </w:rPr>
      </w:pPr>
      <w:r w:rsidRPr="00CD7B83">
        <w:rPr>
          <w:b/>
          <w:sz w:val="28"/>
          <w:szCs w:val="28"/>
          <w:lang w:val="sk-SK"/>
        </w:rPr>
        <w:t xml:space="preserve">        5/ Účtovná jednotka v sledovanom období neúčtovala a neprijala žiadne</w:t>
      </w:r>
    </w:p>
    <w:p w:rsidR="00BA0DA2" w:rsidRPr="00CD7B83" w:rsidRDefault="00BA0DA2" w:rsidP="00345594">
      <w:pPr>
        <w:rPr>
          <w:b/>
          <w:sz w:val="28"/>
          <w:szCs w:val="28"/>
          <w:lang w:val="sk-SK"/>
        </w:rPr>
      </w:pPr>
      <w:r w:rsidRPr="00CD7B83">
        <w:rPr>
          <w:b/>
          <w:sz w:val="28"/>
          <w:szCs w:val="28"/>
          <w:lang w:val="sk-SK"/>
        </w:rPr>
        <w:t xml:space="preserve">             </w:t>
      </w:r>
      <w:r w:rsidR="00335731" w:rsidRPr="00CD7B83">
        <w:rPr>
          <w:b/>
          <w:sz w:val="28"/>
          <w:szCs w:val="28"/>
          <w:lang w:val="sk-SK"/>
        </w:rPr>
        <w:t>d</w:t>
      </w:r>
      <w:r w:rsidRPr="00CD7B83">
        <w:rPr>
          <w:b/>
          <w:sz w:val="28"/>
          <w:szCs w:val="28"/>
          <w:lang w:val="sk-SK"/>
        </w:rPr>
        <w:t>otácie.</w:t>
      </w:r>
    </w:p>
    <w:p w:rsidR="00BA0DA2" w:rsidRPr="00CD7B83" w:rsidRDefault="00BA0DA2" w:rsidP="00345594">
      <w:pPr>
        <w:rPr>
          <w:b/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</w:t>
      </w:r>
      <w:r w:rsidRPr="00CD7B83">
        <w:rPr>
          <w:b/>
          <w:sz w:val="28"/>
          <w:szCs w:val="28"/>
          <w:lang w:val="sk-SK"/>
        </w:rPr>
        <w:t xml:space="preserve">6/ Účtovná jednotka v sledovanom období neúčtovala o významných </w:t>
      </w:r>
      <w:r w:rsidR="00CD7B83">
        <w:rPr>
          <w:b/>
          <w:sz w:val="28"/>
          <w:szCs w:val="28"/>
          <w:lang w:val="sk-SK"/>
        </w:rPr>
        <w:t xml:space="preserve">       </w:t>
      </w:r>
    </w:p>
    <w:p w:rsidR="00BA0DA2" w:rsidRPr="00CD7B83" w:rsidRDefault="00BA0DA2" w:rsidP="00345594">
      <w:pPr>
        <w:rPr>
          <w:b/>
          <w:sz w:val="28"/>
          <w:szCs w:val="28"/>
          <w:lang w:val="sk-SK"/>
        </w:rPr>
      </w:pPr>
      <w:r w:rsidRPr="00CD7B83">
        <w:rPr>
          <w:b/>
          <w:sz w:val="28"/>
          <w:szCs w:val="28"/>
          <w:lang w:val="sk-SK"/>
        </w:rPr>
        <w:t xml:space="preserve">             </w:t>
      </w:r>
      <w:r w:rsidR="00CD7B83">
        <w:rPr>
          <w:b/>
          <w:sz w:val="28"/>
          <w:szCs w:val="28"/>
          <w:lang w:val="sk-SK"/>
        </w:rPr>
        <w:t xml:space="preserve">chýb </w:t>
      </w:r>
      <w:r w:rsidRPr="00CD7B83">
        <w:rPr>
          <w:b/>
          <w:sz w:val="28"/>
          <w:szCs w:val="28"/>
          <w:lang w:val="sk-SK"/>
        </w:rPr>
        <w:t>minulých účtovných období.</w:t>
      </w:r>
    </w:p>
    <w:p w:rsidR="00345594" w:rsidRPr="00CD7B83" w:rsidRDefault="00345594" w:rsidP="00345594">
      <w:pPr>
        <w:rPr>
          <w:b/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 </w:t>
      </w:r>
      <w:r w:rsidR="00BA0DA2" w:rsidRPr="00CD7B83">
        <w:rPr>
          <w:b/>
          <w:sz w:val="28"/>
          <w:szCs w:val="28"/>
          <w:lang w:val="sk-SK"/>
        </w:rPr>
        <w:t xml:space="preserve">7/ </w:t>
      </w:r>
      <w:r w:rsidR="00745168" w:rsidRPr="00CD7B83">
        <w:rPr>
          <w:b/>
          <w:sz w:val="28"/>
          <w:szCs w:val="28"/>
          <w:lang w:val="sk-SK"/>
        </w:rPr>
        <w:t xml:space="preserve">Pohľadávky sa pri ich vzniku oceňujú menovitou hodnotou. </w:t>
      </w:r>
    </w:p>
    <w:p w:rsidR="00745168" w:rsidRDefault="00745168" w:rsidP="00297068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      </w:t>
      </w:r>
    </w:p>
    <w:p w:rsidR="00297068" w:rsidRPr="00781A03" w:rsidRDefault="00297068" w:rsidP="00297068">
      <w:pPr>
        <w:ind w:left="495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lastRenderedPageBreak/>
        <w:t xml:space="preserve"> </w:t>
      </w:r>
      <w:r w:rsidRPr="00781A03">
        <w:rPr>
          <w:sz w:val="28"/>
          <w:szCs w:val="28"/>
          <w:lang w:val="sk-SK"/>
        </w:rPr>
        <w:t xml:space="preserve">Poznámky </w:t>
      </w:r>
      <w:proofErr w:type="spellStart"/>
      <w:r w:rsidRPr="00781A03">
        <w:rPr>
          <w:sz w:val="28"/>
          <w:szCs w:val="28"/>
          <w:lang w:val="sk-SK"/>
        </w:rPr>
        <w:t>Úč</w:t>
      </w:r>
      <w:proofErr w:type="spellEnd"/>
      <w:r w:rsidRPr="00781A03">
        <w:rPr>
          <w:sz w:val="28"/>
          <w:szCs w:val="28"/>
          <w:lang w:val="sk-SK"/>
        </w:rPr>
        <w:t xml:space="preserve"> MÚJ 3-01            IČO 44708394                 DIČ 2022833131</w:t>
      </w:r>
    </w:p>
    <w:p w:rsidR="00297068" w:rsidRDefault="00297068" w:rsidP="00297068">
      <w:pPr>
        <w:rPr>
          <w:sz w:val="28"/>
          <w:szCs w:val="28"/>
          <w:lang w:val="sk-SK"/>
        </w:rPr>
      </w:pPr>
    </w:p>
    <w:p w:rsidR="00745168" w:rsidRPr="00CD7B83" w:rsidRDefault="00745168" w:rsidP="00345594">
      <w:pPr>
        <w:rPr>
          <w:b/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</w:t>
      </w:r>
      <w:r w:rsidRPr="00CD7B83">
        <w:rPr>
          <w:b/>
          <w:sz w:val="28"/>
          <w:szCs w:val="28"/>
          <w:lang w:val="sk-SK"/>
        </w:rPr>
        <w:t>8/ Peňažné prostriedky účtovná jednotka oceňuje menovitou hodnotou.</w:t>
      </w:r>
    </w:p>
    <w:p w:rsidR="00745168" w:rsidRPr="00CD7B83" w:rsidRDefault="00745168" w:rsidP="00345594">
      <w:pPr>
        <w:rPr>
          <w:b/>
          <w:sz w:val="28"/>
          <w:szCs w:val="28"/>
          <w:lang w:val="sk-SK"/>
        </w:rPr>
      </w:pPr>
      <w:r w:rsidRPr="00CD7B83">
        <w:rPr>
          <w:b/>
          <w:sz w:val="28"/>
          <w:szCs w:val="28"/>
          <w:lang w:val="sk-SK"/>
        </w:rPr>
        <w:t xml:space="preserve">         9/ Záväzky pri ich vzniku sa oceňujú menovitou hodnotou.</w:t>
      </w:r>
    </w:p>
    <w:p w:rsidR="00745168" w:rsidRDefault="00745168" w:rsidP="00345594">
      <w:pPr>
        <w:rPr>
          <w:sz w:val="28"/>
          <w:szCs w:val="28"/>
          <w:lang w:val="sk-SK"/>
        </w:rPr>
      </w:pPr>
    </w:p>
    <w:p w:rsidR="003A63D0" w:rsidRDefault="00745168" w:rsidP="00345594">
      <w:pPr>
        <w:pStyle w:val="Odsekzoznamu"/>
        <w:numPr>
          <w:ilvl w:val="0"/>
          <w:numId w:val="1"/>
        </w:numPr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Informácie, ktoré vysvetľujú a d</w:t>
      </w:r>
      <w:r w:rsidR="003A63D0">
        <w:rPr>
          <w:b/>
          <w:sz w:val="28"/>
          <w:szCs w:val="28"/>
          <w:lang w:val="sk-SK"/>
        </w:rPr>
        <w:t>opĺ</w:t>
      </w:r>
      <w:r>
        <w:rPr>
          <w:b/>
          <w:sz w:val="28"/>
          <w:szCs w:val="28"/>
          <w:lang w:val="sk-SK"/>
        </w:rPr>
        <w:t>ňajú súvahu</w:t>
      </w:r>
      <w:r w:rsidR="003A63D0">
        <w:rPr>
          <w:b/>
          <w:sz w:val="28"/>
          <w:szCs w:val="28"/>
          <w:lang w:val="sk-SK"/>
        </w:rPr>
        <w:t xml:space="preserve"> s výkaz ziskov a strát</w:t>
      </w:r>
    </w:p>
    <w:p w:rsidR="003A63D0" w:rsidRPr="00CD7B83" w:rsidRDefault="003A63D0" w:rsidP="003A63D0">
      <w:pPr>
        <w:ind w:left="1080"/>
        <w:rPr>
          <w:b/>
          <w:sz w:val="28"/>
          <w:szCs w:val="28"/>
          <w:lang w:val="sk-SK"/>
        </w:rPr>
      </w:pPr>
      <w:r w:rsidRPr="00CD7B83">
        <w:rPr>
          <w:b/>
          <w:sz w:val="28"/>
          <w:szCs w:val="28"/>
          <w:lang w:val="sk-SK"/>
        </w:rPr>
        <w:t xml:space="preserve">1/ Informácie o sume a dôvodoch vzniku jednotlivých položiek </w:t>
      </w:r>
    </w:p>
    <w:p w:rsidR="003A63D0" w:rsidRDefault="003A63D0" w:rsidP="003A63D0">
      <w:pPr>
        <w:ind w:left="1080"/>
        <w:rPr>
          <w:b/>
          <w:sz w:val="28"/>
          <w:szCs w:val="28"/>
          <w:lang w:val="sk-SK"/>
        </w:rPr>
      </w:pPr>
      <w:r w:rsidRPr="00CD7B83">
        <w:rPr>
          <w:b/>
          <w:sz w:val="28"/>
          <w:szCs w:val="28"/>
          <w:lang w:val="sk-SK"/>
        </w:rPr>
        <w:t xml:space="preserve">     nákladov alebo výnosov, ktoré majú výnimočný rozsah alebo </w:t>
      </w:r>
      <w:r w:rsidR="00CD7B83">
        <w:rPr>
          <w:b/>
          <w:sz w:val="28"/>
          <w:szCs w:val="28"/>
          <w:lang w:val="sk-SK"/>
        </w:rPr>
        <w:t xml:space="preserve"> </w:t>
      </w:r>
    </w:p>
    <w:p w:rsidR="00CD7B83" w:rsidRPr="00CD7B83" w:rsidRDefault="00CD7B83" w:rsidP="003A63D0">
      <w:pPr>
        <w:ind w:left="1080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 xml:space="preserve">     výskyt </w:t>
      </w:r>
    </w:p>
    <w:p w:rsidR="003A63D0" w:rsidRPr="003A63D0" w:rsidRDefault="003A63D0" w:rsidP="003A63D0">
      <w:pPr>
        <w:pStyle w:val="Odsekzoznamu"/>
        <w:numPr>
          <w:ilvl w:val="0"/>
          <w:numId w:val="3"/>
        </w:numPr>
        <w:rPr>
          <w:b/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</w:t>
      </w:r>
      <w:r w:rsidR="00335731">
        <w:rPr>
          <w:sz w:val="28"/>
          <w:szCs w:val="28"/>
          <w:lang w:val="sk-SK"/>
        </w:rPr>
        <w:t xml:space="preserve">    </w:t>
      </w:r>
      <w:r>
        <w:rPr>
          <w:sz w:val="28"/>
          <w:szCs w:val="28"/>
          <w:lang w:val="sk-SK"/>
        </w:rPr>
        <w:t xml:space="preserve"> Spoločnosť v sledovanom období neúčtovala o nákladoch alebo</w:t>
      </w:r>
    </w:p>
    <w:p w:rsidR="003A63D0" w:rsidRDefault="003A63D0" w:rsidP="003A63D0">
      <w:pPr>
        <w:ind w:left="495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 </w:t>
      </w:r>
      <w:r w:rsidR="00335731">
        <w:rPr>
          <w:sz w:val="28"/>
          <w:szCs w:val="28"/>
          <w:lang w:val="sk-SK"/>
        </w:rPr>
        <w:t xml:space="preserve">    </w:t>
      </w:r>
      <w:r>
        <w:rPr>
          <w:sz w:val="28"/>
          <w:szCs w:val="28"/>
          <w:lang w:val="sk-SK"/>
        </w:rPr>
        <w:t xml:space="preserve">výnosoch, ktoré majú výnimočný rozsah alebo výskyt / predaj </w:t>
      </w:r>
      <w:r w:rsidR="00335731">
        <w:rPr>
          <w:sz w:val="28"/>
          <w:szCs w:val="28"/>
          <w:lang w:val="sk-SK"/>
        </w:rPr>
        <w:t xml:space="preserve">  </w:t>
      </w:r>
    </w:p>
    <w:p w:rsidR="003A63D0" w:rsidRDefault="003A63D0" w:rsidP="003A63D0">
      <w:pPr>
        <w:ind w:left="495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 </w:t>
      </w:r>
      <w:r w:rsidR="00335731">
        <w:rPr>
          <w:sz w:val="28"/>
          <w:szCs w:val="28"/>
          <w:lang w:val="sk-SK"/>
        </w:rPr>
        <w:t xml:space="preserve">    podni</w:t>
      </w:r>
      <w:r>
        <w:rPr>
          <w:sz w:val="28"/>
          <w:szCs w:val="28"/>
          <w:lang w:val="sk-SK"/>
        </w:rPr>
        <w:t>ku, živelné pohromy a podobne/</w:t>
      </w:r>
    </w:p>
    <w:p w:rsidR="003A63D0" w:rsidRPr="00CD7B83" w:rsidRDefault="003A63D0" w:rsidP="003A63D0">
      <w:pPr>
        <w:ind w:left="495"/>
        <w:rPr>
          <w:b/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 </w:t>
      </w:r>
      <w:r w:rsidRPr="00CD7B83">
        <w:rPr>
          <w:b/>
          <w:sz w:val="28"/>
          <w:szCs w:val="28"/>
          <w:lang w:val="sk-SK"/>
        </w:rPr>
        <w:t>2/ Informácie o záväzkoch</w:t>
      </w:r>
    </w:p>
    <w:p w:rsidR="003A63D0" w:rsidRPr="00335731" w:rsidRDefault="00335731" w:rsidP="00335731">
      <w:pPr>
        <w:ind w:left="495"/>
        <w:rPr>
          <w:b/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  </w:t>
      </w:r>
      <w:r w:rsidR="003A63D0" w:rsidRPr="00335731">
        <w:rPr>
          <w:sz w:val="28"/>
          <w:szCs w:val="28"/>
          <w:lang w:val="sk-SK"/>
        </w:rPr>
        <w:t xml:space="preserve">    Účtovná jednotka nevykazuje dlhodobé záväzky.</w:t>
      </w:r>
    </w:p>
    <w:p w:rsidR="003A63D0" w:rsidRPr="00CD7B83" w:rsidRDefault="003A63D0" w:rsidP="003A63D0">
      <w:pPr>
        <w:pStyle w:val="Odsekzoznamu"/>
        <w:ind w:left="855"/>
        <w:rPr>
          <w:b/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</w:t>
      </w:r>
      <w:r w:rsidRPr="00CD7B83">
        <w:rPr>
          <w:b/>
          <w:sz w:val="28"/>
          <w:szCs w:val="28"/>
          <w:lang w:val="sk-SK"/>
        </w:rPr>
        <w:t>3/ Informácie o vlastných akciách</w:t>
      </w:r>
    </w:p>
    <w:p w:rsidR="003A63D0" w:rsidRDefault="003A63D0" w:rsidP="003A63D0">
      <w:pPr>
        <w:pStyle w:val="Odsekzoznamu"/>
        <w:ind w:left="855"/>
        <w:rPr>
          <w:sz w:val="28"/>
          <w:szCs w:val="28"/>
          <w:lang w:val="sk-SK"/>
        </w:rPr>
      </w:pPr>
      <w:r w:rsidRPr="003A63D0">
        <w:rPr>
          <w:sz w:val="28"/>
          <w:szCs w:val="28"/>
          <w:lang w:val="sk-SK"/>
        </w:rPr>
        <w:t xml:space="preserve"> </w:t>
      </w:r>
      <w:r w:rsidR="00335731">
        <w:rPr>
          <w:sz w:val="28"/>
          <w:szCs w:val="28"/>
          <w:lang w:val="sk-SK"/>
        </w:rPr>
        <w:t xml:space="preserve">     </w:t>
      </w:r>
      <w:r>
        <w:rPr>
          <w:sz w:val="28"/>
          <w:szCs w:val="28"/>
          <w:lang w:val="sk-SK"/>
        </w:rPr>
        <w:t xml:space="preserve">   Spoločnosť počas účtovného obdobia nenadobudla ani nepreviedla</w:t>
      </w:r>
    </w:p>
    <w:p w:rsidR="003A63D0" w:rsidRDefault="003A63D0" w:rsidP="003A63D0">
      <w:pPr>
        <w:pStyle w:val="Odsekzoznamu"/>
        <w:ind w:left="855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vlastné akcie.</w:t>
      </w:r>
    </w:p>
    <w:p w:rsidR="003A63D0" w:rsidRPr="00CD7B83" w:rsidRDefault="003A63D0" w:rsidP="003A63D0">
      <w:pPr>
        <w:pStyle w:val="Odsekzoznamu"/>
        <w:ind w:left="855"/>
        <w:rPr>
          <w:b/>
          <w:sz w:val="28"/>
          <w:szCs w:val="28"/>
          <w:lang w:val="sk-SK"/>
        </w:rPr>
      </w:pPr>
      <w:r w:rsidRPr="00CD7B83">
        <w:rPr>
          <w:b/>
          <w:sz w:val="28"/>
          <w:szCs w:val="28"/>
          <w:lang w:val="sk-SK"/>
        </w:rPr>
        <w:t xml:space="preserve">    4/ Informácie o orgánoch účtovnej jednotky</w:t>
      </w:r>
    </w:p>
    <w:p w:rsidR="00C852D7" w:rsidRDefault="003A63D0" w:rsidP="00CD7B83">
      <w:pPr>
        <w:ind w:left="495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</w:t>
      </w:r>
      <w:r w:rsidR="00335731">
        <w:rPr>
          <w:sz w:val="28"/>
          <w:szCs w:val="28"/>
          <w:lang w:val="sk-SK"/>
        </w:rPr>
        <w:t xml:space="preserve">         </w:t>
      </w:r>
      <w:r w:rsidR="00345594" w:rsidRPr="003A63D0">
        <w:rPr>
          <w:sz w:val="28"/>
          <w:szCs w:val="28"/>
          <w:lang w:val="sk-SK"/>
        </w:rPr>
        <w:t xml:space="preserve">  </w:t>
      </w:r>
      <w:r w:rsidR="00CD7B83">
        <w:rPr>
          <w:sz w:val="28"/>
          <w:szCs w:val="28"/>
          <w:lang w:val="sk-SK"/>
        </w:rPr>
        <w:t>Spoločnosť neúčtova</w:t>
      </w:r>
      <w:r w:rsidR="002D1640">
        <w:rPr>
          <w:sz w:val="28"/>
          <w:szCs w:val="28"/>
          <w:lang w:val="sk-SK"/>
        </w:rPr>
        <w:t xml:space="preserve">la o orgánoch účtovnej jednotky, podiely na </w:t>
      </w:r>
    </w:p>
    <w:p w:rsidR="002D1640" w:rsidRDefault="002D1640" w:rsidP="00CD7B83">
      <w:pPr>
        <w:ind w:left="495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     zisku nevyplácala.</w:t>
      </w:r>
    </w:p>
    <w:p w:rsidR="00781A03" w:rsidRPr="00CD7B83" w:rsidRDefault="00781A03" w:rsidP="003A63D0">
      <w:pPr>
        <w:ind w:left="495"/>
        <w:rPr>
          <w:b/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</w:t>
      </w:r>
      <w:r w:rsidRPr="00CD7B83">
        <w:rPr>
          <w:b/>
          <w:sz w:val="28"/>
          <w:szCs w:val="28"/>
          <w:lang w:val="sk-SK"/>
        </w:rPr>
        <w:t>5/ Informácie o povinnostiach účtovnej jednotky</w:t>
      </w:r>
    </w:p>
    <w:p w:rsidR="00781A03" w:rsidRDefault="00781A03" w:rsidP="003A63D0">
      <w:pPr>
        <w:ind w:left="495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a/ spoločnosť nemá žiadne finančné povinnosti, ktoré sa nevykazujú</w:t>
      </w:r>
    </w:p>
    <w:p w:rsidR="00781A03" w:rsidRDefault="00781A03" w:rsidP="003A63D0">
      <w:pPr>
        <w:ind w:left="495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     v súvahe.</w:t>
      </w:r>
    </w:p>
    <w:p w:rsidR="00781A03" w:rsidRDefault="00781A03" w:rsidP="003A63D0">
      <w:pPr>
        <w:ind w:left="495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b/ Spoločnosť nemá vedomosť o žiadnych podmienených záväzkoch.</w:t>
      </w:r>
    </w:p>
    <w:p w:rsidR="00781A03" w:rsidRDefault="00781A03" w:rsidP="003A63D0">
      <w:pPr>
        <w:ind w:left="495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c/ Spoločnosť nemá udelené výlučné právo alebo osobitné právo, </w:t>
      </w:r>
    </w:p>
    <w:p w:rsidR="00345594" w:rsidRPr="003A63D0" w:rsidRDefault="00781A03" w:rsidP="003A63D0">
      <w:pPr>
        <w:ind w:left="495"/>
        <w:rPr>
          <w:b/>
          <w:sz w:val="28"/>
          <w:szCs w:val="28"/>
          <w:lang w:val="sk-SK"/>
        </w:rPr>
      </w:pPr>
      <w:r>
        <w:rPr>
          <w:sz w:val="28"/>
          <w:szCs w:val="28"/>
          <w:lang w:val="sk-SK"/>
        </w:rPr>
        <w:lastRenderedPageBreak/>
        <w:t xml:space="preserve">             poskytovať služby vo verejnom záujme.</w:t>
      </w:r>
      <w:r w:rsidR="00345594" w:rsidRPr="003A63D0">
        <w:rPr>
          <w:sz w:val="28"/>
          <w:szCs w:val="28"/>
          <w:lang w:val="sk-SK"/>
        </w:rPr>
        <w:t xml:space="preserve"> </w:t>
      </w:r>
    </w:p>
    <w:sectPr w:rsidR="00345594" w:rsidRPr="003A63D0" w:rsidSect="00C254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706C8D"/>
    <w:multiLevelType w:val="hybridMultilevel"/>
    <w:tmpl w:val="60342050"/>
    <w:lvl w:ilvl="0" w:tplc="44CA87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DE6789"/>
    <w:multiLevelType w:val="hybridMultilevel"/>
    <w:tmpl w:val="78E44C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316722"/>
    <w:multiLevelType w:val="hybridMultilevel"/>
    <w:tmpl w:val="7E2E0766"/>
    <w:lvl w:ilvl="0" w:tplc="6E621BBC">
      <w:start w:val="2"/>
      <w:numFmt w:val="bullet"/>
      <w:lvlText w:val="-"/>
      <w:lvlJc w:val="left"/>
      <w:pPr>
        <w:ind w:left="85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compat/>
  <w:rsids>
    <w:rsidRoot w:val="00CD7B83"/>
    <w:rsid w:val="00107BD3"/>
    <w:rsid w:val="00182F71"/>
    <w:rsid w:val="00253078"/>
    <w:rsid w:val="00287FA5"/>
    <w:rsid w:val="00297068"/>
    <w:rsid w:val="002D1640"/>
    <w:rsid w:val="00335731"/>
    <w:rsid w:val="00345594"/>
    <w:rsid w:val="003A63D0"/>
    <w:rsid w:val="003B5D94"/>
    <w:rsid w:val="003C18CE"/>
    <w:rsid w:val="00745168"/>
    <w:rsid w:val="00781A03"/>
    <w:rsid w:val="008B6773"/>
    <w:rsid w:val="009770A9"/>
    <w:rsid w:val="00B07613"/>
    <w:rsid w:val="00B65133"/>
    <w:rsid w:val="00B67D61"/>
    <w:rsid w:val="00BA0DA2"/>
    <w:rsid w:val="00C254EB"/>
    <w:rsid w:val="00C852D7"/>
    <w:rsid w:val="00C85A44"/>
    <w:rsid w:val="00CD7B83"/>
    <w:rsid w:val="00D76821"/>
    <w:rsid w:val="00FD74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82F71"/>
  </w:style>
  <w:style w:type="paragraph" w:styleId="Nadpis1">
    <w:name w:val="heading 1"/>
    <w:basedOn w:val="Normlny"/>
    <w:next w:val="Normlny"/>
    <w:link w:val="Nadpis1Char"/>
    <w:uiPriority w:val="9"/>
    <w:qFormat/>
    <w:rsid w:val="00182F71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82F71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82F71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82F71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82F71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82F71"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2F71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82F71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82F71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82F71"/>
    <w:rPr>
      <w:smallCaps/>
      <w:spacing w:val="5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82F71"/>
    <w:rPr>
      <w:smallCaps/>
      <w:spacing w:val="5"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82F71"/>
    <w:rPr>
      <w:smallCaps/>
      <w:spacing w:val="5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82F71"/>
    <w:rPr>
      <w:smallCaps/>
      <w:spacing w:val="10"/>
      <w:sz w:val="22"/>
      <w:szCs w:val="22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82F71"/>
    <w:rPr>
      <w:smallCaps/>
      <w:color w:val="943634" w:themeColor="accent2" w:themeShade="BF"/>
      <w:spacing w:val="10"/>
      <w:sz w:val="22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82F71"/>
    <w:rPr>
      <w:smallCaps/>
      <w:color w:val="C0504D" w:themeColor="accent2"/>
      <w:spacing w:val="5"/>
      <w:sz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2F71"/>
    <w:rPr>
      <w:b/>
      <w:smallCaps/>
      <w:color w:val="C0504D" w:themeColor="accent2"/>
      <w:spacing w:val="1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82F71"/>
    <w:rPr>
      <w:b/>
      <w:i/>
      <w:smallCaps/>
      <w:color w:val="943634" w:themeColor="accent2" w:themeShade="BF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82F71"/>
    <w:rPr>
      <w:b/>
      <w:i/>
      <w:smallCaps/>
      <w:color w:val="622423" w:themeColor="accent2" w:themeShade="7F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182F71"/>
    <w:rPr>
      <w:b/>
      <w:bCs/>
      <w:caps/>
      <w:sz w:val="16"/>
      <w:szCs w:val="18"/>
    </w:rPr>
  </w:style>
  <w:style w:type="paragraph" w:styleId="Nzov">
    <w:name w:val="Title"/>
    <w:basedOn w:val="Normlny"/>
    <w:next w:val="Normlny"/>
    <w:link w:val="NzovChar"/>
    <w:uiPriority w:val="10"/>
    <w:qFormat/>
    <w:rsid w:val="00182F71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NzovChar">
    <w:name w:val="Názov Char"/>
    <w:basedOn w:val="Predvolenpsmoodseku"/>
    <w:link w:val="Nzov"/>
    <w:uiPriority w:val="10"/>
    <w:rsid w:val="00182F71"/>
    <w:rPr>
      <w:smallCaps/>
      <w:sz w:val="48"/>
      <w:szCs w:val="48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82F71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182F71"/>
    <w:rPr>
      <w:rFonts w:asciiTheme="majorHAnsi" w:eastAsiaTheme="majorEastAsia" w:hAnsiTheme="majorHAnsi" w:cstheme="majorBidi"/>
      <w:szCs w:val="22"/>
    </w:rPr>
  </w:style>
  <w:style w:type="character" w:styleId="Siln">
    <w:name w:val="Strong"/>
    <w:uiPriority w:val="22"/>
    <w:qFormat/>
    <w:rsid w:val="00182F71"/>
    <w:rPr>
      <w:b/>
      <w:color w:val="C0504D" w:themeColor="accent2"/>
    </w:rPr>
  </w:style>
  <w:style w:type="character" w:styleId="Zvraznenie">
    <w:name w:val="Emphasis"/>
    <w:uiPriority w:val="20"/>
    <w:qFormat/>
    <w:rsid w:val="00182F71"/>
    <w:rPr>
      <w:b/>
      <w:i/>
      <w:spacing w:val="10"/>
    </w:rPr>
  </w:style>
  <w:style w:type="paragraph" w:styleId="Bezriadkovania">
    <w:name w:val="No Spacing"/>
    <w:basedOn w:val="Normlny"/>
    <w:link w:val="BezriadkovaniaChar"/>
    <w:uiPriority w:val="1"/>
    <w:qFormat/>
    <w:rsid w:val="00182F71"/>
    <w:pPr>
      <w:spacing w:after="0" w:line="240" w:lineRule="auto"/>
    </w:pPr>
  </w:style>
  <w:style w:type="character" w:customStyle="1" w:styleId="BezriadkovaniaChar">
    <w:name w:val="Bez riadkovania Char"/>
    <w:basedOn w:val="Predvolenpsmoodseku"/>
    <w:link w:val="Bezriadkovania"/>
    <w:uiPriority w:val="1"/>
    <w:rsid w:val="00182F71"/>
  </w:style>
  <w:style w:type="paragraph" w:styleId="Odsekzoznamu">
    <w:name w:val="List Paragraph"/>
    <w:basedOn w:val="Normlny"/>
    <w:uiPriority w:val="34"/>
    <w:qFormat/>
    <w:rsid w:val="00182F71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182F71"/>
    <w:rPr>
      <w:i/>
    </w:rPr>
  </w:style>
  <w:style w:type="character" w:customStyle="1" w:styleId="CitciaChar">
    <w:name w:val="Citácia Char"/>
    <w:basedOn w:val="Predvolenpsmoodseku"/>
    <w:link w:val="Citcia"/>
    <w:uiPriority w:val="29"/>
    <w:rsid w:val="00182F71"/>
    <w:rPr>
      <w:i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82F71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82F71"/>
    <w:rPr>
      <w:b/>
      <w:i/>
      <w:color w:val="FFFFFF" w:themeColor="background1"/>
      <w:shd w:val="clear" w:color="auto" w:fill="C0504D" w:themeFill="accent2"/>
    </w:rPr>
  </w:style>
  <w:style w:type="character" w:styleId="Jemnzvraznenie">
    <w:name w:val="Subtle Emphasis"/>
    <w:uiPriority w:val="19"/>
    <w:qFormat/>
    <w:rsid w:val="00182F71"/>
    <w:rPr>
      <w:i/>
    </w:rPr>
  </w:style>
  <w:style w:type="character" w:styleId="Intenzvnezvraznenie">
    <w:name w:val="Intense Emphasis"/>
    <w:uiPriority w:val="21"/>
    <w:qFormat/>
    <w:rsid w:val="00182F71"/>
    <w:rPr>
      <w:b/>
      <w:i/>
      <w:color w:val="C0504D" w:themeColor="accent2"/>
      <w:spacing w:val="10"/>
    </w:rPr>
  </w:style>
  <w:style w:type="character" w:styleId="Jemnodkaz">
    <w:name w:val="Subtle Reference"/>
    <w:uiPriority w:val="31"/>
    <w:qFormat/>
    <w:rsid w:val="00182F71"/>
    <w:rPr>
      <w:b/>
    </w:rPr>
  </w:style>
  <w:style w:type="character" w:styleId="Intenzvnyodkaz">
    <w:name w:val="Intense Reference"/>
    <w:uiPriority w:val="32"/>
    <w:qFormat/>
    <w:rsid w:val="00182F71"/>
    <w:rPr>
      <w:b/>
      <w:bCs/>
      <w:smallCaps/>
      <w:spacing w:val="5"/>
      <w:sz w:val="22"/>
      <w:szCs w:val="22"/>
      <w:u w:val="single"/>
    </w:rPr>
  </w:style>
  <w:style w:type="character" w:styleId="Nzovknihy">
    <w:name w:val="Book Title"/>
    <w:uiPriority w:val="33"/>
    <w:qFormat/>
    <w:rsid w:val="00182F71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182F71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ne\Documents\Pozn&#225;mky%20&#218;&#269;%20M&#218;J%203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78F869-39F9-43E1-B351-F0A42795A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Poznámky Úč MÚJ 3</Template>
  <TotalTime>19</TotalTime>
  <Pages>1</Pages>
  <Words>563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Bene</dc:creator>
  <cp:lastModifiedBy>Bene</cp:lastModifiedBy>
  <cp:revision>4</cp:revision>
  <dcterms:created xsi:type="dcterms:W3CDTF">2020-06-25T16:33:00Z</dcterms:created>
  <dcterms:modified xsi:type="dcterms:W3CDTF">2020-06-25T16:56:00Z</dcterms:modified>
</cp:coreProperties>
</file>