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31. 12. 2019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452623" w:rsidRDefault="00452623" w:rsidP="000669B7">
                            <w:fldSimple w:instr=" MERGEFIELD  aDMD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452623" w:rsidRDefault="00452623" w:rsidP="000669B7">
                            <w:fldSimple w:instr=" MERGEFIELD  aDRD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2019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452623" w:rsidRDefault="00452623" w:rsidP="000669B7">
                            <w:fldSimple w:instr=" MERGEFIELD  aDMOD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452623" w:rsidRPr="00712EF6">
              <w:rPr>
                <w:color w:val="FFFFFF" w:themeColor="background1"/>
              </w:rPr>
              <w:t>34100733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452623" w:rsidRPr="00712EF6">
              <w:rPr>
                <w:color w:val="FFFFFF" w:themeColor="background1"/>
              </w:rPr>
              <w:t>2020404067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452623" w:rsidRDefault="00452623" w:rsidP="000669B7">
                            <w:fldSimple w:instr=" MERGEFIELD  aDROD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2018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452623" w:rsidRDefault="00452623" w:rsidP="000669B7">
                            <w:fldSimple w:instr=" MERGEFIELD  aDRDO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2018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452623" w:rsidRDefault="00452623" w:rsidP="000669B7">
                            <w:fldSimple w:instr=" MERGEFIELD  aDMD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452623" w:rsidRDefault="00452623" w:rsidP="000669B7">
                            <w:fldSimple w:instr=" MERGEFIELD  aDMOD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1.1.2008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1.1.2008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452623" w:rsidP="000669B7">
                                  <w:r>
                                    <w:t>68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452623" w:rsidRDefault="00452623" w:rsidP="000669B7">
                            <w:r>
                              <w:t>68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452623" w:rsidP="000669B7">
                                  <w:r>
                                    <w:t>32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452623" w:rsidRDefault="00452623" w:rsidP="000669B7">
                            <w:r>
                              <w:t>32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452623" w:rsidP="000669B7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452623" w:rsidRDefault="00452623" w:rsidP="000669B7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Default="00C44AED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452623" w:rsidRPr="0045262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452623" w:rsidRDefault="00452623" w:rsidP="000669B7">
                            <w:fldSimple w:instr=" MERGEFIELD  aSUB_ULICA_CISLO  \* MERGEFORMAT ">
                              <w:r w:rsidRPr="00452623">
                                <w:rPr>
                                  <w:rFonts w:ascii="Arial" w:hAnsi="Arial" w:cs="Arial"/>
                                  <w:noProof/>
                                </w:rPr>
                                <w:t>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712E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712EF6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52623" w:rsidRPr="00391121" w:rsidRDefault="004526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452623" w:rsidRPr="00391121" w:rsidRDefault="004526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EF5D4E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28.5.2020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52623" w:rsidRPr="007C40F2" w:rsidRDefault="00452623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452623" w:rsidRPr="007C40F2" w:rsidRDefault="00452623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45262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7"/>
        <w:gridCol w:w="1060"/>
      </w:tblGrid>
      <w:tr w:rsidR="000669B7" w:rsidRPr="0073029B" w:rsidTr="0045262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98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45262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452623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9528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9528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9528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9528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452623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452623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46182.34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65210.00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111392.34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3343.13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210835.55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722.53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214901.21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/>
                <w:noProof/>
                <w:sz w:val="18"/>
                <w:szCs w:val="18"/>
              </w:rPr>
              <w:t>-43973.55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-602838.55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bCs/>
                <w:noProof/>
                <w:sz w:val="18"/>
                <w:szCs w:val="18"/>
              </w:rPr>
              <w:t>558865.00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559.74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468.35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311.96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716.13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180688.97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18977.20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199666.17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45262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45262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45262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45262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45262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45262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45262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45262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45262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45262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452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52623" w:rsidRPr="00712E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44AED" w:rsidRDefault="00C44AED">
      <w:r>
        <w:separator/>
      </w:r>
    </w:p>
  </w:endnote>
  <w:endnote w:type="continuationSeparator" w:id="0">
    <w:p w:rsidR="00C44AED" w:rsidRDefault="00C44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52623" w:rsidRDefault="00452623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2623" w:rsidRDefault="00452623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52623" w:rsidRPr="00010D38" w:rsidRDefault="00452623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452623" w:rsidRDefault="00452623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44AED" w:rsidRDefault="00C44AED">
      <w:r>
        <w:separator/>
      </w:r>
    </w:p>
  </w:footnote>
  <w:footnote w:type="continuationSeparator" w:id="0">
    <w:p w:rsidR="00C44AED" w:rsidRDefault="00C44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452623" w:rsidRPr="0073029B" w:rsidTr="00D71752">
      <w:trPr>
        <w:trHeight w:val="59"/>
      </w:trPr>
      <w:tc>
        <w:tcPr>
          <w:tcW w:w="416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452623" w:rsidRPr="0073029B" w:rsidRDefault="00452623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452623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452623" w:rsidRPr="0073029B" w:rsidRDefault="00452623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EF5D4E">
            <w:rPr>
              <w:noProof/>
            </w:rPr>
            <w:t>34100733</w:t>
          </w:r>
          <w:r>
            <w:rPr>
              <w:noProof/>
            </w:rPr>
            <w:fldChar w:fldCharType="end"/>
          </w:r>
        </w:p>
      </w:tc>
    </w:tr>
    <w:tr w:rsidR="00452623" w:rsidRPr="0073029B" w:rsidTr="00D71752">
      <w:trPr>
        <w:trHeight w:val="59"/>
      </w:trPr>
      <w:tc>
        <w:tcPr>
          <w:tcW w:w="416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452623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452623" w:rsidRPr="0073029B" w:rsidRDefault="00452623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EF5D4E">
            <w:rPr>
              <w:noProof/>
            </w:rPr>
            <w:t>2020404067</w:t>
          </w:r>
          <w:r>
            <w:rPr>
              <w:noProof/>
            </w:rPr>
            <w:fldChar w:fldCharType="end"/>
          </w:r>
        </w:p>
      </w:tc>
    </w:tr>
  </w:tbl>
  <w:p w:rsidR="00452623" w:rsidRDefault="004526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452623" w:rsidRPr="0073029B" w:rsidTr="00D71752">
      <w:trPr>
        <w:trHeight w:val="59"/>
      </w:trPr>
      <w:tc>
        <w:tcPr>
          <w:tcW w:w="416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452623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C44AED">
            <w:fldChar w:fldCharType="begin"/>
          </w:r>
          <w:r w:rsidR="00C44AED">
            <w:instrText xml:space="preserve"> MERGEFIELD  aSUB_ICO  \* MERGEFORMAT </w:instrText>
          </w:r>
          <w:r w:rsidR="00C44AED">
            <w:fldChar w:fldCharType="separate"/>
          </w:r>
          <w:r>
            <w:rPr>
              <w:noProof/>
            </w:rPr>
            <w:t>34100733</w:t>
          </w:r>
          <w:r w:rsidR="00C44AED">
            <w:rPr>
              <w:noProof/>
            </w:rPr>
            <w:fldChar w:fldCharType="end"/>
          </w:r>
        </w:p>
      </w:tc>
    </w:tr>
    <w:tr w:rsidR="00452623" w:rsidRPr="0073029B" w:rsidTr="00D71752">
      <w:trPr>
        <w:trHeight w:val="59"/>
      </w:trPr>
      <w:tc>
        <w:tcPr>
          <w:tcW w:w="416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452623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452623" w:rsidRPr="0073029B" w:rsidRDefault="00452623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C44AED">
            <w:fldChar w:fldCharType="begin"/>
          </w:r>
          <w:r w:rsidR="00C44AED">
            <w:instrText xml:space="preserve"> MERGEFIELD  aSUB_DIC  \* MERGEFORMAT </w:instrText>
          </w:r>
          <w:r w:rsidR="00C44AED">
            <w:fldChar w:fldCharType="separate"/>
          </w:r>
          <w:r>
            <w:rPr>
              <w:noProof/>
            </w:rPr>
            <w:t>2020404067</w:t>
          </w:r>
          <w:r w:rsidR="00C44AED">
            <w:rPr>
              <w:noProof/>
            </w:rPr>
            <w:fldChar w:fldCharType="end"/>
          </w:r>
        </w:p>
      </w:tc>
    </w:tr>
  </w:tbl>
  <w:p w:rsidR="00452623" w:rsidRDefault="004526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91"/>
    <w:docVar w:name="arg2" w:val="driver=asa11;DBF=C:\data\tlmace.db;DBN=tlmace;ENG=sql;links=tcpip{IP=192.168.1.36};uid=jenesova;con=finus(10.15);pwd=0077189441259jenesova"/>
    <w:docVar w:name="arg3" w:val="0"/>
    <w:docVar w:name="arg4" w:val="C:\Users\Bytreal\AppData\Local\Temp\284500.doc"/>
    <w:docVar w:name="arg5" w:val="1"/>
  </w:docVars>
  <w:rsids>
    <w:rsidRoot w:val="00452623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623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290B"/>
    <w:rsid w:val="00894FE1"/>
    <w:rsid w:val="008965F0"/>
    <w:rsid w:val="008A0E11"/>
    <w:rsid w:val="008B2D38"/>
    <w:rsid w:val="008B4077"/>
    <w:rsid w:val="008C1980"/>
    <w:rsid w:val="008D2421"/>
    <w:rsid w:val="008D6310"/>
    <w:rsid w:val="008F284B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44AED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5D4E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7860FB"/>
  <w15:docId w15:val="{E0299BE7-0387-4FE4-A051-57309FC14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0</TotalTime>
  <Pages>24</Pages>
  <Words>7929</Words>
  <Characters>45200</Characters>
  <Application>Microsoft Office Word</Application>
  <DocSecurity>0</DocSecurity>
  <Lines>376</Lines>
  <Paragraphs>106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Bytreal</dc:creator>
  <cp:lastModifiedBy>Bytreal</cp:lastModifiedBy>
  <cp:revision>2</cp:revision>
  <cp:lastPrinted>2009-07-30T10:15:00Z</cp:lastPrinted>
  <dcterms:created xsi:type="dcterms:W3CDTF">2020-06-30T12:26:00Z</dcterms:created>
  <dcterms:modified xsi:type="dcterms:W3CDTF">2020-06-30T12:26:00Z</dcterms:modified>
</cp:coreProperties>
</file>