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13" w:type="pct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01"/>
        <w:gridCol w:w="292"/>
        <w:gridCol w:w="328"/>
        <w:gridCol w:w="232"/>
        <w:gridCol w:w="270"/>
        <w:gridCol w:w="237"/>
        <w:gridCol w:w="243"/>
        <w:gridCol w:w="239"/>
        <w:gridCol w:w="246"/>
        <w:gridCol w:w="273"/>
        <w:gridCol w:w="275"/>
        <w:gridCol w:w="244"/>
        <w:gridCol w:w="240"/>
        <w:gridCol w:w="257"/>
        <w:gridCol w:w="227"/>
        <w:gridCol w:w="291"/>
        <w:gridCol w:w="226"/>
        <w:gridCol w:w="211"/>
        <w:gridCol w:w="24"/>
        <w:gridCol w:w="235"/>
        <w:gridCol w:w="342"/>
        <w:gridCol w:w="209"/>
        <w:gridCol w:w="273"/>
        <w:gridCol w:w="280"/>
        <w:gridCol w:w="216"/>
        <w:gridCol w:w="209"/>
        <w:gridCol w:w="160"/>
        <w:gridCol w:w="73"/>
        <w:gridCol w:w="189"/>
        <w:gridCol w:w="67"/>
        <w:gridCol w:w="287"/>
        <w:gridCol w:w="253"/>
        <w:gridCol w:w="257"/>
        <w:gridCol w:w="67"/>
        <w:gridCol w:w="178"/>
        <w:gridCol w:w="73"/>
        <w:gridCol w:w="175"/>
        <w:gridCol w:w="73"/>
        <w:gridCol w:w="180"/>
        <w:gridCol w:w="69"/>
        <w:gridCol w:w="166"/>
        <w:gridCol w:w="249"/>
        <w:gridCol w:w="160"/>
      </w:tblGrid>
      <w:tr w:rsidR="000669B7" w:rsidRPr="0073029B" w:rsidTr="00F4554D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4834" w:type="pct"/>
            <w:gridSpan w:val="4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1C3F51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Príloha č. 3a k opatreniu č. </w:t>
            </w:r>
            <w:r w:rsidR="001C3F51">
              <w:rPr>
                <w:rFonts w:ascii="Arial Narrow" w:hAnsi="Arial Narrow"/>
                <w:sz w:val="22"/>
                <w:szCs w:val="22"/>
                <w:lang w:eastAsia="sk-SK"/>
              </w:rPr>
              <w:t>MF/23378/2014-74</w:t>
            </w:r>
          </w:p>
        </w:tc>
      </w:tr>
      <w:tr w:rsidR="000669B7" w:rsidRPr="0073029B" w:rsidTr="00F4554D">
        <w:trPr>
          <w:trHeight w:val="57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F4554D">
        <w:trPr>
          <w:trHeight w:val="57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182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2619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2619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POZNÁMKY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3736" w:type="pct"/>
            <w:gridSpan w:val="31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3736" w:type="pct"/>
            <w:gridSpan w:val="31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individuálnej účtovnej závierky 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3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zostavenej k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instrText xml:space="preserve"> MERGEFIELD aDEF_DTDO </w:instrTex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w:t>31. 12. 2019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fldChar w:fldCharType="end"/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3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v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-</w:t>
            </w:r>
          </w:p>
        </w:tc>
        <w:tc>
          <w:tcPr>
            <w:tcW w:w="968" w:type="pct"/>
            <w:gridSpan w:val="8"/>
            <w:tcBorders>
              <w:top w:val="nil"/>
              <w:left w:val="nil"/>
              <w:bottom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eurocentoch</w:t>
            </w:r>
          </w:p>
        </w:tc>
        <w:tc>
          <w:tcPr>
            <w:tcW w:w="141" w:type="pct"/>
            <w:gridSpan w:val="2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sz w:val="22"/>
                <w:szCs w:val="22"/>
                <w:lang w:eastAsia="sk-SK"/>
              </w:rPr>
              <w:t>X</w:t>
            </w:r>
          </w:p>
        </w:tc>
        <w:tc>
          <w:tcPr>
            <w:tcW w:w="903" w:type="pct"/>
            <w:gridSpan w:val="11"/>
            <w:tcBorders>
              <w:left w:val="single" w:sz="6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- celých eurách *)</w:t>
            </w: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408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446" w:type="pct"/>
            <w:gridSpan w:val="4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538" w:type="pct"/>
            <w:gridSpan w:val="4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427" w:type="pct"/>
            <w:gridSpan w:val="5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455" w:type="pct"/>
            <w:gridSpan w:val="5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451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F4554D">
        <w:trPr>
          <w:trHeight w:val="57"/>
          <w:jc w:val="center"/>
        </w:trPr>
        <w:tc>
          <w:tcPr>
            <w:tcW w:w="5000" w:type="pct"/>
            <w:gridSpan w:val="43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ind w:left="-44" w:hanging="27"/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45A106F" wp14:editId="1E355B87">
                      <wp:simplePos x="0" y="0"/>
                      <wp:positionH relativeFrom="column">
                        <wp:posOffset>4450715</wp:posOffset>
                      </wp:positionH>
                      <wp:positionV relativeFrom="paragraph">
                        <wp:posOffset>146050</wp:posOffset>
                      </wp:positionV>
                      <wp:extent cx="482600" cy="238125"/>
                      <wp:effectExtent l="12065" t="12700" r="10160" b="6350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52623" w:rsidRDefault="00C44AED" w:rsidP="000669B7">
                                  <w:r>
                                    <w:fldChar w:fldCharType="begin"/>
                                  </w:r>
                                  <w:r>
                                    <w:instrText xml:space="preserve"> MERGEFIELD  aDMDO  \* MERGEFORMAT </w:instrText>
                                  </w:r>
                                  <w:r>
                                    <w:fldChar w:fldCharType="separate"/>
                                  </w:r>
                                  <w:r w:rsidR="00452623" w:rsidRPr="00452623">
                                    <w:rPr>
                                      <w:rFonts w:ascii="Arial" w:hAnsi="Arial" w:cs="Arial"/>
                                      <w:noProof/>
                                    </w:rPr>
                                    <w:t>12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5A106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0.45pt;margin-top:11.5pt;width:38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">
                      <v:textbox>
                        <w:txbxContent>
                          <w:p w:rsidR="00452623" w:rsidRDefault="00452623" w:rsidP="000669B7">
                            <w:fldSimple w:instr=" MERGEFIELD  aDMDO  \* MERGEFORMAT ">
                              <w:r w:rsidRPr="00452623">
                                <w:rPr>
                                  <w:rFonts w:ascii="Arial" w:hAnsi="Arial" w:cs="Arial"/>
                                  <w:noProof/>
                                </w:rPr>
                                <w:t>12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0004FE6C" wp14:editId="5AA1276F">
                      <wp:simplePos x="0" y="0"/>
                      <wp:positionH relativeFrom="column">
                        <wp:posOffset>5269865</wp:posOffset>
                      </wp:positionH>
                      <wp:positionV relativeFrom="paragraph">
                        <wp:posOffset>146050</wp:posOffset>
                      </wp:positionV>
                      <wp:extent cx="492760" cy="238125"/>
                      <wp:effectExtent l="12065" t="12700" r="9525" b="6350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76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52623" w:rsidRDefault="00C44AED" w:rsidP="000669B7">
                                  <w:r>
                                    <w:fldChar w:fldCharType="begin"/>
                                  </w:r>
                                  <w:r>
                                    <w:instrText xml:space="preserve"> MERGEFIELD  aDRDO  \* MERGEFORMAT </w:instrText>
                                  </w:r>
                                  <w:r>
                                    <w:fldChar w:fldCharType="separate"/>
                                  </w:r>
                                  <w:r w:rsidR="00452623" w:rsidRPr="00452623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2019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04FE6C" id="_x0000_s1027" type="#_x0000_t202" style="position:absolute;left:0;text-align:left;margin-left:414.95pt;margin-top:11.5pt;width:38.8pt;height:18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">
                      <v:textbox>
                        <w:txbxContent>
                          <w:p w:rsidR="00452623" w:rsidRDefault="00452623" w:rsidP="000669B7">
                            <w:fldSimple w:instr=" MERGEFIELD  aDRDO  \* MERGEFORMAT ">
                              <w:r w:rsidRPr="00452623">
                                <w:rPr>
                                  <w:rFonts w:ascii="Arial" w:hAnsi="Arial" w:cs="Arial"/>
                                  <w:noProof/>
                                </w:rPr>
                                <w:t>2019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372C1FC" wp14:editId="1488E77F">
                      <wp:simplePos x="0" y="0"/>
                      <wp:positionH relativeFrom="column">
                        <wp:posOffset>3508375</wp:posOffset>
                      </wp:positionH>
                      <wp:positionV relativeFrom="paragraph">
                        <wp:posOffset>146050</wp:posOffset>
                      </wp:positionV>
                      <wp:extent cx="504190" cy="238125"/>
                      <wp:effectExtent l="12700" t="12700" r="6985" b="6350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19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52623" w:rsidRPr="00391121" w:rsidRDefault="00452623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aDROD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Pr="00712EF6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2019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72C1FC" id="_x0000_s1028" type="#_x0000_t202" style="position:absolute;left:0;text-align:left;margin-left:276.25pt;margin-top:11.5pt;width:39.7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">
                      <v:textbox>
                        <w:txbxContent>
                          <w:p w:rsidR="00452623" w:rsidRPr="00391121" w:rsidRDefault="00452623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aDROD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Pr="00712EF6">
                              <w:rPr>
                                <w:rFonts w:ascii="Arial" w:hAnsi="Arial" w:cs="Arial"/>
                                <w:noProof/>
                              </w:rPr>
                              <w:t>2019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325ABDB" wp14:editId="373EDDA8">
                      <wp:simplePos x="0" y="0"/>
                      <wp:positionH relativeFrom="column">
                        <wp:posOffset>2834640</wp:posOffset>
                      </wp:positionH>
                      <wp:positionV relativeFrom="paragraph">
                        <wp:posOffset>146050</wp:posOffset>
                      </wp:positionV>
                      <wp:extent cx="482600" cy="238125"/>
                      <wp:effectExtent l="5715" t="12700" r="6985" b="6350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52623" w:rsidRDefault="00C44AED" w:rsidP="000669B7">
                                  <w:r>
                                    <w:fldChar w:fldCharType="begin"/>
                                  </w:r>
                                  <w:r>
                                    <w:instrText xml:space="preserve"> MERGEFIELD  aDMOD  \* MERGEFORMAT </w:instrText>
                                  </w:r>
                                  <w:r>
                                    <w:fldChar w:fldCharType="separate"/>
                                  </w:r>
                                  <w:r w:rsidR="00452623" w:rsidRPr="00452623">
                                    <w:rPr>
                                      <w:rFonts w:ascii="Arial" w:hAnsi="Arial" w:cs="Arial"/>
                                      <w:noProof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25ABDB" id="_x0000_s1029" type="#_x0000_t202" style="position:absolute;left:0;text-align:left;margin-left:223.2pt;margin-top:11.5pt;width:38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">
                      <v:textbox>
                        <w:txbxContent>
                          <w:p w:rsidR="00452623" w:rsidRDefault="00452623" w:rsidP="000669B7">
                            <w:fldSimple w:instr=" MERGEFIELD  aDMOD  \* MERGEFORMAT ">
                              <w:r w:rsidRPr="00452623">
                                <w:rPr>
                                  <w:rFonts w:ascii="Arial" w:hAnsi="Arial" w:cs="Arial"/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 xml:space="preserve">                                                                                          m</w:t>
            </w: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esiac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 xml:space="preserve">                  r</w:t>
            </w: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ok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 xml:space="preserve">                   m</w:t>
            </w: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esiac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 xml:space="preserve">                   r</w:t>
            </w: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ok</w:t>
            </w:r>
          </w:p>
        </w:tc>
      </w:tr>
      <w:tr w:rsidR="000669B7" w:rsidRPr="0073029B" w:rsidTr="00F4554D">
        <w:trPr>
          <w:trHeight w:val="416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</w:tcBorders>
            <w:noWrap/>
          </w:tcPr>
          <w:p w:rsidR="000669B7" w:rsidRPr="0073029B" w:rsidRDefault="000669B7" w:rsidP="00F4554D">
            <w:pPr>
              <w:tabs>
                <w:tab w:val="left" w:pos="6585"/>
              </w:tabs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Za obdobie od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 xml:space="preserve">                                                                 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ab/>
              <w:t>do</w:t>
            </w:r>
          </w:p>
          <w:p w:rsidR="000669B7" w:rsidRPr="007F12E0" w:rsidRDefault="000669B7" w:rsidP="007A6FE5">
            <w:pPr>
              <w:pStyle w:val="ICO"/>
              <w:rPr>
                <w:color w:val="FFFFFF" w:themeColor="background1"/>
              </w:rPr>
            </w:pPr>
            <w:r w:rsidRPr="007F12E0">
              <w:rPr>
                <w:color w:val="FFFFFF" w:themeColor="background1"/>
              </w:rPr>
              <w:t> </w:t>
            </w:r>
            <w:r w:rsidR="007A6FE5" w:rsidRPr="007F12E0">
              <w:rPr>
                <w:color w:val="FFFFFF" w:themeColor="background1"/>
              </w:rPr>
              <w:fldChar w:fldCharType="begin"/>
            </w:r>
            <w:r w:rsidR="007A6FE5" w:rsidRPr="007F12E0">
              <w:rPr>
                <w:color w:val="FFFFFF" w:themeColor="background1"/>
              </w:rPr>
              <w:instrText xml:space="preserve"> MERGEFIELD  aSUB_ICO  \* MERGEFORMAT </w:instrText>
            </w:r>
            <w:r w:rsidR="007A6FE5" w:rsidRPr="007F12E0">
              <w:rPr>
                <w:color w:val="FFFFFF" w:themeColor="background1"/>
              </w:rPr>
              <w:fldChar w:fldCharType="separate"/>
            </w:r>
            <w:r w:rsidR="00452623" w:rsidRPr="00712EF6">
              <w:rPr>
                <w:color w:val="FFFFFF" w:themeColor="background1"/>
              </w:rPr>
              <w:t>34100733</w:t>
            </w:r>
            <w:r w:rsidR="007A6FE5" w:rsidRPr="007F12E0">
              <w:rPr>
                <w:color w:val="FFFFFF" w:themeColor="background1"/>
              </w:rPr>
              <w:fldChar w:fldCharType="end"/>
            </w:r>
          </w:p>
          <w:p w:rsidR="000669B7" w:rsidRDefault="007A6FE5" w:rsidP="007A6FE5">
            <w:pPr>
              <w:pStyle w:val="DIC"/>
            </w:pPr>
            <w:r w:rsidRPr="007F12E0">
              <w:rPr>
                <w:color w:val="FFFFFF" w:themeColor="background1"/>
              </w:rPr>
              <w:fldChar w:fldCharType="begin"/>
            </w:r>
            <w:r w:rsidRPr="007F12E0">
              <w:rPr>
                <w:color w:val="FFFFFF" w:themeColor="background1"/>
              </w:rPr>
              <w:instrText xml:space="preserve"> MERGEFIELD  aSUB_DIC  \* MERGEFORMAT </w:instrText>
            </w:r>
            <w:r w:rsidRPr="007F12E0">
              <w:rPr>
                <w:color w:val="FFFFFF" w:themeColor="background1"/>
              </w:rPr>
              <w:fldChar w:fldCharType="separate"/>
            </w:r>
            <w:r w:rsidR="00452623" w:rsidRPr="00712EF6">
              <w:rPr>
                <w:color w:val="FFFFFF" w:themeColor="background1"/>
              </w:rPr>
              <w:t>2020404067</w:t>
            </w:r>
            <w:r w:rsidRPr="007F12E0">
              <w:rPr>
                <w:color w:val="FFFFFF" w:themeColor="background1"/>
              </w:rPr>
              <w:fldChar w:fldCharType="end"/>
            </w:r>
            <w:r w:rsidR="000669B7"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1CA3B7E" wp14:editId="465912DC">
                      <wp:simplePos x="0" y="0"/>
                      <wp:positionH relativeFrom="column">
                        <wp:posOffset>3529965</wp:posOffset>
                      </wp:positionH>
                      <wp:positionV relativeFrom="paragraph">
                        <wp:posOffset>84455</wp:posOffset>
                      </wp:positionV>
                      <wp:extent cx="482600" cy="238125"/>
                      <wp:effectExtent l="5715" t="8255" r="6985" b="1079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52623" w:rsidRDefault="00C44AED" w:rsidP="000669B7">
                                  <w:r>
                                    <w:fldChar w:fldCharType="begin"/>
                                  </w:r>
                                  <w:r>
                                    <w:instrText xml:space="preserve"> MERGEFIELD  aDRODo  \* MERGEFORMAT </w:instrText>
                                  </w:r>
                                  <w:r>
                                    <w:fldChar w:fldCharType="separate"/>
                                  </w:r>
                                  <w:r w:rsidR="00452623" w:rsidRPr="00452623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2018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CA3B7E" id="_x0000_s1030" type="#_x0000_t202" style="position:absolute;margin-left:277.95pt;margin-top:6.65pt;width:38pt;height:1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">
                      <v:textbox>
                        <w:txbxContent>
                          <w:p w:rsidR="00452623" w:rsidRDefault="00452623" w:rsidP="000669B7">
                            <w:fldSimple w:instr=" MERGEFIELD  aDRODo  \* MERGEFORMAT ">
                              <w:r w:rsidRPr="00452623">
                                <w:rPr>
                                  <w:rFonts w:ascii="Arial" w:hAnsi="Arial" w:cs="Arial"/>
                                  <w:noProof/>
                                </w:rPr>
                                <w:t>2018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669B7"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23563B4" wp14:editId="353EE2CF">
                      <wp:simplePos x="0" y="0"/>
                      <wp:positionH relativeFrom="column">
                        <wp:posOffset>5269865</wp:posOffset>
                      </wp:positionH>
                      <wp:positionV relativeFrom="paragraph">
                        <wp:posOffset>84455</wp:posOffset>
                      </wp:positionV>
                      <wp:extent cx="482600" cy="238125"/>
                      <wp:effectExtent l="12065" t="8255" r="10160" b="1079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52623" w:rsidRDefault="00C44AED" w:rsidP="000669B7">
                                  <w:r>
                                    <w:fldChar w:fldCharType="begin"/>
                                  </w:r>
                                  <w:r>
                                    <w:instrText xml:space="preserve"> MERGEFIELD  aDRDOo  \* MERGEFORMAT </w:instrText>
                                  </w:r>
                                  <w:r>
                                    <w:fldChar w:fldCharType="separate"/>
                                  </w:r>
                                  <w:r w:rsidR="00452623" w:rsidRPr="00452623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2018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3563B4" id="_x0000_s1031" type="#_x0000_t202" style="position:absolute;margin-left:414.95pt;margin-top:6.65pt;width:38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">
                      <v:textbox>
                        <w:txbxContent>
                          <w:p w:rsidR="00452623" w:rsidRDefault="00452623" w:rsidP="000669B7">
                            <w:fldSimple w:instr=" MERGEFIELD  aDRDOo  \* MERGEFORMAT ">
                              <w:r w:rsidRPr="00452623">
                                <w:rPr>
                                  <w:rFonts w:ascii="Arial" w:hAnsi="Arial" w:cs="Arial"/>
                                  <w:noProof/>
                                </w:rPr>
                                <w:t>2018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669B7"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88FE0B0" wp14:editId="52AB9056">
                      <wp:simplePos x="0" y="0"/>
                      <wp:positionH relativeFrom="column">
                        <wp:posOffset>4450715</wp:posOffset>
                      </wp:positionH>
                      <wp:positionV relativeFrom="paragraph">
                        <wp:posOffset>84455</wp:posOffset>
                      </wp:positionV>
                      <wp:extent cx="482600" cy="238125"/>
                      <wp:effectExtent l="12065" t="8255" r="10160" b="1079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52623" w:rsidRDefault="00C44AED" w:rsidP="000669B7">
                                  <w:r>
                                    <w:fldChar w:fldCharType="begin"/>
                                  </w:r>
                                  <w:r>
                                    <w:instrText xml:space="preserve"> MERGEFIELD  aDMDO  \* MERGEFORMAT </w:instrText>
                                  </w:r>
                                  <w:r>
                                    <w:fldChar w:fldCharType="separate"/>
                                  </w:r>
                                  <w:r w:rsidR="00452623" w:rsidRPr="00452623">
                                    <w:rPr>
                                      <w:rFonts w:ascii="Arial" w:hAnsi="Arial" w:cs="Arial"/>
                                      <w:noProof/>
                                    </w:rPr>
                                    <w:t>12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8FE0B0" id="_x0000_s1032" type="#_x0000_t202" style="position:absolute;margin-left:350.45pt;margin-top:6.65pt;width:38pt;height:1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">
                      <v:textbox>
                        <w:txbxContent>
                          <w:p w:rsidR="00452623" w:rsidRDefault="00452623" w:rsidP="000669B7">
                            <w:fldSimple w:instr=" MERGEFIELD  aDMDO  \* MERGEFORMAT ">
                              <w:r w:rsidRPr="00452623">
                                <w:rPr>
                                  <w:rFonts w:ascii="Arial" w:hAnsi="Arial" w:cs="Arial"/>
                                  <w:noProof/>
                                </w:rPr>
                                <w:t>12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669B7"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ACD0943" wp14:editId="46E916E5">
                      <wp:simplePos x="0" y="0"/>
                      <wp:positionH relativeFrom="column">
                        <wp:posOffset>2834640</wp:posOffset>
                      </wp:positionH>
                      <wp:positionV relativeFrom="paragraph">
                        <wp:posOffset>84455</wp:posOffset>
                      </wp:positionV>
                      <wp:extent cx="482600" cy="238125"/>
                      <wp:effectExtent l="5715" t="8255" r="6985" b="1079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52623" w:rsidRDefault="00C44AED" w:rsidP="000669B7">
                                  <w:r>
                                    <w:fldChar w:fldCharType="begin"/>
                                  </w:r>
                                  <w:r>
                                    <w:instrText xml:space="preserve"> MERGEFIELD  aDMOD  \* MERGEFORMAT </w:instrText>
                                  </w:r>
                                  <w:r>
                                    <w:fldChar w:fldCharType="separate"/>
                                  </w:r>
                                  <w:r w:rsidR="00452623" w:rsidRPr="00452623">
                                    <w:rPr>
                                      <w:rFonts w:ascii="Arial" w:hAnsi="Arial" w:cs="Arial"/>
                                      <w:noProof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CD0943" id="_x0000_s1033" type="#_x0000_t202" style="position:absolute;margin-left:223.2pt;margin-top:6.65pt;width:38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">
                      <v:textbox>
                        <w:txbxContent>
                          <w:p w:rsidR="00452623" w:rsidRDefault="00452623" w:rsidP="000669B7">
                            <w:fldSimple w:instr=" MERGEFIELD  aDMOD  \* MERGEFORMAT ">
                              <w:r w:rsidRPr="00452623">
                                <w:rPr>
                                  <w:rFonts w:ascii="Arial" w:hAnsi="Arial" w:cs="Arial"/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669B7" w:rsidRPr="0073029B" w:rsidRDefault="000669B7" w:rsidP="00F4554D">
            <w:pPr>
              <w:tabs>
                <w:tab w:val="left" w:pos="6600"/>
                <w:tab w:val="left" w:pos="6660"/>
              </w:tabs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Bezprostredne predchádzajúce obdobie od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 xml:space="preserve">                   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ab/>
              <w:t>do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ab/>
            </w:r>
          </w:p>
        </w:tc>
      </w:tr>
      <w:tr w:rsidR="000669B7" w:rsidRPr="0073029B" w:rsidTr="00F4554D">
        <w:trPr>
          <w:trHeight w:val="416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</w:tcBorders>
            <w:noWrap/>
          </w:tcPr>
          <w:p w:rsidR="000669B7" w:rsidRPr="0073029B" w:rsidRDefault="000669B7" w:rsidP="00F4554D">
            <w:pPr>
              <w:tabs>
                <w:tab w:val="left" w:pos="6585"/>
              </w:tabs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2025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Dátum vzniku účtovnej  jednotky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10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Účtovná závierka</w:t>
            </w:r>
          </w:p>
        </w:tc>
        <w:tc>
          <w:tcPr>
            <w:tcW w:w="976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Účtovná závierka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1EC351BF" wp14:editId="4623DC1C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13335</wp:posOffset>
                      </wp:positionV>
                      <wp:extent cx="1583690" cy="228600"/>
                      <wp:effectExtent l="5080" t="13335" r="11430" b="571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369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52623" w:rsidRPr="00391121" w:rsidRDefault="00452623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1.1.2008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C351BF" id="_x0000_s1034" type="#_x0000_t202" style="position:absolute;margin-left:5.65pt;margin-top:1.05pt;width:124.7pt;height:18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">
                      <v:textbox>
                        <w:txbxContent>
                          <w:p w:rsidR="00452623" w:rsidRPr="00391121" w:rsidRDefault="00452623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1.1.2008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61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28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*)</w:t>
            </w:r>
          </w:p>
        </w:tc>
        <w:tc>
          <w:tcPr>
            <w:tcW w:w="18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29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*)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6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8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49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sz w:val="22"/>
                <w:szCs w:val="22"/>
                <w:lang w:eastAsia="sk-SK"/>
              </w:rPr>
              <w:t>X</w:t>
            </w:r>
          </w:p>
        </w:tc>
        <w:tc>
          <w:tcPr>
            <w:tcW w:w="741" w:type="pct"/>
            <w:gridSpan w:val="6"/>
            <w:tcBorders>
              <w:lef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-  riadna</w:t>
            </w:r>
          </w:p>
        </w:tc>
        <w:tc>
          <w:tcPr>
            <w:tcW w:w="18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sz w:val="22"/>
                <w:szCs w:val="22"/>
                <w:lang w:eastAsia="sk-SK"/>
              </w:rPr>
              <w:t>X</w:t>
            </w:r>
          </w:p>
        </w:tc>
        <w:tc>
          <w:tcPr>
            <w:tcW w:w="690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– zostavená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2144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741" w:type="pct"/>
            <w:gridSpan w:val="6"/>
            <w:tcBorders>
              <w:lef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-  mimoriadna</w:t>
            </w:r>
          </w:p>
        </w:tc>
        <w:tc>
          <w:tcPr>
            <w:tcW w:w="18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690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– schválená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2144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right w:val="single" w:sz="4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741" w:type="pct"/>
            <w:gridSpan w:val="6"/>
            <w:tcBorders>
              <w:left w:val="single" w:sz="4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-   priebežná</w:t>
            </w:r>
          </w:p>
        </w:tc>
        <w:tc>
          <w:tcPr>
            <w:tcW w:w="181" w:type="pct"/>
            <w:gridSpan w:val="3"/>
            <w:tcBorders>
              <w:top w:val="nil"/>
              <w:lef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690" w:type="pct"/>
            <w:gridSpan w:val="8"/>
            <w:tcBorders>
              <w:top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lef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2144" w:type="pct"/>
            <w:gridSpan w:val="15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741" w:type="pct"/>
            <w:gridSpan w:val="6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gridSpan w:val="3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690" w:type="pct"/>
            <w:gridSpan w:val="8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327" w:type="pct"/>
            <w:gridSpan w:val="2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057F555C" wp14:editId="00FA4E8B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141605</wp:posOffset>
                      </wp:positionV>
                      <wp:extent cx="1226820" cy="238125"/>
                      <wp:effectExtent l="13970" t="8255" r="6985" b="1079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682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52623" w:rsidRPr="00391121" w:rsidRDefault="00452623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aSUB_ICO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Pr="00712EF6">
                                    <w:rPr>
                                      <w:rFonts w:ascii="Arial" w:hAnsi="Arial" w:cs="Arial"/>
                                      <w:noProof/>
                                    </w:rPr>
                                    <w:t>34100733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7F555C" id="_x0000_s1035" type="#_x0000_t202" style="position:absolute;margin-left:-1.9pt;margin-top:11.15pt;width:96.6pt;height:18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">
                      <v:textbox>
                        <w:txbxContent>
                          <w:p w:rsidR="00452623" w:rsidRPr="00391121" w:rsidRDefault="00452623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aSUB_ICO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Pr="00712EF6">
                              <w:rPr>
                                <w:rFonts w:ascii="Arial" w:hAnsi="Arial" w:cs="Arial"/>
                                <w:noProof/>
                              </w:rPr>
                              <w:t>34100733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IČO</w:t>
            </w:r>
          </w:p>
        </w:tc>
        <w:tc>
          <w:tcPr>
            <w:tcW w:w="181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301" w:type="pct"/>
            <w:gridSpan w:val="2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1DA3CCBE" wp14:editId="2FF248E0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141605</wp:posOffset>
                      </wp:positionV>
                      <wp:extent cx="1270635" cy="247015"/>
                      <wp:effectExtent l="13335" t="8255" r="11430" b="1143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63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52623" w:rsidRPr="00391121" w:rsidRDefault="00452623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aSUB_DIC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Pr="00712EF6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2020404067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DA3CCBE" id="_x0000_s1036" type="#_x0000_t202" style="position:absolute;margin-left:.3pt;margin-top:11.15pt;width:100.05pt;height:19.45pt;z-index:2516398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">
                      <v:textbox style="mso-fit-shape-to-text:t">
                        <w:txbxContent>
                          <w:p w:rsidR="00452623" w:rsidRPr="00391121" w:rsidRDefault="00452623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aSUB_DIC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Pr="00712EF6">
                              <w:rPr>
                                <w:rFonts w:ascii="Arial" w:hAnsi="Arial" w:cs="Arial"/>
                                <w:noProof/>
                              </w:rPr>
                              <w:t>2020404067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DIČ</w:t>
            </w:r>
          </w:p>
        </w:tc>
        <w:tc>
          <w:tcPr>
            <w:tcW w:w="134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9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07" w:type="pct"/>
            <w:gridSpan w:val="8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 xml:space="preserve">Kód SK NACE </w:t>
            </w:r>
          </w:p>
        </w:tc>
        <w:tc>
          <w:tcPr>
            <w:tcW w:w="157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6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8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49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5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59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4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88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4B03A008" wp14:editId="651F3F67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0</wp:posOffset>
                      </wp:positionV>
                      <wp:extent cx="455295" cy="238125"/>
                      <wp:effectExtent l="6350" t="9525" r="5080" b="9525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52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52623" w:rsidRDefault="00452623" w:rsidP="000669B7">
                                  <w:r>
                                    <w:t>68</w: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MERGEFIELD  aSUB_SKNACE12  \* MERGEFORMAT </w:instrTex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03A008" id="_x0000_s1037" type="#_x0000_t202" style="position:absolute;margin-left:4.25pt;margin-top:0;width:35.85pt;height:18.7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">
                      <v:textbox>
                        <w:txbxContent>
                          <w:p w:rsidR="00452623" w:rsidRDefault="00452623" w:rsidP="000669B7">
                            <w:r>
                              <w:t>68</w:t>
                            </w:r>
                            <w:r>
                              <w:fldChar w:fldCharType="begin"/>
                            </w:r>
                            <w:r>
                              <w:instrText xml:space="preserve"> MERGEFIELD  aSUB_SKNACE12  \* MERGEFORMAT </w:instrTex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0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54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19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7AD02CDA" wp14:editId="1F55B09E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635</wp:posOffset>
                      </wp:positionV>
                      <wp:extent cx="409575" cy="238125"/>
                      <wp:effectExtent l="12065" t="10160" r="6985" b="8890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52623" w:rsidRDefault="00452623" w:rsidP="000669B7">
                                  <w:r>
                                    <w:t>32</w: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MERGEFIELD  aSUB_SKNACE34  \* MERGEFORMAT </w:instrTex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D02CDA" id="_x0000_s1038" type="#_x0000_t202" style="position:absolute;margin-left:-3.55pt;margin-top:.05pt;width:32.25pt;height:18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">
                      <v:textbox>
                        <w:txbxContent>
                          <w:p w:rsidR="00452623" w:rsidRDefault="00452623" w:rsidP="000669B7">
                            <w:r>
                              <w:t>32</w:t>
                            </w:r>
                            <w:r>
                              <w:fldChar w:fldCharType="begin"/>
                            </w:r>
                            <w:r>
                              <w:instrText xml:space="preserve"> MERGEFIELD  aSUB_SKNACE34  \* MERGEFORMAT </w:instrTex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gridSpan w:val="2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356555F8" wp14:editId="0B9FEA42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0</wp:posOffset>
                      </wp:positionV>
                      <wp:extent cx="409575" cy="238125"/>
                      <wp:effectExtent l="10160" t="9525" r="8890" b="952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52623" w:rsidRDefault="00452623" w:rsidP="000669B7">
                                  <w:r>
                                    <w:t>0</w: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MERGEFIELD  aSUB_SKNACE5  \* MERGEFORMAT </w:instrTex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6555F8" id="_x0000_s1039" type="#_x0000_t202" style="position:absolute;margin-left:-.7pt;margin-top:0;width:32.25pt;height:18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">
                      <v:textbox>
                        <w:txbxContent>
                          <w:p w:rsidR="00452623" w:rsidRDefault="00452623" w:rsidP="000669B7">
                            <w:r>
                              <w:t>0</w:t>
                            </w:r>
                            <w:r>
                              <w:fldChar w:fldCharType="begin"/>
                            </w:r>
                            <w:r>
                              <w:instrText xml:space="preserve"> MERGEFIELD  aSUB_SKNACE5  \* MERGEFORMAT </w:instrTex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2879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Obchodné meno (názov) účtovnej jednotky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F4554D">
        <w:trPr>
          <w:trHeight w:val="57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0E4D0A44" wp14:editId="3C8F83A2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62865</wp:posOffset>
                      </wp:positionV>
                      <wp:extent cx="5846445" cy="238125"/>
                      <wp:effectExtent l="13970" t="5715" r="6985" b="1333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464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52623" w:rsidRPr="00391121" w:rsidRDefault="00452623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aSUB_NAZOV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Pr="00712EF6">
                                    <w:rPr>
                                      <w:rFonts w:ascii="Arial" w:hAnsi="Arial" w:cs="Arial"/>
                                      <w:noProof/>
                                    </w:rPr>
                                    <w:t>BYTREAL Tlmače s.r.o.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4D0A44" id="_x0000_s1040" type="#_x0000_t202" style="position:absolute;margin-left:-1.9pt;margin-top:4.95pt;width:460.35pt;height:18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">
                      <v:textbox>
                        <w:txbxContent>
                          <w:p w:rsidR="00452623" w:rsidRPr="00391121" w:rsidRDefault="00452623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aSUB_NAZOV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Pr="00712EF6">
                              <w:rPr>
                                <w:rFonts w:ascii="Arial" w:hAnsi="Arial" w:cs="Arial"/>
                                <w:noProof/>
                              </w:rPr>
                              <w:t>BYTREAL Tlmače s.r.o.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669B7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Sídlo účtovnej jednotky</w:t>
            </w:r>
          </w:p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68B9A8C7" wp14:editId="358CCCB6">
                      <wp:simplePos x="0" y="0"/>
                      <wp:positionH relativeFrom="column">
                        <wp:posOffset>4871720</wp:posOffset>
                      </wp:positionH>
                      <wp:positionV relativeFrom="paragraph">
                        <wp:posOffset>135890</wp:posOffset>
                      </wp:positionV>
                      <wp:extent cx="950595" cy="238125"/>
                      <wp:effectExtent l="13970" t="12065" r="6985" b="698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05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52623" w:rsidRDefault="00C44AED" w:rsidP="000669B7">
                                  <w:r>
                                    <w:fldChar w:fldCharType="begin"/>
                                  </w:r>
                                  <w:r>
                                    <w:instrText xml:space="preserve"> MERGEFIELD  aSUB_ULICA_CISLO  \* MERGEFORMAT </w:instrText>
                                  </w:r>
                                  <w:r>
                                    <w:fldChar w:fldCharType="separate"/>
                                  </w:r>
                                  <w:r w:rsidR="00452623" w:rsidRPr="00452623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B9A8C7" id="_x0000_s1041" type="#_x0000_t202" style="position:absolute;margin-left:383.6pt;margin-top:10.7pt;width:74.85pt;height:1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">
                      <v:textbox>
                        <w:txbxContent>
                          <w:p w:rsidR="00452623" w:rsidRDefault="00452623" w:rsidP="000669B7">
                            <w:fldSimple w:instr=" MERGEFIELD  aSUB_ULICA_CISLO  \* MERGEFORMAT ">
                              <w:r w:rsidRPr="00452623">
                                <w:rPr>
                                  <w:rFonts w:ascii="Arial" w:hAnsi="Arial" w:cs="Arial"/>
                                  <w:noProof/>
                                </w:rPr>
                                <w:t>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b/>
                <w:bCs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7596239A" wp14:editId="1BE0C1B6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135890</wp:posOffset>
                      </wp:positionV>
                      <wp:extent cx="4474845" cy="238125"/>
                      <wp:effectExtent l="13970" t="12065" r="6985" b="6985"/>
                      <wp:wrapNone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48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52623" w:rsidRPr="00391121" w:rsidRDefault="00452623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aSUB_ULICA_ULICA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Pr="00712EF6">
                                    <w:rPr>
                                      <w:rFonts w:ascii="Arial" w:hAnsi="Arial" w:cs="Arial"/>
                                      <w:noProof/>
                                    </w:rPr>
                                    <w:t>Kotlárska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96239A" id="_x0000_s1042" type="#_x0000_t202" style="position:absolute;margin-left:-1.9pt;margin-top:10.7pt;width:352.35pt;height:18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">
                      <v:textbox>
                        <w:txbxContent>
                          <w:p w:rsidR="00452623" w:rsidRPr="00391121" w:rsidRDefault="00452623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aSUB_ULICA_ULICA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Pr="00712EF6">
                              <w:rPr>
                                <w:rFonts w:ascii="Arial" w:hAnsi="Arial" w:cs="Arial"/>
                                <w:noProof/>
                              </w:rPr>
                              <w:t>Kotlárska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Ulica                                                                                                                                      Číslo</w:t>
            </w: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2433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PSČ                              Názov obce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F4554D">
        <w:trPr>
          <w:trHeight w:val="57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0AE6141" wp14:editId="5CD5BEF2">
                      <wp:simplePos x="0" y="0"/>
                      <wp:positionH relativeFrom="column">
                        <wp:posOffset>1202690</wp:posOffset>
                      </wp:positionH>
                      <wp:positionV relativeFrom="paragraph">
                        <wp:posOffset>8890</wp:posOffset>
                      </wp:positionV>
                      <wp:extent cx="4619625" cy="238125"/>
                      <wp:effectExtent l="12065" t="8890" r="6985" b="10160"/>
                      <wp:wrapNone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9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52623" w:rsidRPr="00391121" w:rsidRDefault="00452623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aSUB_MESTO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Pr="00712EF6">
                                    <w:rPr>
                                      <w:rFonts w:ascii="Arial" w:hAnsi="Arial" w:cs="Arial"/>
                                      <w:noProof/>
                                    </w:rPr>
                                    <w:t>Tlmače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AE6141" id="_x0000_s1043" type="#_x0000_t202" style="position:absolute;margin-left:94.7pt;margin-top:.7pt;width:363.75pt;height:1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">
                      <v:textbox>
                        <w:txbxContent>
                          <w:p w:rsidR="00452623" w:rsidRPr="00391121" w:rsidRDefault="00452623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aSUB_MESTO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Pr="00712EF6">
                              <w:rPr>
                                <w:rFonts w:ascii="Arial" w:hAnsi="Arial" w:cs="Arial"/>
                                <w:noProof/>
                              </w:rPr>
                              <w:t>Tlmače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F0B3CEF" wp14:editId="3D2D4955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8890</wp:posOffset>
                      </wp:positionV>
                      <wp:extent cx="1131570" cy="238125"/>
                      <wp:effectExtent l="13970" t="8890" r="6985" b="10160"/>
                      <wp:wrapNone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15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52623" w:rsidRPr="00391121" w:rsidRDefault="00452623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aSUB_PSC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Pr="00712EF6">
                                    <w:rPr>
                                      <w:rFonts w:ascii="Arial" w:hAnsi="Arial" w:cs="Arial"/>
                                      <w:noProof/>
                                    </w:rPr>
                                    <w:t>93521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0B3CEF" id="_x0000_s1044" type="#_x0000_t202" style="position:absolute;margin-left:-1.9pt;margin-top:.7pt;width:89.1pt;height:1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">
                      <v:textbox>
                        <w:txbxContent>
                          <w:p w:rsidR="00452623" w:rsidRPr="00391121" w:rsidRDefault="00452623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aSUB_PSC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Pr="00712EF6">
                              <w:rPr>
                                <w:rFonts w:ascii="Arial" w:hAnsi="Arial" w:cs="Arial"/>
                                <w:noProof/>
                              </w:rPr>
                              <w:t>93521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F4554D">
        <w:trPr>
          <w:trHeight w:val="57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Číslo telefónu                                                     Číslo faxu</w:t>
            </w: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05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D6317AD" wp14:editId="2D8FFA80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5715</wp:posOffset>
                      </wp:positionV>
                      <wp:extent cx="2436495" cy="238125"/>
                      <wp:effectExtent l="13970" t="5715" r="6985" b="13335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64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52623" w:rsidRPr="00391121" w:rsidRDefault="00452623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aSUB_TELEFON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Pr="00712EF6">
                                    <w:rPr>
                                      <w:rFonts w:ascii="Arial" w:hAnsi="Arial" w:cs="Arial"/>
                                      <w:noProof/>
                                    </w:rPr>
                                    <w:t>036/6340192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317AD" id="_x0000_s1045" type="#_x0000_t202" style="position:absolute;margin-left:-1.9pt;margin-top:.45pt;width:191.85pt;height:1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">
                      <v:textbox>
                        <w:txbxContent>
                          <w:p w:rsidR="00452623" w:rsidRPr="00391121" w:rsidRDefault="00452623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aSUB_TELEFON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Pr="00712EF6">
                              <w:rPr>
                                <w:rFonts w:ascii="Arial" w:hAnsi="Arial" w:cs="Arial"/>
                                <w:noProof/>
                              </w:rPr>
                              <w:t>036/6340192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E-mailová adresa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789D240" wp14:editId="4D539B3E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5715</wp:posOffset>
                      </wp:positionV>
                      <wp:extent cx="3350895" cy="238125"/>
                      <wp:effectExtent l="8255" t="5715" r="12700" b="13335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08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52623" w:rsidRPr="00391121" w:rsidRDefault="00452623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aSUB_FAX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89D240" id="_x0000_s1046" type="#_x0000_t202" style="position:absolute;margin-left:7.4pt;margin-top:.45pt;width:263.85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">
                      <v:textbox>
                        <w:txbxContent>
                          <w:p w:rsidR="00452623" w:rsidRPr="00391121" w:rsidRDefault="00452623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aSUB_FAX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b/>
                <w:bCs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2504FA1" wp14:editId="7E0B8AC8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-10160</wp:posOffset>
                      </wp:positionV>
                      <wp:extent cx="5846445" cy="238125"/>
                      <wp:effectExtent l="13970" t="8890" r="6985" b="1016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464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52623" w:rsidRPr="00391121" w:rsidRDefault="00452623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aSUB_EMAIL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504FA1" id="_x0000_s1047" type="#_x0000_t202" style="position:absolute;margin-left:-1.9pt;margin-top:-.8pt;width:460.3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">
                      <v:textbox>
                        <w:txbxContent>
                          <w:p w:rsidR="00452623" w:rsidRPr="00391121" w:rsidRDefault="00452623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aSUB_EMAIL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850"/>
          <w:jc w:val="center"/>
        </w:trPr>
        <w:tc>
          <w:tcPr>
            <w:tcW w:w="131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Zostavené dňa:</w:t>
            </w:r>
            <w:r w:rsidR="00EF5D4E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28.5.2020</w:t>
            </w:r>
          </w:p>
        </w:tc>
        <w:tc>
          <w:tcPr>
            <w:tcW w:w="1233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Podpisový záznam osoby zodpovednej za vedenie účtovníctva:</w:t>
            </w:r>
          </w:p>
        </w:tc>
        <w:tc>
          <w:tcPr>
            <w:tcW w:w="1215" w:type="pct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34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Podpisový záznam  člena štatutárneho orgánu účtovnej jednotky alebo fyzickej osoby, ktorá je účtovnou jednotkou:</w:t>
            </w:r>
          </w:p>
        </w:tc>
      </w:tr>
      <w:tr w:rsidR="000669B7" w:rsidRPr="0073029B" w:rsidTr="00787135">
        <w:trPr>
          <w:trHeight w:val="848"/>
          <w:jc w:val="center"/>
        </w:trPr>
        <w:tc>
          <w:tcPr>
            <w:tcW w:w="131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Schválené dňa:</w:t>
            </w:r>
          </w:p>
        </w:tc>
        <w:tc>
          <w:tcPr>
            <w:tcW w:w="1233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15" w:type="pct"/>
            <w:gridSpan w:val="11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34" w:type="pct"/>
            <w:gridSpan w:val="1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</w:tbl>
    <w:p w:rsidR="000669B7" w:rsidRPr="0073029B" w:rsidRDefault="000669B7" w:rsidP="000669B7">
      <w:pPr>
        <w:jc w:val="both"/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/>
          <w:noProof/>
          <w:sz w:val="22"/>
          <w:szCs w:val="22"/>
          <w:lang w:eastAsia="sk-SK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39ABDE05" wp14:editId="11712F19">
                <wp:simplePos x="0" y="0"/>
                <wp:positionH relativeFrom="column">
                  <wp:posOffset>866140</wp:posOffset>
                </wp:positionH>
                <wp:positionV relativeFrom="paragraph">
                  <wp:posOffset>1270</wp:posOffset>
                </wp:positionV>
                <wp:extent cx="151130" cy="151130"/>
                <wp:effectExtent l="8890" t="10795" r="11430" b="9525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13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623" w:rsidRPr="007C40F2" w:rsidRDefault="00452623" w:rsidP="000669B7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ABDE05" id="Text Box 6" o:spid="_x0000_s1048" type="#_x0000_t202" style="position:absolute;left:0;text-align:left;margin-left:68.2pt;margin-top:.1pt;width:11.9pt;height:11.9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">
                <v:textbox inset="0,0,1.5mm">
                  <w:txbxContent>
                    <w:p w:rsidR="00452623" w:rsidRPr="007C40F2" w:rsidRDefault="00452623" w:rsidP="000669B7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73029B">
        <w:rPr>
          <w:rFonts w:ascii="Arial Narrow" w:hAnsi="Arial Narrow"/>
          <w:sz w:val="22"/>
          <w:szCs w:val="22"/>
        </w:rPr>
        <w:t xml:space="preserve">*) Vyznačuje sa    </w:t>
      </w:r>
      <w:r w:rsidRPr="0073029B">
        <w:rPr>
          <w:rFonts w:ascii="Arial Narrow" w:hAnsi="Arial Narrow"/>
          <w:b/>
          <w:bCs/>
          <w:sz w:val="22"/>
          <w:szCs w:val="22"/>
        </w:rPr>
        <w:t xml:space="preserve"> </w:t>
      </w:r>
    </w:p>
    <w:p w:rsidR="000669B7" w:rsidRDefault="000669B7" w:rsidP="000669B7">
      <w:pPr>
        <w:pStyle w:val="Nzov"/>
        <w:spacing w:after="60"/>
        <w:jc w:val="left"/>
        <w:rPr>
          <w:rFonts w:ascii="Arial Narrow" w:hAnsi="Arial Narrow"/>
          <w:sz w:val="28"/>
          <w:szCs w:val="28"/>
        </w:rPr>
      </w:pPr>
    </w:p>
    <w:p w:rsidR="007E4E98" w:rsidRDefault="007E4E98" w:rsidP="000669B7">
      <w:pPr>
        <w:pStyle w:val="Nzov"/>
        <w:spacing w:after="60"/>
        <w:jc w:val="left"/>
        <w:rPr>
          <w:rFonts w:ascii="Arial Narrow" w:hAnsi="Arial Narrow"/>
          <w:sz w:val="28"/>
          <w:szCs w:val="28"/>
        </w:rPr>
      </w:pPr>
    </w:p>
    <w:p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8"/>
          <w:szCs w:val="28"/>
        </w:rPr>
      </w:pPr>
      <w:r w:rsidRPr="0073029B">
        <w:rPr>
          <w:rFonts w:ascii="Arial Narrow" w:hAnsi="Arial Narrow"/>
          <w:sz w:val="28"/>
          <w:szCs w:val="28"/>
        </w:rPr>
        <w:lastRenderedPageBreak/>
        <w:t>A. Informácie o účtovnej jednotke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 p01  \* MERGEFORMAT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1.  Informácie k </w:t>
      </w:r>
      <w:r w:rsidR="005572BC" w:rsidRPr="0073029B">
        <w:rPr>
          <w:rFonts w:ascii="Arial Narrow" w:hAnsi="Arial Narrow"/>
          <w:sz w:val="22"/>
          <w:szCs w:val="22"/>
        </w:rPr>
        <w:t>príloh</w:t>
      </w:r>
      <w:r w:rsidR="005572BC">
        <w:rPr>
          <w:rFonts w:ascii="Arial Narrow" w:hAnsi="Arial Narrow"/>
          <w:sz w:val="22"/>
          <w:szCs w:val="22"/>
        </w:rPr>
        <w:t>e</w:t>
      </w:r>
      <w:r w:rsidR="005572BC" w:rsidRPr="0073029B">
        <w:rPr>
          <w:rFonts w:ascii="Arial Narrow" w:hAnsi="Arial Narrow"/>
          <w:sz w:val="22"/>
          <w:szCs w:val="22"/>
        </w:rPr>
        <w:t xml:space="preserve"> č. 3 </w:t>
      </w:r>
      <w:r w:rsidRPr="0073029B">
        <w:rPr>
          <w:rFonts w:ascii="Arial Narrow" w:hAnsi="Arial Narrow"/>
          <w:sz w:val="22"/>
          <w:szCs w:val="22"/>
        </w:rPr>
        <w:t>časti A. písm. c)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2596"/>
        <w:gridCol w:w="2821"/>
      </w:tblGrid>
      <w:tr w:rsidR="000669B7" w:rsidRPr="0073029B" w:rsidTr="00F4554D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D45B56" w:rsidRDefault="000669B7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D45B56">
              <w:rPr>
                <w:rFonts w:ascii="Arial Narrow" w:hAnsi="Arial Narrow"/>
                <w:bCs/>
                <w:sz w:val="22"/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452623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669B7" w:rsidRPr="0073029B" w:rsidRDefault="00452623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</w:t>
            </w:r>
          </w:p>
        </w:tc>
      </w:tr>
      <w:tr w:rsidR="000669B7" w:rsidRPr="0073029B" w:rsidTr="00F4554D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452623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669B7" w:rsidRPr="0073029B" w:rsidRDefault="00452623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</w:t>
            </w:r>
          </w:p>
        </w:tc>
      </w:tr>
      <w:tr w:rsidR="000669B7" w:rsidRPr="0073029B" w:rsidTr="00F4554D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highlight w:val="green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452623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  <w:highlight w:val="green"/>
              </w:rPr>
            </w:pPr>
            <w:r>
              <w:rPr>
                <w:rFonts w:ascii="Arial Narrow" w:hAnsi="Arial Narrow"/>
                <w:sz w:val="22"/>
                <w:szCs w:val="22"/>
                <w:highlight w:val="green"/>
              </w:rPr>
              <w:t>1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669B7" w:rsidRPr="0073029B" w:rsidRDefault="00452623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 p02  \* MERGEFORMAT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b/>
          <w:sz w:val="28"/>
          <w:szCs w:val="28"/>
        </w:rPr>
      </w:pPr>
      <w:r w:rsidRPr="0073029B">
        <w:rPr>
          <w:rFonts w:ascii="Arial Narrow" w:hAnsi="Arial Narrow"/>
          <w:b/>
          <w:sz w:val="28"/>
          <w:szCs w:val="28"/>
        </w:rPr>
        <w:t>C. Informácie o konsolidovanom celku</w:t>
      </w:r>
    </w:p>
    <w:p w:rsidR="000669B7" w:rsidRPr="0073029B" w:rsidRDefault="000669B7" w:rsidP="000669B7">
      <w:pPr>
        <w:rPr>
          <w:rFonts w:ascii="Arial Narrow" w:hAnsi="Arial Narrow"/>
          <w:b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 p06 \* MERGEFORMAT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b/>
          <w:sz w:val="28"/>
          <w:szCs w:val="28"/>
        </w:rPr>
      </w:pPr>
      <w:r w:rsidRPr="0073029B">
        <w:rPr>
          <w:rFonts w:ascii="Arial Narrow" w:hAnsi="Arial Narrow"/>
          <w:b/>
          <w:sz w:val="28"/>
          <w:szCs w:val="28"/>
        </w:rPr>
        <w:t>E. Informácie o použitých účtovných zásadách a účtovných metódach</w:t>
      </w:r>
    </w:p>
    <w:p w:rsidR="000669B7" w:rsidRPr="0073029B" w:rsidRDefault="000669B7" w:rsidP="000669B7">
      <w:pPr>
        <w:rPr>
          <w:rFonts w:ascii="Arial Narrow" w:hAnsi="Arial Narrow"/>
          <w:b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 p07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b/>
          <w:sz w:val="28"/>
          <w:szCs w:val="28"/>
        </w:rPr>
      </w:pPr>
      <w:r w:rsidRPr="0073029B">
        <w:rPr>
          <w:rFonts w:ascii="Arial Narrow" w:hAnsi="Arial Narrow"/>
          <w:b/>
          <w:sz w:val="28"/>
          <w:szCs w:val="28"/>
        </w:rPr>
        <w:t>F. Informácie o údajoch vykázaných na strane aktív súvahy</w:t>
      </w:r>
    </w:p>
    <w:p w:rsidR="000669B7" w:rsidRPr="0073029B" w:rsidRDefault="000669B7" w:rsidP="000669B7">
      <w:pPr>
        <w:rPr>
          <w:rFonts w:ascii="Arial Narrow" w:hAnsi="Arial Narrow"/>
          <w:b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 p08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71752" w:rsidP="000669B7">
      <w:pPr>
        <w:pStyle w:val="Nzov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2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="005572BC">
        <w:rPr>
          <w:rFonts w:ascii="Arial Narrow" w:hAnsi="Arial Narrow"/>
          <w:sz w:val="22"/>
          <w:szCs w:val="22"/>
        </w:rPr>
        <w:t xml:space="preserve"> </w:t>
      </w:r>
      <w:r w:rsidR="005572BC" w:rsidRPr="0073029B">
        <w:rPr>
          <w:rFonts w:ascii="Arial Narrow" w:hAnsi="Arial Narrow"/>
          <w:sz w:val="22"/>
          <w:szCs w:val="22"/>
        </w:rPr>
        <w:t>prílohy č. 3</w:t>
      </w:r>
      <w:r w:rsidR="000669B7" w:rsidRPr="0073029B">
        <w:rPr>
          <w:rFonts w:ascii="Arial Narrow" w:hAnsi="Arial Narrow"/>
          <w:sz w:val="22"/>
          <w:szCs w:val="22"/>
        </w:rPr>
        <w:t> časti F. písm. a) o dlhodobom nehmotnom majetku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5"/>
        <w:gridCol w:w="891"/>
        <w:gridCol w:w="706"/>
        <w:gridCol w:w="880"/>
        <w:gridCol w:w="918"/>
        <w:gridCol w:w="6"/>
        <w:gridCol w:w="28"/>
        <w:gridCol w:w="824"/>
        <w:gridCol w:w="30"/>
        <w:gridCol w:w="31"/>
        <w:gridCol w:w="14"/>
        <w:gridCol w:w="632"/>
        <w:gridCol w:w="1126"/>
        <w:gridCol w:w="1111"/>
      </w:tblGrid>
      <w:tr w:rsidR="000669B7" w:rsidRPr="0073029B" w:rsidTr="00F4554D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Bežné účtovné obdobie</w:t>
            </w:r>
          </w:p>
        </w:tc>
      </w:tr>
      <w:tr w:rsidR="000669B7" w:rsidRPr="0073029B" w:rsidTr="00F4554D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2"/>
                <w:szCs w:val="22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Aktivova-né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Oceniteľ-né práva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Goodwill</w:t>
            </w:r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Ostatný DNM</w:t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Obsta-rávaný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</w:tr>
      <w:tr w:rsidR="000669B7" w:rsidRPr="0073029B" w:rsidTr="00F4554D">
        <w:trPr>
          <w:trHeight w:val="80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</w:t>
            </w:r>
          </w:p>
        </w:tc>
      </w:tr>
      <w:tr w:rsidR="000669B7" w:rsidRPr="0073029B" w:rsidTr="00F4554D">
        <w:trPr>
          <w:trHeight w:val="266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13841.35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2653.59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a01021 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16494.94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a02005 \* MERGEFORMAT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a02021 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a03021 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13841.35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2653.59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a04021 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16494.94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Oprávky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-13841.35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-2653.59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-16494.94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lastRenderedPageBreak/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-13841.35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-2653.59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-16494.94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Zostatková hodnota 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27682.70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5307.18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a01030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32989.88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27682.70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5307.18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a04030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32989.88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b w:val="0"/>
          <w:bCs w:val="0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 p09  \* MERGEFORMAT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jc w:val="left"/>
        <w:rPr>
          <w:rFonts w:ascii="Arial Narrow" w:hAnsi="Arial Narrow"/>
          <w:b w:val="0"/>
          <w:bCs w:val="0"/>
          <w:sz w:val="22"/>
          <w:szCs w:val="22"/>
        </w:rPr>
      </w:pPr>
      <w:r w:rsidRPr="0073029B">
        <w:rPr>
          <w:rFonts w:ascii="Arial Narrow" w:hAnsi="Arial Narrow"/>
          <w:b w:val="0"/>
          <w:bCs w:val="0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5"/>
        <w:gridCol w:w="891"/>
        <w:gridCol w:w="706"/>
        <w:gridCol w:w="879"/>
        <w:gridCol w:w="901"/>
        <w:gridCol w:w="10"/>
        <w:gridCol w:w="14"/>
        <w:gridCol w:w="842"/>
        <w:gridCol w:w="9"/>
        <w:gridCol w:w="16"/>
        <w:gridCol w:w="690"/>
        <w:gridCol w:w="1127"/>
        <w:gridCol w:w="1112"/>
      </w:tblGrid>
      <w:tr w:rsidR="000669B7" w:rsidRPr="0073029B" w:rsidTr="00F4554D">
        <w:trPr>
          <w:trHeight w:val="334"/>
          <w:jc w:val="center"/>
        </w:trPr>
        <w:tc>
          <w:tcPr>
            <w:tcW w:w="186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6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0669B7" w:rsidRPr="0073029B" w:rsidTr="00F4554D">
        <w:trPr>
          <w:trHeight w:val="1124"/>
          <w:jc w:val="center"/>
        </w:trPr>
        <w:tc>
          <w:tcPr>
            <w:tcW w:w="186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Aktivova-né náklady na vývoj</w:t>
            </w:r>
          </w:p>
        </w:tc>
        <w:tc>
          <w:tcPr>
            <w:tcW w:w="7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Softvér</w:t>
            </w:r>
          </w:p>
        </w:tc>
        <w:tc>
          <w:tcPr>
            <w:tcW w:w="8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Oceniteľ-né práva</w:t>
            </w:r>
          </w:p>
        </w:tc>
        <w:tc>
          <w:tcPr>
            <w:tcW w:w="93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Goodwill</w:t>
            </w:r>
          </w:p>
        </w:tc>
        <w:tc>
          <w:tcPr>
            <w:tcW w:w="8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Ostatný DNM</w:t>
            </w: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Obsta-rávaný DNM</w:t>
            </w:r>
          </w:p>
        </w:tc>
        <w:tc>
          <w:tcPr>
            <w:tcW w:w="11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11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</w:tr>
      <w:tr w:rsidR="000669B7" w:rsidRPr="0073029B" w:rsidTr="00F4554D">
        <w:trPr>
          <w:trHeight w:val="80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7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8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93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8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  <w:tc>
          <w:tcPr>
            <w:tcW w:w="11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</w:t>
            </w:r>
          </w:p>
        </w:tc>
        <w:tc>
          <w:tcPr>
            <w:tcW w:w="11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</w:t>
            </w:r>
          </w:p>
        </w:tc>
      </w:tr>
      <w:tr w:rsidR="000669B7" w:rsidRPr="0073029B" w:rsidTr="00F4554D">
        <w:trPr>
          <w:trHeight w:val="266"/>
          <w:jc w:val="center"/>
        </w:trPr>
        <w:tc>
          <w:tcPr>
            <w:tcW w:w="91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s01001 \* MERGEFORMAT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s01005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s02001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s02005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s03001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s03005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s04001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s04005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1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Oprávky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s01002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s01006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s02002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s02006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s03002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s03006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s04002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s04006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1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s01003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s02003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s03003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s04003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1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Zostatková hodnota 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s01004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s01008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s01016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s01020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2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s01023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s01026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s01030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90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lastRenderedPageBreak/>
              <w:t>Stav na konci účtovného obdobia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s04004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s04008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s04016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s04020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2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s04023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s04026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s04030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p10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71752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3</w:t>
      </w:r>
      <w:r w:rsidR="000669B7" w:rsidRPr="0073029B">
        <w:rPr>
          <w:rFonts w:ascii="Arial Narrow" w:hAnsi="Arial Narrow"/>
          <w:sz w:val="22"/>
          <w:szCs w:val="22"/>
        </w:rPr>
        <w:t>. Informácie k </w:t>
      </w:r>
      <w:r w:rsidR="005572BC" w:rsidRPr="0073029B">
        <w:rPr>
          <w:rFonts w:ascii="Arial Narrow" w:hAnsi="Arial Narrow"/>
          <w:sz w:val="22"/>
          <w:szCs w:val="22"/>
        </w:rPr>
        <w:t>príloh</w:t>
      </w:r>
      <w:r w:rsidR="005572BC">
        <w:rPr>
          <w:rFonts w:ascii="Arial Narrow" w:hAnsi="Arial Narrow"/>
          <w:sz w:val="22"/>
          <w:szCs w:val="22"/>
        </w:rPr>
        <w:t>e</w:t>
      </w:r>
      <w:r w:rsidR="005572BC" w:rsidRPr="0073029B">
        <w:rPr>
          <w:rFonts w:ascii="Arial Narrow" w:hAnsi="Arial Narrow"/>
          <w:sz w:val="22"/>
          <w:szCs w:val="22"/>
        </w:rPr>
        <w:t xml:space="preserve"> č. 3 </w:t>
      </w:r>
      <w:r w:rsidR="000669B7" w:rsidRPr="0073029B">
        <w:rPr>
          <w:rFonts w:ascii="Arial Narrow" w:hAnsi="Arial Narrow"/>
          <w:sz w:val="22"/>
          <w:szCs w:val="22"/>
        </w:rPr>
        <w:t xml:space="preserve">časti F. písm. c) 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17"/>
        <w:gridCol w:w="2925"/>
      </w:tblGrid>
      <w:tr w:rsidR="000669B7" w:rsidRPr="0073029B" w:rsidTr="000C0CBC">
        <w:trPr>
          <w:jc w:val="center"/>
        </w:trPr>
        <w:tc>
          <w:tcPr>
            <w:tcW w:w="623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Dlhodobý nehmotný majetok</w:t>
            </w:r>
          </w:p>
        </w:tc>
        <w:tc>
          <w:tcPr>
            <w:tcW w:w="297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 za bežné účtovné obdobie</w:t>
            </w:r>
          </w:p>
        </w:tc>
      </w:tr>
      <w:tr w:rsidR="000669B7" w:rsidRPr="0073029B" w:rsidTr="000C0CBC">
        <w:trPr>
          <w:jc w:val="center"/>
        </w:trPr>
        <w:tc>
          <w:tcPr>
            <w:tcW w:w="623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Dlhodobý nehmotný majetok, na ktorý je zriadené záložné právo</w:t>
            </w:r>
          </w:p>
        </w:tc>
        <w:tc>
          <w:tcPr>
            <w:tcW w:w="297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p11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71752" w:rsidP="000669B7">
      <w:pPr>
        <w:pStyle w:val="Nzov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4</w:t>
      </w:r>
      <w:r w:rsidR="000669B7" w:rsidRPr="0073029B">
        <w:rPr>
          <w:rFonts w:ascii="Arial Narrow" w:hAnsi="Arial Narrow"/>
          <w:sz w:val="22"/>
          <w:szCs w:val="22"/>
        </w:rPr>
        <w:t>.  Informácie k </w:t>
      </w:r>
      <w:r w:rsidR="005572BC" w:rsidRPr="0073029B">
        <w:rPr>
          <w:rFonts w:ascii="Arial Narrow" w:hAnsi="Arial Narrow"/>
          <w:sz w:val="22"/>
          <w:szCs w:val="22"/>
        </w:rPr>
        <w:t>príloh</w:t>
      </w:r>
      <w:r w:rsidR="005572BC">
        <w:rPr>
          <w:rFonts w:ascii="Arial Narrow" w:hAnsi="Arial Narrow"/>
          <w:sz w:val="22"/>
          <w:szCs w:val="22"/>
        </w:rPr>
        <w:t>e</w:t>
      </w:r>
      <w:r w:rsidR="005572BC" w:rsidRPr="0073029B">
        <w:rPr>
          <w:rFonts w:ascii="Arial Narrow" w:hAnsi="Arial Narrow"/>
          <w:sz w:val="22"/>
          <w:szCs w:val="22"/>
        </w:rPr>
        <w:t xml:space="preserve"> č. 3 </w:t>
      </w:r>
      <w:r w:rsidR="000669B7" w:rsidRPr="0073029B">
        <w:rPr>
          <w:rFonts w:ascii="Arial Narrow" w:hAnsi="Arial Narrow"/>
          <w:sz w:val="22"/>
          <w:szCs w:val="22"/>
        </w:rPr>
        <w:t>časti F. písm. a) o dlhodobom hmotnom majetku</w:t>
      </w:r>
      <w:r w:rsidR="000669B7" w:rsidRPr="0073029B">
        <w:rPr>
          <w:rFonts w:ascii="Arial Narrow" w:hAnsi="Arial Narrow"/>
          <w:sz w:val="22"/>
          <w:szCs w:val="22"/>
        </w:rPr>
        <w:tab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217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28"/>
        <w:gridCol w:w="12"/>
        <w:gridCol w:w="6"/>
        <w:gridCol w:w="808"/>
        <w:gridCol w:w="11"/>
        <w:gridCol w:w="14"/>
        <w:gridCol w:w="11"/>
        <w:gridCol w:w="647"/>
        <w:gridCol w:w="11"/>
        <w:gridCol w:w="14"/>
        <w:gridCol w:w="1050"/>
        <w:gridCol w:w="11"/>
        <w:gridCol w:w="25"/>
        <w:gridCol w:w="28"/>
        <w:gridCol w:w="17"/>
        <w:gridCol w:w="741"/>
        <w:gridCol w:w="10"/>
        <w:gridCol w:w="20"/>
        <w:gridCol w:w="14"/>
        <w:gridCol w:w="20"/>
        <w:gridCol w:w="793"/>
        <w:gridCol w:w="8"/>
        <w:gridCol w:w="14"/>
        <w:gridCol w:w="51"/>
        <w:gridCol w:w="785"/>
        <w:gridCol w:w="20"/>
        <w:gridCol w:w="11"/>
        <w:gridCol w:w="616"/>
        <w:gridCol w:w="14"/>
        <w:gridCol w:w="17"/>
        <w:gridCol w:w="1047"/>
        <w:gridCol w:w="1060"/>
      </w:tblGrid>
      <w:tr w:rsidR="000669B7" w:rsidRPr="0073029B" w:rsidTr="00452623">
        <w:trPr>
          <w:trHeight w:val="145"/>
          <w:tblHeader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lastRenderedPageBreak/>
              <w:t>Dlhodobý hmotný majetok</w:t>
            </w:r>
          </w:p>
        </w:tc>
        <w:tc>
          <w:tcPr>
            <w:tcW w:w="7983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0669B7" w:rsidRPr="0073029B" w:rsidTr="00452623">
        <w:trPr>
          <w:trHeight w:val="1537"/>
          <w:tblHeader/>
          <w:jc w:val="center"/>
        </w:trPr>
        <w:tc>
          <w:tcPr>
            <w:tcW w:w="154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Calibri"/>
                <w:sz w:val="22"/>
                <w:szCs w:val="22"/>
              </w:rPr>
            </w:pPr>
          </w:p>
        </w:tc>
        <w:tc>
          <w:tcPr>
            <w:tcW w:w="87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Pozemky</w:t>
            </w:r>
          </w:p>
        </w:tc>
        <w:tc>
          <w:tcPr>
            <w:tcW w:w="67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Stavby</w:t>
            </w:r>
          </w:p>
        </w:tc>
        <w:tc>
          <w:tcPr>
            <w:tcW w:w="11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Samostatné hnuteľné veci a súbory hnuteľných vecí</w:t>
            </w:r>
          </w:p>
        </w:tc>
        <w:tc>
          <w:tcPr>
            <w:tcW w:w="83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Pesto-vateľské celky</w:t>
            </w: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Ostatný DHM</w:t>
            </w:r>
          </w:p>
        </w:tc>
        <w:tc>
          <w:tcPr>
            <w:tcW w:w="66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Obsta-rávaný DHM</w:t>
            </w:r>
          </w:p>
        </w:tc>
        <w:tc>
          <w:tcPr>
            <w:tcW w:w="10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Poskytnuté preddavky na DHM</w:t>
            </w:r>
          </w:p>
        </w:tc>
        <w:tc>
          <w:tcPr>
            <w:tcW w:w="1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</w:tr>
      <w:tr w:rsidR="000669B7" w:rsidRPr="0073029B" w:rsidTr="00452623">
        <w:trPr>
          <w:trHeight w:val="155"/>
          <w:tblHeader/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87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67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1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83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  <w:tc>
          <w:tcPr>
            <w:tcW w:w="66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</w:t>
            </w:r>
          </w:p>
        </w:tc>
        <w:tc>
          <w:tcPr>
            <w:tcW w:w="10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</w:t>
            </w:r>
          </w:p>
        </w:tc>
        <w:tc>
          <w:tcPr>
            <w:tcW w:w="1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j</w:t>
            </w:r>
          </w:p>
        </w:tc>
      </w:tr>
      <w:tr w:rsidR="000669B7" w:rsidRPr="0073029B" w:rsidTr="00452623">
        <w:trPr>
          <w:trHeight w:val="278"/>
          <w:tblHeader/>
          <w:jc w:val="center"/>
        </w:trPr>
        <w:tc>
          <w:tcPr>
            <w:tcW w:w="9528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0669B7" w:rsidRPr="0073029B" w:rsidTr="00452623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67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a01058 \* MERGEFORMAT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23091.17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9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32605.00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5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55696.17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452623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a02058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452623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a03058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452623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452623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67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a04058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23091.17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9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32605.00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55696.17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452623">
        <w:trPr>
          <w:trHeight w:val="278"/>
          <w:tblHeader/>
          <w:jc w:val="center"/>
        </w:trPr>
        <w:tc>
          <w:tcPr>
            <w:tcW w:w="9528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Oprávky</w:t>
            </w:r>
          </w:p>
        </w:tc>
      </w:tr>
      <w:tr w:rsidR="000669B7" w:rsidRPr="0073029B" w:rsidTr="00452623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-23091.17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0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-32605.00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7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-55696.17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452623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0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452623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0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452623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-23091.17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0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-32605.00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7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-55696.17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452623">
        <w:trPr>
          <w:trHeight w:val="278"/>
          <w:tblHeader/>
          <w:jc w:val="center"/>
        </w:trPr>
        <w:tc>
          <w:tcPr>
            <w:tcW w:w="9528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0669B7" w:rsidRPr="0073029B" w:rsidTr="00452623">
        <w:trPr>
          <w:trHeight w:val="278"/>
          <w:tblHeader/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45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9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452623">
        <w:trPr>
          <w:trHeight w:val="278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4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a02082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452623">
        <w:trPr>
          <w:trHeight w:val="278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4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a03082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452623">
        <w:trPr>
          <w:trHeight w:val="278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45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9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452623">
        <w:trPr>
          <w:trHeight w:val="278"/>
          <w:tblHeader/>
          <w:jc w:val="center"/>
        </w:trPr>
        <w:tc>
          <w:tcPr>
            <w:tcW w:w="9528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Zostatková hodnota </w:t>
            </w:r>
          </w:p>
        </w:tc>
      </w:tr>
      <w:tr w:rsidR="000669B7" w:rsidRPr="0073029B" w:rsidTr="00452623">
        <w:trPr>
          <w:trHeight w:val="278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a01053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a01057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6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46182.34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3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5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65210.00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64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5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a01083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111392.34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452623">
        <w:trPr>
          <w:trHeight w:val="290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a04053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a04057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6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46182.34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3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5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65210.00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64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5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 a04083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111392.34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 p12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63"/>
        <w:gridCol w:w="821"/>
        <w:gridCol w:w="14"/>
        <w:gridCol w:w="28"/>
        <w:gridCol w:w="697"/>
        <w:gridCol w:w="14"/>
        <w:gridCol w:w="14"/>
        <w:gridCol w:w="1045"/>
        <w:gridCol w:w="14"/>
        <w:gridCol w:w="9"/>
        <w:gridCol w:w="33"/>
        <w:gridCol w:w="836"/>
        <w:gridCol w:w="14"/>
        <w:gridCol w:w="14"/>
        <w:gridCol w:w="849"/>
        <w:gridCol w:w="14"/>
        <w:gridCol w:w="14"/>
        <w:gridCol w:w="28"/>
        <w:gridCol w:w="738"/>
        <w:gridCol w:w="28"/>
        <w:gridCol w:w="627"/>
        <w:gridCol w:w="28"/>
        <w:gridCol w:w="1031"/>
        <w:gridCol w:w="669"/>
      </w:tblGrid>
      <w:tr w:rsidR="000669B7" w:rsidRPr="0073029B" w:rsidTr="00F4554D">
        <w:trPr>
          <w:trHeight w:val="145"/>
          <w:tblHeader/>
          <w:jc w:val="center"/>
        </w:trPr>
        <w:tc>
          <w:tcPr>
            <w:tcW w:w="14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lastRenderedPageBreak/>
              <w:t>Dlhodobý hmotný majetok</w:t>
            </w:r>
          </w:p>
        </w:tc>
        <w:tc>
          <w:tcPr>
            <w:tcW w:w="7615" w:type="dxa"/>
            <w:gridSpan w:val="2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0669B7" w:rsidRPr="0073029B" w:rsidTr="00F4554D">
        <w:trPr>
          <w:trHeight w:val="1537"/>
          <w:tblHeader/>
          <w:jc w:val="center"/>
        </w:trPr>
        <w:tc>
          <w:tcPr>
            <w:tcW w:w="147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Calibri"/>
                <w:sz w:val="22"/>
                <w:szCs w:val="22"/>
              </w:rPr>
            </w:pP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Pozemky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Stavby</w:t>
            </w:r>
          </w:p>
        </w:tc>
        <w:tc>
          <w:tcPr>
            <w:tcW w:w="113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Samostatné hnuteľné veci a súbory hnuteľných vecí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Pesto-vateľské celky</w:t>
            </w: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Ostatný DHM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Obsta-rávaný DHM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</w:tr>
      <w:tr w:rsidR="000669B7" w:rsidRPr="0073029B" w:rsidTr="00F4554D">
        <w:trPr>
          <w:trHeight w:val="155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13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j</w:t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s01058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s02058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s03058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s04058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Oprávky</w:t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s01071 \* MERGEFORMAT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s02082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s03082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Zostatková hodnota </w:t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s01053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s01057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s01061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s01065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s01069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s01073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s01076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s01079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s01083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90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s04053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s04057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s04061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s04065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s04069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s04073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s04076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s04079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s04083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p13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751F5F" w:rsidP="000669B7">
      <w:pPr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>5</w:t>
      </w:r>
      <w:r w:rsidR="000669B7" w:rsidRPr="0073029B">
        <w:rPr>
          <w:rFonts w:ascii="Arial Narrow" w:hAnsi="Arial Narrow"/>
          <w:b/>
          <w:bCs/>
          <w:sz w:val="22"/>
          <w:szCs w:val="22"/>
        </w:rPr>
        <w:t>. Informácie k </w:t>
      </w:r>
      <w:r w:rsidRPr="0073029B">
        <w:rPr>
          <w:rFonts w:ascii="Arial Narrow" w:hAnsi="Arial Narrow"/>
          <w:b/>
          <w:bCs/>
          <w:sz w:val="22"/>
          <w:szCs w:val="22"/>
        </w:rPr>
        <w:t>príloh</w:t>
      </w:r>
      <w:r>
        <w:rPr>
          <w:rFonts w:ascii="Arial Narrow" w:hAnsi="Arial Narrow"/>
          <w:b/>
          <w:bCs/>
          <w:sz w:val="22"/>
          <w:szCs w:val="22"/>
        </w:rPr>
        <w:t>e</w:t>
      </w:r>
      <w:r w:rsidRPr="0073029B">
        <w:rPr>
          <w:rFonts w:ascii="Arial Narrow" w:hAnsi="Arial Narrow"/>
          <w:b/>
          <w:bCs/>
          <w:sz w:val="22"/>
          <w:szCs w:val="22"/>
        </w:rPr>
        <w:t xml:space="preserve"> č. 3</w:t>
      </w:r>
      <w:r>
        <w:rPr>
          <w:rFonts w:ascii="Arial Narrow" w:hAnsi="Arial Narrow"/>
          <w:b/>
          <w:bCs/>
          <w:sz w:val="22"/>
          <w:szCs w:val="22"/>
        </w:rPr>
        <w:t xml:space="preserve"> </w:t>
      </w:r>
      <w:r w:rsidR="000669B7" w:rsidRPr="0073029B">
        <w:rPr>
          <w:rFonts w:ascii="Arial Narrow" w:hAnsi="Arial Narrow"/>
          <w:b/>
          <w:bCs/>
          <w:sz w:val="22"/>
          <w:szCs w:val="22"/>
        </w:rPr>
        <w:t xml:space="preserve">časti F. písm. c) 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01"/>
        <w:gridCol w:w="3241"/>
      </w:tblGrid>
      <w:tr w:rsidR="000669B7" w:rsidRPr="0073029B" w:rsidTr="00292AC0">
        <w:trPr>
          <w:jc w:val="center"/>
        </w:trPr>
        <w:tc>
          <w:tcPr>
            <w:tcW w:w="591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Dlhodobý hmotný majetok</w:t>
            </w:r>
          </w:p>
        </w:tc>
        <w:tc>
          <w:tcPr>
            <w:tcW w:w="33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 za bežné účtovné obdobie</w:t>
            </w:r>
          </w:p>
        </w:tc>
      </w:tr>
      <w:tr w:rsidR="000669B7" w:rsidRPr="0073029B" w:rsidTr="00292AC0">
        <w:trPr>
          <w:jc w:val="center"/>
        </w:trPr>
        <w:tc>
          <w:tcPr>
            <w:tcW w:w="591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Dlhodobý hmotný majetok, na ktorý je zriadené záložné právo</w:t>
            </w:r>
          </w:p>
        </w:tc>
        <w:tc>
          <w:tcPr>
            <w:tcW w:w="33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lastRenderedPageBreak/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p14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751F5F" w:rsidP="000669B7">
      <w:pPr>
        <w:pStyle w:val="Nzov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6</w:t>
      </w:r>
      <w:r w:rsidR="000669B7" w:rsidRPr="0073029B">
        <w:rPr>
          <w:rFonts w:ascii="Arial Narrow" w:hAnsi="Arial Narrow"/>
          <w:sz w:val="22"/>
          <w:szCs w:val="22"/>
        </w:rPr>
        <w:t>. Informácie k </w:t>
      </w:r>
      <w:r w:rsidRPr="0073029B">
        <w:rPr>
          <w:rFonts w:ascii="Arial Narrow" w:hAnsi="Arial Narrow"/>
          <w:sz w:val="22"/>
          <w:szCs w:val="22"/>
        </w:rPr>
        <w:t>príloh</w:t>
      </w:r>
      <w:r>
        <w:rPr>
          <w:rFonts w:ascii="Arial Narrow" w:hAnsi="Arial Narrow"/>
          <w:sz w:val="22"/>
          <w:szCs w:val="22"/>
        </w:rPr>
        <w:t>e</w:t>
      </w:r>
      <w:r w:rsidRPr="0073029B">
        <w:rPr>
          <w:rFonts w:ascii="Arial Narrow" w:hAnsi="Arial Narrow"/>
          <w:sz w:val="22"/>
          <w:szCs w:val="22"/>
        </w:rPr>
        <w:t xml:space="preserve"> č. 3 </w:t>
      </w:r>
      <w:r w:rsidR="000669B7" w:rsidRPr="0073029B">
        <w:rPr>
          <w:rFonts w:ascii="Arial Narrow" w:hAnsi="Arial Narrow"/>
          <w:sz w:val="22"/>
          <w:szCs w:val="22"/>
        </w:rPr>
        <w:t>časti F. písm. j) o  dlhodobom finančnom majetku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92"/>
        <w:gridCol w:w="951"/>
        <w:gridCol w:w="11"/>
        <w:gridCol w:w="1239"/>
        <w:gridCol w:w="46"/>
        <w:gridCol w:w="836"/>
        <w:gridCol w:w="28"/>
        <w:gridCol w:w="15"/>
        <w:gridCol w:w="724"/>
        <w:gridCol w:w="14"/>
        <w:gridCol w:w="727"/>
        <w:gridCol w:w="12"/>
        <w:gridCol w:w="11"/>
        <w:gridCol w:w="884"/>
        <w:gridCol w:w="10"/>
        <w:gridCol w:w="15"/>
        <w:gridCol w:w="746"/>
        <w:gridCol w:w="12"/>
        <w:gridCol w:w="870"/>
        <w:gridCol w:w="599"/>
      </w:tblGrid>
      <w:tr w:rsidR="000669B7" w:rsidRPr="0073029B" w:rsidTr="00F4554D">
        <w:trPr>
          <w:trHeight w:val="277"/>
          <w:jc w:val="center"/>
        </w:trPr>
        <w:tc>
          <w:tcPr>
            <w:tcW w:w="129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Dlhodobý finančný majetok</w:t>
            </w:r>
          </w:p>
        </w:tc>
        <w:tc>
          <w:tcPr>
            <w:tcW w:w="7788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669B7" w:rsidRPr="0073029B" w:rsidTr="00F4554D">
        <w:trPr>
          <w:trHeight w:val="1393"/>
          <w:jc w:val="center"/>
        </w:trPr>
        <w:tc>
          <w:tcPr>
            <w:tcW w:w="129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rFonts w:cs="Calibri"/>
              </w:rPr>
            </w:pPr>
          </w:p>
        </w:tc>
        <w:tc>
          <w:tcPr>
            <w:tcW w:w="9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Podielové CP a podiely v DÚJ</w:t>
            </w: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Podielové </w:t>
            </w:r>
            <w:r w:rsidRPr="0073029B">
              <w:br/>
              <w:t xml:space="preserve">CP a podiely </w:t>
            </w:r>
            <w:r w:rsidRPr="0073029B">
              <w:br/>
              <w:t>v spoločnosti s podstatným vplyvom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Ostatné dlhodobé CP a podiely</w:t>
            </w:r>
          </w:p>
        </w:tc>
        <w:tc>
          <w:tcPr>
            <w:tcW w:w="7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Pôžičky ÚJ v</w:t>
            </w:r>
            <w:r w:rsidRPr="0073029B">
              <w:br/>
              <w:t> kons.</w:t>
            </w:r>
            <w:r w:rsidRPr="0073029B">
              <w:br/>
              <w:t>celku</w:t>
            </w:r>
          </w:p>
        </w:tc>
        <w:tc>
          <w:tcPr>
            <w:tcW w:w="7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Ostatný DFM</w:t>
            </w:r>
          </w:p>
        </w:tc>
        <w:tc>
          <w:tcPr>
            <w:tcW w:w="92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Pôžičky s dobou splatnosti najviac jeden rok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Obsta-rávaný </w:t>
            </w:r>
            <w:r w:rsidRPr="0073029B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Poskyt-nuté preddav-ky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Spolu</w:t>
            </w:r>
          </w:p>
        </w:tc>
      </w:tr>
      <w:tr w:rsidR="000669B7" w:rsidRPr="0073029B" w:rsidTr="00F4554D">
        <w:trPr>
          <w:trHeight w:val="195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9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7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7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  <w:tc>
          <w:tcPr>
            <w:tcW w:w="92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g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i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j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 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a01100 \* MERGEFORMAT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25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a01103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a01106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a01109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a01112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a01115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a01118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a01121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a01124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a02100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a02103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a02106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a02109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a02112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a02115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a02118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a02121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a02124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a03100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a03103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a03106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a03109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a03112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a03115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a03118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a03121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a03124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a04100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a04103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a04106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a04109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a04112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a04115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a04118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a04121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3511A5">
              <w:rPr>
                <w:rFonts w:ascii="Arial Narrow" w:hAnsi="Arial Narrow"/>
                <w:sz w:val="18"/>
                <w:szCs w:val="18"/>
              </w:rPr>
              <w:instrText xml:space="preserve"> MERGEFIELD a04124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</w:t>
            </w:r>
          </w:p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Účtovná hodnota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</w:t>
            </w:r>
          </w:p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a01108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6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a01117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a01120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a01123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a01126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90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a04108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a04117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a04120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a04123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a04126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p15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93"/>
        <w:gridCol w:w="953"/>
        <w:gridCol w:w="29"/>
        <w:gridCol w:w="1246"/>
        <w:gridCol w:w="24"/>
        <w:gridCol w:w="32"/>
        <w:gridCol w:w="776"/>
        <w:gridCol w:w="32"/>
        <w:gridCol w:w="7"/>
        <w:gridCol w:w="11"/>
        <w:gridCol w:w="709"/>
        <w:gridCol w:w="22"/>
        <w:gridCol w:w="12"/>
        <w:gridCol w:w="662"/>
        <w:gridCol w:w="56"/>
        <w:gridCol w:w="22"/>
        <w:gridCol w:w="12"/>
        <w:gridCol w:w="921"/>
        <w:gridCol w:w="6"/>
        <w:gridCol w:w="14"/>
        <w:gridCol w:w="722"/>
        <w:gridCol w:w="16"/>
        <w:gridCol w:w="866"/>
        <w:gridCol w:w="599"/>
      </w:tblGrid>
      <w:tr w:rsidR="000669B7" w:rsidRPr="0073029B" w:rsidTr="00F4554D">
        <w:trPr>
          <w:trHeight w:val="340"/>
          <w:jc w:val="center"/>
        </w:trPr>
        <w:tc>
          <w:tcPr>
            <w:tcW w:w="13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Dlhodobý finančný majetok</w:t>
            </w:r>
          </w:p>
        </w:tc>
        <w:tc>
          <w:tcPr>
            <w:tcW w:w="7786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669B7" w:rsidRPr="0073029B" w:rsidTr="00F4554D">
        <w:trPr>
          <w:trHeight w:val="1393"/>
          <w:jc w:val="center"/>
        </w:trPr>
        <w:tc>
          <w:tcPr>
            <w:tcW w:w="13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rFonts w:cs="Calibri"/>
              </w:rPr>
            </w:pP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Podielové CP a podiely v DÚJ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Podielové </w:t>
            </w:r>
            <w:r w:rsidRPr="0073029B">
              <w:br/>
              <w:t xml:space="preserve">CP a podiely </w:t>
            </w:r>
            <w:r w:rsidRPr="0073029B">
              <w:br/>
              <w:t>v spoločnosti s podstatným vplyvom</w:t>
            </w:r>
          </w:p>
        </w:tc>
        <w:tc>
          <w:tcPr>
            <w:tcW w:w="85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Ostatné dlhodo-bé CP a podiely</w:t>
            </w:r>
          </w:p>
        </w:tc>
        <w:tc>
          <w:tcPr>
            <w:tcW w:w="75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Pôžičky ÚJ v</w:t>
            </w:r>
            <w:r w:rsidRPr="0073029B">
              <w:br/>
              <w:t> kons.</w:t>
            </w:r>
            <w:r w:rsidRPr="0073029B">
              <w:br/>
              <w:t>celku</w:t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Ostatný DFM</w:t>
            </w:r>
          </w:p>
        </w:tc>
        <w:tc>
          <w:tcPr>
            <w:tcW w:w="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Pôžičky s dobou splatnosti najviac jeden rok</w:t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Obsta-rávaný </w:t>
            </w:r>
            <w:r w:rsidRPr="0073029B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Poskyt-nuté preddav-ky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Spolu</w:t>
            </w:r>
          </w:p>
        </w:tc>
      </w:tr>
      <w:tr w:rsidR="000669B7" w:rsidRPr="0073029B" w:rsidTr="00F4554D">
        <w:trPr>
          <w:trHeight w:val="83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85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75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  <w:tc>
          <w:tcPr>
            <w:tcW w:w="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g</w:t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i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j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 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s01106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s01109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s01118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s01121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s01124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s02106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s02109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s02118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s02121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s02124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s03106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s03109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s03118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s03121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s03124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s04106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s04109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s04118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s04121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s04124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</w:t>
            </w:r>
          </w:p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 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3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8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Účtovná hodnota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</w:t>
            </w:r>
          </w:p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2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s01108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9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2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s01117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s01120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s01123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s01126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90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s04108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9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2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s04117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s04120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s04123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s04126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widowControl w:val="0"/>
        <w:jc w:val="left"/>
        <w:rPr>
          <w:rFonts w:ascii="Arial Narrow" w:hAnsi="Arial Narrow"/>
          <w:sz w:val="22"/>
          <w:szCs w:val="22"/>
        </w:rPr>
      </w:pPr>
    </w:p>
    <w:p w:rsidR="000669B7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p16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387060" w:rsidRPr="0073029B" w:rsidRDefault="00387060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5572BC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7</w:t>
      </w:r>
      <w:r w:rsidR="000669B7" w:rsidRPr="0073029B">
        <w:rPr>
          <w:rFonts w:ascii="Arial Narrow" w:hAnsi="Arial Narrow"/>
          <w:sz w:val="22"/>
          <w:szCs w:val="22"/>
        </w:rPr>
        <w:t>. Informácie k 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 </w:t>
      </w:r>
      <w:r w:rsidR="000669B7" w:rsidRPr="0073029B">
        <w:rPr>
          <w:rFonts w:ascii="Arial Narrow" w:hAnsi="Arial Narrow"/>
          <w:sz w:val="22"/>
          <w:szCs w:val="22"/>
        </w:rPr>
        <w:t xml:space="preserve">časti F. písm. m) o dlhodobom finančnom majetku </w:t>
      </w:r>
    </w:p>
    <w:tbl>
      <w:tblPr>
        <w:tblW w:w="4984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49"/>
        <w:gridCol w:w="3164"/>
      </w:tblGrid>
      <w:tr w:rsidR="000669B7" w:rsidRPr="0073029B" w:rsidTr="00387060">
        <w:trPr>
          <w:trHeight w:val="149"/>
          <w:jc w:val="center"/>
        </w:trPr>
        <w:tc>
          <w:tcPr>
            <w:tcW w:w="59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Dlhodobý finančný majetok</w:t>
            </w:r>
          </w:p>
        </w:tc>
        <w:tc>
          <w:tcPr>
            <w:tcW w:w="32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 za bežné účtovné obdobie</w:t>
            </w:r>
          </w:p>
        </w:tc>
      </w:tr>
      <w:tr w:rsidR="000669B7" w:rsidRPr="0073029B" w:rsidTr="00387060">
        <w:trPr>
          <w:trHeight w:val="219"/>
          <w:jc w:val="center"/>
        </w:trPr>
        <w:tc>
          <w:tcPr>
            <w:tcW w:w="5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Dlhodobý finančný majetok, na ktorý je zriadené záložné právo</w:t>
            </w:r>
          </w:p>
        </w:tc>
        <w:tc>
          <w:tcPr>
            <w:tcW w:w="32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p17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5572BC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8</w:t>
      </w:r>
      <w:r w:rsidR="000669B7" w:rsidRPr="0073029B">
        <w:rPr>
          <w:rFonts w:ascii="Arial Narrow" w:hAnsi="Arial Narrow"/>
          <w:sz w:val="22"/>
          <w:szCs w:val="22"/>
        </w:rPr>
        <w:t xml:space="preserve">. Informácie k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 </w:t>
      </w:r>
      <w:r w:rsidR="000669B7" w:rsidRPr="0073029B">
        <w:rPr>
          <w:rFonts w:ascii="Arial Narrow" w:hAnsi="Arial Narrow"/>
          <w:sz w:val="22"/>
          <w:szCs w:val="22"/>
        </w:rPr>
        <w:t>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85"/>
        <w:gridCol w:w="1241"/>
        <w:gridCol w:w="1479"/>
        <w:gridCol w:w="1479"/>
        <w:gridCol w:w="1479"/>
        <w:gridCol w:w="1479"/>
      </w:tblGrid>
      <w:tr w:rsidR="000669B7" w:rsidRPr="0073029B" w:rsidTr="00F4554D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Obchodné meno a sídlo spoločnosti, v ktorej má ÚJ umiestnený DFM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Bežné účtovné obdobie </w:t>
            </w:r>
          </w:p>
        </w:tc>
      </w:tr>
      <w:tr w:rsidR="000669B7" w:rsidRPr="0073029B" w:rsidTr="00F4554D">
        <w:trPr>
          <w:trHeight w:val="1394"/>
          <w:jc w:val="center"/>
        </w:trPr>
        <w:tc>
          <w:tcPr>
            <w:tcW w:w="1913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Podiel ÚJ na ZI v  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Podiel ÚJ na hlasovacích právach v 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</w:t>
            </w:r>
            <w:r w:rsidRPr="0073029B">
              <w:br/>
              <w:t xml:space="preserve"> vlastného imania ÚJ, v ktorej má ÚJ </w:t>
            </w:r>
            <w:r w:rsidRPr="0073029B">
              <w:lastRenderedPageBreak/>
              <w:t>umiestnený DFM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lastRenderedPageBreak/>
              <w:t xml:space="preserve">Výsledok hospodárenia ÚJ, v ktorej má ÚJ umiestnený DFM 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Účtovná hodnota DFM</w:t>
            </w:r>
          </w:p>
        </w:tc>
      </w:tr>
      <w:tr w:rsidR="000669B7" w:rsidRPr="0073029B" w:rsidTr="00F4554D">
        <w:trPr>
          <w:trHeight w:hRule="exact" w:val="227"/>
          <w:jc w:val="center"/>
        </w:trPr>
        <w:tc>
          <w:tcPr>
            <w:tcW w:w="19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Dcérske účtovné jednotky</w:t>
            </w: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Účtovné jednotky s podstatným vplyvom</w:t>
            </w: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Ostatné realizovateľné CP a podiely  </w:t>
            </w: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Obstarávaný DFM na účely vykonania vplyvu v inej ÚJ</w:t>
            </w: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8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8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8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8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top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612"/>
          <w:jc w:val="center"/>
        </w:trPr>
        <w:tc>
          <w:tcPr>
            <w:tcW w:w="19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A00889" w:rsidP="00A00889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DFM </w:t>
            </w:r>
            <w:r w:rsidR="000669B7"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spolu</w:t>
            </w: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p18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5572BC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9</w:t>
      </w:r>
      <w:r w:rsidR="000669B7" w:rsidRPr="0073029B">
        <w:rPr>
          <w:rFonts w:ascii="Arial Narrow" w:hAnsi="Arial Narrow"/>
          <w:sz w:val="22"/>
          <w:szCs w:val="22"/>
        </w:rPr>
        <w:t xml:space="preserve">. Informácie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</w:t>
      </w:r>
      <w:r>
        <w:rPr>
          <w:rFonts w:ascii="Arial Narrow" w:hAnsi="Arial Narrow"/>
          <w:sz w:val="22"/>
          <w:szCs w:val="22"/>
        </w:rPr>
        <w:t xml:space="preserve"> </w:t>
      </w:r>
      <w:r w:rsidR="000669B7" w:rsidRPr="0073029B">
        <w:rPr>
          <w:rFonts w:ascii="Arial Narrow" w:hAnsi="Arial Narrow"/>
          <w:sz w:val="22"/>
          <w:szCs w:val="22"/>
        </w:rPr>
        <w:t xml:space="preserve">k časti F. písm. j) a l)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5"/>
        <w:gridCol w:w="906"/>
        <w:gridCol w:w="1144"/>
        <w:gridCol w:w="1144"/>
        <w:gridCol w:w="977"/>
        <w:gridCol w:w="1312"/>
        <w:gridCol w:w="1144"/>
      </w:tblGrid>
      <w:tr w:rsidR="000669B7" w:rsidRPr="0073029B" w:rsidTr="00F4554D">
        <w:trPr>
          <w:trHeight w:val="644"/>
          <w:jc w:val="center"/>
        </w:trPr>
        <w:tc>
          <w:tcPr>
            <w:tcW w:w="24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Dlhové CP držané do splatnosti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Druh CP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na</w:t>
            </w:r>
            <w:r w:rsidRPr="0073029B">
              <w:br/>
              <w:t>začiatku účtovného obdobia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Zvýšenie hodnoty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Zníženie hodnoty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Vyradenie dlhového CP </w:t>
            </w:r>
            <w:r w:rsidRPr="0073029B">
              <w:br/>
              <w:t xml:space="preserve">z účtovníctva </w:t>
            </w:r>
          </w:p>
          <w:p w:rsidR="000669B7" w:rsidRPr="0073029B" w:rsidRDefault="000669B7" w:rsidP="00F4554D">
            <w:pPr>
              <w:pStyle w:val="TopHeader"/>
            </w:pPr>
            <w:r w:rsidRPr="0073029B">
              <w:t>v účtovnom období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</w:t>
            </w:r>
            <w:r w:rsidRPr="0073029B">
              <w:br/>
              <w:t>na konci účtovného obdobia</w:t>
            </w:r>
          </w:p>
        </w:tc>
      </w:tr>
      <w:tr w:rsidR="000669B7" w:rsidRPr="0073029B" w:rsidTr="00F4554D">
        <w:trPr>
          <w:trHeight w:hRule="exact" w:val="227"/>
          <w:jc w:val="center"/>
        </w:trPr>
        <w:tc>
          <w:tcPr>
            <w:tcW w:w="24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g</w:t>
            </w:r>
          </w:p>
        </w:tc>
      </w:tr>
      <w:tr w:rsidR="000669B7" w:rsidRPr="0073029B" w:rsidTr="00F4554D">
        <w:trPr>
          <w:jc w:val="center"/>
        </w:trPr>
        <w:tc>
          <w:tcPr>
            <w:tcW w:w="24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Do splatnosti viac ako päť rokov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4528F6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Do splatnosti  </w:t>
            </w:r>
            <w:r w:rsidR="004528F6">
              <w:rPr>
                <w:rFonts w:ascii="Arial Narrow" w:hAnsi="Arial Narrow"/>
                <w:sz w:val="22"/>
                <w:szCs w:val="22"/>
              </w:rPr>
              <w:t>viac ako tri roky a najviac päť</w:t>
            </w:r>
            <w:r w:rsidRPr="0073029B">
              <w:rPr>
                <w:rFonts w:ascii="Arial Narrow" w:hAnsi="Arial Narrow"/>
                <w:sz w:val="22"/>
                <w:szCs w:val="22"/>
              </w:rPr>
              <w:t xml:space="preserve"> rokov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4528F6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lastRenderedPageBreak/>
              <w:t xml:space="preserve">Do splatnosti </w:t>
            </w:r>
            <w:r w:rsidR="004528F6">
              <w:rPr>
                <w:rFonts w:ascii="Arial Narrow" w:hAnsi="Arial Narrow"/>
                <w:sz w:val="22"/>
                <w:szCs w:val="22"/>
              </w:rPr>
              <w:t>viac ako jeden rok a najviac tri roky vrá</w:t>
            </w:r>
            <w:r w:rsidRPr="0073029B">
              <w:rPr>
                <w:rFonts w:ascii="Arial Narrow" w:hAnsi="Arial Narrow"/>
                <w:sz w:val="22"/>
                <w:szCs w:val="22"/>
              </w:rPr>
              <w:t>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Do splatnosti do jedného roka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24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Dlhové CP držané do splatnosti spolu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spacing w:after="120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p19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</w:t>
      </w:r>
      <w:r w:rsidR="001C7A18">
        <w:rPr>
          <w:rFonts w:ascii="Arial Narrow" w:hAnsi="Arial Narrow"/>
          <w:sz w:val="22"/>
          <w:szCs w:val="22"/>
        </w:rPr>
        <w:t>0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1C7A18" w:rsidRPr="001C7A18">
        <w:rPr>
          <w:rFonts w:ascii="Arial Narrow" w:hAnsi="Arial Narrow"/>
          <w:sz w:val="22"/>
          <w:szCs w:val="22"/>
        </w:rPr>
        <w:t xml:space="preserve"> </w:t>
      </w:r>
      <w:r w:rsidR="001C7A18">
        <w:rPr>
          <w:rFonts w:ascii="Arial Narrow" w:hAnsi="Arial Narrow"/>
          <w:sz w:val="22"/>
          <w:szCs w:val="22"/>
        </w:rPr>
        <w:t>prílohe</w:t>
      </w:r>
      <w:r w:rsidR="001C7A18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j) a l) 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4"/>
        <w:gridCol w:w="1430"/>
        <w:gridCol w:w="1119"/>
        <w:gridCol w:w="1091"/>
        <w:gridCol w:w="1398"/>
        <w:gridCol w:w="1280"/>
      </w:tblGrid>
      <w:tr w:rsidR="000669B7" w:rsidRPr="0073029B" w:rsidTr="00F4554D">
        <w:trPr>
          <w:trHeight w:val="996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Dlhodobé pôžičky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</w:t>
            </w:r>
            <w:r w:rsidRPr="0073029B">
              <w:br/>
              <w:t>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Zvýšenie hodnoty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Vyradenie pôžičky z účtovníctva v účtovnom období</w:t>
            </w:r>
          </w:p>
        </w:tc>
        <w:tc>
          <w:tcPr>
            <w:tcW w:w="12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</w:t>
            </w:r>
            <w:r w:rsidRPr="0073029B">
              <w:br/>
              <w:t>na konci účtovného obdobia</w:t>
            </w:r>
          </w:p>
        </w:tc>
      </w:tr>
      <w:tr w:rsidR="000669B7" w:rsidRPr="0073029B" w:rsidTr="00F4554D">
        <w:trPr>
          <w:trHeight w:hRule="exact" w:val="227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12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</w:tr>
      <w:tr w:rsidR="000669B7" w:rsidRPr="0073029B" w:rsidTr="00F4554D">
        <w:trPr>
          <w:jc w:val="center"/>
        </w:trPr>
        <w:tc>
          <w:tcPr>
            <w:tcW w:w="276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Do splatnosti viac ako päť rokov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4528F6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Do splatnosti </w:t>
            </w:r>
            <w:r w:rsidR="004528F6">
              <w:rPr>
                <w:rFonts w:ascii="Arial Narrow" w:hAnsi="Arial Narrow"/>
                <w:sz w:val="22"/>
                <w:szCs w:val="22"/>
              </w:rPr>
              <w:t>viac ako tri roky a najviac päť rokov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97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4528F6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Do splatnosti  </w:t>
            </w:r>
            <w:r w:rsidR="004528F6">
              <w:rPr>
                <w:rFonts w:ascii="Arial Narrow" w:hAnsi="Arial Narrow"/>
                <w:sz w:val="22"/>
                <w:szCs w:val="22"/>
              </w:rPr>
              <w:t>viac ako jeden rok a najviac tri roky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97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Do splatnosti do jedného roka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97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276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pôžičky spolu</w:t>
            </w:r>
          </w:p>
        </w:tc>
        <w:tc>
          <w:tcPr>
            <w:tcW w:w="14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105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297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p20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</w:t>
      </w:r>
      <w:r w:rsidR="001C7A18">
        <w:rPr>
          <w:rFonts w:ascii="Arial Narrow" w:hAnsi="Arial Narrow"/>
          <w:sz w:val="22"/>
          <w:szCs w:val="22"/>
        </w:rPr>
        <w:t>1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1C7A18" w:rsidRPr="001C7A18">
        <w:rPr>
          <w:rFonts w:ascii="Arial Narrow" w:hAnsi="Arial Narrow"/>
          <w:sz w:val="22"/>
          <w:szCs w:val="22"/>
        </w:rPr>
        <w:t xml:space="preserve"> </w:t>
      </w:r>
      <w:r w:rsidR="001C7A18">
        <w:rPr>
          <w:rFonts w:ascii="Arial Narrow" w:hAnsi="Arial Narrow"/>
          <w:sz w:val="22"/>
          <w:szCs w:val="22"/>
        </w:rPr>
        <w:t>prílohe</w:t>
      </w:r>
      <w:r w:rsidR="001C7A18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o) o opravných položkách k zásobám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5"/>
        <w:gridCol w:w="1147"/>
        <w:gridCol w:w="1064"/>
        <w:gridCol w:w="1642"/>
        <w:gridCol w:w="1712"/>
        <w:gridCol w:w="1172"/>
      </w:tblGrid>
      <w:tr w:rsidR="000669B7" w:rsidRPr="0073029B" w:rsidTr="00F4554D">
        <w:trPr>
          <w:jc w:val="center"/>
        </w:trPr>
        <w:tc>
          <w:tcPr>
            <w:tcW w:w="233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Zásoby</w:t>
            </w:r>
          </w:p>
        </w:tc>
        <w:tc>
          <w:tcPr>
            <w:tcW w:w="682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</w:tr>
      <w:tr w:rsidR="000669B7" w:rsidRPr="0073029B" w:rsidTr="00F4554D">
        <w:trPr>
          <w:jc w:val="center"/>
        </w:trPr>
        <w:tc>
          <w:tcPr>
            <w:tcW w:w="2338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 OP na začiatku účtovného obdobia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  <w:p w:rsidR="000669B7" w:rsidRPr="0073029B" w:rsidRDefault="000669B7" w:rsidP="00F4554D">
            <w:pPr>
              <w:pStyle w:val="TopHeader"/>
            </w:pPr>
            <w:r w:rsidRPr="0073029B">
              <w:t>Tvorba </w:t>
            </w:r>
          </w:p>
          <w:p w:rsidR="000669B7" w:rsidRPr="0073029B" w:rsidRDefault="000669B7" w:rsidP="00F4554D">
            <w:pPr>
              <w:pStyle w:val="TopHeader"/>
            </w:pPr>
            <w:r w:rsidRPr="0073029B">
              <w:t>OP</w:t>
            </w:r>
          </w:p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Zúčtovanie OP z dôvodu zániku opodstatnenosti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Zúčtovanie OP z dôvodu vyradenia majetku </w:t>
            </w:r>
            <w:r w:rsidRPr="0073029B">
              <w:br/>
              <w:t>z účtovníctva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OP na konci účtovného obdobia</w:t>
            </w:r>
          </w:p>
        </w:tc>
      </w:tr>
      <w:tr w:rsidR="000669B7" w:rsidRPr="0073029B" w:rsidTr="00F4554D">
        <w:trPr>
          <w:trHeight w:hRule="exact" w:val="277"/>
          <w:jc w:val="center"/>
        </w:trPr>
        <w:tc>
          <w:tcPr>
            <w:tcW w:w="233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</w:tr>
      <w:tr w:rsidR="000669B7" w:rsidRPr="0073029B" w:rsidTr="00F4554D">
        <w:trPr>
          <w:jc w:val="center"/>
        </w:trPr>
        <w:tc>
          <w:tcPr>
            <w:tcW w:w="23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Materiál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tcBorders>
              <w:top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tcBorders>
              <w:top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36" w:type="dxa"/>
            <w:tcBorders>
              <w:top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Nedokončená výroba a</w:t>
            </w:r>
          </w:p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polotovary vlastnej výroby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36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8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Výrobky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36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8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233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Zvieratá 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tcBorders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tcBorders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36" w:type="dxa"/>
            <w:tcBorders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8" w:type="dxa"/>
            <w:tcBorders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233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Tovar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36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Nehnuteľnosť na predaj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36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8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Poskytnuté preddavky  na zásoby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a01206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a02206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36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8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a04206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233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Zásoby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a01207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a02207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736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188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a04207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p21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81"/>
        <w:gridCol w:w="2961"/>
      </w:tblGrid>
      <w:tr w:rsidR="000669B7" w:rsidRPr="0073029B" w:rsidTr="00F4554D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lastRenderedPageBreak/>
              <w:t>Nehnuteľnosť na predaj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</w:t>
            </w:r>
          </w:p>
        </w:tc>
      </w:tr>
      <w:tr w:rsidR="000669B7" w:rsidRPr="0073029B" w:rsidTr="00F4554D">
        <w:trPr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Náklady na obstarávanie nehnuteľnosti  na predaj za účtovné obdobie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a02208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Náklady na obstaranie nehnuteľnosti na predaj od začiatku obstarávania</w:t>
            </w:r>
          </w:p>
        </w:tc>
        <w:tc>
          <w:tcPr>
            <w:tcW w:w="30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a04208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Pr="00F4554D" w:rsidRDefault="000669B7" w:rsidP="000669B7">
      <w:pPr>
        <w:pStyle w:val="Nzov"/>
        <w:jc w:val="both"/>
        <w:rPr>
          <w:rFonts w:ascii="Arial Narrow" w:hAnsi="Arial Narrow"/>
          <w:b w:val="0"/>
          <w:sz w:val="22"/>
          <w:szCs w:val="22"/>
        </w:rPr>
      </w:pPr>
    </w:p>
    <w:p w:rsidR="000669B7" w:rsidRPr="00F4554D" w:rsidRDefault="000669B7" w:rsidP="000669B7">
      <w:pPr>
        <w:rPr>
          <w:rFonts w:ascii="Arial Narrow" w:hAnsi="Arial Narrow"/>
          <w:sz w:val="22"/>
          <w:szCs w:val="22"/>
        </w:rPr>
      </w:pPr>
      <w:r w:rsidRPr="00F4554D">
        <w:rPr>
          <w:rFonts w:ascii="Arial Narrow" w:hAnsi="Arial Narrow"/>
          <w:sz w:val="22"/>
          <w:szCs w:val="22"/>
        </w:rPr>
        <w:fldChar w:fldCharType="begin"/>
      </w:r>
      <w:r w:rsidRPr="00F4554D">
        <w:rPr>
          <w:rFonts w:ascii="Arial Narrow" w:hAnsi="Arial Narrow"/>
          <w:sz w:val="22"/>
          <w:szCs w:val="22"/>
        </w:rPr>
        <w:instrText xml:space="preserve"> MERGEFIELD p22 </w:instrText>
      </w:r>
      <w:r w:rsidRPr="00F4554D"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spacing w:after="60"/>
        <w:jc w:val="both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</w:t>
      </w:r>
      <w:r w:rsidR="001F68D9">
        <w:rPr>
          <w:rFonts w:ascii="Arial Narrow" w:hAnsi="Arial Narrow"/>
          <w:sz w:val="22"/>
          <w:szCs w:val="22"/>
        </w:rPr>
        <w:t>2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1F68D9" w:rsidRPr="001F68D9">
        <w:rPr>
          <w:rFonts w:ascii="Arial Narrow" w:hAnsi="Arial Narrow"/>
          <w:sz w:val="22"/>
          <w:szCs w:val="22"/>
        </w:rPr>
        <w:t xml:space="preserve"> </w:t>
      </w:r>
      <w:r w:rsidR="001F68D9">
        <w:rPr>
          <w:rFonts w:ascii="Arial Narrow" w:hAnsi="Arial Narrow"/>
          <w:sz w:val="22"/>
          <w:szCs w:val="22"/>
        </w:rPr>
        <w:t>prílohe</w:t>
      </w:r>
      <w:r w:rsidR="001F68D9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p) o zásobách, na </w:t>
      </w:r>
      <w:r w:rsidR="001F68D9">
        <w:rPr>
          <w:rFonts w:ascii="Arial Narrow" w:hAnsi="Arial Narrow"/>
          <w:sz w:val="22"/>
          <w:szCs w:val="22"/>
        </w:rPr>
        <w:t>ktoré je zriadené záložné právo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74"/>
        <w:gridCol w:w="2968"/>
      </w:tblGrid>
      <w:tr w:rsidR="000669B7" w:rsidRPr="0073029B" w:rsidTr="00223C24">
        <w:trPr>
          <w:jc w:val="center"/>
        </w:trPr>
        <w:tc>
          <w:tcPr>
            <w:tcW w:w="61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Zásoby</w:t>
            </w:r>
          </w:p>
        </w:tc>
        <w:tc>
          <w:tcPr>
            <w:tcW w:w="30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 za bežné účtovné obdobie</w:t>
            </w:r>
          </w:p>
        </w:tc>
      </w:tr>
      <w:tr w:rsidR="000669B7" w:rsidRPr="0073029B" w:rsidTr="00223C24">
        <w:trPr>
          <w:jc w:val="center"/>
        </w:trPr>
        <w:tc>
          <w:tcPr>
            <w:tcW w:w="61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Zásoby, na ktoré je zriadené záložné právo</w:t>
            </w:r>
          </w:p>
        </w:tc>
        <w:tc>
          <w:tcPr>
            <w:tcW w:w="30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223C24" w:rsidRPr="0073029B" w:rsidRDefault="00223C24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28560E" w:rsidRDefault="000669B7" w:rsidP="000669B7">
      <w:pPr>
        <w:pStyle w:val="Nzov"/>
        <w:jc w:val="left"/>
        <w:rPr>
          <w:rFonts w:ascii="Arial Narrow" w:hAnsi="Arial Narrow"/>
          <w:b w:val="0"/>
          <w:sz w:val="22"/>
          <w:szCs w:val="22"/>
        </w:rPr>
      </w:pPr>
      <w:r w:rsidRPr="0028560E">
        <w:rPr>
          <w:rFonts w:ascii="Arial Narrow" w:hAnsi="Arial Narrow"/>
          <w:b w:val="0"/>
          <w:sz w:val="22"/>
          <w:szCs w:val="22"/>
        </w:rPr>
        <w:fldChar w:fldCharType="begin"/>
      </w:r>
      <w:r w:rsidRPr="0028560E">
        <w:rPr>
          <w:rFonts w:ascii="Arial Narrow" w:hAnsi="Arial Narrow"/>
          <w:b w:val="0"/>
          <w:sz w:val="22"/>
          <w:szCs w:val="22"/>
        </w:rPr>
        <w:instrText xml:space="preserve"> MERGEFIELD p23 </w:instrText>
      </w:r>
      <w:r w:rsidRPr="0028560E">
        <w:rPr>
          <w:rFonts w:ascii="Arial Narrow" w:hAnsi="Arial Narrow"/>
          <w:b w:val="0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</w:t>
      </w:r>
      <w:r w:rsidR="001F68D9">
        <w:rPr>
          <w:rFonts w:ascii="Arial Narrow" w:hAnsi="Arial Narrow"/>
          <w:sz w:val="22"/>
          <w:szCs w:val="22"/>
        </w:rPr>
        <w:t>3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1F68D9" w:rsidRPr="001F68D9">
        <w:rPr>
          <w:rFonts w:ascii="Arial Narrow" w:hAnsi="Arial Narrow"/>
          <w:sz w:val="22"/>
          <w:szCs w:val="22"/>
        </w:rPr>
        <w:t xml:space="preserve"> </w:t>
      </w:r>
      <w:r w:rsidR="001F68D9">
        <w:rPr>
          <w:rFonts w:ascii="Arial Narrow" w:hAnsi="Arial Narrow"/>
          <w:sz w:val="22"/>
          <w:szCs w:val="22"/>
        </w:rPr>
        <w:t>prílohe</w:t>
      </w:r>
      <w:r w:rsidR="001F68D9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q) o zákazkovej výrobe a o zákazkovej výstavbe nehnuteľnosti určenej na predaj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26"/>
        <w:gridCol w:w="2072"/>
        <w:gridCol w:w="2101"/>
        <w:gridCol w:w="2143"/>
      </w:tblGrid>
      <w:tr w:rsidR="000669B7" w:rsidRPr="0073029B" w:rsidTr="00F4554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0669B7" w:rsidRPr="0073029B" w:rsidTr="00F4554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Výnosy zo zákazkovej výroby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Náklady na zákazkovú výrobu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Hrubý zisk / hrubá strata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p24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10"/>
        <w:gridCol w:w="2487"/>
        <w:gridCol w:w="2845"/>
      </w:tblGrid>
      <w:tr w:rsidR="000669B7" w:rsidRPr="0073029B" w:rsidTr="00F4554D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Hodnota zákazkovej výroby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0669B7" w:rsidRPr="0073029B" w:rsidTr="00F4554D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</w:tr>
      <w:tr w:rsidR="000669B7" w:rsidRPr="0073029B" w:rsidTr="00F4554D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Vyfakturované nároky za vykonanú prácu na zákazkovej výrobe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Suma prijatých preddavkov 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 zadržanej platby</w:t>
            </w:r>
          </w:p>
        </w:tc>
        <w:tc>
          <w:tcPr>
            <w:tcW w:w="25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p25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68"/>
        <w:gridCol w:w="2033"/>
        <w:gridCol w:w="1990"/>
        <w:gridCol w:w="2151"/>
      </w:tblGrid>
      <w:tr w:rsidR="000669B7" w:rsidRPr="0073029B" w:rsidTr="00F4554D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669B7" w:rsidRPr="0073029B" w:rsidTr="00F4554D">
        <w:trPr>
          <w:trHeight w:val="98"/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lastRenderedPageBreak/>
              <w:t>a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</w:tr>
      <w:tr w:rsidR="000669B7" w:rsidRPr="0073029B" w:rsidTr="00F4554D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2950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Náklady na zákazkovú výstavbu nehnuteľnosti určenej na predaj</w:t>
            </w:r>
          </w:p>
        </w:tc>
        <w:tc>
          <w:tcPr>
            <w:tcW w:w="2092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2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97"/>
          <w:jc w:val="center"/>
        </w:trPr>
        <w:tc>
          <w:tcPr>
            <w:tcW w:w="29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Hrubý zisk / hrubá strata</w:t>
            </w:r>
          </w:p>
        </w:tc>
        <w:tc>
          <w:tcPr>
            <w:tcW w:w="20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b w:val="0"/>
          <w:bCs w:val="0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p26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jc w:val="left"/>
        <w:rPr>
          <w:rFonts w:ascii="Arial Narrow" w:hAnsi="Arial Narrow"/>
          <w:b w:val="0"/>
          <w:bCs w:val="0"/>
          <w:sz w:val="22"/>
          <w:szCs w:val="22"/>
        </w:rPr>
      </w:pPr>
      <w:r w:rsidRPr="0073029B">
        <w:rPr>
          <w:rFonts w:ascii="Arial Narrow" w:hAnsi="Arial Narrow"/>
          <w:b w:val="0"/>
          <w:bCs w:val="0"/>
          <w:sz w:val="22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07"/>
        <w:gridCol w:w="2628"/>
        <w:gridCol w:w="2707"/>
      </w:tblGrid>
      <w:tr w:rsidR="000669B7" w:rsidRPr="0073029B" w:rsidTr="00F4554D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669B7" w:rsidRPr="0073029B" w:rsidTr="00F4554D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</w:tr>
      <w:tr w:rsidR="000669B7" w:rsidRPr="0073029B" w:rsidTr="00F4554D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 prijatých preddavkov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 zadržanej platby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p27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</w:t>
      </w:r>
      <w:r w:rsidR="001F68D9">
        <w:rPr>
          <w:rFonts w:ascii="Arial Narrow" w:hAnsi="Arial Narrow"/>
          <w:sz w:val="22"/>
          <w:szCs w:val="22"/>
        </w:rPr>
        <w:t>4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1F68D9" w:rsidRPr="001F68D9">
        <w:rPr>
          <w:rFonts w:ascii="Arial Narrow" w:hAnsi="Arial Narrow"/>
          <w:sz w:val="22"/>
          <w:szCs w:val="22"/>
        </w:rPr>
        <w:t xml:space="preserve"> </w:t>
      </w:r>
      <w:r w:rsidR="001F68D9">
        <w:rPr>
          <w:rFonts w:ascii="Arial Narrow" w:hAnsi="Arial Narrow"/>
          <w:sz w:val="22"/>
          <w:szCs w:val="22"/>
        </w:rPr>
        <w:t>prílohe</w:t>
      </w:r>
      <w:r w:rsidR="001F68D9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 xml:space="preserve"> časti F. písm. r) o vývoji opravnej položky 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86"/>
        <w:gridCol w:w="1259"/>
        <w:gridCol w:w="1119"/>
        <w:gridCol w:w="1678"/>
        <w:gridCol w:w="1817"/>
        <w:gridCol w:w="1283"/>
      </w:tblGrid>
      <w:tr w:rsidR="000669B7" w:rsidRPr="0073029B" w:rsidTr="00F4554D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Pohľadávky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</w:tr>
      <w:tr w:rsidR="000669B7" w:rsidRPr="0073029B" w:rsidTr="00F4554D">
        <w:trPr>
          <w:jc w:val="center"/>
        </w:trPr>
        <w:tc>
          <w:tcPr>
            <w:tcW w:w="1913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OP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Tvorba</w:t>
            </w:r>
          </w:p>
          <w:p w:rsidR="000669B7" w:rsidRPr="0073029B" w:rsidRDefault="000669B7" w:rsidP="00F4554D">
            <w:pPr>
              <w:pStyle w:val="TopHeader"/>
            </w:pPr>
            <w:r w:rsidRPr="0073029B">
              <w:t>OP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Zúčtovanie OP z dôvodu zániku opodstatnenosti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Zúčtovanie OP z dôvodu vyradenia majetku </w:t>
            </w:r>
            <w:r w:rsidRPr="0073029B">
              <w:br/>
              <w:t>z účtovníctva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OP na konci účtovného obdobia</w:t>
            </w:r>
          </w:p>
        </w:tc>
      </w:tr>
      <w:tr w:rsidR="000669B7" w:rsidRPr="0073029B" w:rsidTr="00F4554D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</w:tr>
      <w:tr w:rsidR="000669B7" w:rsidRPr="0073029B" w:rsidTr="00F4554D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8061C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Pohľadávky voči </w:t>
            </w:r>
            <w:r w:rsidR="00F8061C">
              <w:rPr>
                <w:rFonts w:ascii="Arial Narrow" w:hAnsi="Arial Narrow"/>
                <w:sz w:val="22"/>
                <w:szCs w:val="22"/>
              </w:rPr>
              <w:t>DUJ</w:t>
            </w:r>
            <w:r w:rsidRPr="0073029B">
              <w:rPr>
                <w:rFonts w:ascii="Arial Narrow" w:hAnsi="Arial Narrow"/>
                <w:sz w:val="22"/>
                <w:szCs w:val="22"/>
              </w:rPr>
              <w:t xml:space="preserve"> a </w:t>
            </w:r>
            <w:r w:rsidR="00F8061C">
              <w:rPr>
                <w:rFonts w:ascii="Arial Narrow" w:hAnsi="Arial Narrow"/>
                <w:sz w:val="22"/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191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Ostatné pohľadávky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a01217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a02217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00" w:type="dxa"/>
            <w:tcBorders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a04217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191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a01218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a02218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a04218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a01220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a02220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300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a04220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p28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widowControl w:val="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</w:t>
      </w:r>
      <w:r w:rsidR="00B85E76">
        <w:rPr>
          <w:rFonts w:ascii="Arial Narrow" w:hAnsi="Arial Narrow"/>
          <w:sz w:val="22"/>
          <w:szCs w:val="22"/>
        </w:rPr>
        <w:t>5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B85E76" w:rsidRPr="00B85E76">
        <w:rPr>
          <w:rFonts w:ascii="Arial Narrow" w:hAnsi="Arial Narrow"/>
          <w:sz w:val="22"/>
          <w:szCs w:val="22"/>
        </w:rPr>
        <w:t xml:space="preserve"> </w:t>
      </w:r>
      <w:r w:rsidR="00B85E76">
        <w:rPr>
          <w:rFonts w:ascii="Arial Narrow" w:hAnsi="Arial Narrow"/>
          <w:sz w:val="22"/>
          <w:szCs w:val="22"/>
        </w:rPr>
        <w:t>prílohe</w:t>
      </w:r>
      <w:r w:rsidR="00B85E76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 xml:space="preserve"> časti F. písm. s) o </w:t>
      </w:r>
      <w:r w:rsidR="00B85E76">
        <w:rPr>
          <w:rFonts w:ascii="Arial Narrow" w:hAnsi="Arial Narrow"/>
          <w:sz w:val="22"/>
          <w:szCs w:val="22"/>
        </w:rPr>
        <w:t>vekovej štruktúre pohľadávok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77"/>
        <w:gridCol w:w="1985"/>
        <w:gridCol w:w="1985"/>
        <w:gridCol w:w="1995"/>
      </w:tblGrid>
      <w:tr w:rsidR="000669B7" w:rsidRPr="0073029B" w:rsidTr="005C0183">
        <w:trPr>
          <w:jc w:val="center"/>
        </w:trPr>
        <w:tc>
          <w:tcPr>
            <w:tcW w:w="31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 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 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Pohľadávky spolu</w:t>
            </w:r>
          </w:p>
        </w:tc>
      </w:tr>
      <w:tr w:rsidR="000669B7" w:rsidRPr="0073029B" w:rsidTr="005C0183">
        <w:trPr>
          <w:trHeight w:hRule="exact" w:val="227"/>
          <w:jc w:val="center"/>
        </w:trPr>
        <w:tc>
          <w:tcPr>
            <w:tcW w:w="31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lastRenderedPageBreak/>
              <w:t>Dlhodobé pohľadávky</w:t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31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Pohľadávky 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a04225b \* MERGEFORMAT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a04225c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0669B7" w:rsidRPr="00F571F6" w:rsidRDefault="002E14BB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sz w:val="18"/>
                <w:szCs w:val="18"/>
              </w:rPr>
              <w:instrText xml:space="preserve"> MERGEFIELD a04225bc \* MERGEFORMAT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8061C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Pohľadávky voči </w:t>
            </w:r>
            <w:r w:rsidR="00F8061C">
              <w:rPr>
                <w:rFonts w:ascii="Arial Narrow" w:hAnsi="Arial Narrow"/>
                <w:sz w:val="22"/>
                <w:szCs w:val="22"/>
              </w:rPr>
              <w:t>DUJ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a04226b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a04226c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2E14BB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sz w:val="18"/>
                <w:szCs w:val="18"/>
              </w:rPr>
              <w:instrText xml:space="preserve"> MERGEFIELD a04226bc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a04227b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a04227c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2E14BB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sz w:val="18"/>
                <w:szCs w:val="18"/>
              </w:rPr>
              <w:instrText xml:space="preserve"> MERGEFIELD a04227bc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jc w:val="center"/>
        </w:trPr>
        <w:tc>
          <w:tcPr>
            <w:tcW w:w="316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8061C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Pohľadávky voči spoločníkom, </w:t>
            </w:r>
            <w:r w:rsidR="00F8061C">
              <w:rPr>
                <w:rFonts w:ascii="Arial Narrow" w:hAnsi="Arial Narrow"/>
                <w:sz w:val="22"/>
                <w:szCs w:val="22"/>
              </w:rPr>
              <w:t>č</w:t>
            </w:r>
            <w:r w:rsidRPr="0073029B">
              <w:rPr>
                <w:rFonts w:ascii="Arial Narrow" w:hAnsi="Arial Narrow"/>
                <w:sz w:val="22"/>
                <w:szCs w:val="22"/>
              </w:rPr>
              <w:t>lenom a združeniu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a04228b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a04228c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0669B7" w:rsidRPr="00F571F6" w:rsidRDefault="002E14BB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sz w:val="18"/>
                <w:szCs w:val="18"/>
              </w:rPr>
              <w:instrText xml:space="preserve"> MERGEFIELD a04228bc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316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a04229b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a04229c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0669B7" w:rsidRPr="00F571F6" w:rsidRDefault="002E14BB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sz w:val="18"/>
                <w:szCs w:val="18"/>
              </w:rPr>
              <w:instrText xml:space="preserve"> MERGEFIELD a04229bc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31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a04230b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a04230c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2E14BB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a04230bc </w:instrTex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pohľadávky</w:t>
            </w:r>
          </w:p>
        </w:tc>
      </w:tr>
      <w:tr w:rsidR="000669B7" w:rsidRPr="0073029B" w:rsidTr="005C0183">
        <w:trPr>
          <w:trHeight w:val="397"/>
          <w:jc w:val="center"/>
        </w:trPr>
        <w:tc>
          <w:tcPr>
            <w:tcW w:w="31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a04231b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a04231c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0669B7" w:rsidRPr="00F571F6" w:rsidRDefault="002E14BB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sz w:val="18"/>
                <w:szCs w:val="18"/>
              </w:rPr>
              <w:instrText xml:space="preserve"> MERGEFIELD a04231bc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8061C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Pohľadávky voči </w:t>
            </w:r>
            <w:r w:rsidR="00F8061C">
              <w:rPr>
                <w:rFonts w:ascii="Arial Narrow" w:hAnsi="Arial Narrow"/>
                <w:sz w:val="22"/>
                <w:szCs w:val="22"/>
              </w:rPr>
              <w:t>DUJ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a04232b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a04232c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2E14BB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sz w:val="18"/>
                <w:szCs w:val="18"/>
              </w:rPr>
              <w:instrText xml:space="preserve"> MERGEFIELD a04232bc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a04233b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a04233c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2E14BB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sz w:val="18"/>
                <w:szCs w:val="18"/>
              </w:rPr>
              <w:instrText xml:space="preserve"> MERGEFIELD a04233bc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Pohľadávky voči spoločníkom, členom a združeniu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a04234b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a04234c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2E14BB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sz w:val="18"/>
                <w:szCs w:val="18"/>
              </w:rPr>
              <w:instrText xml:space="preserve"> MERGEFIELD a04234bc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316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Sociálne poistenie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a04235b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a04235c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0669B7" w:rsidRPr="00F571F6" w:rsidRDefault="002E14BB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sz w:val="18"/>
                <w:szCs w:val="18"/>
              </w:rPr>
              <w:instrText xml:space="preserve"> MERGEFIELD a04235bc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316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Daňové pohľadávky a dotácie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a04236b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a04236c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0669B7" w:rsidRPr="00F571F6" w:rsidRDefault="002E14BB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sz w:val="18"/>
                <w:szCs w:val="18"/>
              </w:rPr>
              <w:instrText xml:space="preserve"> MERGEFIELD a04236bc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a04237b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a04237c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2E14BB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sz w:val="18"/>
                <w:szCs w:val="18"/>
              </w:rPr>
              <w:instrText xml:space="preserve"> MERGEFIELD a04237bc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31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a04238b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a04238c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2E14BB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a04238bc </w:instrTex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jc w:val="both"/>
        <w:rPr>
          <w:rFonts w:ascii="Arial Narrow" w:hAnsi="Arial Narrow"/>
          <w:sz w:val="22"/>
          <w:szCs w:val="22"/>
        </w:rPr>
      </w:pPr>
    </w:p>
    <w:p w:rsidR="000669B7" w:rsidRDefault="000669B7" w:rsidP="000669B7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p29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spacing w:after="60"/>
        <w:jc w:val="both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</w:t>
      </w:r>
      <w:r w:rsidR="005C0183">
        <w:rPr>
          <w:rFonts w:ascii="Arial Narrow" w:hAnsi="Arial Narrow"/>
          <w:sz w:val="22"/>
          <w:szCs w:val="22"/>
        </w:rPr>
        <w:t>6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5C0183" w:rsidRPr="005C0183">
        <w:rPr>
          <w:rFonts w:ascii="Arial Narrow" w:hAnsi="Arial Narrow"/>
          <w:sz w:val="22"/>
          <w:szCs w:val="22"/>
        </w:rPr>
        <w:t xml:space="preserve"> </w:t>
      </w:r>
      <w:r w:rsidR="005C0183">
        <w:rPr>
          <w:rFonts w:ascii="Arial Narrow" w:hAnsi="Arial Narrow"/>
          <w:sz w:val="22"/>
          <w:szCs w:val="22"/>
        </w:rPr>
        <w:t>prílohe</w:t>
      </w:r>
      <w:r w:rsidR="005C0183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t) a u) o pohľadávkach zabezpečených záložným právom a</w:t>
      </w:r>
      <w:r w:rsidR="005C0183">
        <w:rPr>
          <w:rFonts w:ascii="Arial Narrow" w:hAnsi="Arial Narrow"/>
          <w:sz w:val="22"/>
          <w:szCs w:val="22"/>
        </w:rPr>
        <w:t>lebo inou formou zabezpečenia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4"/>
        <w:gridCol w:w="2656"/>
        <w:gridCol w:w="2262"/>
      </w:tblGrid>
      <w:tr w:rsidR="000669B7" w:rsidRPr="0073029B" w:rsidTr="00894FE1">
        <w:trPr>
          <w:jc w:val="center"/>
        </w:trPr>
        <w:tc>
          <w:tcPr>
            <w:tcW w:w="420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Opis predmetu záložného práva</w:t>
            </w:r>
          </w:p>
        </w:tc>
        <w:tc>
          <w:tcPr>
            <w:tcW w:w="501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</w:tr>
      <w:tr w:rsidR="000669B7" w:rsidRPr="0073029B" w:rsidTr="00894FE1">
        <w:trPr>
          <w:jc w:val="center"/>
        </w:trPr>
        <w:tc>
          <w:tcPr>
            <w:tcW w:w="4202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 predmetu</w:t>
            </w:r>
          </w:p>
        </w:tc>
        <w:tc>
          <w:tcPr>
            <w:tcW w:w="23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 pohľadávky</w:t>
            </w:r>
          </w:p>
        </w:tc>
      </w:tr>
      <w:tr w:rsidR="000669B7" w:rsidRPr="0073029B" w:rsidTr="00894FE1">
        <w:trPr>
          <w:jc w:val="center"/>
        </w:trPr>
        <w:tc>
          <w:tcPr>
            <w:tcW w:w="420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Pohľadávky kryté záložným právom alebo inou formou zabezpečenia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0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894FE1">
        <w:trPr>
          <w:jc w:val="center"/>
        </w:trPr>
        <w:tc>
          <w:tcPr>
            <w:tcW w:w="4202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Hodnota pohľadávok, na ktoré sa zriadilo záložné právo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230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p31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6923C5" w:rsidP="000669B7">
      <w:pPr>
        <w:pStyle w:val="Nzov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17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Pr="006923C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</w:t>
      </w:r>
      <w:r w:rsidR="000669B7" w:rsidRPr="0073029B">
        <w:rPr>
          <w:rFonts w:ascii="Arial Narrow" w:hAnsi="Arial Narrow"/>
          <w:sz w:val="22"/>
          <w:szCs w:val="22"/>
        </w:rPr>
        <w:t xml:space="preserve"> časti F. písm. w) o krátkodobom finančnom majetku </w:t>
      </w:r>
    </w:p>
    <w:p w:rsidR="000669B7" w:rsidRPr="0073029B" w:rsidRDefault="000669B7" w:rsidP="000669B7">
      <w:pPr>
        <w:pStyle w:val="Nzov"/>
        <w:jc w:val="left"/>
        <w:rPr>
          <w:rFonts w:ascii="Arial Narrow" w:hAnsi="Arial Narrow"/>
          <w:b w:val="0"/>
          <w:bCs w:val="0"/>
          <w:sz w:val="22"/>
          <w:szCs w:val="22"/>
        </w:rPr>
      </w:pPr>
      <w:r w:rsidRPr="0073029B">
        <w:rPr>
          <w:rFonts w:ascii="Arial Narrow" w:hAnsi="Arial Narrow"/>
          <w:b w:val="0"/>
          <w:bCs w:val="0"/>
          <w:sz w:val="22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15"/>
        <w:gridCol w:w="2625"/>
        <w:gridCol w:w="2302"/>
      </w:tblGrid>
      <w:tr w:rsidR="000669B7" w:rsidRPr="0073029B" w:rsidTr="00F4554D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3343.13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s04250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554FC2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Bežné </w:t>
            </w:r>
            <w:r w:rsidR="00554FC2">
              <w:rPr>
                <w:rFonts w:ascii="Arial Narrow" w:hAnsi="Arial Narrow"/>
                <w:sz w:val="22"/>
                <w:szCs w:val="22"/>
              </w:rPr>
              <w:t>účty v banke alebo v pobočke zahraničnej banky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a04251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210835.55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331" w:type="dxa"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s04251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669B7" w:rsidRPr="0073029B" w:rsidRDefault="00554FC2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Vkladové účty v banke alebo v pobočke zahraničnej banky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a04252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331" w:type="dxa"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s04252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Peniaze na 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a04253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722.53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331" w:type="dxa"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s04253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a04254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214901.21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s04254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widowControl w:val="0"/>
        <w:jc w:val="left"/>
        <w:rPr>
          <w:rFonts w:ascii="Arial Narrow" w:hAnsi="Arial Narrow"/>
          <w:b w:val="0"/>
          <w:bCs w:val="0"/>
          <w:sz w:val="22"/>
          <w:szCs w:val="22"/>
        </w:rPr>
      </w:pPr>
    </w:p>
    <w:p w:rsidR="000669B7" w:rsidRPr="00193BAE" w:rsidRDefault="000669B7" w:rsidP="000669B7">
      <w:pPr>
        <w:pStyle w:val="Nzov"/>
        <w:widowControl w:val="0"/>
        <w:jc w:val="left"/>
        <w:rPr>
          <w:rFonts w:ascii="Arial Narrow" w:hAnsi="Arial Narrow"/>
          <w:b w:val="0"/>
          <w:bCs w:val="0"/>
          <w:sz w:val="22"/>
          <w:szCs w:val="22"/>
        </w:rPr>
      </w:pPr>
      <w:r w:rsidRPr="00193BAE">
        <w:rPr>
          <w:rFonts w:ascii="Arial Narrow" w:hAnsi="Arial Narrow"/>
          <w:b w:val="0"/>
          <w:bCs w:val="0"/>
          <w:sz w:val="22"/>
          <w:szCs w:val="22"/>
        </w:rPr>
        <w:fldChar w:fldCharType="begin"/>
      </w:r>
      <w:r w:rsidRPr="00193BAE">
        <w:rPr>
          <w:rFonts w:ascii="Arial Narrow" w:hAnsi="Arial Narrow"/>
          <w:b w:val="0"/>
          <w:bCs w:val="0"/>
          <w:sz w:val="22"/>
          <w:szCs w:val="22"/>
        </w:rPr>
        <w:instrText xml:space="preserve"> MERGEFIELD p32 </w:instrText>
      </w:r>
      <w:r w:rsidRPr="00193BAE">
        <w:rPr>
          <w:rFonts w:ascii="Arial Narrow" w:hAnsi="Arial Narrow"/>
          <w:b w:val="0"/>
          <w:bCs w:val="0"/>
          <w:sz w:val="22"/>
          <w:szCs w:val="22"/>
        </w:rPr>
        <w:fldChar w:fldCharType="end"/>
      </w:r>
    </w:p>
    <w:p w:rsidR="000669B7" w:rsidRPr="0073029B" w:rsidRDefault="000669B7" w:rsidP="000669B7">
      <w:pPr>
        <w:pStyle w:val="Nzov"/>
        <w:widowControl w:val="0"/>
        <w:jc w:val="left"/>
        <w:rPr>
          <w:rFonts w:ascii="Arial Narrow" w:hAnsi="Arial Narrow"/>
          <w:b w:val="0"/>
          <w:bCs w:val="0"/>
          <w:sz w:val="22"/>
          <w:szCs w:val="22"/>
        </w:rPr>
      </w:pPr>
    </w:p>
    <w:p w:rsidR="000669B7" w:rsidRPr="0073029B" w:rsidRDefault="000669B7" w:rsidP="000669B7">
      <w:pPr>
        <w:pStyle w:val="Nzov"/>
        <w:widowControl w:val="0"/>
        <w:jc w:val="left"/>
        <w:rPr>
          <w:rFonts w:ascii="Arial Narrow" w:hAnsi="Arial Narrow"/>
          <w:b w:val="0"/>
          <w:bCs w:val="0"/>
          <w:sz w:val="22"/>
          <w:szCs w:val="22"/>
        </w:rPr>
      </w:pPr>
      <w:r w:rsidRPr="0073029B">
        <w:rPr>
          <w:rFonts w:ascii="Arial Narrow" w:hAnsi="Arial Narrow"/>
          <w:b w:val="0"/>
          <w:bCs w:val="0"/>
          <w:sz w:val="22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1"/>
        <w:gridCol w:w="1251"/>
        <w:gridCol w:w="1020"/>
        <w:gridCol w:w="972"/>
        <w:gridCol w:w="972"/>
        <w:gridCol w:w="1686"/>
      </w:tblGrid>
      <w:tr w:rsidR="008D2421" w:rsidRPr="0073029B" w:rsidTr="00DE1422">
        <w:trPr>
          <w:jc w:val="center"/>
        </w:trPr>
        <w:tc>
          <w:tcPr>
            <w:tcW w:w="321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pStyle w:val="TopHeader"/>
            </w:pPr>
            <w:r w:rsidRPr="0073029B">
              <w:t>Krátkodobý  finančný majetok</w:t>
            </w:r>
          </w:p>
        </w:tc>
        <w:tc>
          <w:tcPr>
            <w:tcW w:w="6024" w:type="dxa"/>
            <w:gridSpan w:val="5"/>
            <w:tcBorders>
              <w:top w:val="single" w:sz="12" w:space="0" w:color="auto"/>
            </w:tcBorders>
          </w:tcPr>
          <w:p w:rsidR="008D2421" w:rsidRPr="0073029B" w:rsidRDefault="008D2421" w:rsidP="00F4554D">
            <w:pPr>
              <w:pStyle w:val="TopHeader"/>
            </w:pPr>
            <w:r w:rsidRPr="0073029B">
              <w:t>Bežné účtovné obdobie</w:t>
            </w:r>
          </w:p>
        </w:tc>
      </w:tr>
      <w:tr w:rsidR="0000202E" w:rsidRPr="0073029B" w:rsidTr="00DE1422">
        <w:trPr>
          <w:jc w:val="center"/>
        </w:trPr>
        <w:tc>
          <w:tcPr>
            <w:tcW w:w="321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202E" w:rsidRDefault="008D2421" w:rsidP="00F4554D">
            <w:pPr>
              <w:pStyle w:val="TopHeader"/>
            </w:pPr>
            <w:r w:rsidRPr="0073029B">
              <w:t>Stav </w:t>
            </w:r>
          </w:p>
          <w:p w:rsidR="008D2421" w:rsidRPr="0073029B" w:rsidRDefault="008D2421" w:rsidP="00F4554D">
            <w:pPr>
              <w:pStyle w:val="TopHeader"/>
            </w:pPr>
            <w:r w:rsidRPr="0073029B">
              <w:t>na začiatku účtovného obdobia</w:t>
            </w:r>
          </w:p>
        </w:tc>
        <w:tc>
          <w:tcPr>
            <w:tcW w:w="10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pStyle w:val="TopHeader"/>
            </w:pPr>
            <w:r w:rsidRPr="0073029B">
              <w:t>Prírastky</w:t>
            </w:r>
          </w:p>
          <w:p w:rsidR="008D2421" w:rsidRPr="0073029B" w:rsidRDefault="008D2421" w:rsidP="00F4554D">
            <w:pPr>
              <w:pStyle w:val="TopHeader"/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pStyle w:val="TopHeader"/>
            </w:pPr>
            <w:r w:rsidRPr="0073029B">
              <w:t>Úbytky</w:t>
            </w:r>
          </w:p>
          <w:p w:rsidR="008D2421" w:rsidRPr="0073029B" w:rsidRDefault="008D2421" w:rsidP="00F4554D">
            <w:pPr>
              <w:pStyle w:val="TopHeader"/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56CA1" w:rsidRDefault="00456CA1" w:rsidP="00F4554D">
            <w:pPr>
              <w:pStyle w:val="TopHeader"/>
            </w:pPr>
          </w:p>
          <w:p w:rsidR="008D2421" w:rsidRPr="0073029B" w:rsidRDefault="008D2421" w:rsidP="00F4554D">
            <w:pPr>
              <w:pStyle w:val="TopHeader"/>
            </w:pPr>
            <w:r>
              <w:t>Presuny</w:t>
            </w:r>
          </w:p>
        </w:tc>
        <w:tc>
          <w:tcPr>
            <w:tcW w:w="1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D2421" w:rsidRPr="0073029B" w:rsidRDefault="008D2421" w:rsidP="00F4554D">
            <w:pPr>
              <w:pStyle w:val="TopHeader"/>
            </w:pPr>
            <w:r w:rsidRPr="0073029B">
              <w:t>Stav na konci účtovného obdobia</w:t>
            </w:r>
          </w:p>
        </w:tc>
      </w:tr>
      <w:tr w:rsidR="0000202E" w:rsidRPr="0073029B" w:rsidTr="00DE1422">
        <w:trPr>
          <w:trHeight w:val="74"/>
          <w:jc w:val="center"/>
        </w:trPr>
        <w:tc>
          <w:tcPr>
            <w:tcW w:w="321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0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D2421" w:rsidRPr="0073029B" w:rsidRDefault="0000202E" w:rsidP="00F4554D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e</w:t>
            </w:r>
          </w:p>
        </w:tc>
        <w:tc>
          <w:tcPr>
            <w:tcW w:w="1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D2421" w:rsidRPr="0073029B" w:rsidRDefault="0000202E" w:rsidP="00F4554D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</w:t>
            </w:r>
          </w:p>
        </w:tc>
      </w:tr>
      <w:tr w:rsidR="0000202E" w:rsidRPr="0073029B" w:rsidTr="00DE1422">
        <w:trPr>
          <w:jc w:val="center"/>
        </w:trPr>
        <w:tc>
          <w:tcPr>
            <w:tcW w:w="32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Majetkové CP na obchodovanie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a01255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41" w:type="dxa"/>
            <w:tcBorders>
              <w:top w:val="single" w:sz="12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a02255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a03255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3" w:type="dxa"/>
            <w:tcBorders>
              <w:top w:val="single" w:sz="12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a04255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0202E" w:rsidRPr="0073029B" w:rsidTr="00DE1422">
        <w:trPr>
          <w:jc w:val="center"/>
        </w:trPr>
        <w:tc>
          <w:tcPr>
            <w:tcW w:w="3212" w:type="dxa"/>
            <w:tcBorders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Dlhové CP na obchodovanie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a01256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41" w:type="dxa"/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a02256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a03256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a04256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0202E" w:rsidRPr="0073029B" w:rsidTr="00DE1422">
        <w:trPr>
          <w:jc w:val="center"/>
        </w:trPr>
        <w:tc>
          <w:tcPr>
            <w:tcW w:w="3212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Emisné kvóty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a01257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41" w:type="dxa"/>
            <w:tcBorders>
              <w:bottom w:val="single" w:sz="6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a02257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a03257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bottom w:val="single" w:sz="6" w:space="0" w:color="auto"/>
            </w:tcBorders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3" w:type="dxa"/>
            <w:tcBorders>
              <w:bottom w:val="single" w:sz="6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a04257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0202E" w:rsidRPr="0073029B" w:rsidTr="00DE1422">
        <w:trPr>
          <w:jc w:val="center"/>
        </w:trPr>
        <w:tc>
          <w:tcPr>
            <w:tcW w:w="3212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Dlhové CP so splatnosťou do  jedného roka držané do splatnosti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a01258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41" w:type="dxa"/>
            <w:tcBorders>
              <w:bottom w:val="single" w:sz="6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a02258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a03258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bottom w:val="single" w:sz="6" w:space="0" w:color="auto"/>
            </w:tcBorders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3" w:type="dxa"/>
            <w:tcBorders>
              <w:bottom w:val="single" w:sz="6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a04258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0202E" w:rsidRPr="0073029B" w:rsidTr="00DE1422">
        <w:trPr>
          <w:jc w:val="center"/>
        </w:trPr>
        <w:tc>
          <w:tcPr>
            <w:tcW w:w="3212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Ostatné realizovateľné CP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a01259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41" w:type="dxa"/>
            <w:tcBorders>
              <w:top w:val="single" w:sz="6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a02259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a03259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</w:tcBorders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3" w:type="dxa"/>
            <w:tcBorders>
              <w:top w:val="single" w:sz="6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a04259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0202E" w:rsidRPr="0073029B" w:rsidTr="00DE1422">
        <w:trPr>
          <w:jc w:val="center"/>
        </w:trPr>
        <w:tc>
          <w:tcPr>
            <w:tcW w:w="3212" w:type="dxa"/>
            <w:tcBorders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a01260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41" w:type="dxa"/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a02260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a03260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a04260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0202E" w:rsidRPr="0073029B" w:rsidTr="00DE1422">
        <w:trPr>
          <w:jc w:val="center"/>
        </w:trPr>
        <w:tc>
          <w:tcPr>
            <w:tcW w:w="321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Krátkodobý finančný majetok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a01261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41" w:type="dxa"/>
            <w:tcBorders>
              <w:bottom w:val="single" w:sz="12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a02261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a03261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723" w:type="dxa"/>
            <w:tcBorders>
              <w:bottom w:val="single" w:sz="12" w:space="0" w:color="auto"/>
            </w:tcBorders>
            <w:vAlign w:val="center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a04261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widowControl w:val="0"/>
        <w:jc w:val="left"/>
        <w:rPr>
          <w:rFonts w:ascii="Arial Narrow" w:hAnsi="Arial Narrow"/>
          <w:sz w:val="22"/>
          <w:szCs w:val="22"/>
          <w:lang w:eastAsia="sk-SK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  <w:lang w:eastAsia="sk-SK"/>
        </w:rPr>
      </w:pPr>
      <w:r>
        <w:rPr>
          <w:rFonts w:ascii="Arial Narrow" w:hAnsi="Arial Narrow"/>
          <w:sz w:val="22"/>
          <w:szCs w:val="22"/>
          <w:lang w:eastAsia="sk-SK"/>
        </w:rPr>
        <w:fldChar w:fldCharType="begin"/>
      </w:r>
      <w:r>
        <w:rPr>
          <w:rFonts w:ascii="Arial Narrow" w:hAnsi="Arial Narrow"/>
          <w:sz w:val="22"/>
          <w:szCs w:val="22"/>
          <w:lang w:eastAsia="sk-SK"/>
        </w:rPr>
        <w:instrText xml:space="preserve"> MERGEFIELD p33 </w:instrText>
      </w:r>
      <w:r>
        <w:rPr>
          <w:rFonts w:ascii="Arial Narrow" w:hAnsi="Arial Narrow"/>
          <w:sz w:val="22"/>
          <w:szCs w:val="22"/>
          <w:lang w:eastAsia="sk-SK"/>
        </w:rPr>
        <w:fldChar w:fldCharType="end"/>
      </w:r>
    </w:p>
    <w:p w:rsidR="000669B7" w:rsidRPr="0073029B" w:rsidRDefault="000669B7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  <w:lang w:eastAsia="sk-SK"/>
        </w:rPr>
      </w:pPr>
    </w:p>
    <w:p w:rsidR="000669B7" w:rsidRPr="0073029B" w:rsidRDefault="000669B7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  <w:lang w:eastAsia="sk-SK"/>
        </w:rPr>
        <w:t>1</w:t>
      </w:r>
      <w:r w:rsidR="006923C5">
        <w:rPr>
          <w:rFonts w:ascii="Arial Narrow" w:hAnsi="Arial Narrow"/>
          <w:sz w:val="22"/>
          <w:szCs w:val="22"/>
          <w:lang w:eastAsia="sk-SK"/>
        </w:rPr>
        <w:t>8</w:t>
      </w:r>
      <w:r w:rsidRPr="0073029B">
        <w:rPr>
          <w:rFonts w:ascii="Arial Narrow" w:hAnsi="Arial Narrow"/>
          <w:sz w:val="22"/>
          <w:szCs w:val="22"/>
          <w:lang w:eastAsia="sk-SK"/>
        </w:rPr>
        <w:t>. Informácie k</w:t>
      </w:r>
      <w:r w:rsidR="006923C5" w:rsidRPr="006923C5">
        <w:rPr>
          <w:rFonts w:ascii="Arial Narrow" w:hAnsi="Arial Narrow"/>
          <w:sz w:val="22"/>
          <w:szCs w:val="22"/>
        </w:rPr>
        <w:t xml:space="preserve"> </w:t>
      </w:r>
      <w:r w:rsidR="006923C5">
        <w:rPr>
          <w:rFonts w:ascii="Arial Narrow" w:hAnsi="Arial Narrow"/>
          <w:sz w:val="22"/>
          <w:szCs w:val="22"/>
        </w:rPr>
        <w:t>prílohe</w:t>
      </w:r>
      <w:r w:rsidR="006923C5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1"/>
        <w:gridCol w:w="1147"/>
        <w:gridCol w:w="816"/>
        <w:gridCol w:w="1587"/>
        <w:gridCol w:w="1698"/>
        <w:gridCol w:w="1103"/>
      </w:tblGrid>
      <w:tr w:rsidR="000669B7" w:rsidRPr="0073029B" w:rsidTr="00F4554D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Krátkodobý finančný majetok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OP  na 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Tvorba OP</w:t>
            </w:r>
          </w:p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6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Zúčtovanie OP z dôvodu zániku opodstatnenosti</w:t>
            </w:r>
          </w:p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Zúčtovanie OP z dôvodu vyradenia majetku z účtovníctva</w:t>
            </w:r>
          </w:p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 OP na konci účtovného obdobia</w:t>
            </w:r>
          </w:p>
        </w:tc>
      </w:tr>
      <w:tr w:rsidR="000669B7" w:rsidRPr="0073029B" w:rsidTr="00F4554D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16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</w:tr>
      <w:tr w:rsidR="000669B7" w:rsidRPr="0073029B" w:rsidTr="00F4554D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Ostatné realizovateľné CP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a01262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a02262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a04262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273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a01263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6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a02263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09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a04263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273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Krátkodobý finančný majetok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a01264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26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a02264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609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722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a04264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p34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6923C5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19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Pr="006923C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</w:t>
      </w:r>
      <w:r w:rsidR="000669B7" w:rsidRPr="0073029B">
        <w:rPr>
          <w:rFonts w:ascii="Arial Narrow" w:hAnsi="Arial Narrow"/>
          <w:sz w:val="22"/>
          <w:szCs w:val="22"/>
        </w:rPr>
        <w:t xml:space="preserve"> časti F. písm. y) 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71"/>
        <w:gridCol w:w="2471"/>
      </w:tblGrid>
      <w:tr w:rsidR="000669B7" w:rsidRPr="0073029B" w:rsidTr="008965F0">
        <w:trPr>
          <w:trHeight w:val="397"/>
          <w:jc w:val="center"/>
        </w:trPr>
        <w:tc>
          <w:tcPr>
            <w:tcW w:w="6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 za bežné účtovné obdobie</w:t>
            </w:r>
          </w:p>
        </w:tc>
      </w:tr>
      <w:tr w:rsidR="000669B7" w:rsidRPr="0073029B" w:rsidTr="008965F0">
        <w:trPr>
          <w:jc w:val="center"/>
        </w:trPr>
        <w:tc>
          <w:tcPr>
            <w:tcW w:w="6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Krátkodobý  finančný majetok, na ktorý bolo zriadené záložné právo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p35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2</w:t>
      </w:r>
      <w:r w:rsidR="006923C5">
        <w:rPr>
          <w:rFonts w:ascii="Arial Narrow" w:hAnsi="Arial Narrow"/>
          <w:sz w:val="22"/>
          <w:szCs w:val="22"/>
        </w:rPr>
        <w:t>0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6923C5" w:rsidRPr="006923C5">
        <w:rPr>
          <w:rFonts w:ascii="Arial Narrow" w:hAnsi="Arial Narrow"/>
          <w:sz w:val="22"/>
          <w:szCs w:val="22"/>
        </w:rPr>
        <w:t xml:space="preserve"> </w:t>
      </w:r>
      <w:r w:rsidR="006923C5">
        <w:rPr>
          <w:rFonts w:ascii="Arial Narrow" w:hAnsi="Arial Narrow"/>
          <w:sz w:val="22"/>
          <w:szCs w:val="22"/>
        </w:rPr>
        <w:t>prílohe</w:t>
      </w:r>
      <w:r w:rsidR="006923C5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08"/>
        <w:gridCol w:w="1927"/>
        <w:gridCol w:w="2219"/>
        <w:gridCol w:w="1588"/>
      </w:tblGrid>
      <w:tr w:rsidR="000669B7" w:rsidRPr="0073029B" w:rsidTr="00F4554D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Zvýšenie/ zníženie hodnoty</w:t>
            </w:r>
          </w:p>
          <w:p w:rsidR="000669B7" w:rsidRPr="0073029B" w:rsidRDefault="000669B7" w:rsidP="00F4554D">
            <w:pPr>
              <w:pStyle w:val="TopHeader"/>
            </w:pPr>
            <w:r w:rsidRPr="0073029B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Vplyv ocenenia</w:t>
            </w:r>
            <w:r w:rsidRPr="0073029B">
              <w:br/>
              <w:t xml:space="preserve">na výsledok </w:t>
            </w:r>
            <w:r w:rsidRPr="0073029B">
              <w:lastRenderedPageBreak/>
              <w:t>hospodárenia 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lastRenderedPageBreak/>
              <w:t>Vplyv ocenenia</w:t>
            </w:r>
            <w:r w:rsidRPr="0073029B">
              <w:br/>
              <w:t>na vlastné imanie</w:t>
            </w:r>
          </w:p>
        </w:tc>
      </w:tr>
      <w:tr w:rsidR="000669B7" w:rsidRPr="0073029B" w:rsidTr="00F4554D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33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Majetkové CP na obchodovanie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3384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Dlhové CP na obchodovanie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338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Emisné kvóty (komodity)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Ostatné realizovateľné 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2" w:type="dxa"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Krátkodobý finančný majetok 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p36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2</w:t>
      </w:r>
      <w:r w:rsidR="006923C5">
        <w:rPr>
          <w:rFonts w:ascii="Arial Narrow" w:hAnsi="Arial Narrow"/>
          <w:sz w:val="22"/>
          <w:szCs w:val="22"/>
        </w:rPr>
        <w:t>1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6923C5" w:rsidRPr="006923C5">
        <w:rPr>
          <w:rFonts w:ascii="Arial Narrow" w:hAnsi="Arial Narrow"/>
          <w:sz w:val="22"/>
          <w:szCs w:val="22"/>
        </w:rPr>
        <w:t xml:space="preserve"> </w:t>
      </w:r>
      <w:r w:rsidR="006923C5">
        <w:rPr>
          <w:rFonts w:ascii="Arial Narrow" w:hAnsi="Arial Narrow"/>
          <w:sz w:val="22"/>
          <w:szCs w:val="22"/>
        </w:rPr>
        <w:t>prílohe</w:t>
      </w:r>
      <w:r w:rsidR="006923C5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z</w:t>
      </w:r>
      <w:r w:rsidR="006923C5">
        <w:rPr>
          <w:rFonts w:ascii="Arial Narrow" w:hAnsi="Arial Narrow"/>
          <w:sz w:val="22"/>
          <w:szCs w:val="22"/>
        </w:rPr>
        <w:t>c</w:t>
      </w:r>
      <w:r w:rsidRPr="0073029B">
        <w:rPr>
          <w:rFonts w:ascii="Arial Narrow" w:hAnsi="Arial Narrow"/>
          <w:sz w:val="22"/>
          <w:szCs w:val="22"/>
        </w:rPr>
        <w:t>) o majetku prenajatom formou finančného prenájmu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1493"/>
        <w:gridCol w:w="1248"/>
        <w:gridCol w:w="1662"/>
        <w:gridCol w:w="1043"/>
        <w:gridCol w:w="1177"/>
        <w:gridCol w:w="1524"/>
        <w:gridCol w:w="895"/>
      </w:tblGrid>
      <w:tr w:rsidR="000669B7" w:rsidRPr="0073029B" w:rsidTr="00F4554D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</w:t>
            </w:r>
            <w:r w:rsidRPr="0073029B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Splatnosť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viac ako päť rokov</w:t>
            </w:r>
          </w:p>
        </w:tc>
      </w:tr>
      <w:tr w:rsidR="000669B7" w:rsidRPr="0073029B" w:rsidTr="00F4554D">
        <w:trPr>
          <w:trHeight w:val="7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0669B7" w:rsidRPr="0073029B" w:rsidRDefault="000669B7" w:rsidP="000669B7">
      <w:pPr>
        <w:pStyle w:val="Nzov"/>
        <w:jc w:val="both"/>
        <w:rPr>
          <w:rFonts w:ascii="Arial Narrow" w:hAnsi="Arial Narrow"/>
          <w:sz w:val="22"/>
          <w:szCs w:val="22"/>
        </w:rPr>
      </w:pPr>
    </w:p>
    <w:p w:rsidR="000669B7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p38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p39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6923C5" w:rsidP="000669B7">
      <w:pPr>
        <w:pStyle w:val="Nzov"/>
        <w:spacing w:after="6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22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Pr="006923C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</w:t>
      </w:r>
      <w:r w:rsidR="000669B7" w:rsidRPr="0073029B">
        <w:rPr>
          <w:rFonts w:ascii="Arial Narrow" w:hAnsi="Arial Narrow"/>
          <w:sz w:val="22"/>
          <w:szCs w:val="22"/>
        </w:rPr>
        <w:t xml:space="preserve"> časti G. písm. a) tretiemu bodu o rozdelení účtovného zisku alebo o vysporiadaní účtovnej straty 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759"/>
        <w:gridCol w:w="2283"/>
      </w:tblGrid>
      <w:tr w:rsidR="000669B7" w:rsidRPr="0073029B" w:rsidTr="00F4554D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Účtovný zisk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Bežné účtovné obdobie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Prídel do štatutárnych a 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Prídel na 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Úhrada 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Prevod do 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Rozdelenie podielu na 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FD553E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FD553E" w:rsidRDefault="000669B7" w:rsidP="000669B7">
      <w:pPr>
        <w:rPr>
          <w:rFonts w:ascii="Arial Narrow" w:hAnsi="Arial Narrow"/>
          <w:sz w:val="22"/>
          <w:szCs w:val="22"/>
        </w:rPr>
      </w:pPr>
      <w:r w:rsidRPr="00FD553E">
        <w:rPr>
          <w:rFonts w:ascii="Arial Narrow" w:hAnsi="Arial Narrow"/>
          <w:sz w:val="22"/>
          <w:szCs w:val="22"/>
        </w:rPr>
        <w:fldChar w:fldCharType="begin"/>
      </w:r>
      <w:r w:rsidRPr="00FD553E">
        <w:rPr>
          <w:rFonts w:ascii="Arial Narrow" w:hAnsi="Arial Narrow"/>
          <w:sz w:val="22"/>
          <w:szCs w:val="22"/>
        </w:rPr>
        <w:instrText xml:space="preserve"> MERGEFIELD p40 </w:instrText>
      </w:r>
      <w:r w:rsidRPr="00FD553E"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759"/>
        <w:gridCol w:w="2283"/>
      </w:tblGrid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Bežné účtovné obdobie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Zo štatutárnych a 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 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Úhrada straty spoločníkmi</w:t>
            </w:r>
            <w:r w:rsidR="000D57C3">
              <w:rPr>
                <w:rFonts w:ascii="Arial Narrow" w:hAnsi="Arial Narrow"/>
                <w:sz w:val="22"/>
                <w:szCs w:val="22"/>
              </w:rPr>
              <w:t>, členmi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Default="000669B7" w:rsidP="000669B7">
      <w:pPr>
        <w:pStyle w:val="Nzov"/>
        <w:jc w:val="left"/>
        <w:rPr>
          <w:rFonts w:ascii="Arial Narrow" w:hAnsi="Arial Narrow"/>
          <w:b w:val="0"/>
          <w:sz w:val="22"/>
          <w:szCs w:val="22"/>
        </w:rPr>
      </w:pPr>
    </w:p>
    <w:p w:rsidR="000669B7" w:rsidRPr="000053B0" w:rsidRDefault="000669B7" w:rsidP="000669B7">
      <w:pPr>
        <w:pStyle w:val="Nzov"/>
        <w:jc w:val="left"/>
        <w:rPr>
          <w:rFonts w:ascii="Arial Narrow" w:hAnsi="Arial Narrow"/>
          <w:b w:val="0"/>
          <w:sz w:val="22"/>
          <w:szCs w:val="22"/>
        </w:rPr>
      </w:pPr>
      <w:r w:rsidRPr="000053B0">
        <w:rPr>
          <w:rFonts w:ascii="Arial Narrow" w:hAnsi="Arial Narrow"/>
          <w:b w:val="0"/>
          <w:sz w:val="22"/>
          <w:szCs w:val="22"/>
        </w:rPr>
        <w:fldChar w:fldCharType="begin"/>
      </w:r>
      <w:r w:rsidRPr="000053B0">
        <w:rPr>
          <w:rFonts w:ascii="Arial Narrow" w:hAnsi="Arial Narrow"/>
          <w:b w:val="0"/>
          <w:sz w:val="22"/>
          <w:szCs w:val="22"/>
        </w:rPr>
        <w:instrText xml:space="preserve"> MERGEFIELD p41 </w:instrText>
      </w:r>
      <w:r w:rsidRPr="000053B0">
        <w:rPr>
          <w:rFonts w:ascii="Arial Narrow" w:hAnsi="Arial Narrow"/>
          <w:b w:val="0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2</w:t>
      </w:r>
      <w:r w:rsidR="006923C5">
        <w:rPr>
          <w:rFonts w:ascii="Arial Narrow" w:hAnsi="Arial Narrow"/>
          <w:sz w:val="22"/>
          <w:szCs w:val="22"/>
        </w:rPr>
        <w:t>3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6923C5" w:rsidRPr="006923C5">
        <w:rPr>
          <w:rFonts w:ascii="Arial Narrow" w:hAnsi="Arial Narrow"/>
          <w:sz w:val="22"/>
          <w:szCs w:val="22"/>
        </w:rPr>
        <w:t xml:space="preserve"> </w:t>
      </w:r>
      <w:r w:rsidR="006923C5">
        <w:rPr>
          <w:rFonts w:ascii="Arial Narrow" w:hAnsi="Arial Narrow"/>
          <w:sz w:val="22"/>
          <w:szCs w:val="22"/>
        </w:rPr>
        <w:t>prílohe</w:t>
      </w:r>
      <w:r w:rsidR="006923C5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G. písm. b) o rezervách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3020"/>
        <w:gridCol w:w="1662"/>
        <w:gridCol w:w="984"/>
        <w:gridCol w:w="13"/>
        <w:gridCol w:w="959"/>
        <w:gridCol w:w="27"/>
        <w:gridCol w:w="977"/>
        <w:gridCol w:w="1402"/>
      </w:tblGrid>
      <w:tr w:rsidR="000669B7" w:rsidRPr="0073029B" w:rsidTr="00F4554D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na konci účtovného obdobia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B015D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 aTxt01401  \* MERGEFORMAT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B015D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 aTxt01402  \* MERGEFORMAT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B015D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 aTxt01403  \* MERGEFORMAT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B015D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 aTxt01404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0B015D" w:rsidRDefault="000B015D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0B015D">
              <w:rPr>
                <w:rFonts w:ascii="Arial Narrow" w:hAnsi="Arial Narrow"/>
                <w:bCs/>
                <w:sz w:val="22"/>
                <w:szCs w:val="22"/>
              </w:rPr>
              <w:fldChar w:fldCharType="begin"/>
            </w:r>
            <w:r w:rsidRPr="000B015D">
              <w:rPr>
                <w:rFonts w:ascii="Arial Narrow" w:hAnsi="Arial Narrow"/>
                <w:bCs/>
                <w:sz w:val="22"/>
                <w:szCs w:val="22"/>
              </w:rPr>
              <w:instrText xml:space="preserve"> MERGEFIELD  aTxt01405 </w:instrText>
            </w:r>
            <w:r w:rsidRPr="000B015D">
              <w:rPr>
                <w:rFonts w:ascii="Arial Narrow" w:hAnsi="Arial Narrow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B015D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aTxt01412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B015D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aTxt01413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B015D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aTxt01414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B015D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aTxt01415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B015D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aTxt01416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0B015D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instrText xml:space="preserve"> MERGEFIELD aTxt01417 </w:instrText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a01417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a02417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a04417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0B015D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instrText xml:space="preserve"> MERGEFIELD aTxt01418 </w:instrText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a01418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a02418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a04418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0B015D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instrText xml:space="preserve"> MERGEFIELD aTxt01419 </w:instrText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a01419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a02419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a04419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p42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lastRenderedPageBreak/>
        <w:t>Tabuľka č. 2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3020"/>
        <w:gridCol w:w="1662"/>
        <w:gridCol w:w="984"/>
        <w:gridCol w:w="13"/>
        <w:gridCol w:w="959"/>
        <w:gridCol w:w="27"/>
        <w:gridCol w:w="977"/>
        <w:gridCol w:w="1402"/>
      </w:tblGrid>
      <w:tr w:rsidR="000669B7" w:rsidRPr="0073029B" w:rsidTr="00F4554D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na konci účtovného obdobia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s01400 \* MERGEFORMAT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F9573B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aTxt01401s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F9573B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aTxt01402s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F9573B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aTxt01403s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F9573B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aTxt01404s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F9573B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MERGEFIELD aTxt01405s </w:instrTex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F9573B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aTxt01412s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F9573B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aTxt01413s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F9573B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aTxt01414s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F9573B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aTxt01415s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F9573B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</w:rPr>
              <w:instrText xml:space="preserve"> MERGEFIELD aTxt01416s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F9573B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instrText xml:space="preserve"> MERGEFIELD aTxt01417s </w:instrText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s01417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s02417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s04417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F9573B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instrText xml:space="preserve"> MERGEFIELD aTxt01418s </w:instrText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s01418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s02418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s04418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F9573B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instrText xml:space="preserve"> MERGEFIELD aTxt01419s </w:instrText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s01419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s02419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s04419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p43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6923C5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24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Pr="006923C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</w:t>
      </w:r>
      <w:r w:rsidR="000669B7" w:rsidRPr="0073029B">
        <w:rPr>
          <w:rFonts w:ascii="Arial Narrow" w:hAnsi="Arial Narrow"/>
          <w:sz w:val="22"/>
          <w:szCs w:val="22"/>
        </w:rPr>
        <w:t xml:space="preserve"> časti G. písm. c) a d) o záväzkoch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656"/>
        <w:gridCol w:w="2845"/>
        <w:gridCol w:w="2541"/>
      </w:tblGrid>
      <w:tr w:rsidR="000669B7" w:rsidRPr="0073029B" w:rsidTr="00F4554D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E51BAB" w:rsidRPr="0073029B" w:rsidTr="00E51BAB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1BAB" w:rsidRPr="0073029B" w:rsidRDefault="00E51BAB" w:rsidP="00D71752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E51BAB" w:rsidRPr="00F571F6" w:rsidRDefault="00E51BAB" w:rsidP="00D71752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b/>
                <w:sz w:val="18"/>
                <w:szCs w:val="18"/>
              </w:rPr>
              <w:instrText xml:space="preserve"> MERGEFIELD  a04431s12  \* MERGEFORMAT </w:instrText>
            </w:r>
            <w:r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E51BAB" w:rsidRPr="0073029B" w:rsidRDefault="00E51BAB" w:rsidP="00D7175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51BAB" w:rsidRPr="0073029B" w:rsidTr="00E51BAB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1BAB" w:rsidRPr="0073029B" w:rsidRDefault="00E51BAB" w:rsidP="00D71752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51BAB" w:rsidRPr="00F571F6" w:rsidRDefault="00E51BAB" w:rsidP="00D7175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a04431s2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1BAB" w:rsidRPr="0073029B" w:rsidRDefault="00E51BAB" w:rsidP="00D7175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51BAB" w:rsidRPr="0073029B" w:rsidTr="00E51BAB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1BAB" w:rsidRPr="0073029B" w:rsidRDefault="00E51BAB" w:rsidP="00D71752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51BAB" w:rsidRPr="00F571F6" w:rsidRDefault="00E51BAB" w:rsidP="00D7175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a04431s1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1BAB" w:rsidRPr="0073029B" w:rsidRDefault="00E51BAB" w:rsidP="00D7175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51BAB" w:rsidRPr="0073029B" w:rsidTr="00E51BAB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51BAB" w:rsidRPr="0073029B" w:rsidRDefault="00E51BAB" w:rsidP="00D71752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51BAB" w:rsidRPr="00F571F6" w:rsidRDefault="00E51BAB" w:rsidP="00D71752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b/>
                <w:sz w:val="18"/>
                <w:szCs w:val="18"/>
              </w:rPr>
              <w:instrText xml:space="preserve"> MERGEFIELD  a04430s12  \* MERGEFORMAT </w:instrText>
            </w:r>
            <w:r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/>
                <w:noProof/>
                <w:sz w:val="18"/>
                <w:szCs w:val="18"/>
              </w:rPr>
              <w:t>-43973.55</w:t>
            </w:r>
            <w:r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E51BAB" w:rsidRPr="0073029B" w:rsidRDefault="00E51BAB" w:rsidP="00D7175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a04430s2 </w:instrText>
            </w:r>
            <w:r w:rsidRPr="00F571F6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Cs/>
                <w:noProof/>
                <w:sz w:val="18"/>
                <w:szCs w:val="18"/>
              </w:rPr>
              <w:t>-602838.55</w:t>
            </w:r>
            <w:r w:rsidRPr="00F571F6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  <w:tr w:rsidR="00E51BAB" w:rsidRPr="0073029B" w:rsidTr="00F4554D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1BAB" w:rsidRPr="0073029B" w:rsidRDefault="00E51BAB" w:rsidP="00D71752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51BAB" w:rsidRPr="00F571F6" w:rsidRDefault="00E51BAB" w:rsidP="00D71752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a04430s1 </w:instrText>
            </w:r>
            <w:r w:rsidRPr="00F571F6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bCs/>
                <w:noProof/>
                <w:sz w:val="18"/>
                <w:szCs w:val="18"/>
              </w:rPr>
              <w:t>558865.00</w:t>
            </w:r>
            <w:r w:rsidRPr="00F571F6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1BAB" w:rsidRPr="0073029B" w:rsidRDefault="00E51BAB" w:rsidP="00D71752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spacing w:after="120"/>
        <w:jc w:val="both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p44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Default="000669B7" w:rsidP="000669B7">
      <w:pPr>
        <w:pStyle w:val="Nzov"/>
        <w:widowControl w:val="0"/>
        <w:spacing w:after="60"/>
        <w:jc w:val="both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2</w:t>
      </w:r>
      <w:r w:rsidR="007C5B6C">
        <w:rPr>
          <w:rFonts w:ascii="Arial Narrow" w:hAnsi="Arial Narrow"/>
          <w:sz w:val="22"/>
          <w:szCs w:val="22"/>
        </w:rPr>
        <w:t>5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7C5B6C" w:rsidRPr="007C5B6C">
        <w:rPr>
          <w:rFonts w:ascii="Arial Narrow" w:hAnsi="Arial Narrow"/>
          <w:sz w:val="22"/>
          <w:szCs w:val="22"/>
        </w:rPr>
        <w:t xml:space="preserve"> </w:t>
      </w:r>
      <w:r w:rsidR="007C5B6C">
        <w:rPr>
          <w:rFonts w:ascii="Arial Narrow" w:hAnsi="Arial Narrow"/>
          <w:sz w:val="22"/>
          <w:szCs w:val="22"/>
        </w:rPr>
        <w:t>prílohe</w:t>
      </w:r>
      <w:r w:rsidR="007C5B6C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v) a časti G. písm. f) o odloženej daňovej pohľadávke alebo o odloženom daňovom záväzku</w:t>
      </w:r>
    </w:p>
    <w:p w:rsidR="000669B7" w:rsidRPr="0073029B" w:rsidRDefault="000669B7" w:rsidP="000669B7">
      <w:pPr>
        <w:pStyle w:val="Nzov"/>
        <w:widowControl w:val="0"/>
        <w:spacing w:after="60"/>
        <w:jc w:val="both"/>
        <w:rPr>
          <w:rFonts w:ascii="Arial Narrow" w:hAnsi="Arial Narrow"/>
          <w:sz w:val="22"/>
          <w:szCs w:val="22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289"/>
        <w:gridCol w:w="2367"/>
        <w:gridCol w:w="2386"/>
      </w:tblGrid>
      <w:tr w:rsidR="000669B7" w:rsidRPr="0073029B" w:rsidTr="00F4554D">
        <w:trPr>
          <w:trHeight w:val="990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lastRenderedPageBreak/>
              <w:t>Názov položky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4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675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6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Možnosť umorovať daňovú stratu v budúcnosti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Možnosť previesť nevyužité daňové odpočty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Sadzba dane z príjmov ( v %)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Odložená daňová pohľadávka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a04441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s04441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Uplatnená daňová pohľadávka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6C6361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Zaúčtovaná  ako </w:t>
            </w:r>
            <w:r w:rsidR="006C6361">
              <w:rPr>
                <w:rFonts w:ascii="Arial Narrow" w:hAnsi="Arial Narrow"/>
                <w:sz w:val="22"/>
                <w:szCs w:val="22"/>
              </w:rPr>
              <w:t>náklad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Zaúčtovaná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Odložený daňový záväzok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a04445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s04445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Zmena odloženého daňového záväzku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511BB9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Zaúčtovaná ako náklad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511BB9">
        <w:trPr>
          <w:trHeight w:val="345"/>
        </w:trPr>
        <w:tc>
          <w:tcPr>
            <w:tcW w:w="21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Zaúčtovaná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511BB9" w:rsidRPr="0073029B" w:rsidTr="00511BB9">
        <w:trPr>
          <w:trHeight w:val="345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11BB9" w:rsidRPr="0073029B" w:rsidRDefault="00511BB9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Iné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511BB9" w:rsidRPr="00F571F6" w:rsidRDefault="00511BB9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11BB9" w:rsidRPr="00F571F6" w:rsidRDefault="00511BB9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p45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2</w:t>
      </w:r>
      <w:r w:rsidR="007C5B6C">
        <w:rPr>
          <w:rFonts w:ascii="Arial Narrow" w:hAnsi="Arial Narrow"/>
          <w:sz w:val="22"/>
          <w:szCs w:val="22"/>
        </w:rPr>
        <w:t>6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7C5B6C" w:rsidRPr="007C5B6C">
        <w:rPr>
          <w:rFonts w:ascii="Arial Narrow" w:hAnsi="Arial Narrow"/>
          <w:sz w:val="22"/>
          <w:szCs w:val="22"/>
        </w:rPr>
        <w:t xml:space="preserve"> </w:t>
      </w:r>
      <w:r w:rsidR="007C5B6C">
        <w:rPr>
          <w:rFonts w:ascii="Arial Narrow" w:hAnsi="Arial Narrow"/>
          <w:sz w:val="22"/>
          <w:szCs w:val="22"/>
        </w:rPr>
        <w:t>prílohe</w:t>
      </w:r>
      <w:r w:rsidR="007C5B6C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 xml:space="preserve"> časti G. písm. g) o záväzkoch zo sociálneho fondu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185"/>
        <w:gridCol w:w="2424"/>
        <w:gridCol w:w="2433"/>
      </w:tblGrid>
      <w:tr w:rsidR="000669B7" w:rsidRPr="0073029B" w:rsidTr="00F4554D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Začiatočný stav 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559.74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s01450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Tvorba sociálneho fondu na 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Tvorba 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Ostatná tvorba sociálneho fondu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Tvorba 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468.35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s02450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311.96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s03450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716.13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p46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2</w:t>
      </w:r>
      <w:r w:rsidR="007C5B6C">
        <w:rPr>
          <w:rFonts w:ascii="Arial Narrow" w:hAnsi="Arial Narrow"/>
          <w:sz w:val="22"/>
          <w:szCs w:val="22"/>
        </w:rPr>
        <w:t>7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7C5B6C" w:rsidRPr="007C5B6C">
        <w:rPr>
          <w:rFonts w:ascii="Arial Narrow" w:hAnsi="Arial Narrow"/>
          <w:sz w:val="22"/>
          <w:szCs w:val="22"/>
        </w:rPr>
        <w:t xml:space="preserve"> </w:t>
      </w:r>
      <w:r w:rsidR="007C5B6C">
        <w:rPr>
          <w:rFonts w:ascii="Arial Narrow" w:hAnsi="Arial Narrow"/>
          <w:sz w:val="22"/>
          <w:szCs w:val="22"/>
        </w:rPr>
        <w:t>prílohe</w:t>
      </w:r>
      <w:r w:rsidR="007C5B6C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G. písm. h) o vydaných dlhopisoch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31"/>
        <w:gridCol w:w="1383"/>
        <w:gridCol w:w="1382"/>
        <w:gridCol w:w="1382"/>
        <w:gridCol w:w="1382"/>
        <w:gridCol w:w="1382"/>
      </w:tblGrid>
      <w:tr w:rsidR="000669B7" w:rsidRPr="0073029B" w:rsidTr="00F4554D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lastRenderedPageBreak/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Splatnosť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0669B7" w:rsidRPr="0073029B" w:rsidRDefault="000669B7" w:rsidP="000669B7">
      <w:pPr>
        <w:pStyle w:val="Nzov"/>
        <w:widowControl w:val="0"/>
        <w:jc w:val="both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p47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405CD9" w:rsidP="000669B7">
      <w:pPr>
        <w:pStyle w:val="Nzov"/>
        <w:widowControl w:val="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28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Pr="00405CD9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</w:t>
      </w:r>
      <w:r w:rsidR="000669B7" w:rsidRPr="0073029B">
        <w:rPr>
          <w:rFonts w:ascii="Arial Narrow" w:hAnsi="Arial Narrow"/>
          <w:sz w:val="22"/>
          <w:szCs w:val="22"/>
        </w:rPr>
        <w:t xml:space="preserve"> časti G. písm. i) o bankových úveroch, pôžičkách a krátkodobých finančných výpomociach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07"/>
        <w:gridCol w:w="771"/>
        <w:gridCol w:w="864"/>
        <w:gridCol w:w="1068"/>
        <w:gridCol w:w="1576"/>
        <w:gridCol w:w="1213"/>
        <w:gridCol w:w="1543"/>
      </w:tblGrid>
      <w:tr w:rsidR="005E5AD7" w:rsidRPr="0073029B" w:rsidTr="002578DE">
        <w:trPr>
          <w:trHeight w:val="990"/>
          <w:jc w:val="center"/>
        </w:trPr>
        <w:tc>
          <w:tcPr>
            <w:tcW w:w="20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pStyle w:val="TopHeader"/>
            </w:pPr>
            <w:r w:rsidRPr="0073029B">
              <w:t>Mena</w:t>
            </w:r>
          </w:p>
        </w:tc>
        <w:tc>
          <w:tcPr>
            <w:tcW w:w="8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pStyle w:val="TopHeader"/>
            </w:pPr>
            <w:r w:rsidRPr="0073029B">
              <w:t xml:space="preserve">Úrok </w:t>
            </w:r>
            <w:r w:rsidRPr="0073029B">
              <w:br/>
              <w:t xml:space="preserve">p. a. </w:t>
            </w:r>
          </w:p>
          <w:p w:rsidR="005E5AD7" w:rsidRPr="0073029B" w:rsidRDefault="005E5AD7" w:rsidP="00F4554D">
            <w:pPr>
              <w:pStyle w:val="TopHeader"/>
            </w:pPr>
            <w:r w:rsidRPr="0073029B">
              <w:t>v %</w:t>
            </w:r>
          </w:p>
        </w:tc>
        <w:tc>
          <w:tcPr>
            <w:tcW w:w="10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pStyle w:val="TopHeader"/>
            </w:pPr>
            <w:r w:rsidRPr="0073029B">
              <w:t>Dátum splatnosti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pStyle w:val="TopHeader"/>
            </w:pPr>
            <w:r w:rsidRPr="0073029B">
              <w:t>Suma istiny v príslušnej mene za bežné účtovné obdobie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E5AD7" w:rsidRDefault="005E5AD7" w:rsidP="00F4554D">
            <w:pPr>
              <w:pStyle w:val="TopHeader"/>
            </w:pPr>
          </w:p>
          <w:p w:rsidR="005E5AD7" w:rsidRPr="0073029B" w:rsidRDefault="005E5AD7" w:rsidP="00F4554D">
            <w:pPr>
              <w:pStyle w:val="TopHeader"/>
            </w:pPr>
            <w:r>
              <w:t>Suma istiny v eurách za bežné účtovné obdobie</w:t>
            </w:r>
          </w:p>
        </w:tc>
        <w:tc>
          <w:tcPr>
            <w:tcW w:w="15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E5AD7" w:rsidRPr="0073029B" w:rsidRDefault="005E5AD7" w:rsidP="00F4554D">
            <w:pPr>
              <w:pStyle w:val="TopHeader"/>
            </w:pPr>
            <w:r w:rsidRPr="0073029B">
              <w:t>Suma istiny v príslušnej mene za bezprostredne predchádzajúce účtovné obdobie</w:t>
            </w:r>
          </w:p>
        </w:tc>
      </w:tr>
      <w:tr w:rsidR="005E5AD7" w:rsidRPr="0073029B" w:rsidTr="002578DE">
        <w:trPr>
          <w:trHeight w:val="330"/>
          <w:jc w:val="center"/>
        </w:trPr>
        <w:tc>
          <w:tcPr>
            <w:tcW w:w="20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8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0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E5AD7" w:rsidRPr="0073029B" w:rsidRDefault="005E5AD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15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5E5AD7" w:rsidRPr="0073029B" w:rsidTr="002578DE">
        <w:trPr>
          <w:trHeight w:val="330"/>
          <w:jc w:val="center"/>
        </w:trPr>
        <w:tc>
          <w:tcPr>
            <w:tcW w:w="9297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bankové úvery</w:t>
            </w:r>
          </w:p>
        </w:tc>
      </w:tr>
      <w:tr w:rsidR="005E5AD7" w:rsidRPr="0073029B" w:rsidTr="002578DE">
        <w:trPr>
          <w:trHeight w:val="330"/>
          <w:jc w:val="center"/>
        </w:trPr>
        <w:tc>
          <w:tcPr>
            <w:tcW w:w="2068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86" w:type="dxa"/>
            <w:tcBorders>
              <w:top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622" w:type="dxa"/>
            <w:tcBorders>
              <w:top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12" w:space="0" w:color="auto"/>
            </w:tcBorders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5E5AD7" w:rsidRPr="0073029B" w:rsidTr="002578DE">
        <w:trPr>
          <w:trHeight w:val="330"/>
          <w:jc w:val="center"/>
        </w:trPr>
        <w:tc>
          <w:tcPr>
            <w:tcW w:w="2068" w:type="dxa"/>
            <w:tcBorders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86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97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622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47" w:type="dxa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88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5E5AD7" w:rsidRPr="0073029B" w:rsidTr="002578DE">
        <w:trPr>
          <w:trHeight w:val="330"/>
          <w:jc w:val="center"/>
        </w:trPr>
        <w:tc>
          <w:tcPr>
            <w:tcW w:w="2068" w:type="dxa"/>
            <w:tcBorders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86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97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622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47" w:type="dxa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88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5E5AD7" w:rsidRPr="0073029B" w:rsidTr="002578DE">
        <w:trPr>
          <w:trHeight w:val="330"/>
          <w:jc w:val="center"/>
        </w:trPr>
        <w:tc>
          <w:tcPr>
            <w:tcW w:w="9297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bankové úvery</w:t>
            </w:r>
          </w:p>
        </w:tc>
      </w:tr>
      <w:tr w:rsidR="005E5AD7" w:rsidRPr="0073029B" w:rsidTr="002578DE">
        <w:trPr>
          <w:trHeight w:val="330"/>
          <w:jc w:val="center"/>
        </w:trPr>
        <w:tc>
          <w:tcPr>
            <w:tcW w:w="2068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86" w:type="dxa"/>
            <w:tcBorders>
              <w:top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622" w:type="dxa"/>
            <w:tcBorders>
              <w:top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12" w:space="0" w:color="auto"/>
            </w:tcBorders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5E5AD7" w:rsidRPr="0073029B" w:rsidTr="002578DE">
        <w:trPr>
          <w:trHeight w:val="330"/>
          <w:jc w:val="center"/>
        </w:trPr>
        <w:tc>
          <w:tcPr>
            <w:tcW w:w="2068" w:type="dxa"/>
            <w:tcBorders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86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97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622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47" w:type="dxa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88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5E5AD7" w:rsidRPr="0073029B" w:rsidTr="002578DE">
        <w:trPr>
          <w:trHeight w:val="345"/>
          <w:jc w:val="center"/>
        </w:trPr>
        <w:tc>
          <w:tcPr>
            <w:tcW w:w="2068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789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86" w:type="dxa"/>
            <w:tcBorders>
              <w:bottom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97" w:type="dxa"/>
            <w:tcBorders>
              <w:bottom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47" w:type="dxa"/>
            <w:tcBorders>
              <w:bottom w:val="single" w:sz="12" w:space="0" w:color="auto"/>
            </w:tcBorders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88" w:type="dxa"/>
            <w:tcBorders>
              <w:bottom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jc w:val="both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p48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2</w:t>
      </w:r>
    </w:p>
    <w:tbl>
      <w:tblPr>
        <w:tblW w:w="4975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72"/>
        <w:gridCol w:w="771"/>
        <w:gridCol w:w="892"/>
        <w:gridCol w:w="1056"/>
        <w:gridCol w:w="1295"/>
        <w:gridCol w:w="1157"/>
        <w:gridCol w:w="1954"/>
      </w:tblGrid>
      <w:tr w:rsidR="002D450E" w:rsidRPr="0073029B" w:rsidTr="00330AB1">
        <w:trPr>
          <w:trHeight w:val="990"/>
          <w:jc w:val="center"/>
        </w:trPr>
        <w:tc>
          <w:tcPr>
            <w:tcW w:w="192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pStyle w:val="TopHeader"/>
            </w:pPr>
            <w:r w:rsidRPr="0073029B">
              <w:t>Mena</w:t>
            </w:r>
          </w:p>
        </w:tc>
        <w:tc>
          <w:tcPr>
            <w:tcW w:w="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pStyle w:val="TopHeader"/>
            </w:pPr>
            <w:r w:rsidRPr="0073029B">
              <w:t xml:space="preserve">Úrok </w:t>
            </w:r>
            <w:r w:rsidRPr="0073029B">
              <w:br/>
              <w:t xml:space="preserve">p. a. </w:t>
            </w:r>
          </w:p>
          <w:p w:rsidR="002D450E" w:rsidRPr="0073029B" w:rsidRDefault="002D450E" w:rsidP="00F4554D">
            <w:pPr>
              <w:pStyle w:val="TopHeader"/>
            </w:pPr>
            <w:r w:rsidRPr="0073029B">
              <w:t>v %</w:t>
            </w:r>
          </w:p>
        </w:tc>
        <w:tc>
          <w:tcPr>
            <w:tcW w:w="10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pStyle w:val="TopHeader"/>
            </w:pPr>
            <w:r w:rsidRPr="0073029B">
              <w:t>Dátum splatnosti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pStyle w:val="TopHeader"/>
            </w:pPr>
            <w:r w:rsidRPr="0073029B">
              <w:t>Suma istiny v príslušnej mene za bežné účtovné obdobie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D450E" w:rsidRDefault="002D450E" w:rsidP="00F4554D">
            <w:pPr>
              <w:pStyle w:val="TopHeader"/>
            </w:pPr>
          </w:p>
          <w:p w:rsidR="002D450E" w:rsidRPr="0073029B" w:rsidRDefault="002D450E" w:rsidP="00F4554D">
            <w:pPr>
              <w:pStyle w:val="TopHeader"/>
            </w:pPr>
            <w:r>
              <w:t>Suma istiny v eurách za bežné účtovné obdobie</w:t>
            </w:r>
          </w:p>
        </w:tc>
        <w:tc>
          <w:tcPr>
            <w:tcW w:w="2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D450E" w:rsidRPr="0073029B" w:rsidRDefault="002D450E" w:rsidP="00F4554D">
            <w:pPr>
              <w:pStyle w:val="TopHeader"/>
            </w:pPr>
            <w:r w:rsidRPr="0073029B">
              <w:t>Suma istiny v príslušnej mene za bezprostredne predchádzajúce účtovné obdobie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192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0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D450E" w:rsidRPr="0073029B" w:rsidRDefault="006B3ABB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2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2D450E" w:rsidRPr="0073029B" w:rsidRDefault="006B3ABB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9242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pôžičky</w:t>
            </w: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1927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4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83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330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8" w:type="dxa"/>
            <w:tcBorders>
              <w:top w:val="single" w:sz="12" w:space="0" w:color="auto"/>
            </w:tcBorders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1927" w:type="dxa"/>
            <w:tcBorders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4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83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330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8" w:type="dxa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1927" w:type="dxa"/>
            <w:tcBorders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4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83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330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8" w:type="dxa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9242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pôžičky</w:t>
            </w: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1927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4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83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330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8" w:type="dxa"/>
            <w:tcBorders>
              <w:top w:val="single" w:sz="12" w:space="0" w:color="auto"/>
            </w:tcBorders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1927" w:type="dxa"/>
            <w:tcBorders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lastRenderedPageBreak/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4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83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330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8" w:type="dxa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1927" w:type="dxa"/>
            <w:tcBorders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4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83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330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8" w:type="dxa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9242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finančné výpomoci</w:t>
            </w: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1927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83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12" w:space="0" w:color="auto"/>
            </w:tcBorders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D450E" w:rsidRPr="0073029B" w:rsidTr="00330AB1">
        <w:trPr>
          <w:trHeight w:val="345"/>
          <w:jc w:val="center"/>
        </w:trPr>
        <w:tc>
          <w:tcPr>
            <w:tcW w:w="1927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789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4" w:type="dxa"/>
            <w:tcBorders>
              <w:bottom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83" w:type="dxa"/>
            <w:tcBorders>
              <w:bottom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330" w:type="dxa"/>
            <w:tcBorders>
              <w:bottom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8" w:type="dxa"/>
            <w:tcBorders>
              <w:bottom w:val="single" w:sz="12" w:space="0" w:color="auto"/>
            </w:tcBorders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tcBorders>
              <w:bottom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p49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405CD9" w:rsidP="000669B7">
      <w:pPr>
        <w:pStyle w:val="Nzov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29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Pr="00405CD9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</w:t>
      </w:r>
      <w:r w:rsidR="000669B7" w:rsidRPr="0073029B">
        <w:rPr>
          <w:rFonts w:ascii="Arial Narrow" w:hAnsi="Arial Narrow"/>
          <w:sz w:val="22"/>
          <w:szCs w:val="22"/>
        </w:rPr>
        <w:t xml:space="preserve"> časti  G. písm. k) o významných položkách derivátov za bežné účtovné obdobie 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853"/>
        <w:gridCol w:w="1454"/>
        <w:gridCol w:w="14"/>
        <w:gridCol w:w="1576"/>
        <w:gridCol w:w="2145"/>
      </w:tblGrid>
      <w:tr w:rsidR="000669B7" w:rsidRPr="0073029B" w:rsidTr="00F4554D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Dohodnutá cena  podkladového nástroja</w:t>
            </w:r>
          </w:p>
        </w:tc>
      </w:tr>
      <w:tr w:rsidR="000669B7" w:rsidRPr="0073029B" w:rsidTr="00F4554D">
        <w:trPr>
          <w:trHeight w:val="284"/>
          <w:jc w:val="center"/>
        </w:trPr>
        <w:tc>
          <w:tcPr>
            <w:tcW w:w="394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106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21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p51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844"/>
        <w:gridCol w:w="1388"/>
        <w:gridCol w:w="969"/>
        <w:gridCol w:w="1392"/>
        <w:gridCol w:w="1449"/>
      </w:tblGrid>
      <w:tr w:rsidR="000669B7" w:rsidRPr="0073029B" w:rsidTr="00F4554D">
        <w:trPr>
          <w:trHeight w:val="622"/>
          <w:jc w:val="center"/>
        </w:trPr>
        <w:tc>
          <w:tcPr>
            <w:tcW w:w="39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Zmena reálnej hodnoty </w:t>
            </w:r>
            <w:r w:rsidRPr="0073029B">
              <w:br/>
              <w:t>(+/-) s vplyvom na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Zmena reálnej hodnoty (+/-) s vplyvom na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výsledok hospodárenia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vlastné imanie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výsledok hospodárenia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vlastné imanie</w:t>
            </w:r>
          </w:p>
        </w:tc>
      </w:tr>
      <w:tr w:rsidR="000669B7" w:rsidRPr="0073029B" w:rsidTr="00F4554D">
        <w:trPr>
          <w:trHeight w:val="149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Deriváty určené na obchodovanie, z toho: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Zabezpečovacie deriváty, z toho: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p52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3</w:t>
      </w:r>
      <w:r w:rsidR="00405CD9">
        <w:rPr>
          <w:rFonts w:ascii="Arial Narrow" w:hAnsi="Arial Narrow"/>
          <w:sz w:val="22"/>
          <w:szCs w:val="22"/>
        </w:rPr>
        <w:t>0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405CD9" w:rsidRPr="00405CD9">
        <w:rPr>
          <w:rFonts w:ascii="Arial Narrow" w:hAnsi="Arial Narrow"/>
          <w:sz w:val="22"/>
          <w:szCs w:val="22"/>
        </w:rPr>
        <w:t xml:space="preserve"> </w:t>
      </w:r>
      <w:r w:rsidR="00405CD9">
        <w:rPr>
          <w:rFonts w:ascii="Arial Narrow" w:hAnsi="Arial Narrow"/>
          <w:sz w:val="22"/>
          <w:szCs w:val="22"/>
        </w:rPr>
        <w:t>prílohe</w:t>
      </w:r>
      <w:r w:rsidR="00405CD9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 xml:space="preserve"> časti G. písm. l) o položkách zabezpečených derivátmi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160"/>
        <w:gridCol w:w="1931"/>
        <w:gridCol w:w="1951"/>
      </w:tblGrid>
      <w:tr w:rsidR="000669B7" w:rsidRPr="0073029B" w:rsidTr="00F4554D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Reálna hodnota</w:t>
            </w:r>
          </w:p>
        </w:tc>
      </w:tr>
      <w:tr w:rsidR="000669B7" w:rsidRPr="0073029B" w:rsidTr="00F4554D">
        <w:trPr>
          <w:trHeight w:val="808"/>
          <w:jc w:val="center"/>
        </w:trPr>
        <w:tc>
          <w:tcPr>
            <w:tcW w:w="2853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167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Majetok vykázaný v 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400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p53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3</w:t>
      </w:r>
      <w:r w:rsidR="00365482">
        <w:rPr>
          <w:rFonts w:ascii="Arial Narrow" w:hAnsi="Arial Narrow"/>
          <w:sz w:val="22"/>
          <w:szCs w:val="22"/>
        </w:rPr>
        <w:t>1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365482" w:rsidRPr="00365482">
        <w:rPr>
          <w:rFonts w:ascii="Arial Narrow" w:hAnsi="Arial Narrow"/>
          <w:sz w:val="22"/>
          <w:szCs w:val="22"/>
        </w:rPr>
        <w:t xml:space="preserve"> </w:t>
      </w:r>
      <w:r w:rsidR="00365482">
        <w:rPr>
          <w:rFonts w:ascii="Arial Narrow" w:hAnsi="Arial Narrow"/>
          <w:sz w:val="22"/>
          <w:szCs w:val="22"/>
        </w:rPr>
        <w:t>prílohe</w:t>
      </w:r>
      <w:r w:rsidR="00365482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G. písm. m) o majetku prenajatom formou finančného prenájmu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557"/>
        <w:gridCol w:w="1184"/>
        <w:gridCol w:w="1431"/>
        <w:gridCol w:w="1083"/>
        <w:gridCol w:w="1205"/>
        <w:gridCol w:w="1478"/>
        <w:gridCol w:w="1104"/>
      </w:tblGrid>
      <w:tr w:rsidR="000669B7" w:rsidRPr="0073029B" w:rsidTr="00F4554D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</w:t>
            </w:r>
            <w:r w:rsidRPr="0073029B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Splatnosť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viac ako päť rokov</w:t>
            </w:r>
          </w:p>
        </w:tc>
      </w:tr>
      <w:tr w:rsidR="000669B7" w:rsidRPr="0073029B" w:rsidTr="00F4554D">
        <w:trPr>
          <w:trHeight w:val="151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0669B7" w:rsidRPr="0073029B" w:rsidRDefault="000669B7" w:rsidP="000669B7">
      <w:pPr>
        <w:pStyle w:val="Nzov"/>
        <w:spacing w:after="120"/>
        <w:jc w:val="left"/>
        <w:rPr>
          <w:rFonts w:ascii="Arial Narrow" w:hAnsi="Arial Narrow"/>
          <w:sz w:val="22"/>
          <w:szCs w:val="22"/>
        </w:rPr>
      </w:pPr>
    </w:p>
    <w:p w:rsidR="000669B7" w:rsidRDefault="000669B7" w:rsidP="000669B7">
      <w:pPr>
        <w:pStyle w:val="Nzov"/>
        <w:widowControl w:val="0"/>
        <w:spacing w:after="120"/>
        <w:jc w:val="left"/>
        <w:rPr>
          <w:rFonts w:ascii="Arial Narrow" w:hAnsi="Arial Narrow"/>
          <w:b w:val="0"/>
          <w:sz w:val="22"/>
          <w:szCs w:val="22"/>
        </w:rPr>
      </w:pPr>
      <w:r w:rsidRPr="00AB4291">
        <w:rPr>
          <w:rFonts w:ascii="Arial Narrow" w:hAnsi="Arial Narrow"/>
          <w:b w:val="0"/>
          <w:sz w:val="22"/>
          <w:szCs w:val="22"/>
        </w:rPr>
        <w:fldChar w:fldCharType="begin"/>
      </w:r>
      <w:r w:rsidRPr="00AB4291">
        <w:rPr>
          <w:rFonts w:ascii="Arial Narrow" w:hAnsi="Arial Narrow"/>
          <w:b w:val="0"/>
          <w:sz w:val="22"/>
          <w:szCs w:val="22"/>
        </w:rPr>
        <w:instrText xml:space="preserve"> MERGEFIELD p54 </w:instrText>
      </w:r>
      <w:r w:rsidRPr="00AB4291">
        <w:rPr>
          <w:rFonts w:ascii="Arial Narrow" w:hAnsi="Arial Narrow"/>
          <w:b w:val="0"/>
          <w:sz w:val="22"/>
          <w:szCs w:val="22"/>
        </w:rPr>
        <w:fldChar w:fldCharType="end"/>
      </w:r>
    </w:p>
    <w:p w:rsidR="000669B7" w:rsidRPr="00AB4291" w:rsidRDefault="000669B7" w:rsidP="000669B7">
      <w:pPr>
        <w:pStyle w:val="Nzov"/>
        <w:widowControl w:val="0"/>
        <w:spacing w:after="120"/>
        <w:jc w:val="left"/>
        <w:rPr>
          <w:rFonts w:ascii="Arial Narrow" w:hAnsi="Arial Narrow"/>
          <w:b w:val="0"/>
          <w:sz w:val="22"/>
          <w:szCs w:val="22"/>
        </w:rPr>
      </w:pPr>
    </w:p>
    <w:p w:rsidR="000669B7" w:rsidRPr="0073029B" w:rsidRDefault="000669B7" w:rsidP="000669B7">
      <w:pPr>
        <w:pStyle w:val="Nzov"/>
        <w:widowControl w:val="0"/>
        <w:spacing w:after="60"/>
        <w:jc w:val="both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3</w:t>
      </w:r>
      <w:r w:rsidR="00365482">
        <w:rPr>
          <w:rFonts w:ascii="Arial Narrow" w:hAnsi="Arial Narrow"/>
          <w:sz w:val="22"/>
          <w:szCs w:val="22"/>
        </w:rPr>
        <w:t>2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365482" w:rsidRPr="00365482">
        <w:rPr>
          <w:rFonts w:ascii="Arial Narrow" w:hAnsi="Arial Narrow"/>
          <w:sz w:val="22"/>
          <w:szCs w:val="22"/>
        </w:rPr>
        <w:t xml:space="preserve"> </w:t>
      </w:r>
      <w:r w:rsidR="00365482">
        <w:rPr>
          <w:rFonts w:ascii="Arial Narrow" w:hAnsi="Arial Narrow"/>
          <w:sz w:val="22"/>
          <w:szCs w:val="22"/>
        </w:rPr>
        <w:t>prílohe</w:t>
      </w:r>
      <w:r w:rsidR="00365482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 xml:space="preserve"> časti H. písm. b) o zmene stavu vnútroorganizačných zásob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459"/>
        <w:gridCol w:w="1111"/>
        <w:gridCol w:w="1082"/>
        <w:gridCol w:w="1279"/>
        <w:gridCol w:w="1406"/>
        <w:gridCol w:w="1705"/>
      </w:tblGrid>
      <w:tr w:rsidR="000669B7" w:rsidRPr="0073029B" w:rsidTr="00F4554D">
        <w:trPr>
          <w:trHeight w:val="990"/>
          <w:jc w:val="center"/>
        </w:trPr>
        <w:tc>
          <w:tcPr>
            <w:tcW w:w="25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  <w:tc>
          <w:tcPr>
            <w:tcW w:w="31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Zmena stavu vnútroorganizačných zásob </w:t>
            </w:r>
          </w:p>
        </w:tc>
      </w:tr>
      <w:tr w:rsidR="000669B7" w:rsidRPr="0073029B" w:rsidTr="00F4554D">
        <w:trPr>
          <w:trHeight w:val="930"/>
          <w:jc w:val="center"/>
        </w:trPr>
        <w:tc>
          <w:tcPr>
            <w:tcW w:w="25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Konečný zostatok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Konečný zostatok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Začiatočný stav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144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</w:tr>
      <w:tr w:rsidR="000669B7" w:rsidRPr="0073029B" w:rsidTr="00F4554D">
        <w:trPr>
          <w:trHeight w:val="633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Nedokončená výroba </w:t>
            </w:r>
            <w:r w:rsidRPr="0073029B">
              <w:rPr>
                <w:rFonts w:ascii="Arial Narrow" w:hAnsi="Arial Narrow"/>
                <w:sz w:val="22"/>
                <w:szCs w:val="22"/>
              </w:rPr>
              <w:br/>
              <w:t>a polotovary vlastnej výroby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a04550 \* MERGEFORMAT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s04550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a04554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Výrobky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a04551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s04551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a04555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Zvieratá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a04552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s04552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a04556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lastRenderedPageBreak/>
              <w:t>Spolu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a04553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s04553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a04557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Manká a škody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a04558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Reprezentačné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a04559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Dary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a04600 \* MERGEFORMAT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a04601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705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Zmena stavu vnútroorga-nizačných zásob vo výkaze ziskov a strát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a04602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0669B7" w:rsidRPr="0073029B" w:rsidRDefault="000669B7" w:rsidP="000669B7">
      <w:pPr>
        <w:pStyle w:val="Nzov"/>
        <w:jc w:val="both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p56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3</w:t>
      </w:r>
      <w:r w:rsidR="00365482">
        <w:rPr>
          <w:rFonts w:ascii="Arial Narrow" w:hAnsi="Arial Narrow"/>
          <w:sz w:val="22"/>
          <w:szCs w:val="22"/>
        </w:rPr>
        <w:t>3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365482" w:rsidRPr="00365482">
        <w:rPr>
          <w:rFonts w:ascii="Arial Narrow" w:hAnsi="Arial Narrow"/>
          <w:sz w:val="22"/>
          <w:szCs w:val="22"/>
        </w:rPr>
        <w:t xml:space="preserve"> </w:t>
      </w:r>
      <w:r w:rsidR="00365482">
        <w:rPr>
          <w:rFonts w:ascii="Arial Narrow" w:hAnsi="Arial Narrow"/>
          <w:sz w:val="22"/>
          <w:szCs w:val="22"/>
        </w:rPr>
        <w:t>prílohe</w:t>
      </w:r>
      <w:r w:rsidR="00365482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 xml:space="preserve"> časti H. písm. g) o čistom obrate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640"/>
        <w:gridCol w:w="1701"/>
        <w:gridCol w:w="1701"/>
      </w:tblGrid>
      <w:tr w:rsidR="000669B7" w:rsidRPr="0073029B" w:rsidTr="00F4554D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a04670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s04670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a04671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180688.97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s04671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a04672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18977.20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s04672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a04673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s04673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a04674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s04674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a04675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s04675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a04676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199666.17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s04676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p58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5A0A25" w:rsidRDefault="005A0A25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</w:p>
    <w:p w:rsidR="005A0A25" w:rsidRPr="005A0A25" w:rsidRDefault="005A0A25" w:rsidP="005A0A25">
      <w:pPr>
        <w:pStyle w:val="Nzov"/>
        <w:keepNext/>
        <w:jc w:val="left"/>
        <w:outlineLvl w:val="0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3</w:t>
      </w:r>
      <w:r>
        <w:rPr>
          <w:rFonts w:ascii="Arial Narrow" w:hAnsi="Arial Narrow"/>
          <w:sz w:val="22"/>
          <w:szCs w:val="22"/>
        </w:rPr>
        <w:t>4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Pr="00365482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 časti </w:t>
      </w:r>
      <w:r>
        <w:rPr>
          <w:rFonts w:ascii="Arial Narrow" w:hAnsi="Arial Narrow"/>
          <w:sz w:val="22"/>
          <w:szCs w:val="22"/>
        </w:rPr>
        <w:t xml:space="preserve">I. </w:t>
      </w:r>
      <w:r w:rsidRPr="005A0A25">
        <w:rPr>
          <w:rFonts w:ascii="Arial Narrow" w:hAnsi="Arial Narrow"/>
          <w:sz w:val="22"/>
          <w:szCs w:val="22"/>
        </w:rPr>
        <w:t>o nákladoch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9"/>
        <w:gridCol w:w="1796"/>
        <w:gridCol w:w="1897"/>
      </w:tblGrid>
      <w:tr w:rsidR="005A0A25" w:rsidRPr="003F477D" w:rsidTr="00452623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452623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A0A25" w:rsidRPr="003F477D" w:rsidRDefault="005A0A25" w:rsidP="00452623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A0A25" w:rsidRPr="003F477D" w:rsidRDefault="005A0A25" w:rsidP="00452623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A0A25" w:rsidRPr="003F477D" w:rsidTr="0045262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5A0A25" w:rsidRPr="003F477D" w:rsidRDefault="005A0A25" w:rsidP="00452623">
            <w:pPr>
              <w:rPr>
                <w:b/>
                <w:szCs w:val="22"/>
              </w:rPr>
            </w:pPr>
            <w:r w:rsidRPr="005A0A25">
              <w:rPr>
                <w:rFonts w:ascii="Arial Narrow" w:hAnsi="Arial Narrow"/>
                <w:b/>
                <w:bCs/>
                <w:sz w:val="22"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452623">
            <w:pPr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452623">
            <w:pPr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5A0A25" w:rsidRPr="003F477D" w:rsidTr="0045262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5A0A25" w:rsidRDefault="005A0A25" w:rsidP="00452623">
            <w:pPr>
              <w:rPr>
                <w:rFonts w:ascii="Arial Narrow" w:hAnsi="Arial Narrow"/>
                <w:sz w:val="22"/>
                <w:szCs w:val="22"/>
              </w:rPr>
            </w:pPr>
            <w:r w:rsidRPr="005A0A25">
              <w:rPr>
                <w:rFonts w:ascii="Arial Narrow" w:hAnsi="Arial Narrow"/>
                <w:sz w:val="22"/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452623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452623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A0A25" w:rsidRPr="003F477D" w:rsidTr="00452623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5A0A25" w:rsidRDefault="005A0A25" w:rsidP="00452623">
            <w:pPr>
              <w:rPr>
                <w:rFonts w:ascii="Arial Narrow" w:hAnsi="Arial Narrow"/>
                <w:sz w:val="22"/>
                <w:szCs w:val="22"/>
              </w:rPr>
            </w:pPr>
            <w:r w:rsidRPr="005A0A25">
              <w:rPr>
                <w:rFonts w:ascii="Arial Narrow" w:hAnsi="Arial Narrow"/>
                <w:sz w:val="22"/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452623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452623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A0A25" w:rsidRPr="003F477D" w:rsidTr="0045262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5A0A25" w:rsidRDefault="005A0A25" w:rsidP="00452623">
            <w:pPr>
              <w:rPr>
                <w:rFonts w:ascii="Arial Narrow" w:hAnsi="Arial Narrow"/>
                <w:sz w:val="22"/>
                <w:szCs w:val="22"/>
              </w:rPr>
            </w:pPr>
            <w:r w:rsidRPr="005A0A25">
              <w:rPr>
                <w:rFonts w:ascii="Arial Narrow" w:hAnsi="Arial Narrow"/>
                <w:sz w:val="22"/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452623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452623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A0A25" w:rsidRPr="003F477D" w:rsidTr="0045262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5A0A25" w:rsidRDefault="005A0A25" w:rsidP="00452623">
            <w:pPr>
              <w:rPr>
                <w:rFonts w:ascii="Arial Narrow" w:hAnsi="Arial Narrow"/>
                <w:sz w:val="22"/>
                <w:szCs w:val="22"/>
              </w:rPr>
            </w:pPr>
            <w:r w:rsidRPr="005A0A25">
              <w:rPr>
                <w:rFonts w:ascii="Arial Narrow" w:hAnsi="Arial Narrow"/>
                <w:sz w:val="22"/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452623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452623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A0A25" w:rsidRPr="003F477D" w:rsidTr="00452623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5A0A25" w:rsidRDefault="005A0A25" w:rsidP="00452623">
            <w:pPr>
              <w:rPr>
                <w:rFonts w:ascii="Arial Narrow" w:hAnsi="Arial Narrow"/>
                <w:sz w:val="22"/>
                <w:szCs w:val="22"/>
              </w:rPr>
            </w:pPr>
            <w:r w:rsidRPr="005A0A25">
              <w:rPr>
                <w:rFonts w:ascii="Arial Narrow" w:hAnsi="Arial Narrow"/>
                <w:sz w:val="22"/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452623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452623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5A0A25" w:rsidRPr="003F477D" w:rsidRDefault="005A0A25" w:rsidP="005A0A25">
      <w:pPr>
        <w:pStyle w:val="Nzov"/>
        <w:jc w:val="left"/>
        <w:rPr>
          <w:szCs w:val="22"/>
        </w:rPr>
      </w:pPr>
    </w:p>
    <w:p w:rsidR="000669B7" w:rsidRPr="0073029B" w:rsidRDefault="005A0A25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35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>
        <w:rPr>
          <w:rFonts w:ascii="Arial Narrow" w:hAnsi="Arial Narrow"/>
          <w:sz w:val="22"/>
          <w:szCs w:val="22"/>
        </w:rPr>
        <w:t> prílohe č. 3</w:t>
      </w:r>
      <w:r w:rsidR="000669B7" w:rsidRPr="0073029B">
        <w:rPr>
          <w:rFonts w:ascii="Arial Narrow" w:hAnsi="Arial Narrow"/>
          <w:sz w:val="22"/>
          <w:szCs w:val="22"/>
        </w:rPr>
        <w:t xml:space="preserve"> časti J. písm. a) až e) o daniach z príjmov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640"/>
        <w:gridCol w:w="1701"/>
        <w:gridCol w:w="1701"/>
      </w:tblGrid>
      <w:tr w:rsidR="000669B7" w:rsidRPr="0073029B" w:rsidTr="00F4554D">
        <w:trPr>
          <w:trHeight w:val="8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648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 odloženej daňovej pohľadávky účtovanej ako náklad alebo výnos vyplývajúca zo zmeny sadzby dane z príjmov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a04733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s04733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720"/>
          <w:jc w:val="center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lastRenderedPageBreak/>
              <w:t>Suma odloženého daňového záväzku účtovaného ako náklad alebo výnos vyplývajúci zo zmeny sadzby dane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a04734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s04734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129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a04735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s04735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975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 odloženého daňového záväzku, ktorý vznikol z dôvodu neúčtovania tej časti odloženej daňovej  pohľadávky v bežnom účtovnom období, o ktorej sa účtovalo v predchádzajúcich účtovných obdobiach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a04736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s04736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97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 neuplatneného umorenia daňovej straty, nevyužitých daňových odpočtov a iných nárokov a odpočítateľných dočasných rozdielov, ku ktorým nebola účtovaná odložená daňová pohľadávka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a04737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s04737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79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 odloženej dani z príjmov, ktorá sa vzťahuje na položky účtované priamo na účty vlastného imania bez účtovania na účty nákladov a výnosov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a04738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s04738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52623" w:rsidRPr="00712EF6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>
        <w:rPr>
          <w:rFonts w:ascii="Arial Narrow" w:hAnsi="Arial Narrow"/>
          <w:sz w:val="22"/>
          <w:szCs w:val="22"/>
        </w:rPr>
        <w:instrText xml:space="preserve"> MERGEFIELD p60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5A0A25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36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Pr="005A0A2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 č. 3</w:t>
      </w:r>
      <w:r w:rsidR="000669B7" w:rsidRPr="0073029B">
        <w:rPr>
          <w:rFonts w:ascii="Arial Narrow" w:hAnsi="Arial Narrow"/>
          <w:sz w:val="22"/>
          <w:szCs w:val="22"/>
        </w:rPr>
        <w:t xml:space="preserve"> časti J.  písm. f) a g) o daniach z príjmov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568"/>
        <w:gridCol w:w="1943"/>
        <w:gridCol w:w="648"/>
        <w:gridCol w:w="647"/>
        <w:gridCol w:w="1942"/>
        <w:gridCol w:w="647"/>
        <w:gridCol w:w="647"/>
      </w:tblGrid>
      <w:tr w:rsidR="000669B7" w:rsidRPr="0073029B" w:rsidTr="00F4554D">
        <w:trPr>
          <w:trHeight w:val="642"/>
          <w:jc w:val="center"/>
        </w:trPr>
        <w:tc>
          <w:tcPr>
            <w:tcW w:w="22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224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Daň v 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Daň v %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Výsledok hospodárenia pred 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95CAE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95CAE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95CAE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b/>
          <w:bCs/>
          <w:sz w:val="22"/>
          <w:szCs w:val="22"/>
        </w:rPr>
      </w:pPr>
      <w:r w:rsidRPr="0073029B">
        <w:rPr>
          <w:rFonts w:ascii="Arial Narrow" w:hAnsi="Arial Narrow"/>
          <w:b/>
          <w:bCs/>
          <w:sz w:val="22"/>
          <w:szCs w:val="22"/>
        </w:rPr>
        <w:t>Vysvetlivky:</w:t>
      </w:r>
    </w:p>
    <w:p w:rsidR="000669B7" w:rsidRPr="0073029B" w:rsidRDefault="000669B7" w:rsidP="000669B7">
      <w:pPr>
        <w:rPr>
          <w:rFonts w:ascii="Arial Narrow" w:hAnsi="Arial Narrow"/>
          <w:b/>
          <w:bCs/>
          <w:sz w:val="22"/>
          <w:szCs w:val="22"/>
        </w:rPr>
      </w:pPr>
    </w:p>
    <w:p w:rsidR="000669B7" w:rsidRPr="0073029B" w:rsidRDefault="000669B7" w:rsidP="000669B7">
      <w:pPr>
        <w:jc w:val="both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 xml:space="preserve">(1) </w:t>
      </w:r>
      <w:r w:rsidR="00D532A4" w:rsidRPr="00D532A4">
        <w:rPr>
          <w:rFonts w:ascii="Arial Narrow" w:hAnsi="Arial Narrow"/>
          <w:sz w:val="22"/>
          <w:szCs w:val="22"/>
        </w:rPr>
        <w:t>Daňové identifikačné číslo sa vyplňuje, ak ho má účtovná jednotka pridelené.</w:t>
      </w:r>
    </w:p>
    <w:p w:rsidR="000669B7" w:rsidRPr="0073029B" w:rsidRDefault="000669B7" w:rsidP="000669B7">
      <w:pPr>
        <w:jc w:val="both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  <w:lang w:eastAsia="sk-SK"/>
        </w:rPr>
      </w:pPr>
      <w:r w:rsidRPr="0073029B">
        <w:rPr>
          <w:rFonts w:ascii="Arial Narrow" w:hAnsi="Arial Narrow"/>
          <w:sz w:val="22"/>
          <w:szCs w:val="22"/>
          <w:lang w:eastAsia="sk-SK"/>
        </w:rPr>
        <w:lastRenderedPageBreak/>
        <w:t xml:space="preserve">(2) </w:t>
      </w:r>
      <w:r w:rsidR="00D532A4" w:rsidRPr="00D532A4">
        <w:rPr>
          <w:rFonts w:ascii="Arial Narrow" w:hAnsi="Arial Narrow"/>
          <w:sz w:val="22"/>
          <w:szCs w:val="22"/>
          <w:lang w:eastAsia="sk-SK"/>
        </w:rPr>
        <w:t>Identifikačné číslo organizácie (IČO) sa vyplňuje podľa Registra organizácií vedeného Štatistickým úradom Slovenskej republiky.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  <w:lang w:eastAsia="sk-SK"/>
        </w:rPr>
      </w:pPr>
    </w:p>
    <w:p w:rsidR="000669B7" w:rsidRPr="0073029B" w:rsidRDefault="000669B7" w:rsidP="000669B7">
      <w:pPr>
        <w:autoSpaceDE w:val="0"/>
        <w:autoSpaceDN w:val="0"/>
        <w:adjustRightInd w:val="0"/>
        <w:rPr>
          <w:rFonts w:ascii="Arial Narrow" w:hAnsi="Arial Narrow"/>
          <w:sz w:val="22"/>
          <w:szCs w:val="22"/>
          <w:lang w:eastAsia="sk-SK"/>
        </w:rPr>
      </w:pPr>
      <w:r w:rsidRPr="0073029B">
        <w:rPr>
          <w:rFonts w:ascii="Arial Narrow" w:hAnsi="Arial Narrow"/>
          <w:sz w:val="22"/>
          <w:szCs w:val="22"/>
          <w:lang w:eastAsia="sk-SK"/>
        </w:rPr>
        <w:t xml:space="preserve">(3) </w:t>
      </w:r>
      <w:r w:rsidR="00D532A4" w:rsidRPr="00D532A4">
        <w:rPr>
          <w:rFonts w:ascii="Arial Narrow" w:hAnsi="Arial Narrow"/>
          <w:sz w:val="22"/>
          <w:szCs w:val="22"/>
          <w:lang w:eastAsia="sk-SK"/>
        </w:rPr>
        <w:t>Kód SK NACE sa vypĺňa podľa vyhlášky Štatistického úradu Slovenskej republiky č. 306/2007 Z. z., ktorou sa vydáva Štatistická klasifikácia ekonomických činností.</w:t>
      </w:r>
    </w:p>
    <w:p w:rsidR="000669B7" w:rsidRPr="0073029B" w:rsidRDefault="000669B7" w:rsidP="000669B7">
      <w:pPr>
        <w:autoSpaceDE w:val="0"/>
        <w:autoSpaceDN w:val="0"/>
        <w:adjustRightInd w:val="0"/>
        <w:rPr>
          <w:rFonts w:ascii="Arial Narrow" w:hAnsi="Arial Narrow"/>
          <w:sz w:val="22"/>
          <w:szCs w:val="22"/>
          <w:lang w:eastAsia="sk-SK"/>
        </w:rPr>
      </w:pPr>
    </w:p>
    <w:p w:rsidR="000669B7" w:rsidRPr="0073029B" w:rsidRDefault="000669B7" w:rsidP="000669B7">
      <w:pPr>
        <w:autoSpaceDE w:val="0"/>
        <w:autoSpaceDN w:val="0"/>
        <w:adjustRightInd w:val="0"/>
        <w:rPr>
          <w:rFonts w:ascii="Arial Narrow" w:hAnsi="Arial Narrow"/>
          <w:sz w:val="22"/>
          <w:szCs w:val="22"/>
          <w:lang w:eastAsia="sk-SK"/>
        </w:rPr>
      </w:pPr>
      <w:r w:rsidRPr="0073029B">
        <w:rPr>
          <w:rFonts w:ascii="Arial Narrow" w:hAnsi="Arial Narrow"/>
          <w:sz w:val="22"/>
          <w:szCs w:val="22"/>
          <w:lang w:eastAsia="sk-SK"/>
        </w:rPr>
        <w:t xml:space="preserve">(4) </w:t>
      </w:r>
      <w:r w:rsidR="00D532A4" w:rsidRPr="00D532A4">
        <w:rPr>
          <w:rFonts w:ascii="Arial Narrow" w:hAnsi="Arial Narrow"/>
          <w:sz w:val="22"/>
          <w:szCs w:val="22"/>
          <w:lang w:eastAsia="sk-SK"/>
        </w:rPr>
        <w:t>Údaje, ktorými sú číslo telefónu, číslo faxu, e-mailová adresa, podpisový záznam osoby zodpovednej za vedenie účtovníctva a podpisový záznam osoby zodpovednej za zostavenie účtovnej závierky, sú dobrovoľne vypĺňanými údajmi.</w:t>
      </w:r>
    </w:p>
    <w:p w:rsidR="000669B7" w:rsidRPr="0073029B" w:rsidRDefault="000669B7" w:rsidP="000669B7">
      <w:pPr>
        <w:autoSpaceDE w:val="0"/>
        <w:autoSpaceDN w:val="0"/>
        <w:adjustRightInd w:val="0"/>
        <w:rPr>
          <w:rFonts w:ascii="Arial Narrow" w:hAnsi="Arial Narrow"/>
          <w:sz w:val="22"/>
          <w:szCs w:val="22"/>
          <w:lang w:eastAsia="sk-SK"/>
        </w:rPr>
      </w:pPr>
    </w:p>
    <w:p w:rsidR="000669B7" w:rsidRPr="0073029B" w:rsidRDefault="000669B7" w:rsidP="000669B7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  <w:lang w:eastAsia="sk-SK"/>
        </w:rPr>
      </w:pPr>
      <w:r w:rsidRPr="0073029B">
        <w:rPr>
          <w:rFonts w:ascii="Arial Narrow" w:hAnsi="Arial Narrow"/>
          <w:sz w:val="22"/>
          <w:szCs w:val="22"/>
          <w:lang w:eastAsia="sk-SK"/>
        </w:rPr>
        <w:t xml:space="preserve">(5) </w:t>
      </w:r>
      <w:r w:rsidR="00D532A4" w:rsidRPr="00D532A4">
        <w:rPr>
          <w:rFonts w:ascii="Arial Narrow" w:hAnsi="Arial Narrow"/>
          <w:sz w:val="22"/>
          <w:szCs w:val="22"/>
          <w:lang w:eastAsia="sk-SK"/>
        </w:rPr>
        <w:t>V bodoch č. 2, 4 a 6 sa prvotným ocenením majetku rozumie jeho ocenenie podľa § 25 zákona.</w:t>
      </w:r>
      <w:r w:rsidRPr="0073029B">
        <w:rPr>
          <w:rFonts w:ascii="Arial Narrow" w:hAnsi="Arial Narrow"/>
          <w:sz w:val="22"/>
          <w:szCs w:val="22"/>
          <w:lang w:eastAsia="sk-SK"/>
        </w:rPr>
        <w:t xml:space="preserve"> </w:t>
      </w:r>
    </w:p>
    <w:p w:rsidR="000669B7" w:rsidRPr="0073029B" w:rsidRDefault="000669B7" w:rsidP="000669B7">
      <w:pPr>
        <w:autoSpaceDE w:val="0"/>
        <w:autoSpaceDN w:val="0"/>
        <w:adjustRightInd w:val="0"/>
        <w:rPr>
          <w:rFonts w:ascii="Arial Narrow" w:hAnsi="Arial Narrow"/>
          <w:sz w:val="22"/>
          <w:szCs w:val="22"/>
          <w:lang w:eastAsia="sk-SK"/>
        </w:rPr>
      </w:pPr>
    </w:p>
    <w:p w:rsidR="000669B7" w:rsidRPr="0073029B" w:rsidRDefault="000669B7" w:rsidP="000669B7">
      <w:pPr>
        <w:pStyle w:val="Nzov"/>
        <w:jc w:val="both"/>
        <w:rPr>
          <w:rFonts w:ascii="Arial Narrow" w:hAnsi="Arial Narrow"/>
          <w:b w:val="0"/>
          <w:bCs w:val="0"/>
          <w:sz w:val="22"/>
          <w:szCs w:val="22"/>
        </w:rPr>
      </w:pPr>
      <w:r w:rsidRPr="0073029B">
        <w:rPr>
          <w:rFonts w:ascii="Arial Narrow" w:hAnsi="Arial Narrow"/>
          <w:b w:val="0"/>
          <w:bCs w:val="0"/>
          <w:sz w:val="22"/>
          <w:szCs w:val="22"/>
        </w:rPr>
        <w:t xml:space="preserve">(6) </w:t>
      </w:r>
      <w:r w:rsidR="00D532A4" w:rsidRPr="00D532A4">
        <w:rPr>
          <w:rFonts w:ascii="Arial Narrow" w:hAnsi="Arial Narrow"/>
          <w:b w:val="0"/>
          <w:bCs w:val="0"/>
          <w:sz w:val="22"/>
          <w:szCs w:val="22"/>
        </w:rPr>
        <w:t>V bodoch č. 8, 23, 27, 28 a 29 sa obsahová náplň tabuliek a počet riadkov v nich uvádzajú podľa potrieb účtovnej jednotky.</w:t>
      </w:r>
    </w:p>
    <w:p w:rsidR="00D532A4" w:rsidRDefault="00D532A4" w:rsidP="000669B7">
      <w:pPr>
        <w:rPr>
          <w:rFonts w:ascii="Arial Narrow" w:hAnsi="Arial Narrow"/>
          <w:b/>
          <w:bCs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b/>
          <w:bCs/>
          <w:sz w:val="22"/>
          <w:szCs w:val="22"/>
        </w:rPr>
      </w:pPr>
      <w:r w:rsidRPr="0073029B">
        <w:rPr>
          <w:rFonts w:ascii="Arial Narrow" w:hAnsi="Arial Narrow"/>
          <w:b/>
          <w:bCs/>
          <w:sz w:val="22"/>
          <w:szCs w:val="22"/>
        </w:rPr>
        <w:t>Použité  skratky: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CP - cenný papier</w:t>
      </w:r>
    </w:p>
    <w:p w:rsidR="00D532A4" w:rsidRPr="0073029B" w:rsidRDefault="00D532A4" w:rsidP="000669B7">
      <w:pPr>
        <w:rPr>
          <w:rFonts w:ascii="Arial Narrow" w:hAnsi="Arial Narrow"/>
          <w:sz w:val="22"/>
          <w:szCs w:val="22"/>
        </w:rPr>
      </w:pPr>
      <w:r w:rsidRPr="00D532A4">
        <w:rPr>
          <w:rFonts w:ascii="Arial Narrow" w:hAnsi="Arial Narrow"/>
          <w:sz w:val="22"/>
          <w:szCs w:val="22"/>
        </w:rPr>
        <w:t>č. - číslo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DFM – dlhodobý finančný majetok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DHM – dlhodobý hmotný majetok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DIČ – daňové identifikačné číslo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DNM – dlhodobý nehmotný majetok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DÚJ – dcérska účtovná jednotka</w:t>
      </w:r>
    </w:p>
    <w:p w:rsidR="000669B7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IČO – identifikačné číslo organizácie</w:t>
      </w:r>
    </w:p>
    <w:p w:rsidR="00D532A4" w:rsidRDefault="00D532A4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 xml:space="preserve">kons. </w:t>
      </w:r>
      <w:r>
        <w:rPr>
          <w:rFonts w:ascii="Arial Narrow" w:hAnsi="Arial Narrow"/>
          <w:sz w:val="22"/>
          <w:szCs w:val="22"/>
        </w:rPr>
        <w:t>–</w:t>
      </w:r>
      <w:r w:rsidRPr="0073029B">
        <w:rPr>
          <w:rFonts w:ascii="Arial Narrow" w:hAnsi="Arial Narrow"/>
          <w:sz w:val="22"/>
          <w:szCs w:val="22"/>
        </w:rPr>
        <w:t xml:space="preserve"> konsolidovaný</w:t>
      </w:r>
    </w:p>
    <w:p w:rsidR="00D532A4" w:rsidRPr="0073029B" w:rsidRDefault="00D532A4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MÚJ - </w:t>
      </w:r>
      <w:r w:rsidRPr="00D532A4">
        <w:rPr>
          <w:rFonts w:ascii="Arial Narrow" w:hAnsi="Arial Narrow"/>
          <w:sz w:val="22"/>
          <w:szCs w:val="22"/>
        </w:rPr>
        <w:t>materská účtovná jednotka</w:t>
      </w:r>
    </w:p>
    <w:p w:rsidR="000669B7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OP – opravná položka</w:t>
      </w:r>
    </w:p>
    <w:p w:rsidR="00D532A4" w:rsidRPr="0073029B" w:rsidRDefault="00D532A4" w:rsidP="000669B7">
      <w:pPr>
        <w:rPr>
          <w:rFonts w:ascii="Arial Narrow" w:hAnsi="Arial Narrow"/>
          <w:sz w:val="22"/>
          <w:szCs w:val="22"/>
        </w:rPr>
      </w:pPr>
      <w:r w:rsidRPr="00D532A4">
        <w:rPr>
          <w:rFonts w:ascii="Arial Narrow" w:hAnsi="Arial Narrow"/>
          <w:sz w:val="22"/>
          <w:szCs w:val="22"/>
        </w:rPr>
        <w:t>p. a. – per annum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PSČ – poštové smerovacie číslo</w:t>
      </w:r>
    </w:p>
    <w:p w:rsidR="000669B7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ÚJ – účtovná jednotka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VI – vlastné imanie</w:t>
      </w:r>
    </w:p>
    <w:p w:rsidR="00F47675" w:rsidRPr="00D532A4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ZI – základné imanie</w:t>
      </w:r>
    </w:p>
    <w:sectPr w:rsidR="00F47675" w:rsidRPr="00D532A4" w:rsidSect="00787135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18" w:right="1416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44AED" w:rsidRDefault="00C44AED">
      <w:r>
        <w:separator/>
      </w:r>
    </w:p>
  </w:endnote>
  <w:endnote w:type="continuationSeparator" w:id="0">
    <w:p w:rsidR="00C44AED" w:rsidRDefault="00C44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52623" w:rsidRDefault="00452623" w:rsidP="002509F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452623" w:rsidRDefault="00452623" w:rsidP="002509F7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52623" w:rsidRPr="00010D38" w:rsidRDefault="00452623" w:rsidP="002509F7">
    <w:pPr>
      <w:pStyle w:val="Pta"/>
      <w:framePr w:wrap="around" w:vAnchor="text" w:hAnchor="margin" w:xAlign="right" w:y="1"/>
      <w:rPr>
        <w:rStyle w:val="slostrany"/>
        <w:sz w:val="16"/>
        <w:szCs w:val="16"/>
      </w:rPr>
    </w:pPr>
    <w:r w:rsidRPr="00010D38">
      <w:rPr>
        <w:rStyle w:val="slostrany"/>
        <w:sz w:val="16"/>
        <w:szCs w:val="16"/>
      </w:rPr>
      <w:fldChar w:fldCharType="begin"/>
    </w:r>
    <w:r w:rsidRPr="00010D38">
      <w:rPr>
        <w:rStyle w:val="slostrany"/>
        <w:sz w:val="16"/>
        <w:szCs w:val="16"/>
      </w:rPr>
      <w:instrText xml:space="preserve">PAGE  </w:instrText>
    </w:r>
    <w:r w:rsidRPr="00010D38">
      <w:rPr>
        <w:rStyle w:val="slostrany"/>
        <w:sz w:val="16"/>
        <w:szCs w:val="16"/>
      </w:rPr>
      <w:fldChar w:fldCharType="separate"/>
    </w:r>
    <w:r>
      <w:rPr>
        <w:rStyle w:val="slostrany"/>
        <w:sz w:val="16"/>
        <w:szCs w:val="16"/>
      </w:rPr>
      <w:t>21</w:t>
    </w:r>
    <w:r w:rsidRPr="00010D38">
      <w:rPr>
        <w:rStyle w:val="slostrany"/>
        <w:sz w:val="16"/>
        <w:szCs w:val="16"/>
      </w:rPr>
      <w:fldChar w:fldCharType="end"/>
    </w:r>
  </w:p>
  <w:p w:rsidR="00452623" w:rsidRDefault="00452623" w:rsidP="002509F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44AED" w:rsidRDefault="00C44AED">
      <w:r>
        <w:separator/>
      </w:r>
    </w:p>
  </w:footnote>
  <w:footnote w:type="continuationSeparator" w:id="0">
    <w:p w:rsidR="00C44AED" w:rsidRDefault="00C44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624" w:type="pct"/>
      <w:tblInd w:w="-793" w:type="dxa"/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850"/>
      <w:gridCol w:w="2658"/>
      <w:gridCol w:w="3206"/>
      <w:gridCol w:w="3490"/>
    </w:tblGrid>
    <w:tr w:rsidR="00452623" w:rsidRPr="0073029B" w:rsidTr="00D71752">
      <w:trPr>
        <w:trHeight w:val="59"/>
      </w:trPr>
      <w:tc>
        <w:tcPr>
          <w:tcW w:w="416" w:type="pct"/>
          <w:noWrap/>
        </w:tcPr>
        <w:p w:rsidR="00452623" w:rsidRPr="0073029B" w:rsidRDefault="00452623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302" w:type="pct"/>
          <w:noWrap/>
        </w:tcPr>
        <w:p w:rsidR="00452623" w:rsidRPr="0073029B" w:rsidRDefault="00452623" w:rsidP="00787135">
          <w:pPr>
            <w:rPr>
              <w:rFonts w:ascii="Arial Narrow" w:hAnsi="Arial Narrow"/>
              <w:sz w:val="22"/>
              <w:szCs w:val="22"/>
              <w:lang w:eastAsia="sk-SK"/>
            </w:rPr>
          </w:pPr>
          <w:r w:rsidRPr="0073029B">
            <w:rPr>
              <w:rFonts w:ascii="Arial Narrow" w:hAnsi="Arial Narrow"/>
              <w:sz w:val="22"/>
              <w:szCs w:val="22"/>
              <w:lang w:eastAsia="sk-SK"/>
            </w:rPr>
            <w:t>Poznámky Úč POD 3 - 0</w:t>
          </w:r>
          <w:r>
            <w:rPr>
              <w:rFonts w:ascii="Arial Narrow" w:hAnsi="Arial Narrow"/>
              <w:sz w:val="22"/>
              <w:szCs w:val="22"/>
              <w:lang w:eastAsia="sk-SK"/>
            </w:rPr>
            <w:t>1</w:t>
          </w:r>
          <w:r w:rsidRPr="0073029B">
            <w:rPr>
              <w:rFonts w:ascii="Arial Narrow" w:hAnsi="Arial Narrow"/>
              <w:sz w:val="22"/>
              <w:szCs w:val="22"/>
              <w:lang w:eastAsia="sk-SK"/>
            </w:rPr>
            <w:t xml:space="preserve"> </w:t>
          </w:r>
        </w:p>
      </w:tc>
      <w:tc>
        <w:tcPr>
          <w:tcW w:w="1571" w:type="pct"/>
        </w:tcPr>
        <w:p w:rsidR="00452623" w:rsidRDefault="00452623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710" w:type="pct"/>
        </w:tcPr>
        <w:p w:rsidR="00452623" w:rsidRPr="0073029B" w:rsidRDefault="00452623" w:rsidP="007A6FE5">
          <w:pPr>
            <w:rPr>
              <w:rFonts w:ascii="Arial Narrow" w:hAnsi="Arial Narrow"/>
              <w:sz w:val="22"/>
              <w:szCs w:val="22"/>
              <w:lang w:eastAsia="sk-SK"/>
            </w:rPr>
          </w:pPr>
          <w:r>
            <w:rPr>
              <w:rFonts w:ascii="Arial Narrow" w:hAnsi="Arial Narrow"/>
              <w:sz w:val="22"/>
              <w:szCs w:val="22"/>
              <w:lang w:eastAsia="sk-SK"/>
            </w:rPr>
            <w:t xml:space="preserve">IČO 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STYLEREF  ICO  \* MERGEFORMAT </w:instrText>
          </w:r>
          <w:r>
            <w:rPr>
              <w:noProof/>
            </w:rPr>
            <w:fldChar w:fldCharType="separate"/>
          </w:r>
          <w:r w:rsidR="00EF5D4E">
            <w:rPr>
              <w:noProof/>
            </w:rPr>
            <w:t>34100733</w:t>
          </w:r>
          <w:r>
            <w:rPr>
              <w:noProof/>
            </w:rPr>
            <w:fldChar w:fldCharType="end"/>
          </w:r>
        </w:p>
      </w:tc>
    </w:tr>
    <w:tr w:rsidR="00452623" w:rsidRPr="0073029B" w:rsidTr="00D71752">
      <w:trPr>
        <w:trHeight w:val="59"/>
      </w:trPr>
      <w:tc>
        <w:tcPr>
          <w:tcW w:w="416" w:type="pct"/>
          <w:noWrap/>
        </w:tcPr>
        <w:p w:rsidR="00452623" w:rsidRPr="0073029B" w:rsidRDefault="00452623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302" w:type="pct"/>
          <w:noWrap/>
        </w:tcPr>
        <w:p w:rsidR="00452623" w:rsidRPr="0073029B" w:rsidRDefault="00452623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571" w:type="pct"/>
        </w:tcPr>
        <w:p w:rsidR="00452623" w:rsidRDefault="00452623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710" w:type="pct"/>
        </w:tcPr>
        <w:p w:rsidR="00452623" w:rsidRPr="0073029B" w:rsidRDefault="00452623" w:rsidP="007A6FE5">
          <w:pPr>
            <w:rPr>
              <w:rFonts w:ascii="Arial Narrow" w:hAnsi="Arial Narrow"/>
              <w:sz w:val="22"/>
              <w:szCs w:val="22"/>
              <w:lang w:eastAsia="sk-SK"/>
            </w:rPr>
          </w:pPr>
          <w:r>
            <w:rPr>
              <w:rFonts w:ascii="Arial Narrow" w:hAnsi="Arial Narrow"/>
              <w:sz w:val="22"/>
              <w:szCs w:val="22"/>
              <w:lang w:eastAsia="sk-SK"/>
            </w:rPr>
            <w:t xml:space="preserve">DIČ 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STYLEREF  DIC  \* MERGEFORMAT </w:instrText>
          </w:r>
          <w:r>
            <w:rPr>
              <w:noProof/>
            </w:rPr>
            <w:fldChar w:fldCharType="separate"/>
          </w:r>
          <w:r w:rsidR="00EF5D4E">
            <w:rPr>
              <w:noProof/>
            </w:rPr>
            <w:t>2020404067</w:t>
          </w:r>
          <w:r>
            <w:rPr>
              <w:noProof/>
            </w:rPr>
            <w:fldChar w:fldCharType="end"/>
          </w:r>
        </w:p>
      </w:tc>
    </w:tr>
  </w:tbl>
  <w:p w:rsidR="00452623" w:rsidRDefault="0045262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624" w:type="pct"/>
      <w:tblInd w:w="-793" w:type="dxa"/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850"/>
      <w:gridCol w:w="2658"/>
      <w:gridCol w:w="3206"/>
      <w:gridCol w:w="3490"/>
    </w:tblGrid>
    <w:tr w:rsidR="00452623" w:rsidRPr="0073029B" w:rsidTr="00D71752">
      <w:trPr>
        <w:trHeight w:val="59"/>
      </w:trPr>
      <w:tc>
        <w:tcPr>
          <w:tcW w:w="416" w:type="pct"/>
          <w:noWrap/>
        </w:tcPr>
        <w:p w:rsidR="00452623" w:rsidRPr="0073029B" w:rsidRDefault="00452623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302" w:type="pct"/>
          <w:noWrap/>
        </w:tcPr>
        <w:p w:rsidR="00452623" w:rsidRPr="0073029B" w:rsidRDefault="00452623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  <w:r w:rsidRPr="0073029B">
            <w:rPr>
              <w:rFonts w:ascii="Arial Narrow" w:hAnsi="Arial Narrow"/>
              <w:sz w:val="22"/>
              <w:szCs w:val="22"/>
              <w:lang w:eastAsia="sk-SK"/>
            </w:rPr>
            <w:t>Poznámky Úč POD 3 - 0</w:t>
          </w:r>
          <w:r>
            <w:rPr>
              <w:rFonts w:ascii="Arial Narrow" w:hAnsi="Arial Narrow"/>
              <w:sz w:val="22"/>
              <w:szCs w:val="22"/>
              <w:lang w:eastAsia="sk-SK"/>
            </w:rPr>
            <w:t>4</w:t>
          </w:r>
          <w:r w:rsidRPr="0073029B">
            <w:rPr>
              <w:rFonts w:ascii="Arial Narrow" w:hAnsi="Arial Narrow"/>
              <w:sz w:val="22"/>
              <w:szCs w:val="22"/>
              <w:lang w:eastAsia="sk-SK"/>
            </w:rPr>
            <w:t xml:space="preserve"> </w:t>
          </w:r>
        </w:p>
      </w:tc>
      <w:tc>
        <w:tcPr>
          <w:tcW w:w="1571" w:type="pct"/>
        </w:tcPr>
        <w:p w:rsidR="00452623" w:rsidRDefault="00452623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710" w:type="pct"/>
        </w:tcPr>
        <w:p w:rsidR="00452623" w:rsidRPr="0073029B" w:rsidRDefault="00452623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  <w:r>
            <w:rPr>
              <w:rFonts w:ascii="Arial Narrow" w:hAnsi="Arial Narrow"/>
              <w:sz w:val="22"/>
              <w:szCs w:val="22"/>
              <w:lang w:eastAsia="sk-SK"/>
            </w:rPr>
            <w:t xml:space="preserve">IČO  </w:t>
          </w:r>
          <w:r w:rsidR="00C44AED">
            <w:fldChar w:fldCharType="begin"/>
          </w:r>
          <w:r w:rsidR="00C44AED">
            <w:instrText xml:space="preserve"> MERGEFIELD  aSUB_ICO  \* MERGEFORMAT </w:instrText>
          </w:r>
          <w:r w:rsidR="00C44AED">
            <w:fldChar w:fldCharType="separate"/>
          </w:r>
          <w:r>
            <w:rPr>
              <w:noProof/>
            </w:rPr>
            <w:t>34100733</w:t>
          </w:r>
          <w:r w:rsidR="00C44AED">
            <w:rPr>
              <w:noProof/>
            </w:rPr>
            <w:fldChar w:fldCharType="end"/>
          </w:r>
        </w:p>
      </w:tc>
    </w:tr>
    <w:tr w:rsidR="00452623" w:rsidRPr="0073029B" w:rsidTr="00D71752">
      <w:trPr>
        <w:trHeight w:val="59"/>
      </w:trPr>
      <w:tc>
        <w:tcPr>
          <w:tcW w:w="416" w:type="pct"/>
          <w:noWrap/>
        </w:tcPr>
        <w:p w:rsidR="00452623" w:rsidRPr="0073029B" w:rsidRDefault="00452623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302" w:type="pct"/>
          <w:noWrap/>
        </w:tcPr>
        <w:p w:rsidR="00452623" w:rsidRPr="0073029B" w:rsidRDefault="00452623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571" w:type="pct"/>
        </w:tcPr>
        <w:p w:rsidR="00452623" w:rsidRDefault="00452623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710" w:type="pct"/>
        </w:tcPr>
        <w:p w:rsidR="00452623" w:rsidRPr="0073029B" w:rsidRDefault="00452623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  <w:r>
            <w:rPr>
              <w:rFonts w:ascii="Arial Narrow" w:hAnsi="Arial Narrow"/>
              <w:sz w:val="22"/>
              <w:szCs w:val="22"/>
              <w:lang w:eastAsia="sk-SK"/>
            </w:rPr>
            <w:t xml:space="preserve">DiČ  </w:t>
          </w:r>
          <w:r w:rsidR="00C44AED">
            <w:fldChar w:fldCharType="begin"/>
          </w:r>
          <w:r w:rsidR="00C44AED">
            <w:instrText xml:space="preserve"> MERGEFIELD  aSUB_DIC  \* MERGEFORMAT </w:instrText>
          </w:r>
          <w:r w:rsidR="00C44AED">
            <w:fldChar w:fldCharType="separate"/>
          </w:r>
          <w:r>
            <w:rPr>
              <w:noProof/>
            </w:rPr>
            <w:t>2020404067</w:t>
          </w:r>
          <w:r w:rsidR="00C44AED">
            <w:rPr>
              <w:noProof/>
            </w:rPr>
            <w:fldChar w:fldCharType="end"/>
          </w:r>
        </w:p>
      </w:tc>
    </w:tr>
  </w:tbl>
  <w:p w:rsidR="00452623" w:rsidRDefault="0045262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9E170C2"/>
    <w:multiLevelType w:val="hybridMultilevel"/>
    <w:tmpl w:val="C27A351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7FABD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3E1DFB"/>
    <w:multiLevelType w:val="hybridMultilevel"/>
    <w:tmpl w:val="2174D922"/>
    <w:lvl w:ilvl="0" w:tplc="EEB07E20">
      <w:start w:val="34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F434F"/>
    <w:multiLevelType w:val="hybridMultilevel"/>
    <w:tmpl w:val="15FA6418"/>
    <w:lvl w:ilvl="0" w:tplc="041B000F">
      <w:start w:val="4"/>
      <w:numFmt w:val="decimal"/>
      <w:lvlText w:val="%1."/>
      <w:lvlJc w:val="left"/>
      <w:pPr>
        <w:tabs>
          <w:tab w:val="num" w:pos="3036"/>
        </w:tabs>
        <w:ind w:left="303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756"/>
        </w:tabs>
        <w:ind w:left="375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476"/>
        </w:tabs>
        <w:ind w:left="447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196"/>
        </w:tabs>
        <w:ind w:left="519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916"/>
        </w:tabs>
        <w:ind w:left="591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636"/>
        </w:tabs>
        <w:ind w:left="663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356"/>
        </w:tabs>
        <w:ind w:left="735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076"/>
        </w:tabs>
        <w:ind w:left="807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796"/>
        </w:tabs>
        <w:ind w:left="8796" w:hanging="180"/>
      </w:pPr>
    </w:lvl>
  </w:abstractNum>
  <w:abstractNum w:abstractNumId="4" w15:restartNumberingAfterBreak="0">
    <w:nsid w:val="2F6F0273"/>
    <w:multiLevelType w:val="hybridMultilevel"/>
    <w:tmpl w:val="E0A2209C"/>
    <w:lvl w:ilvl="0" w:tplc="96BEA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38816D58"/>
    <w:multiLevelType w:val="hybridMultilevel"/>
    <w:tmpl w:val="896EA622"/>
    <w:lvl w:ilvl="0" w:tplc="432C72FC">
      <w:start w:val="34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4F4FA4"/>
    <w:multiLevelType w:val="hybridMultilevel"/>
    <w:tmpl w:val="FBCEC08E"/>
    <w:lvl w:ilvl="0" w:tplc="B4D85F4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0C2097D"/>
    <w:multiLevelType w:val="hybridMultilevel"/>
    <w:tmpl w:val="81644086"/>
    <w:lvl w:ilvl="0" w:tplc="80F26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9C2076"/>
    <w:multiLevelType w:val="hybridMultilevel"/>
    <w:tmpl w:val="E37473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36669D2"/>
    <w:multiLevelType w:val="hybridMultilevel"/>
    <w:tmpl w:val="5A62E192"/>
    <w:lvl w:ilvl="0" w:tplc="ED8A7606">
      <w:start w:val="34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3"/>
  </w:num>
  <w:num w:numId="5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0"/>
  </w:num>
  <w:num w:numId="9">
    <w:abstractNumId w:val="9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rg1" w:val="20191"/>
    <w:docVar w:name="arg2" w:val="driver=asa11;DBF=C:\data\tlmace.db;DBN=tlmace;ENG=sql;links=tcpip{IP=192.168.1.36};uid=jenesova;con=finus(10.15);pwd=0077189441259jenesova"/>
    <w:docVar w:name="arg3" w:val="0"/>
    <w:docVar w:name="arg4" w:val="C:\Users\Bytreal\AppData\Local\Temp\284500.doc"/>
    <w:docVar w:name="arg5" w:val="1"/>
  </w:docVars>
  <w:rsids>
    <w:rsidRoot w:val="00452623"/>
    <w:rsid w:val="0000202E"/>
    <w:rsid w:val="000053B0"/>
    <w:rsid w:val="00011EDC"/>
    <w:rsid w:val="000234F7"/>
    <w:rsid w:val="0002470E"/>
    <w:rsid w:val="00030DEB"/>
    <w:rsid w:val="000422B9"/>
    <w:rsid w:val="000461D1"/>
    <w:rsid w:val="00051D36"/>
    <w:rsid w:val="000669B7"/>
    <w:rsid w:val="00070A5B"/>
    <w:rsid w:val="000722C5"/>
    <w:rsid w:val="000772A5"/>
    <w:rsid w:val="0008070F"/>
    <w:rsid w:val="00083284"/>
    <w:rsid w:val="00085147"/>
    <w:rsid w:val="000929AD"/>
    <w:rsid w:val="000954D3"/>
    <w:rsid w:val="00097E02"/>
    <w:rsid w:val="00097E73"/>
    <w:rsid w:val="000B015D"/>
    <w:rsid w:val="000B5B43"/>
    <w:rsid w:val="000B63F5"/>
    <w:rsid w:val="000B7785"/>
    <w:rsid w:val="000C0CBC"/>
    <w:rsid w:val="000C553E"/>
    <w:rsid w:val="000D57C3"/>
    <w:rsid w:val="000F0107"/>
    <w:rsid w:val="00103E1A"/>
    <w:rsid w:val="00120F10"/>
    <w:rsid w:val="0012652D"/>
    <w:rsid w:val="0013217B"/>
    <w:rsid w:val="00136610"/>
    <w:rsid w:val="0014597D"/>
    <w:rsid w:val="001465C1"/>
    <w:rsid w:val="0015103D"/>
    <w:rsid w:val="00152B1C"/>
    <w:rsid w:val="0015454F"/>
    <w:rsid w:val="00163764"/>
    <w:rsid w:val="001664BB"/>
    <w:rsid w:val="001746CD"/>
    <w:rsid w:val="001811A5"/>
    <w:rsid w:val="00193BAE"/>
    <w:rsid w:val="0019621E"/>
    <w:rsid w:val="00197241"/>
    <w:rsid w:val="00197E0F"/>
    <w:rsid w:val="001B6B5C"/>
    <w:rsid w:val="001C3F51"/>
    <w:rsid w:val="001C7A18"/>
    <w:rsid w:val="001D2AB6"/>
    <w:rsid w:val="001E33AE"/>
    <w:rsid w:val="001E538B"/>
    <w:rsid w:val="001F17B9"/>
    <w:rsid w:val="001F68D9"/>
    <w:rsid w:val="001F7461"/>
    <w:rsid w:val="00200A6E"/>
    <w:rsid w:val="002066E2"/>
    <w:rsid w:val="00207A36"/>
    <w:rsid w:val="00212499"/>
    <w:rsid w:val="00220DC1"/>
    <w:rsid w:val="00223C24"/>
    <w:rsid w:val="00224039"/>
    <w:rsid w:val="002247A4"/>
    <w:rsid w:val="00224F8F"/>
    <w:rsid w:val="00230F36"/>
    <w:rsid w:val="00240D97"/>
    <w:rsid w:val="00241F9D"/>
    <w:rsid w:val="002509F7"/>
    <w:rsid w:val="00251EEE"/>
    <w:rsid w:val="00253A0A"/>
    <w:rsid w:val="00254422"/>
    <w:rsid w:val="002578DE"/>
    <w:rsid w:val="002739DE"/>
    <w:rsid w:val="00280B22"/>
    <w:rsid w:val="0028560E"/>
    <w:rsid w:val="00292243"/>
    <w:rsid w:val="00292AC0"/>
    <w:rsid w:val="002B2255"/>
    <w:rsid w:val="002C5CE4"/>
    <w:rsid w:val="002D0906"/>
    <w:rsid w:val="002D0F3E"/>
    <w:rsid w:val="002D450E"/>
    <w:rsid w:val="002E14BB"/>
    <w:rsid w:val="002E4E32"/>
    <w:rsid w:val="002F002B"/>
    <w:rsid w:val="002F1265"/>
    <w:rsid w:val="002F24B7"/>
    <w:rsid w:val="002F733E"/>
    <w:rsid w:val="0030373C"/>
    <w:rsid w:val="0031248C"/>
    <w:rsid w:val="003212F5"/>
    <w:rsid w:val="00330AB1"/>
    <w:rsid w:val="00337BB7"/>
    <w:rsid w:val="00354A2E"/>
    <w:rsid w:val="003607F8"/>
    <w:rsid w:val="00365482"/>
    <w:rsid w:val="00387060"/>
    <w:rsid w:val="0038798B"/>
    <w:rsid w:val="00391121"/>
    <w:rsid w:val="00392BB9"/>
    <w:rsid w:val="003934AB"/>
    <w:rsid w:val="003B4653"/>
    <w:rsid w:val="003E5CE2"/>
    <w:rsid w:val="003F1699"/>
    <w:rsid w:val="00403D96"/>
    <w:rsid w:val="00405CD9"/>
    <w:rsid w:val="004100DF"/>
    <w:rsid w:val="00422144"/>
    <w:rsid w:val="0042364E"/>
    <w:rsid w:val="00436EDC"/>
    <w:rsid w:val="0044062B"/>
    <w:rsid w:val="00442EE3"/>
    <w:rsid w:val="0044430B"/>
    <w:rsid w:val="00444AB0"/>
    <w:rsid w:val="00447203"/>
    <w:rsid w:val="004508BD"/>
    <w:rsid w:val="00452623"/>
    <w:rsid w:val="004528F6"/>
    <w:rsid w:val="00456CA1"/>
    <w:rsid w:val="0047156B"/>
    <w:rsid w:val="00473992"/>
    <w:rsid w:val="00474E35"/>
    <w:rsid w:val="004920E3"/>
    <w:rsid w:val="00495CAE"/>
    <w:rsid w:val="004969BE"/>
    <w:rsid w:val="004A7E73"/>
    <w:rsid w:val="004B16CA"/>
    <w:rsid w:val="004C1789"/>
    <w:rsid w:val="004C2826"/>
    <w:rsid w:val="004D77A8"/>
    <w:rsid w:val="004E08B1"/>
    <w:rsid w:val="004E1617"/>
    <w:rsid w:val="00511537"/>
    <w:rsid w:val="00511BB9"/>
    <w:rsid w:val="0053372C"/>
    <w:rsid w:val="0053676C"/>
    <w:rsid w:val="00546167"/>
    <w:rsid w:val="00554FC2"/>
    <w:rsid w:val="005572BC"/>
    <w:rsid w:val="005576CC"/>
    <w:rsid w:val="005723C1"/>
    <w:rsid w:val="00572A39"/>
    <w:rsid w:val="00573DF0"/>
    <w:rsid w:val="00583D8D"/>
    <w:rsid w:val="00590A9F"/>
    <w:rsid w:val="00590AC7"/>
    <w:rsid w:val="00592EA0"/>
    <w:rsid w:val="005947AF"/>
    <w:rsid w:val="00596287"/>
    <w:rsid w:val="005A0A25"/>
    <w:rsid w:val="005A2C6A"/>
    <w:rsid w:val="005A3AA4"/>
    <w:rsid w:val="005B1909"/>
    <w:rsid w:val="005C0183"/>
    <w:rsid w:val="005C6EF7"/>
    <w:rsid w:val="005D44A5"/>
    <w:rsid w:val="005E5613"/>
    <w:rsid w:val="005E5AD7"/>
    <w:rsid w:val="005F037D"/>
    <w:rsid w:val="0060758C"/>
    <w:rsid w:val="00614891"/>
    <w:rsid w:val="00631973"/>
    <w:rsid w:val="00643188"/>
    <w:rsid w:val="00660AB8"/>
    <w:rsid w:val="00663DC0"/>
    <w:rsid w:val="0066542A"/>
    <w:rsid w:val="00674100"/>
    <w:rsid w:val="006818FD"/>
    <w:rsid w:val="00683EB7"/>
    <w:rsid w:val="006851AB"/>
    <w:rsid w:val="006923C5"/>
    <w:rsid w:val="006A3399"/>
    <w:rsid w:val="006B2D46"/>
    <w:rsid w:val="006B3ABB"/>
    <w:rsid w:val="006B4786"/>
    <w:rsid w:val="006B6170"/>
    <w:rsid w:val="006C6361"/>
    <w:rsid w:val="006D3E16"/>
    <w:rsid w:val="006D7F5C"/>
    <w:rsid w:val="006E48BA"/>
    <w:rsid w:val="006E54EB"/>
    <w:rsid w:val="006F31A6"/>
    <w:rsid w:val="007046D5"/>
    <w:rsid w:val="00707C93"/>
    <w:rsid w:val="00717689"/>
    <w:rsid w:val="0072033A"/>
    <w:rsid w:val="00720D29"/>
    <w:rsid w:val="0072558F"/>
    <w:rsid w:val="007266B9"/>
    <w:rsid w:val="0073029B"/>
    <w:rsid w:val="0074076C"/>
    <w:rsid w:val="0074200F"/>
    <w:rsid w:val="007450CC"/>
    <w:rsid w:val="00751F5F"/>
    <w:rsid w:val="00752C7A"/>
    <w:rsid w:val="00755C3C"/>
    <w:rsid w:val="00760DAD"/>
    <w:rsid w:val="0076308E"/>
    <w:rsid w:val="00764ED3"/>
    <w:rsid w:val="007772AA"/>
    <w:rsid w:val="007822F9"/>
    <w:rsid w:val="00787135"/>
    <w:rsid w:val="00793C02"/>
    <w:rsid w:val="0079716F"/>
    <w:rsid w:val="007A6FE5"/>
    <w:rsid w:val="007A7376"/>
    <w:rsid w:val="007B42AA"/>
    <w:rsid w:val="007B478D"/>
    <w:rsid w:val="007B49DB"/>
    <w:rsid w:val="007C5B6C"/>
    <w:rsid w:val="007C71E0"/>
    <w:rsid w:val="007E020B"/>
    <w:rsid w:val="007E4E98"/>
    <w:rsid w:val="007F0FEA"/>
    <w:rsid w:val="007F12E0"/>
    <w:rsid w:val="007F1872"/>
    <w:rsid w:val="007F63F2"/>
    <w:rsid w:val="00801080"/>
    <w:rsid w:val="00820918"/>
    <w:rsid w:val="00825BB7"/>
    <w:rsid w:val="0083409F"/>
    <w:rsid w:val="00845909"/>
    <w:rsid w:val="0086010C"/>
    <w:rsid w:val="0087241F"/>
    <w:rsid w:val="00874C86"/>
    <w:rsid w:val="00880EE0"/>
    <w:rsid w:val="00881D09"/>
    <w:rsid w:val="0089290B"/>
    <w:rsid w:val="00894FE1"/>
    <w:rsid w:val="008965F0"/>
    <w:rsid w:val="008A0E11"/>
    <w:rsid w:val="008B2D38"/>
    <w:rsid w:val="008B4077"/>
    <w:rsid w:val="008C1980"/>
    <w:rsid w:val="008D2421"/>
    <w:rsid w:val="008D6310"/>
    <w:rsid w:val="008F284B"/>
    <w:rsid w:val="00901C02"/>
    <w:rsid w:val="0090277A"/>
    <w:rsid w:val="00917B6D"/>
    <w:rsid w:val="00924809"/>
    <w:rsid w:val="009265BB"/>
    <w:rsid w:val="00935402"/>
    <w:rsid w:val="009414CE"/>
    <w:rsid w:val="0094468D"/>
    <w:rsid w:val="00951CD2"/>
    <w:rsid w:val="0096055A"/>
    <w:rsid w:val="009A278B"/>
    <w:rsid w:val="009E1BB8"/>
    <w:rsid w:val="009E6601"/>
    <w:rsid w:val="009F2298"/>
    <w:rsid w:val="009F386C"/>
    <w:rsid w:val="009F61B4"/>
    <w:rsid w:val="00A00889"/>
    <w:rsid w:val="00A02DF7"/>
    <w:rsid w:val="00A052AA"/>
    <w:rsid w:val="00A0740D"/>
    <w:rsid w:val="00A44202"/>
    <w:rsid w:val="00A4559A"/>
    <w:rsid w:val="00A45CBB"/>
    <w:rsid w:val="00A548D2"/>
    <w:rsid w:val="00A61D74"/>
    <w:rsid w:val="00A65012"/>
    <w:rsid w:val="00A67AA4"/>
    <w:rsid w:val="00A80683"/>
    <w:rsid w:val="00A82CC0"/>
    <w:rsid w:val="00A97460"/>
    <w:rsid w:val="00AB4291"/>
    <w:rsid w:val="00AC1897"/>
    <w:rsid w:val="00AD5EAF"/>
    <w:rsid w:val="00AD6F86"/>
    <w:rsid w:val="00B01A26"/>
    <w:rsid w:val="00B1198E"/>
    <w:rsid w:val="00B20E3B"/>
    <w:rsid w:val="00B21A23"/>
    <w:rsid w:val="00B24C48"/>
    <w:rsid w:val="00B30D51"/>
    <w:rsid w:val="00B461FE"/>
    <w:rsid w:val="00B5159F"/>
    <w:rsid w:val="00B53D26"/>
    <w:rsid w:val="00B6597A"/>
    <w:rsid w:val="00B85E76"/>
    <w:rsid w:val="00B85F0B"/>
    <w:rsid w:val="00B9049A"/>
    <w:rsid w:val="00B943F2"/>
    <w:rsid w:val="00BB2432"/>
    <w:rsid w:val="00BB5DA2"/>
    <w:rsid w:val="00BB64C5"/>
    <w:rsid w:val="00BC1B5E"/>
    <w:rsid w:val="00BC2414"/>
    <w:rsid w:val="00BD226B"/>
    <w:rsid w:val="00BD28DC"/>
    <w:rsid w:val="00BD2A75"/>
    <w:rsid w:val="00BE4106"/>
    <w:rsid w:val="00C0036E"/>
    <w:rsid w:val="00C0216D"/>
    <w:rsid w:val="00C05815"/>
    <w:rsid w:val="00C11151"/>
    <w:rsid w:val="00C165AD"/>
    <w:rsid w:val="00C213A6"/>
    <w:rsid w:val="00C26642"/>
    <w:rsid w:val="00C32EEF"/>
    <w:rsid w:val="00C3539E"/>
    <w:rsid w:val="00C41449"/>
    <w:rsid w:val="00C419BE"/>
    <w:rsid w:val="00C43B24"/>
    <w:rsid w:val="00C44AED"/>
    <w:rsid w:val="00C52CD8"/>
    <w:rsid w:val="00C53EFA"/>
    <w:rsid w:val="00C6138D"/>
    <w:rsid w:val="00C64245"/>
    <w:rsid w:val="00C736A2"/>
    <w:rsid w:val="00C74B1A"/>
    <w:rsid w:val="00C77B5A"/>
    <w:rsid w:val="00C82075"/>
    <w:rsid w:val="00CA16E9"/>
    <w:rsid w:val="00CB5868"/>
    <w:rsid w:val="00CB6966"/>
    <w:rsid w:val="00CC0C8C"/>
    <w:rsid w:val="00CD2022"/>
    <w:rsid w:val="00CD6DB7"/>
    <w:rsid w:val="00CE23A8"/>
    <w:rsid w:val="00CE28FD"/>
    <w:rsid w:val="00CE5EE1"/>
    <w:rsid w:val="00CF690C"/>
    <w:rsid w:val="00D009DF"/>
    <w:rsid w:val="00D01172"/>
    <w:rsid w:val="00D01B9C"/>
    <w:rsid w:val="00D250F3"/>
    <w:rsid w:val="00D40CBA"/>
    <w:rsid w:val="00D42477"/>
    <w:rsid w:val="00D43DE2"/>
    <w:rsid w:val="00D45B56"/>
    <w:rsid w:val="00D46F86"/>
    <w:rsid w:val="00D47486"/>
    <w:rsid w:val="00D501B8"/>
    <w:rsid w:val="00D532A4"/>
    <w:rsid w:val="00D536C2"/>
    <w:rsid w:val="00D55236"/>
    <w:rsid w:val="00D57937"/>
    <w:rsid w:val="00D71752"/>
    <w:rsid w:val="00D83C37"/>
    <w:rsid w:val="00D84B5C"/>
    <w:rsid w:val="00D8555B"/>
    <w:rsid w:val="00DA1033"/>
    <w:rsid w:val="00DA1207"/>
    <w:rsid w:val="00DA4018"/>
    <w:rsid w:val="00DB1FF0"/>
    <w:rsid w:val="00DB4A38"/>
    <w:rsid w:val="00DC0931"/>
    <w:rsid w:val="00DC7516"/>
    <w:rsid w:val="00DE1422"/>
    <w:rsid w:val="00DE4789"/>
    <w:rsid w:val="00DE4A85"/>
    <w:rsid w:val="00DF7339"/>
    <w:rsid w:val="00E15A6B"/>
    <w:rsid w:val="00E22677"/>
    <w:rsid w:val="00E51BAB"/>
    <w:rsid w:val="00E51C26"/>
    <w:rsid w:val="00E56EB4"/>
    <w:rsid w:val="00E61EAC"/>
    <w:rsid w:val="00E62CA8"/>
    <w:rsid w:val="00E83ED5"/>
    <w:rsid w:val="00E85CCA"/>
    <w:rsid w:val="00E91A19"/>
    <w:rsid w:val="00E9202B"/>
    <w:rsid w:val="00EA31BC"/>
    <w:rsid w:val="00EA3CDD"/>
    <w:rsid w:val="00EA6F2E"/>
    <w:rsid w:val="00EC328A"/>
    <w:rsid w:val="00EC656A"/>
    <w:rsid w:val="00ED4DCA"/>
    <w:rsid w:val="00EE25B5"/>
    <w:rsid w:val="00EE423C"/>
    <w:rsid w:val="00EF4BFA"/>
    <w:rsid w:val="00EF5D4E"/>
    <w:rsid w:val="00EF754E"/>
    <w:rsid w:val="00F018C0"/>
    <w:rsid w:val="00F13F7C"/>
    <w:rsid w:val="00F2247B"/>
    <w:rsid w:val="00F42BB3"/>
    <w:rsid w:val="00F4554D"/>
    <w:rsid w:val="00F475A7"/>
    <w:rsid w:val="00F47675"/>
    <w:rsid w:val="00F50F2E"/>
    <w:rsid w:val="00F535E8"/>
    <w:rsid w:val="00F57F6C"/>
    <w:rsid w:val="00F62577"/>
    <w:rsid w:val="00F8061C"/>
    <w:rsid w:val="00F918DE"/>
    <w:rsid w:val="00F9573B"/>
    <w:rsid w:val="00FC4108"/>
    <w:rsid w:val="00FC4134"/>
    <w:rsid w:val="00FD16FC"/>
    <w:rsid w:val="00FD553E"/>
    <w:rsid w:val="00FE3A1E"/>
    <w:rsid w:val="00FE4246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7860FB"/>
  <w15:docId w15:val="{E0299BE7-0387-4FE4-A051-57309FC14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uiPriority="99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uiPriority="99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40CBA"/>
    <w:rPr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7F0F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C413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3029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C41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3029B"/>
    <w:pPr>
      <w:spacing w:before="240" w:after="60"/>
      <w:outlineLvl w:val="4"/>
    </w:pPr>
    <w:rPr>
      <w:rFonts w:ascii="Arial Narrow" w:hAnsi="Arial Narrow" w:cs="Arial Narrow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3029B"/>
    <w:pPr>
      <w:spacing w:before="240" w:after="60"/>
      <w:outlineLvl w:val="5"/>
    </w:pPr>
    <w:rPr>
      <w:rFonts w:ascii="Arial Narrow" w:hAnsi="Arial Narrow" w:cs="Arial Narrow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3029B"/>
    <w:pPr>
      <w:spacing w:before="240" w:after="60"/>
      <w:outlineLvl w:val="6"/>
    </w:pPr>
    <w:rPr>
      <w:rFonts w:ascii="Arial Narrow" w:hAnsi="Arial Narrow" w:cs="Arial Narrow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3029B"/>
    <w:pPr>
      <w:spacing w:before="240" w:after="60"/>
      <w:outlineLvl w:val="7"/>
    </w:pPr>
    <w:rPr>
      <w:rFonts w:ascii="Arial Narrow" w:hAnsi="Arial Narrow" w:cs="Arial Narrow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3029B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73029B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9"/>
    <w:locked/>
    <w:rsid w:val="0073029B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9"/>
    <w:rsid w:val="0073029B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9"/>
    <w:locked/>
    <w:rsid w:val="0073029B"/>
    <w:rPr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9"/>
    <w:rsid w:val="0073029B"/>
    <w:rPr>
      <w:rFonts w:ascii="Arial Narrow" w:hAnsi="Arial Narrow" w:cs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9"/>
    <w:rsid w:val="0073029B"/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9"/>
    <w:rsid w:val="0073029B"/>
    <w:rPr>
      <w:rFonts w:ascii="Arial Narrow" w:hAnsi="Arial Narrow" w:cs="Arial Narrow"/>
      <w:sz w:val="22"/>
      <w:szCs w:val="22"/>
      <w:lang w:eastAsia="en-US"/>
    </w:rPr>
  </w:style>
  <w:style w:type="character" w:customStyle="1" w:styleId="Nadpis8Char">
    <w:name w:val="Nadpis 8 Char"/>
    <w:link w:val="Nadpis8"/>
    <w:uiPriority w:val="99"/>
    <w:rsid w:val="0073029B"/>
    <w:rPr>
      <w:rFonts w:ascii="Arial Narrow" w:hAnsi="Arial Narrow" w:cs="Arial Narrow"/>
      <w:i/>
      <w:iCs/>
      <w:sz w:val="22"/>
      <w:szCs w:val="22"/>
      <w:lang w:eastAsia="en-US"/>
    </w:rPr>
  </w:style>
  <w:style w:type="character" w:customStyle="1" w:styleId="Nadpis9Char">
    <w:name w:val="Nadpis 9 Char"/>
    <w:link w:val="Nadpis9"/>
    <w:uiPriority w:val="99"/>
    <w:rsid w:val="0073029B"/>
    <w:rPr>
      <w:rFonts w:ascii="Cambria" w:hAnsi="Cambria" w:cs="Cambria"/>
      <w:sz w:val="22"/>
      <w:szCs w:val="22"/>
      <w:lang w:eastAsia="en-US"/>
    </w:rPr>
  </w:style>
  <w:style w:type="paragraph" w:styleId="Normlnywebov">
    <w:name w:val="Normal (Web)"/>
    <w:basedOn w:val="Normlny"/>
    <w:rsid w:val="00D01172"/>
    <w:pPr>
      <w:spacing w:before="100" w:beforeAutospacing="1" w:after="100" w:afterAutospacing="1"/>
    </w:pPr>
    <w:rPr>
      <w:rFonts w:ascii="Tahoma" w:hAnsi="Tahoma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rsid w:val="00D42477"/>
    <w:pPr>
      <w:ind w:firstLine="708"/>
      <w:jc w:val="both"/>
    </w:pPr>
  </w:style>
  <w:style w:type="character" w:customStyle="1" w:styleId="ZarkazkladnhotextuChar">
    <w:name w:val="Zarážka základného textu Char"/>
    <w:link w:val="Zarkazkladnhotextu"/>
    <w:uiPriority w:val="99"/>
    <w:locked/>
    <w:rsid w:val="0073029B"/>
    <w:rPr>
      <w:lang w:eastAsia="en-US"/>
    </w:rPr>
  </w:style>
  <w:style w:type="character" w:styleId="Vrazn">
    <w:name w:val="Strong"/>
    <w:uiPriority w:val="99"/>
    <w:qFormat/>
    <w:rsid w:val="0072558F"/>
    <w:rPr>
      <w:b/>
      <w:bCs/>
    </w:rPr>
  </w:style>
  <w:style w:type="paragraph" w:customStyle="1" w:styleId="NormalTahoma">
    <w:name w:val="Normal + Tahoma"/>
    <w:aliases w:val="7.5 pt"/>
    <w:basedOn w:val="Normlny"/>
    <w:rsid w:val="00C41449"/>
    <w:rPr>
      <w:rFonts w:ascii="Tahoma" w:hAnsi="Tahoma" w:cs="Tahoma"/>
    </w:rPr>
  </w:style>
  <w:style w:type="paragraph" w:styleId="truktradokumentu">
    <w:name w:val="Document Map"/>
    <w:basedOn w:val="Normlny"/>
    <w:link w:val="truktradokumentuChar"/>
    <w:uiPriority w:val="99"/>
    <w:semiHidden/>
    <w:rsid w:val="00403D96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73029B"/>
    <w:rPr>
      <w:rFonts w:ascii="Tahoma" w:hAnsi="Tahoma" w:cs="Tahoma"/>
      <w:shd w:val="clear" w:color="auto" w:fill="000080"/>
      <w:lang w:eastAsia="en-US"/>
    </w:rPr>
  </w:style>
  <w:style w:type="paragraph" w:styleId="Pta">
    <w:name w:val="footer"/>
    <w:basedOn w:val="Normlny"/>
    <w:link w:val="PtaChar"/>
    <w:uiPriority w:val="99"/>
    <w:rsid w:val="008C1980"/>
    <w:pPr>
      <w:tabs>
        <w:tab w:val="center" w:pos="4536"/>
        <w:tab w:val="right" w:pos="9072"/>
      </w:tabs>
    </w:pPr>
    <w:rPr>
      <w:rFonts w:ascii="Arial" w:hAnsi="Arial"/>
      <w:noProof/>
      <w:lang w:eastAsia="cs-CZ"/>
    </w:rPr>
  </w:style>
  <w:style w:type="character" w:customStyle="1" w:styleId="PtaChar">
    <w:name w:val="Päta Char"/>
    <w:link w:val="Pta"/>
    <w:uiPriority w:val="99"/>
    <w:rsid w:val="008C1980"/>
    <w:rPr>
      <w:rFonts w:ascii="Arial" w:hAnsi="Arial"/>
      <w:noProof/>
      <w:lang w:val="sk-SK" w:eastAsia="cs-CZ"/>
    </w:rPr>
  </w:style>
  <w:style w:type="character" w:styleId="slostrany">
    <w:name w:val="page number"/>
    <w:basedOn w:val="Predvolenpsmoodseku"/>
    <w:uiPriority w:val="99"/>
    <w:rsid w:val="008C1980"/>
  </w:style>
  <w:style w:type="paragraph" w:styleId="Zkladntext2">
    <w:name w:val="Body Text 2"/>
    <w:basedOn w:val="Normlny"/>
    <w:link w:val="Zkladntext2Char"/>
    <w:uiPriority w:val="99"/>
    <w:rsid w:val="00C213A6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73029B"/>
    <w:rPr>
      <w:lang w:eastAsia="en-US"/>
    </w:rPr>
  </w:style>
  <w:style w:type="character" w:customStyle="1" w:styleId="ra">
    <w:name w:val="ra"/>
    <w:basedOn w:val="Predvolenpsmoodseku"/>
    <w:rsid w:val="00C213A6"/>
  </w:style>
  <w:style w:type="paragraph" w:styleId="Zkladntext">
    <w:name w:val="Body Text"/>
    <w:basedOn w:val="Normlny"/>
    <w:link w:val="ZkladntextChar"/>
    <w:uiPriority w:val="99"/>
    <w:rsid w:val="00FC4134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73029B"/>
    <w:rPr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FC4134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73029B"/>
    <w:rPr>
      <w:lang w:eastAsia="en-US"/>
    </w:rPr>
  </w:style>
  <w:style w:type="paragraph" w:styleId="Nzov">
    <w:name w:val="Title"/>
    <w:basedOn w:val="Normlny"/>
    <w:link w:val="NzovChar"/>
    <w:uiPriority w:val="99"/>
    <w:qFormat/>
    <w:rsid w:val="00FC4134"/>
    <w:pPr>
      <w:jc w:val="center"/>
    </w:pPr>
    <w:rPr>
      <w:rFonts w:ascii="Tahoma" w:hAnsi="Tahoma" w:cs="Tahoma"/>
      <w:b/>
      <w:bCs/>
      <w:sz w:val="32"/>
      <w:szCs w:val="24"/>
      <w:lang w:eastAsia="cs-CZ"/>
    </w:rPr>
  </w:style>
  <w:style w:type="character" w:customStyle="1" w:styleId="NzovChar">
    <w:name w:val="Názov Char"/>
    <w:link w:val="Nzov"/>
    <w:uiPriority w:val="99"/>
    <w:locked/>
    <w:rsid w:val="0073029B"/>
    <w:rPr>
      <w:rFonts w:ascii="Tahoma" w:hAnsi="Tahoma" w:cs="Tahoma"/>
      <w:b/>
      <w:bCs/>
      <w:sz w:val="32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F47675"/>
    <w:pPr>
      <w:tabs>
        <w:tab w:val="center" w:pos="4536"/>
        <w:tab w:val="right" w:pos="9072"/>
      </w:tabs>
    </w:pPr>
    <w:rPr>
      <w:rFonts w:ascii="Arial" w:hAnsi="Arial" w:cs="Courier New"/>
      <w:sz w:val="24"/>
      <w:lang w:eastAsia="sk-SK"/>
    </w:rPr>
  </w:style>
  <w:style w:type="character" w:customStyle="1" w:styleId="HlavikaChar">
    <w:name w:val="Hlavička Char"/>
    <w:link w:val="Hlavika"/>
    <w:uiPriority w:val="99"/>
    <w:locked/>
    <w:rsid w:val="0073029B"/>
    <w:rPr>
      <w:rFonts w:ascii="Arial" w:hAnsi="Arial" w:cs="Courier New"/>
      <w:sz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3029B"/>
    <w:pPr>
      <w:spacing w:after="60"/>
      <w:jc w:val="center"/>
      <w:outlineLvl w:val="1"/>
    </w:pPr>
    <w:rPr>
      <w:rFonts w:ascii="Cambria" w:hAnsi="Cambria" w:cs="Cambria"/>
      <w:sz w:val="22"/>
      <w:szCs w:val="22"/>
    </w:rPr>
  </w:style>
  <w:style w:type="character" w:customStyle="1" w:styleId="PodtitulChar">
    <w:name w:val="Podtitul Char"/>
    <w:link w:val="Podtitul"/>
    <w:uiPriority w:val="99"/>
    <w:rsid w:val="0073029B"/>
    <w:rPr>
      <w:rFonts w:ascii="Cambria" w:hAnsi="Cambria" w:cs="Cambria"/>
      <w:sz w:val="22"/>
      <w:szCs w:val="22"/>
      <w:lang w:eastAsia="en-US"/>
    </w:rPr>
  </w:style>
  <w:style w:type="character" w:styleId="Zvraznenie">
    <w:name w:val="Emphasis"/>
    <w:uiPriority w:val="99"/>
    <w:qFormat/>
    <w:rsid w:val="0073029B"/>
    <w:rPr>
      <w:rFonts w:ascii="Calibri" w:hAnsi="Calibri" w:cs="Calibri"/>
      <w:b/>
      <w:bCs/>
      <w:i/>
      <w:iCs/>
    </w:rPr>
  </w:style>
  <w:style w:type="paragraph" w:customStyle="1" w:styleId="TopHeader">
    <w:name w:val="Top Header"/>
    <w:basedOn w:val="Normlny"/>
    <w:qFormat/>
    <w:rsid w:val="0073029B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styleId="Odkaznapoznmkupodiarou">
    <w:name w:val="footnote reference"/>
    <w:uiPriority w:val="99"/>
    <w:rsid w:val="0073029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rsid w:val="0073029B"/>
    <w:rPr>
      <w:rFonts w:ascii="Arial Narrow" w:hAnsi="Arial Narrow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rsid w:val="0073029B"/>
    <w:rPr>
      <w:rFonts w:ascii="Arial Narrow" w:hAnsi="Arial Narrow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73029B"/>
    <w:pPr>
      <w:ind w:left="708" w:firstLine="708"/>
      <w:jc w:val="both"/>
    </w:pPr>
    <w:rPr>
      <w:rFonts w:ascii="Arial Narrow" w:hAnsi="Arial Narrow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rsid w:val="0073029B"/>
    <w:rPr>
      <w:rFonts w:ascii="Arial Narrow" w:hAnsi="Arial Narrow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itleChar1">
    <w:name w:val="Title Char1"/>
    <w:basedOn w:val="Predvolenpsmoodseku"/>
    <w:uiPriority w:val="99"/>
    <w:locked/>
    <w:rsid w:val="005A0A25"/>
    <w:rPr>
      <w:rFonts w:eastAsia="Times New Roman" w:cs="Times New Roman"/>
      <w:b/>
      <w:bCs/>
      <w:kern w:val="28"/>
      <w:sz w:val="32"/>
      <w:szCs w:val="32"/>
    </w:rPr>
  </w:style>
  <w:style w:type="paragraph" w:customStyle="1" w:styleId="ICO">
    <w:name w:val="ICO"/>
    <w:basedOn w:val="Normlny"/>
    <w:link w:val="ICOChar"/>
    <w:qFormat/>
    <w:rsid w:val="007A6FE5"/>
    <w:rPr>
      <w:rFonts w:ascii="Arial Narrow" w:hAnsi="Arial Narrow"/>
      <w:noProof/>
      <w:sz w:val="22"/>
      <w:szCs w:val="22"/>
      <w:lang w:eastAsia="sk-SK"/>
    </w:rPr>
  </w:style>
  <w:style w:type="paragraph" w:customStyle="1" w:styleId="DIC">
    <w:name w:val="DIC"/>
    <w:basedOn w:val="ICO"/>
    <w:link w:val="DICChar"/>
    <w:qFormat/>
    <w:rsid w:val="007A6FE5"/>
  </w:style>
  <w:style w:type="character" w:customStyle="1" w:styleId="ICOChar">
    <w:name w:val="ICO Char"/>
    <w:basedOn w:val="Predvolenpsmoodseku"/>
    <w:link w:val="ICO"/>
    <w:rsid w:val="007A6FE5"/>
    <w:rPr>
      <w:rFonts w:ascii="Arial Narrow" w:hAnsi="Arial Narrow"/>
      <w:noProof/>
      <w:sz w:val="22"/>
      <w:szCs w:val="22"/>
    </w:rPr>
  </w:style>
  <w:style w:type="character" w:customStyle="1" w:styleId="DICChar">
    <w:name w:val="DIC Char"/>
    <w:basedOn w:val="ICOChar"/>
    <w:link w:val="DIC"/>
    <w:rsid w:val="007A6FE5"/>
    <w:rPr>
      <w:rFonts w:ascii="Arial Narrow" w:hAnsi="Arial Narrow"/>
      <w:noProof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8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mus\finus\doc\poznamky_podnikatelia_2014_UCPOD3_04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E2C95-E242-4354-BAC6-6A660E288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poznamky_podnikatelia_2014_UCPOD3_04</Template>
  <TotalTime>0</TotalTime>
  <Pages>24</Pages>
  <Words>7929</Words>
  <Characters>45200</Characters>
  <Application>Microsoft Office Word</Application>
  <DocSecurity>0</DocSecurity>
  <Lines>376</Lines>
  <Paragraphs>106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«najomca_nazov»</vt:lpstr>
      <vt:lpstr>«najomca_nazov»</vt:lpstr>
      <vt:lpstr>«najomca_nazov»</vt:lpstr>
    </vt:vector>
  </TitlesOfParts>
  <Company>None</Company>
  <LinksUpToDate>false</LinksUpToDate>
  <CharactersWithSpaces>53023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«najomca_nazov»</dc:title>
  <dc:creator>Bytreal</dc:creator>
  <cp:lastModifiedBy>Bytreal</cp:lastModifiedBy>
  <cp:revision>2</cp:revision>
  <cp:lastPrinted>2009-07-30T10:15:00Z</cp:lastPrinted>
  <dcterms:created xsi:type="dcterms:W3CDTF">2020-06-30T12:26:00Z</dcterms:created>
  <dcterms:modified xsi:type="dcterms:W3CDTF">2020-06-30T12:26:00Z</dcterms:modified>
</cp:coreProperties>
</file>