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K&amp;S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Kapitulská 314/13,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52245896          DIČ:  2120952559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32846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7181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81A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2AEE6181-6AEE-4DC1-B0C3-4AD13DE5E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C52F6-E561-41EB-8F9F-CAA60F5F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280714B0.dotm</Template>
  <TotalTime>1</TotalTime>
  <Pages>24</Pages>
  <Words>4598</Words>
  <Characters>26214</Characters>
  <Application>Microsoft Office Word</Application>
  <DocSecurity>4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eko2</cp:lastModifiedBy>
  <cp:revision>2</cp:revision>
  <cp:lastPrinted>2015-01-27T14:36:00Z</cp:lastPrinted>
  <dcterms:created xsi:type="dcterms:W3CDTF">2020-08-20T09:01:00Z</dcterms:created>
  <dcterms:modified xsi:type="dcterms:W3CDTF">2020-08-20T09:01:00Z</dcterms:modified>
</cp:coreProperties>
</file>