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NOVÁK &amp; PARTNERS,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Ružinovská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47241063          DIČ:  2023594804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9B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9B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57407DF7-EB86-4B3E-9078-07D97DA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49450-F040-409A-945C-C71A0339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B86F84E7.dotm</Template>
  <TotalTime>1</TotalTime>
  <Pages>24</Pages>
  <Words>4594</Words>
  <Characters>26188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2020-09-07T08:03:00Z</dcterms:created>
  <dcterms:modified xsi:type="dcterms:W3CDTF">2020-09-07T08:03:00Z</dcterms:modified>
</cp:coreProperties>
</file>