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FD39B7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>Poznámky k mikro účtovnej závierke za rok 2016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r w:rsidRPr="00AC5840">
                    <w:rPr>
                      <w:rStyle w:val="Zkladntext5Arial"/>
                      <w:lang w:val="sk-SK"/>
                    </w:rPr>
                    <w:t xml:space="preserve">mikro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Pese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50202162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Čerenčianska 22, 979 01 Rimavská Sobota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tl"/>
                <w:rFonts w:ascii="Times New Roman" w:hAnsi="Times New Roman" w:cs="Times New Roman"/>
              </w:rPr>
              <w:t>Predmet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Sprostredkovanie zamestnania za úhradu okrem činnosti športového agenta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Vyučovanie v odbore cudzích jazykov – nemecký jazyk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Prekladateľské a tlmočnícke služby – nemecký jazyk 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</w:t>
            </w:r>
          </w:p>
        </w:tc>
      </w:tr>
      <w:tr w:rsidR="00FD39B7" w:rsidRPr="004C2820">
        <w:trPr>
          <w:trHeight w:hRule="exact" w:val="35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služieb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Sprostredkovateľská činnosť v oblasti výroby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Reklamné a marketingové služby</w:t>
            </w:r>
          </w:p>
        </w:tc>
      </w:tr>
      <w:tr w:rsidR="00FD39B7" w:rsidRPr="004C2820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podnikateľských, organizačných a ekonomických poradcov</w:t>
            </w:r>
          </w:p>
        </w:tc>
      </w:tr>
      <w:tr w:rsidR="00FD39B7" w:rsidRPr="004C2820" w:rsidTr="00294E52">
        <w:trPr>
          <w:trHeight w:hRule="exact" w:val="58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Nákladná cestná doprava vykonávaná vozidlami s celkovou hmotnosťou do 3,5 t vrátane prípojného vozidla 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1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662BEA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 Buhrmann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Buhrmann </w:t>
                  </w:r>
                </w:p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D. Ertla 1450/11</w:t>
                  </w:r>
                </w:p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960 01 Zvolen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39B7" w:rsidRDefault="00FD39B7">
      <w:r>
        <w:separator/>
      </w:r>
    </w:p>
  </w:endnote>
  <w:endnote w:type="continuationSeparator" w:id="1">
    <w:p w:rsidR="00FD39B7" w:rsidRDefault="00FD39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FD39B7">
    <w:pPr>
      <w:rPr>
        <w:sz w:val="2"/>
        <w:szCs w:val="2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619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Pr="00D6665E">
                    <w:rPr>
                      <w:rStyle w:val="Hlavikaalebopta0"/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39B7" w:rsidRDefault="00FD39B7"/>
  </w:footnote>
  <w:footnote w:type="continuationSeparator" w:id="1">
    <w:p w:rsidR="00FD39B7" w:rsidRDefault="00FD39B7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F6B"/>
    <w:rsid w:val="00044C55"/>
    <w:rsid w:val="00047220"/>
    <w:rsid w:val="00056D57"/>
    <w:rsid w:val="000F76EF"/>
    <w:rsid w:val="00110B16"/>
    <w:rsid w:val="00130819"/>
    <w:rsid w:val="001D4C1E"/>
    <w:rsid w:val="00261991"/>
    <w:rsid w:val="002912C5"/>
    <w:rsid w:val="00294E52"/>
    <w:rsid w:val="002D6737"/>
    <w:rsid w:val="002D7023"/>
    <w:rsid w:val="002E2ECE"/>
    <w:rsid w:val="003051C9"/>
    <w:rsid w:val="00357428"/>
    <w:rsid w:val="003873B8"/>
    <w:rsid w:val="003E075D"/>
    <w:rsid w:val="00451E0D"/>
    <w:rsid w:val="00472F6B"/>
    <w:rsid w:val="004C2820"/>
    <w:rsid w:val="00512ADC"/>
    <w:rsid w:val="0052556B"/>
    <w:rsid w:val="005D5921"/>
    <w:rsid w:val="00660724"/>
    <w:rsid w:val="00662BEA"/>
    <w:rsid w:val="006B2A31"/>
    <w:rsid w:val="007112EE"/>
    <w:rsid w:val="0078236F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A020F9"/>
    <w:rsid w:val="00A42DF0"/>
    <w:rsid w:val="00A77A2E"/>
    <w:rsid w:val="00AA2043"/>
    <w:rsid w:val="00AC5840"/>
    <w:rsid w:val="00B92C35"/>
    <w:rsid w:val="00C10E25"/>
    <w:rsid w:val="00C3106E"/>
    <w:rsid w:val="00C506C6"/>
    <w:rsid w:val="00C65D4E"/>
    <w:rsid w:val="00C92CF0"/>
    <w:rsid w:val="00D6665E"/>
    <w:rsid w:val="00DA05AF"/>
    <w:rsid w:val="00E205BA"/>
    <w:rsid w:val="00E87AC7"/>
    <w:rsid w:val="00ED045A"/>
    <w:rsid w:val="00EE5A09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DefaultParagraphFont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DefaultParagraphFont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DefaultParagraphFont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DefaultParagraphFont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DefaultParagraphFont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DefaultParagraphFont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DefaultParagraphFont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DefaultParagraphFont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al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al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al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al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al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al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al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al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DefaultParagraphFont"/>
    <w:uiPriority w:val="99"/>
    <w:rsid w:val="00512ADC"/>
  </w:style>
  <w:style w:type="character" w:customStyle="1" w:styleId="ra">
    <w:name w:val="ra"/>
    <w:basedOn w:val="DefaultParagraphFont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113</TotalTime>
  <Pages>4</Pages>
  <Words>1265</Words>
  <Characters>7217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dc:description/>
  <cp:lastModifiedBy>marketing</cp:lastModifiedBy>
  <cp:revision>2</cp:revision>
  <cp:lastPrinted>2016-08-25T11:16:00Z</cp:lastPrinted>
  <dcterms:created xsi:type="dcterms:W3CDTF">2017-06-29T19:53:00Z</dcterms:created>
  <dcterms:modified xsi:type="dcterms:W3CDTF">2017-06-29T19:53:00Z</dcterms:modified>
</cp:coreProperties>
</file>