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40C1E" w14:textId="77777777" w:rsidR="004D3B4A" w:rsidRDefault="0082109A" w:rsidP="00DD774E">
      <w:pPr>
        <w:pStyle w:val="Nadpis6"/>
      </w:pPr>
      <w:r>
        <w:t>Všeobecné údaje</w:t>
      </w:r>
    </w:p>
    <w:p w14:paraId="3371B749" w14:textId="77777777" w:rsidR="004D3B4A" w:rsidRDefault="004D3B4A" w:rsidP="004D3B4A">
      <w:pPr>
        <w:pStyle w:val="Zkladntext"/>
      </w:pPr>
    </w:p>
    <w:p w14:paraId="2C9143F0" w14:textId="77777777" w:rsidR="004D3B4A" w:rsidRDefault="00DA349A" w:rsidP="004D3B4A">
      <w:pPr>
        <w:pStyle w:val="Nadpis2"/>
        <w:numPr>
          <w:ilvl w:val="0"/>
          <w:numId w:val="2"/>
        </w:numPr>
      </w:pPr>
      <w:r>
        <w:t>Názov účtovnej jednotky</w:t>
      </w:r>
    </w:p>
    <w:p w14:paraId="5BE80E8D" w14:textId="77777777" w:rsidR="00FD67F5" w:rsidRPr="0086743F" w:rsidRDefault="00FD67F5" w:rsidP="0086743F"/>
    <w:p w14:paraId="7083122F" w14:textId="77777777" w:rsidR="0082109A" w:rsidRDefault="00865FC5" w:rsidP="004D3B4A">
      <w:pPr>
        <w:pStyle w:val="Zkladntext"/>
      </w:pPr>
      <w:proofErr w:type="spellStart"/>
      <w:r w:rsidRPr="00865FC5">
        <w:rPr>
          <w:bCs/>
          <w:szCs w:val="18"/>
        </w:rPr>
        <w:t>SDK.Li</w:t>
      </w:r>
      <w:proofErr w:type="spellEnd"/>
      <w:r w:rsidRPr="00865FC5">
        <w:rPr>
          <w:bCs/>
          <w:szCs w:val="18"/>
        </w:rPr>
        <w:t xml:space="preserve"> s.r.o. </w:t>
      </w:r>
      <w:r w:rsidR="004D3B4A">
        <w:t>(ďalej len Spoločnosť)</w:t>
      </w:r>
    </w:p>
    <w:p w14:paraId="6F5D828B" w14:textId="77777777" w:rsidR="00267653" w:rsidRDefault="00865FC5" w:rsidP="004D3B4A">
      <w:pPr>
        <w:pStyle w:val="Zkladntext"/>
      </w:pPr>
      <w:r>
        <w:t xml:space="preserve">Puškinova </w:t>
      </w:r>
      <w:r w:rsidR="005269FE" w:rsidRPr="005269FE">
        <w:t>8</w:t>
      </w:r>
    </w:p>
    <w:p w14:paraId="7165F6DE" w14:textId="77777777" w:rsidR="00AA3C43" w:rsidRDefault="00865FC5" w:rsidP="004D3B4A">
      <w:pPr>
        <w:pStyle w:val="Zkladntext"/>
      </w:pPr>
      <w:r>
        <w:t>040</w:t>
      </w:r>
      <w:r w:rsidR="005269FE">
        <w:t xml:space="preserve"> 01 </w:t>
      </w:r>
      <w:r>
        <w:t>Košice</w:t>
      </w:r>
    </w:p>
    <w:p w14:paraId="6FBCA3E6" w14:textId="77777777" w:rsidR="00C3053A" w:rsidRDefault="00C3053A" w:rsidP="004D3B4A">
      <w:pPr>
        <w:pStyle w:val="Zkladntext"/>
      </w:pPr>
    </w:p>
    <w:p w14:paraId="32E89522" w14:textId="77777777" w:rsidR="004D3B4A" w:rsidRDefault="004D3B4A" w:rsidP="004D3B4A">
      <w:pPr>
        <w:pStyle w:val="Zkladntext"/>
      </w:pPr>
      <w:r>
        <w:t xml:space="preserve">do obchodného registra zapísaná </w:t>
      </w:r>
      <w:r w:rsidR="00865FC5">
        <w:t>14</w:t>
      </w:r>
      <w:r w:rsidR="00C3053A" w:rsidRPr="00C3053A">
        <w:t>.</w:t>
      </w:r>
      <w:r w:rsidR="00865FC5">
        <w:t>2</w:t>
      </w:r>
      <w:r w:rsidR="00C3053A" w:rsidRPr="00C3053A">
        <w:t>.201</w:t>
      </w:r>
      <w:r w:rsidR="00865FC5">
        <w:t>8</w:t>
      </w:r>
      <w:r w:rsidR="00C3053A" w:rsidRPr="00C3053A">
        <w:t xml:space="preserve"> </w:t>
      </w:r>
      <w:r>
        <w:t xml:space="preserve">(Obchodný register Okresného súdu </w:t>
      </w:r>
      <w:r w:rsidR="00865FC5">
        <w:t>Košice I</w:t>
      </w:r>
      <w:r w:rsidR="005F1C9B">
        <w:t xml:space="preserve">, oddiel </w:t>
      </w:r>
      <w:proofErr w:type="spellStart"/>
      <w:r w:rsidR="00267653">
        <w:t>Sro</w:t>
      </w:r>
      <w:proofErr w:type="spellEnd"/>
      <w:r>
        <w:t xml:space="preserve">, vložka </w:t>
      </w:r>
      <w:r w:rsidR="00865FC5" w:rsidRPr="00865FC5">
        <w:t>43248/V</w:t>
      </w:r>
      <w:r>
        <w:t xml:space="preserve">). </w:t>
      </w:r>
    </w:p>
    <w:p w14:paraId="1FAE0674" w14:textId="77777777" w:rsidR="00DA349A" w:rsidRDefault="00DA349A" w:rsidP="004D3B4A">
      <w:pPr>
        <w:pStyle w:val="Zkladntext"/>
      </w:pPr>
    </w:p>
    <w:p w14:paraId="723A6675" w14:textId="77777777" w:rsidR="00DA349A" w:rsidRDefault="00DA349A" w:rsidP="00DA349A">
      <w:pPr>
        <w:pStyle w:val="Nadpis2"/>
      </w:pPr>
      <w:r>
        <w:t>Informácie o konsolidovanom celku</w:t>
      </w:r>
    </w:p>
    <w:p w14:paraId="457979EF" w14:textId="77777777" w:rsidR="00DA349A" w:rsidRDefault="00DA349A" w:rsidP="004D3B4A">
      <w:pPr>
        <w:pStyle w:val="Zkladntext"/>
      </w:pPr>
    </w:p>
    <w:p w14:paraId="6047A129" w14:textId="77777777" w:rsidR="004D3B4A" w:rsidRDefault="0082109A" w:rsidP="0082109A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nie je súčasťou konsolidované</w:t>
      </w:r>
      <w:r w:rsidR="00D9029F">
        <w:rPr>
          <w:sz w:val="18"/>
          <w:szCs w:val="18"/>
        </w:rPr>
        <w:t>ho</w:t>
      </w:r>
      <w:r>
        <w:rPr>
          <w:sz w:val="18"/>
          <w:szCs w:val="18"/>
        </w:rPr>
        <w:t xml:space="preserve"> celku.</w:t>
      </w:r>
    </w:p>
    <w:p w14:paraId="36FE8BD8" w14:textId="77777777" w:rsidR="007C2059" w:rsidRDefault="007C2059" w:rsidP="0082109A">
      <w:pPr>
        <w:ind w:left="360"/>
        <w:rPr>
          <w:sz w:val="18"/>
          <w:szCs w:val="18"/>
        </w:rPr>
      </w:pPr>
    </w:p>
    <w:p w14:paraId="5E47B12A" w14:textId="77777777" w:rsidR="004D3B4A" w:rsidRDefault="004D3B4A" w:rsidP="004D3B4A">
      <w:pPr>
        <w:pStyle w:val="Zkladntext"/>
      </w:pPr>
    </w:p>
    <w:p w14:paraId="7F646DF9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4ADBE1DE" w14:textId="77777777" w:rsidR="00FD67F5" w:rsidRPr="0086743F" w:rsidRDefault="00FD67F5" w:rsidP="0086743F"/>
    <w:p w14:paraId="7074D797" w14:textId="77777777" w:rsidR="004B0930" w:rsidRPr="0082109A" w:rsidRDefault="005F5D4F" w:rsidP="0082109A">
      <w:pPr>
        <w:pStyle w:val="Zkladntext"/>
      </w:pPr>
      <w:r>
        <w:t>Údaje o počte zamestnancov za bežné účtovné obdobie a bezprostredne predchádzajúce účtovné obdobie sú u</w:t>
      </w:r>
      <w:r w:rsidR="0082109A">
        <w:t>vedené v nasledujúcom prehľade:</w:t>
      </w:r>
    </w:p>
    <w:p w14:paraId="4D7FA2CE" w14:textId="77777777" w:rsidR="00574527" w:rsidRDefault="00574527" w:rsidP="004D3B4A">
      <w:pPr>
        <w:pStyle w:val="Zkladntext"/>
      </w:pPr>
    </w:p>
    <w:bookmarkStart w:id="0" w:name="_MON_1405921752"/>
    <w:bookmarkEnd w:id="0"/>
    <w:p w14:paraId="3495A8DB" w14:textId="13AA2CA6" w:rsidR="000A1BBA" w:rsidRDefault="00A14DCF" w:rsidP="004D3B4A">
      <w:pPr>
        <w:pStyle w:val="Zkladntext"/>
      </w:pPr>
      <w:r>
        <w:object w:dxaOrig="8277" w:dyaOrig="1700" w14:anchorId="3DB85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394.2pt;height:90pt" o:ole="" o:preferrelative="f">
            <v:imagedata r:id="rId12" o:title=""/>
            <o:lock v:ext="edit" aspectratio="f"/>
          </v:shape>
          <o:OLEObject Type="Embed" ProgID="Excel.Sheet.12" ShapeID="_x0000_i1047" DrawAspect="Content" ObjectID="_1665416380" r:id="rId13"/>
        </w:object>
      </w:r>
    </w:p>
    <w:p w14:paraId="6C7BA23D" w14:textId="77777777" w:rsidR="00E34DCA" w:rsidRDefault="00E34DCA" w:rsidP="00DA349A">
      <w:pPr>
        <w:rPr>
          <w:szCs w:val="18"/>
        </w:rPr>
      </w:pPr>
    </w:p>
    <w:p w14:paraId="5E0BDF57" w14:textId="77777777" w:rsidR="004D3B4A" w:rsidRDefault="0082109A" w:rsidP="00DA349A">
      <w:pPr>
        <w:pStyle w:val="Nadpis1"/>
      </w:pPr>
      <w:bookmarkStart w:id="1" w:name="_Toc530739899"/>
      <w:r>
        <w:t>Informácie o prijatých postupoch</w:t>
      </w:r>
      <w:r w:rsidR="004D3B4A">
        <w:t xml:space="preserve"> </w:t>
      </w:r>
      <w:bookmarkEnd w:id="1"/>
    </w:p>
    <w:p w14:paraId="0883FD14" w14:textId="77777777" w:rsidR="004D3B4A" w:rsidRDefault="004D3B4A" w:rsidP="004D3B4A">
      <w:pPr>
        <w:pStyle w:val="Zkladntext"/>
      </w:pPr>
    </w:p>
    <w:p w14:paraId="4A908E0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26A5915D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38C66910" w14:textId="77777777" w:rsidR="004D3B4A" w:rsidRDefault="004D3B4A" w:rsidP="004D3B4A">
      <w:pPr>
        <w:pStyle w:val="Zkladntext"/>
        <w:ind w:left="450"/>
      </w:pPr>
    </w:p>
    <w:p w14:paraId="2EB96135" w14:textId="77777777"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14:paraId="18D2F24B" w14:textId="77777777" w:rsidR="004317F0" w:rsidRDefault="004317F0" w:rsidP="004D3B4A">
      <w:pPr>
        <w:pStyle w:val="Zkladntext"/>
        <w:ind w:left="450"/>
      </w:pPr>
    </w:p>
    <w:p w14:paraId="6FA5D806" w14:textId="7631157E" w:rsidR="004317F0" w:rsidRPr="000F038C" w:rsidRDefault="004317F0" w:rsidP="004D3B4A">
      <w:pPr>
        <w:pStyle w:val="Zkladntext"/>
        <w:ind w:left="450"/>
      </w:pPr>
      <w:r>
        <w:t>V účtovnom období 201</w:t>
      </w:r>
      <w:r w:rsidR="00A14DCF">
        <w:t>9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14:paraId="485D4189" w14:textId="77777777" w:rsidR="00A777E1" w:rsidRDefault="00A777E1">
      <w:pPr>
        <w:pStyle w:val="Zkladntext"/>
        <w:ind w:left="450"/>
      </w:pPr>
    </w:p>
    <w:p w14:paraId="3CA7F93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131081A9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B4AD93A" w14:textId="77777777" w:rsidR="004D3B4A" w:rsidRDefault="004D3B4A" w:rsidP="004D3B4A">
      <w:pPr>
        <w:pStyle w:val="Zkladntext"/>
      </w:pPr>
    </w:p>
    <w:p w14:paraId="017C860D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212F5D7E" w14:textId="77777777" w:rsidR="004D3B4A" w:rsidRDefault="004D3B4A" w:rsidP="004D3B4A">
      <w:pPr>
        <w:pStyle w:val="Zkladntext"/>
      </w:pPr>
    </w:p>
    <w:p w14:paraId="31226A2A" w14:textId="77777777"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104FA5DD" w14:textId="77777777" w:rsidR="004D3B4A" w:rsidRDefault="004D3B4A" w:rsidP="004D3B4A">
      <w:pPr>
        <w:pStyle w:val="Zkladntext"/>
      </w:pPr>
    </w:p>
    <w:p w14:paraId="5A9ACDE3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FD9614E" w14:textId="77777777" w:rsidR="0058479C" w:rsidRDefault="0058479C" w:rsidP="004D3B4A">
      <w:pPr>
        <w:pStyle w:val="Zkladntext"/>
      </w:pPr>
    </w:p>
    <w:p w14:paraId="5176DBC8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7DA579B" w14:textId="77777777" w:rsidR="00FD67F5" w:rsidRDefault="00FD67F5" w:rsidP="004D3B4A">
      <w:pPr>
        <w:pStyle w:val="Zkladntext"/>
      </w:pPr>
    </w:p>
    <w:p w14:paraId="6E5FA7E1" w14:textId="77777777" w:rsidR="00FD67F5" w:rsidRDefault="00FD67F5" w:rsidP="004D3B4A">
      <w:pPr>
        <w:pStyle w:val="Zkladntext"/>
      </w:pPr>
    </w:p>
    <w:p w14:paraId="66B84305" w14:textId="77777777" w:rsidR="00FD67F5" w:rsidRDefault="00FD67F5" w:rsidP="004D3B4A">
      <w:pPr>
        <w:pStyle w:val="Zkladntext"/>
      </w:pPr>
    </w:p>
    <w:p w14:paraId="45F00064" w14:textId="77777777" w:rsidR="00FD67F5" w:rsidRDefault="00FD67F5" w:rsidP="004D3B4A">
      <w:pPr>
        <w:pStyle w:val="Zkladntext"/>
      </w:pPr>
    </w:p>
    <w:p w14:paraId="234BD38C" w14:textId="77777777" w:rsidR="00C3053A" w:rsidRDefault="00C3053A" w:rsidP="004D3B4A">
      <w:pPr>
        <w:pStyle w:val="Zkladntext"/>
      </w:pPr>
    </w:p>
    <w:p w14:paraId="2EFF65D2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2"/>
        <w:gridCol w:w="409"/>
        <w:gridCol w:w="1535"/>
        <w:gridCol w:w="222"/>
        <w:gridCol w:w="1800"/>
        <w:gridCol w:w="222"/>
        <w:gridCol w:w="1672"/>
        <w:gridCol w:w="74"/>
      </w:tblGrid>
      <w:tr w:rsidR="004D3B4A" w14:paraId="60F6BC95" w14:textId="77777777" w:rsidTr="0000290B">
        <w:trPr>
          <w:trHeight w:val="250"/>
        </w:trPr>
        <w:tc>
          <w:tcPr>
            <w:tcW w:w="3402" w:type="dxa"/>
            <w:gridSpan w:val="2"/>
          </w:tcPr>
          <w:p w14:paraId="16F1F977" w14:textId="77777777" w:rsidR="004D3B4A" w:rsidRDefault="004D3B4A" w:rsidP="0000290B">
            <w:pPr>
              <w:pStyle w:val="Tabulka"/>
            </w:pPr>
            <w:r>
              <w:lastRenderedPageBreak/>
              <w:br w:type="page"/>
            </w:r>
          </w:p>
        </w:tc>
        <w:tc>
          <w:tcPr>
            <w:tcW w:w="1559" w:type="dxa"/>
          </w:tcPr>
          <w:p w14:paraId="5BFC0B57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6F4C02E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217A916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0BE9D1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5B9E3F7E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00210EF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AD8AF9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0B97369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8D4DDA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8F05B5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7ED0CD1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11A39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2BBCAC0C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460BEE73" w14:textId="77777777" w:rsidTr="0000290B">
        <w:trPr>
          <w:trHeight w:val="250"/>
        </w:trPr>
        <w:tc>
          <w:tcPr>
            <w:tcW w:w="3402" w:type="dxa"/>
            <w:gridSpan w:val="2"/>
          </w:tcPr>
          <w:p w14:paraId="0F471170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3474C005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DF748D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2B2B8B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D656FD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678074C1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6BC931CE" w14:textId="77777777" w:rsidTr="0000290B">
        <w:trPr>
          <w:trHeight w:val="250"/>
        </w:trPr>
        <w:tc>
          <w:tcPr>
            <w:tcW w:w="3402" w:type="dxa"/>
            <w:gridSpan w:val="2"/>
          </w:tcPr>
          <w:p w14:paraId="52C77F8D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4A7532E4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0D2E398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61F50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6026A4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05B42A58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56C58EDE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2088A2C0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34D85D6B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6B84982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CDF88B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0C4C76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4821E11A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7CCE42B0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7406AE1E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3F529C13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F3A636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3A8AD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D6ADB4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76AF1E3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0FE1671B" w14:textId="77777777" w:rsidR="004D3B4A" w:rsidRDefault="004D3B4A" w:rsidP="004D3B4A">
      <w:pPr>
        <w:pStyle w:val="Zkladntext"/>
      </w:pPr>
    </w:p>
    <w:p w14:paraId="553D3260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7C2763A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7A0E36B3" w14:textId="77777777" w:rsidTr="0000290B">
        <w:trPr>
          <w:trHeight w:val="250"/>
        </w:trPr>
        <w:tc>
          <w:tcPr>
            <w:tcW w:w="3118" w:type="dxa"/>
            <w:gridSpan w:val="2"/>
          </w:tcPr>
          <w:p w14:paraId="6A3E5161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73C4ECEC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4C20F2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CBF090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41D869E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6489FB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124C4773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E556D09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E44BD6B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23B931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B84687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A7702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F86250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46E1AC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419F34AB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35DB097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C4C51F9" w14:textId="36746CC7" w:rsidR="004D3B4A" w:rsidRDefault="00866372" w:rsidP="0000290B">
            <w:pPr>
              <w:pStyle w:val="Tabulka"/>
              <w:jc w:val="center"/>
            </w:pPr>
            <w:r>
              <w:t xml:space="preserve">20 - </w:t>
            </w:r>
            <w:r w:rsidR="00A14DCF"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6F16B0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A33CB6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4F5CFE2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D8F6840" w14:textId="49027278" w:rsidR="004D3B4A" w:rsidRDefault="00A14DCF" w:rsidP="0000290B">
            <w:pPr>
              <w:pStyle w:val="Tabulka"/>
              <w:jc w:val="center"/>
            </w:pPr>
            <w:r>
              <w:t xml:space="preserve">1,67 až </w:t>
            </w:r>
            <w:r w:rsidR="00866372">
              <w:t xml:space="preserve"> 5</w:t>
            </w:r>
          </w:p>
        </w:tc>
      </w:tr>
      <w:tr w:rsidR="004D3B4A" w14:paraId="4C811AD5" w14:textId="77777777" w:rsidTr="0000290B">
        <w:trPr>
          <w:trHeight w:val="250"/>
        </w:trPr>
        <w:tc>
          <w:tcPr>
            <w:tcW w:w="3118" w:type="dxa"/>
            <w:gridSpan w:val="2"/>
          </w:tcPr>
          <w:p w14:paraId="13B460A9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9ECF363" w14:textId="77777777" w:rsidR="004D3B4A" w:rsidRDefault="00866372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14:paraId="6241D51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9888B5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0C147D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ED0262" w14:textId="77777777" w:rsidR="004D3B4A" w:rsidRDefault="004D3B4A" w:rsidP="00866372">
            <w:pPr>
              <w:pStyle w:val="Tabulka"/>
              <w:jc w:val="center"/>
            </w:pPr>
            <w:r>
              <w:t xml:space="preserve">8,3 až </w:t>
            </w:r>
            <w:r w:rsidR="00866372">
              <w:t>25</w:t>
            </w:r>
          </w:p>
        </w:tc>
      </w:tr>
      <w:tr w:rsidR="004D3B4A" w14:paraId="13688E9D" w14:textId="77777777" w:rsidTr="0000290B">
        <w:trPr>
          <w:trHeight w:val="250"/>
        </w:trPr>
        <w:tc>
          <w:tcPr>
            <w:tcW w:w="3118" w:type="dxa"/>
            <w:gridSpan w:val="2"/>
          </w:tcPr>
          <w:p w14:paraId="0FEF2952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6510F8F7" w14:textId="77777777" w:rsidR="004D3B4A" w:rsidRDefault="00866372" w:rsidP="0000290B">
            <w:pPr>
              <w:pStyle w:val="Tabulka"/>
              <w:jc w:val="center"/>
            </w:pPr>
            <w:r>
              <w:t>4</w:t>
            </w:r>
            <w:r w:rsidR="009459C0">
              <w:t xml:space="preserve"> - 6</w:t>
            </w:r>
          </w:p>
        </w:tc>
        <w:tc>
          <w:tcPr>
            <w:tcW w:w="141" w:type="dxa"/>
          </w:tcPr>
          <w:p w14:paraId="572C15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135BD22" w14:textId="77777777" w:rsidR="004D3B4A" w:rsidRDefault="00866372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5A5B45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054D06" w14:textId="77777777" w:rsidR="004D3B4A" w:rsidRDefault="009459C0" w:rsidP="009459C0">
            <w:pPr>
              <w:pStyle w:val="Tabulka"/>
              <w:jc w:val="center"/>
            </w:pPr>
            <w:r>
              <w:t>16,7 - 25</w:t>
            </w:r>
          </w:p>
        </w:tc>
      </w:tr>
      <w:tr w:rsidR="004D3B4A" w14:paraId="0BBDFD3C" w14:textId="77777777" w:rsidTr="0000290B">
        <w:trPr>
          <w:trHeight w:val="250"/>
        </w:trPr>
        <w:tc>
          <w:tcPr>
            <w:tcW w:w="3118" w:type="dxa"/>
            <w:gridSpan w:val="2"/>
          </w:tcPr>
          <w:p w14:paraId="2D33CFB0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7B364AF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82A6DE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C833EE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17CFDA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31C322F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12A89734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8BD6667" w14:textId="77777777" w:rsidR="004D3B4A" w:rsidRPr="00E22CD6" w:rsidRDefault="004D3B4A" w:rsidP="00251BF2">
      <w:pPr>
        <w:pStyle w:val="Pismenka"/>
        <w:tabs>
          <w:tab w:val="clear" w:pos="426"/>
        </w:tabs>
        <w:ind w:left="426"/>
      </w:pPr>
      <w:r w:rsidRPr="00E22CD6">
        <w:t>Cenné papiere a podiely</w:t>
      </w:r>
    </w:p>
    <w:p w14:paraId="450E6651" w14:textId="77777777" w:rsidR="004D3B4A" w:rsidRPr="000F038C" w:rsidRDefault="00F4619A" w:rsidP="004D3B4A">
      <w:pPr>
        <w:pStyle w:val="Zkladntext"/>
      </w:pPr>
      <w:r w:rsidRPr="00E22CD6">
        <w:t>Cenné papiere a podiely (okrem cenných papierov na obchodovanie) sa oceňujú obstarávacími cenami vrátane nákladov súvisiacich s obstaraním. Od obstarávacej ceny je odpočítané zníženie hodnoty cenných papierov a podielov.</w:t>
      </w:r>
      <w:r>
        <w:t xml:space="preserve"> </w:t>
      </w:r>
    </w:p>
    <w:p w14:paraId="547816A7" w14:textId="77777777" w:rsidR="003A6371" w:rsidRPr="000F038C" w:rsidRDefault="003A6371" w:rsidP="004D3B4A">
      <w:pPr>
        <w:pStyle w:val="Zkladntext"/>
      </w:pPr>
    </w:p>
    <w:p w14:paraId="1E09EDB8" w14:textId="77777777"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14:paraId="7DF178A4" w14:textId="77777777" w:rsidR="004D3B4A" w:rsidRDefault="004D3B4A" w:rsidP="004D3B4A">
      <w:pPr>
        <w:pStyle w:val="Zkladntext"/>
      </w:pPr>
    </w:p>
    <w:p w14:paraId="33AE32C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3CDDBD4D" w14:textId="77777777" w:rsidR="004D3B4A" w:rsidRDefault="004D3B4A" w:rsidP="004D3B4A">
      <w:pPr>
        <w:pStyle w:val="Zkladntext"/>
      </w:pPr>
      <w:r>
        <w:t>Zásoby sa oceňujú obstarávacou cenou (nakupované zásoby) alebo vlastnými nákladmi (zásob</w:t>
      </w:r>
      <w:r w:rsidR="0082109A">
        <w:t>y vytvorené vlastnou činnosťou).</w:t>
      </w:r>
    </w:p>
    <w:p w14:paraId="21B40CBD" w14:textId="77777777" w:rsidR="00D566E2" w:rsidRDefault="00D566E2" w:rsidP="004D3B4A">
      <w:pPr>
        <w:pStyle w:val="Zkladntext"/>
      </w:pPr>
    </w:p>
    <w:p w14:paraId="1359795E" w14:textId="77777777"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14:paraId="6A91C24B" w14:textId="77777777" w:rsidR="001A0656" w:rsidRDefault="001A0656" w:rsidP="004D3B4A">
      <w:pPr>
        <w:pStyle w:val="Zkladntext"/>
      </w:pPr>
    </w:p>
    <w:p w14:paraId="74D7AB75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10D99D25" w14:textId="77777777" w:rsidR="004D3B4A" w:rsidRDefault="004D3B4A" w:rsidP="004D3B4A">
      <w:pPr>
        <w:pStyle w:val="Zkladntext"/>
      </w:pPr>
    </w:p>
    <w:p w14:paraId="076E4ED0" w14:textId="77777777"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14:paraId="2DD24825" w14:textId="77777777" w:rsidR="00D4557E" w:rsidRDefault="00D4557E" w:rsidP="004D3B4A">
      <w:pPr>
        <w:pStyle w:val="Zkladntext"/>
      </w:pPr>
    </w:p>
    <w:p w14:paraId="7726915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1DA20DD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9459C0">
        <w:t xml:space="preserve"> Zníženie ich hodnoty sa vyjadruje opravnou položkou.</w:t>
      </w:r>
    </w:p>
    <w:p w14:paraId="6CF9F880" w14:textId="77777777" w:rsidR="004D3B4A" w:rsidRDefault="004D3B4A" w:rsidP="004D3B4A">
      <w:pPr>
        <w:pStyle w:val="Zkladntext"/>
      </w:pPr>
    </w:p>
    <w:p w14:paraId="4CBF28F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5C930C8E" w14:textId="77777777" w:rsidR="004D3B4A" w:rsidRDefault="004D3B4A" w:rsidP="004D3B4A">
      <w:pPr>
        <w:pStyle w:val="Zkladntext"/>
      </w:pPr>
      <w:r>
        <w:t xml:space="preserve">Peňažné prostriedky a ceniny sa oceňujú ich menovitou hodnotou. </w:t>
      </w:r>
    </w:p>
    <w:p w14:paraId="10557D5A" w14:textId="77777777" w:rsidR="004D3B4A" w:rsidRDefault="004D3B4A" w:rsidP="004D3B4A">
      <w:pPr>
        <w:pStyle w:val="Zkladntext"/>
      </w:pPr>
    </w:p>
    <w:p w14:paraId="3AB6B066" w14:textId="77777777" w:rsidR="004D3B4A" w:rsidRPr="00AE001B" w:rsidRDefault="004D3B4A" w:rsidP="00251BF2">
      <w:pPr>
        <w:pStyle w:val="Pismenka"/>
        <w:tabs>
          <w:tab w:val="clear" w:pos="426"/>
        </w:tabs>
        <w:ind w:left="426"/>
      </w:pPr>
      <w:r w:rsidRPr="00AE001B">
        <w:t>Náklady budúcich období a príjmy budúcich období</w:t>
      </w:r>
    </w:p>
    <w:p w14:paraId="0D9A1692" w14:textId="77777777" w:rsidR="004D3B4A" w:rsidRDefault="004D3B4A" w:rsidP="004D3B4A">
      <w:pPr>
        <w:pStyle w:val="Zkladntext"/>
      </w:pPr>
      <w:r w:rsidRPr="00AE001B">
        <w:t>Náklady budúcich období a príjmy budúcich období sa vykazujú vo výške, ktorá je potrebná na dodržanie zásady vecnej a časovej súvislosti s účtovným obdobím.</w:t>
      </w:r>
      <w:r w:rsidR="005E2719">
        <w:t xml:space="preserve"> </w:t>
      </w:r>
      <w:r w:rsidR="005E2719" w:rsidRPr="005E2719">
        <w:t>Spoločnosť časovo nerozlišuje náklady a príjmy budúcich období pri nevýz</w:t>
      </w:r>
      <w:r w:rsidR="00E4418C">
        <w:t>namných nákladoch a príjmoch.</w:t>
      </w:r>
    </w:p>
    <w:p w14:paraId="6B608686" w14:textId="77777777" w:rsidR="004D3B4A" w:rsidRDefault="004D3B4A" w:rsidP="004D3B4A">
      <w:pPr>
        <w:pStyle w:val="Zkladntext"/>
      </w:pPr>
    </w:p>
    <w:p w14:paraId="7115B850" w14:textId="77777777" w:rsidR="004E15B2" w:rsidRDefault="004D3B4A" w:rsidP="004E15B2">
      <w:pPr>
        <w:pStyle w:val="Pismenka"/>
        <w:tabs>
          <w:tab w:val="clear" w:pos="426"/>
        </w:tabs>
        <w:ind w:left="426"/>
      </w:pPr>
      <w:r>
        <w:t>Rezervy</w:t>
      </w:r>
      <w:r w:rsidR="00E22CD6">
        <w:t xml:space="preserve"> </w:t>
      </w:r>
    </w:p>
    <w:p w14:paraId="694CDC28" w14:textId="77777777" w:rsidR="004D3B4A" w:rsidRDefault="004D3B4A" w:rsidP="00AE001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AE001B">
        <w:rPr>
          <w:b w:val="0"/>
        </w:rPr>
        <w:t>Rezervy sú záväzky s neurčitým časovým vymedzením alebo výškou; tvoria sa na krytie známych rizík alebo strát z podnikania. Oceňujú sa v očakávanej výške záväzku.</w:t>
      </w:r>
    </w:p>
    <w:p w14:paraId="44A6D78D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4FA8211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0009C27A" w14:textId="77777777" w:rsidR="00E22CD6" w:rsidRDefault="004D3B4A" w:rsidP="00E22CD6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1767D5E" w14:textId="77777777" w:rsidR="00FD67F5" w:rsidRPr="004E15B2" w:rsidRDefault="00FD67F5" w:rsidP="00E22CD6">
      <w:pPr>
        <w:pStyle w:val="Zkladntext"/>
      </w:pPr>
    </w:p>
    <w:p w14:paraId="09B437B9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61CA7AA8" w14:textId="77777777" w:rsidR="004D3B4A" w:rsidRPr="00AE001B" w:rsidRDefault="004D3B4A" w:rsidP="00251BF2">
      <w:pPr>
        <w:pStyle w:val="Pismenka"/>
        <w:tabs>
          <w:tab w:val="clear" w:pos="426"/>
        </w:tabs>
        <w:ind w:left="426"/>
      </w:pPr>
      <w:r w:rsidRPr="00AE001B">
        <w:t>Výdavky budúcich období a výnosy budúcich období</w:t>
      </w:r>
    </w:p>
    <w:p w14:paraId="2FD06D7F" w14:textId="77777777" w:rsidR="004D3B4A" w:rsidRDefault="004D3B4A" w:rsidP="004D3B4A">
      <w:pPr>
        <w:pStyle w:val="Zkladntext"/>
      </w:pPr>
      <w:r w:rsidRPr="00AE001B">
        <w:t>Výdavky budúcich období a výnosy budúcich období sa vykazujú vo výške, ktorá je potrebná na dodržanie zásady vecnej a časovej súvislosti s účtovným obdobím.</w:t>
      </w:r>
    </w:p>
    <w:p w14:paraId="6A056911" w14:textId="77777777" w:rsidR="004007CA" w:rsidRDefault="004007CA" w:rsidP="004D3B4A">
      <w:pPr>
        <w:pStyle w:val="Zkladntext"/>
      </w:pPr>
    </w:p>
    <w:p w14:paraId="6C9C996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4EB5D14B" w14:textId="77777777"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14:paraId="302B122C" w14:textId="77777777" w:rsidR="00AB6B04" w:rsidRDefault="00AB6B04" w:rsidP="004D3B4A">
      <w:pPr>
        <w:pStyle w:val="Zkladntext"/>
      </w:pPr>
    </w:p>
    <w:p w14:paraId="7F64F959" w14:textId="77777777"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14:paraId="5FBEC397" w14:textId="77777777" w:rsidR="00781875" w:rsidRDefault="00781875" w:rsidP="004D3B4A">
      <w:pPr>
        <w:pStyle w:val="Zkladntext"/>
      </w:pPr>
    </w:p>
    <w:p w14:paraId="3462663A" w14:textId="77777777"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3DF887E7" w14:textId="77777777" w:rsidR="00781875" w:rsidRPr="001D5F78" w:rsidRDefault="00781875" w:rsidP="00781875">
      <w:pPr>
        <w:pStyle w:val="Zkladntext"/>
        <w:rPr>
          <w:szCs w:val="18"/>
        </w:rPr>
      </w:pPr>
    </w:p>
    <w:p w14:paraId="028271AD" w14:textId="77777777" w:rsidR="00A61FB3" w:rsidRPr="006957CC" w:rsidRDefault="006957CC" w:rsidP="004D3B4A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14:paraId="614FBBA2" w14:textId="77777777" w:rsidR="00A61FB3" w:rsidRDefault="00A61FB3" w:rsidP="004D3B4A">
      <w:pPr>
        <w:pStyle w:val="Zkladntext"/>
      </w:pPr>
    </w:p>
    <w:p w14:paraId="4ADE222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46D00229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4EFC53F" w14:textId="77777777" w:rsidR="002724ED" w:rsidRDefault="002724ED" w:rsidP="004D3B4A">
      <w:pPr>
        <w:pStyle w:val="Zkladntext"/>
      </w:pPr>
    </w:p>
    <w:p w14:paraId="6D6EE05E" w14:textId="77777777"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14:paraId="51A27839" w14:textId="77777777" w:rsidR="001E27A6" w:rsidRDefault="001E27A6" w:rsidP="004D3B4A">
      <w:pPr>
        <w:pStyle w:val="Zkladntext"/>
      </w:pPr>
    </w:p>
    <w:p w14:paraId="60EB0922" w14:textId="77777777"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14:paraId="33CA42CE" w14:textId="77777777" w:rsidR="004D3B4A" w:rsidRDefault="004D3B4A" w:rsidP="004D3B4A">
      <w:pPr>
        <w:pStyle w:val="Zkladntext"/>
      </w:pPr>
    </w:p>
    <w:p w14:paraId="7171B06D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18A2C67" w14:textId="77777777" w:rsidR="001E27A6" w:rsidRDefault="001E27A6" w:rsidP="004D3B4A">
      <w:pPr>
        <w:pStyle w:val="Zkladntext"/>
      </w:pPr>
    </w:p>
    <w:p w14:paraId="1CD626FD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14:paraId="5EA27AE5" w14:textId="77777777" w:rsidR="006E554A" w:rsidRDefault="006E554A" w:rsidP="004D3B4A">
      <w:pPr>
        <w:pStyle w:val="Zkladntext"/>
      </w:pPr>
    </w:p>
    <w:p w14:paraId="1A518BD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456F93F9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48C8681" w14:textId="77777777" w:rsidR="004D3B4A" w:rsidRDefault="004D3B4A" w:rsidP="00DA349A">
      <w:pPr>
        <w:pStyle w:val="Nadpis1"/>
      </w:pPr>
      <w:bookmarkStart w:id="2" w:name="_Toc530739900"/>
      <w:r>
        <w:br w:type="page"/>
      </w:r>
      <w:bookmarkEnd w:id="2"/>
      <w:r w:rsidR="0082109A">
        <w:lastRenderedPageBreak/>
        <w:t>informácie, ktoré vysvetľujú a dopĺňajú súvahu a výkaz ziskov a strát</w:t>
      </w:r>
    </w:p>
    <w:p w14:paraId="7E10F4E7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6B902D4A" w14:textId="77777777" w:rsidR="00736EFD" w:rsidRPr="00736EFD" w:rsidRDefault="001875BE" w:rsidP="00736EFD">
      <w:pPr>
        <w:pStyle w:val="Nadpis2"/>
        <w:numPr>
          <w:ilvl w:val="0"/>
          <w:numId w:val="25"/>
        </w:numPr>
      </w:pPr>
      <w:r>
        <w:t xml:space="preserve">  </w:t>
      </w:r>
      <w:r w:rsidR="00736EFD" w:rsidRPr="00736EFD">
        <w:t>Informácie o nákladoch a výnosoch, ktoré majú výnimočný rozsah alebo výskyt</w:t>
      </w:r>
    </w:p>
    <w:p w14:paraId="152654F7" w14:textId="77777777" w:rsidR="005D5C23" w:rsidRDefault="005D5C23" w:rsidP="0086743F"/>
    <w:p w14:paraId="7A963C8D" w14:textId="387D1191" w:rsidR="005D5C23" w:rsidRPr="006F50E2" w:rsidRDefault="001875BE" w:rsidP="005D5C23">
      <w:pPr>
        <w:ind w:firstLine="360"/>
        <w:rPr>
          <w:sz w:val="18"/>
        </w:rPr>
      </w:pPr>
      <w:r>
        <w:t xml:space="preserve">  </w:t>
      </w:r>
      <w:r w:rsidR="00736EFD" w:rsidRPr="00736EFD">
        <w:rPr>
          <w:sz w:val="18"/>
        </w:rPr>
        <w:t>Spoločnosť neúčtovala v roku 201</w:t>
      </w:r>
      <w:r w:rsidR="00A14DCF">
        <w:rPr>
          <w:sz w:val="18"/>
        </w:rPr>
        <w:t>9</w:t>
      </w:r>
      <w:r w:rsidR="00736EFD" w:rsidRPr="00736EFD">
        <w:rPr>
          <w:sz w:val="18"/>
        </w:rPr>
        <w:t xml:space="preserve"> o nákladoch a výnosoch, ktoré majú výnimočný rozsah alebo výskyt.</w:t>
      </w:r>
    </w:p>
    <w:p w14:paraId="709DEF98" w14:textId="77777777" w:rsidR="00DA349A" w:rsidRDefault="00DA349A" w:rsidP="00DA349A"/>
    <w:p w14:paraId="75FD9C84" w14:textId="77777777" w:rsidR="00DA349A" w:rsidRDefault="001875BE" w:rsidP="00AA3C43">
      <w:pPr>
        <w:pStyle w:val="Nadpis2"/>
        <w:numPr>
          <w:ilvl w:val="0"/>
          <w:numId w:val="25"/>
        </w:numPr>
      </w:pPr>
      <w:r>
        <w:t xml:space="preserve"> </w:t>
      </w:r>
      <w:r w:rsidR="00DA349A">
        <w:t>Informácie o</w:t>
      </w:r>
      <w:r w:rsidR="00362042">
        <w:t> </w:t>
      </w:r>
      <w:r w:rsidR="00DA349A">
        <w:t>záväzkoch</w:t>
      </w:r>
    </w:p>
    <w:p w14:paraId="1D6A6F5D" w14:textId="77777777" w:rsidR="00362042" w:rsidRDefault="00362042" w:rsidP="00362042"/>
    <w:p w14:paraId="173EFC8F" w14:textId="77777777" w:rsidR="00523612" w:rsidRDefault="00523612" w:rsidP="0086743F">
      <w:pPr>
        <w:pStyle w:val="Nadpis2"/>
        <w:numPr>
          <w:ilvl w:val="0"/>
          <w:numId w:val="58"/>
        </w:numPr>
      </w:pPr>
      <w:r>
        <w:t>Záväzky</w:t>
      </w:r>
    </w:p>
    <w:p w14:paraId="666BAF25" w14:textId="77777777" w:rsidR="00523612" w:rsidRDefault="00523612" w:rsidP="00523612">
      <w:pPr>
        <w:pStyle w:val="Zkladntext"/>
      </w:pPr>
    </w:p>
    <w:p w14:paraId="4C2B1D4B" w14:textId="77777777" w:rsidR="00523612" w:rsidRDefault="00523612" w:rsidP="00523612">
      <w:pPr>
        <w:pStyle w:val="Zkladntext"/>
      </w:pPr>
      <w:r>
        <w:t>Štruktúra záväzkov (okrem bankových úverov) podľa zostatkovej doby splatnosti je uvedená v nasledujúcom prehľade:</w:t>
      </w:r>
    </w:p>
    <w:p w14:paraId="2D0FB3F1" w14:textId="77777777" w:rsidR="00523612" w:rsidRPr="00D91A08" w:rsidRDefault="00523612" w:rsidP="00523612">
      <w:pPr>
        <w:pStyle w:val="Zkladntext"/>
        <w:rPr>
          <w:i/>
          <w:szCs w:val="18"/>
          <w:u w:val="single"/>
        </w:rPr>
      </w:pPr>
    </w:p>
    <w:p w14:paraId="4E76FB64" w14:textId="77777777" w:rsidR="00523612" w:rsidRDefault="00523612" w:rsidP="00523612">
      <w:pPr>
        <w:pStyle w:val="Zkladntext"/>
      </w:pPr>
    </w:p>
    <w:bookmarkStart w:id="3" w:name="_MON_1473681697"/>
    <w:bookmarkEnd w:id="3"/>
    <w:p w14:paraId="4597192C" w14:textId="0AA5B29A" w:rsidR="00523612" w:rsidRDefault="00A14DCF" w:rsidP="00523612">
      <w:pPr>
        <w:ind w:left="426"/>
      </w:pPr>
      <w:r>
        <w:object w:dxaOrig="8272" w:dyaOrig="2900" w14:anchorId="6525E999">
          <v:shape id="_x0000_i1050" type="#_x0000_t75" style="width:408pt;height:153pt" o:ole="" o:preferrelative="f">
            <v:imagedata r:id="rId14" o:title=""/>
            <o:lock v:ext="edit" aspectratio="f"/>
          </v:shape>
          <o:OLEObject Type="Embed" ProgID="Excel.Sheet.12" ShapeID="_x0000_i1050" DrawAspect="Content" ObjectID="_1665416381" r:id="rId15"/>
        </w:object>
      </w:r>
    </w:p>
    <w:p w14:paraId="50AD91C3" w14:textId="77777777" w:rsidR="00B6627C" w:rsidRDefault="00B6627C" w:rsidP="00523612">
      <w:pPr>
        <w:pStyle w:val="Zkladntext"/>
      </w:pPr>
    </w:p>
    <w:p w14:paraId="2DBDCB72" w14:textId="77777777" w:rsidR="00B6627C" w:rsidRDefault="00B6627C" w:rsidP="0086743F">
      <w:pPr>
        <w:pStyle w:val="Nadpis2"/>
        <w:numPr>
          <w:ilvl w:val="0"/>
          <w:numId w:val="58"/>
        </w:numPr>
      </w:pPr>
      <w:r>
        <w:t>Bankové úvery</w:t>
      </w:r>
    </w:p>
    <w:p w14:paraId="65329394" w14:textId="77777777" w:rsidR="00B6627C" w:rsidRDefault="00B6627C" w:rsidP="00B6627C">
      <w:pPr>
        <w:pStyle w:val="Zkladntext"/>
      </w:pPr>
    </w:p>
    <w:p w14:paraId="60547353" w14:textId="4DC99F1D" w:rsidR="00B6627C" w:rsidRDefault="00AA3C43" w:rsidP="00B6627C">
      <w:pPr>
        <w:pStyle w:val="Zkladntext"/>
      </w:pPr>
      <w:r w:rsidRPr="00AA3C43">
        <w:t>Spoločnosť neúčtovala v roku 20</w:t>
      </w:r>
      <w:r w:rsidR="00016C05">
        <w:t>1</w:t>
      </w:r>
      <w:r w:rsidR="00A14DCF">
        <w:t>9</w:t>
      </w:r>
      <w:r>
        <w:t xml:space="preserve"> o bankových úveroch.</w:t>
      </w:r>
    </w:p>
    <w:p w14:paraId="22D919D6" w14:textId="77777777" w:rsidR="00B6627C" w:rsidRDefault="00B6627C" w:rsidP="00B6627C">
      <w:pPr>
        <w:pStyle w:val="Zkladntext"/>
      </w:pPr>
    </w:p>
    <w:p w14:paraId="7DC0E2AE" w14:textId="77777777" w:rsidR="00FD67F5" w:rsidRDefault="00FD67F5" w:rsidP="00B6627C">
      <w:pPr>
        <w:pStyle w:val="Zkladntext"/>
      </w:pPr>
    </w:p>
    <w:p w14:paraId="6BC53966" w14:textId="77777777" w:rsidR="00FD67F5" w:rsidRDefault="00FD67F5" w:rsidP="0086743F">
      <w:pPr>
        <w:pStyle w:val="Nadpis2"/>
        <w:numPr>
          <w:ilvl w:val="0"/>
          <w:numId w:val="58"/>
        </w:numPr>
      </w:pPr>
      <w:r>
        <w:t>Pôžičky</w:t>
      </w:r>
    </w:p>
    <w:p w14:paraId="0837F891" w14:textId="77777777" w:rsidR="00FD67F5" w:rsidRDefault="00FD67F5" w:rsidP="00B6627C">
      <w:pPr>
        <w:pStyle w:val="Zkladntext"/>
      </w:pPr>
    </w:p>
    <w:p w14:paraId="6647858D" w14:textId="0EF558D7" w:rsidR="00FD67F5" w:rsidRPr="00B50225" w:rsidRDefault="00AA3C43" w:rsidP="0086743F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neúčtovala v roku 201</w:t>
      </w:r>
      <w:r w:rsidR="00A14DCF">
        <w:rPr>
          <w:szCs w:val="18"/>
        </w:rPr>
        <w:t>9</w:t>
      </w:r>
      <w:r>
        <w:rPr>
          <w:szCs w:val="18"/>
        </w:rPr>
        <w:t xml:space="preserve"> o pôžičkách.</w:t>
      </w:r>
    </w:p>
    <w:p w14:paraId="60DB58DF" w14:textId="77777777" w:rsidR="00AA3C43" w:rsidRDefault="00AA3C43" w:rsidP="00362042"/>
    <w:p w14:paraId="59ED5D5E" w14:textId="77777777" w:rsidR="00AA3C43" w:rsidRPr="00362042" w:rsidRDefault="00AA3C43" w:rsidP="00362042"/>
    <w:p w14:paraId="0223D0BE" w14:textId="77777777" w:rsidR="00DA349A" w:rsidRDefault="00DA349A" w:rsidP="00DA349A">
      <w:pPr>
        <w:pStyle w:val="Nadpis2"/>
        <w:numPr>
          <w:ilvl w:val="0"/>
          <w:numId w:val="25"/>
        </w:numPr>
      </w:pPr>
      <w:r>
        <w:t>Informácie o vlastných akciách</w:t>
      </w:r>
    </w:p>
    <w:p w14:paraId="330BCA96" w14:textId="77777777" w:rsidR="00DA349A" w:rsidRDefault="00DA349A" w:rsidP="00DA349A"/>
    <w:p w14:paraId="6667B3DC" w14:textId="781A63D9" w:rsidR="005D5C23" w:rsidRPr="006F50E2" w:rsidRDefault="005D5C23" w:rsidP="0086743F">
      <w:pPr>
        <w:ind w:firstLine="360"/>
        <w:rPr>
          <w:sz w:val="18"/>
        </w:rPr>
      </w:pPr>
      <w:r w:rsidRPr="006F50E2">
        <w:rPr>
          <w:sz w:val="18"/>
        </w:rPr>
        <w:t>Spoločnosť neúčtovala v roku 20</w:t>
      </w:r>
      <w:r w:rsidR="00A14DCF">
        <w:rPr>
          <w:sz w:val="18"/>
        </w:rPr>
        <w:t>19</w:t>
      </w:r>
      <w:r w:rsidRPr="006F50E2">
        <w:rPr>
          <w:sz w:val="18"/>
        </w:rPr>
        <w:t xml:space="preserve"> o vlastných akciách.</w:t>
      </w:r>
    </w:p>
    <w:p w14:paraId="336BE7D3" w14:textId="77777777" w:rsidR="00DA349A" w:rsidRDefault="00DA349A" w:rsidP="00DA349A"/>
    <w:p w14:paraId="4DA94884" w14:textId="77777777" w:rsidR="00DA349A" w:rsidRDefault="00DA349A" w:rsidP="00DA349A">
      <w:pPr>
        <w:pStyle w:val="Nadpis2"/>
        <w:numPr>
          <w:ilvl w:val="0"/>
          <w:numId w:val="25"/>
        </w:numPr>
      </w:pPr>
      <w:r>
        <w:t>Informácie o orgánoch účtovnej jednotky</w:t>
      </w:r>
    </w:p>
    <w:p w14:paraId="724FD900" w14:textId="77777777" w:rsidR="00DA349A" w:rsidRDefault="00DA349A" w:rsidP="00DA349A"/>
    <w:p w14:paraId="7C44C829" w14:textId="600A83B0" w:rsidR="00DA349A" w:rsidRPr="006F50E2" w:rsidRDefault="00DA349A" w:rsidP="0086743F">
      <w:pPr>
        <w:ind w:left="360"/>
        <w:rPr>
          <w:sz w:val="18"/>
        </w:rPr>
      </w:pPr>
      <w:r w:rsidRPr="006F50E2">
        <w:rPr>
          <w:sz w:val="18"/>
        </w:rPr>
        <w:t>Spoločnosť v roku 201</w:t>
      </w:r>
      <w:r w:rsidR="00A14DCF">
        <w:rPr>
          <w:sz w:val="18"/>
        </w:rPr>
        <w:t>9</w:t>
      </w:r>
      <w:r w:rsidRPr="006F50E2">
        <w:rPr>
          <w:sz w:val="18"/>
        </w:rPr>
        <w:t xml:space="preserve"> neposkytla </w:t>
      </w:r>
      <w:r w:rsidR="00B6627C" w:rsidRPr="006F50E2">
        <w:rPr>
          <w:sz w:val="18"/>
        </w:rPr>
        <w:t xml:space="preserve">a ani jej neboli splatené </w:t>
      </w:r>
      <w:r w:rsidRPr="006F50E2">
        <w:rPr>
          <w:sz w:val="18"/>
        </w:rPr>
        <w:t>žiadne záruky a pôžičky členom štatutárnych orgánov, dozorného alebo iného orgánu účtovnej jednotky.</w:t>
      </w:r>
    </w:p>
    <w:p w14:paraId="75BFD423" w14:textId="77777777" w:rsidR="00DB3363" w:rsidRDefault="00DB3363" w:rsidP="00DB3363">
      <w:pPr>
        <w:pStyle w:val="Nadpis2"/>
        <w:numPr>
          <w:ilvl w:val="0"/>
          <w:numId w:val="0"/>
        </w:numPr>
        <w:ind w:left="360"/>
      </w:pPr>
    </w:p>
    <w:p w14:paraId="5B3A3DAC" w14:textId="77777777" w:rsidR="00DA349A" w:rsidRDefault="00DA349A" w:rsidP="00DA349A">
      <w:pPr>
        <w:pStyle w:val="Nadpis2"/>
        <w:numPr>
          <w:ilvl w:val="0"/>
          <w:numId w:val="25"/>
        </w:numPr>
      </w:pPr>
      <w:r>
        <w:t>Informácie o povinnostiach účtovnej jednotky</w:t>
      </w:r>
    </w:p>
    <w:p w14:paraId="645CCC2B" w14:textId="77777777" w:rsidR="00DA349A" w:rsidRDefault="00DA349A" w:rsidP="00DA349A"/>
    <w:p w14:paraId="571181E9" w14:textId="77777777" w:rsidR="009E66D4" w:rsidRDefault="009E66D4" w:rsidP="00A80C42">
      <w:pPr>
        <w:pStyle w:val="Default"/>
        <w:numPr>
          <w:ilvl w:val="0"/>
          <w:numId w:val="59"/>
        </w:numPr>
        <w:ind w:left="720"/>
        <w:rPr>
          <w:rFonts w:eastAsia="Times New Roman"/>
          <w:b/>
          <w:color w:val="auto"/>
          <w:sz w:val="18"/>
          <w:szCs w:val="20"/>
        </w:rPr>
      </w:pPr>
      <w:r w:rsidRPr="00A80C42">
        <w:rPr>
          <w:rFonts w:eastAsia="Times New Roman"/>
          <w:b/>
          <w:color w:val="auto"/>
          <w:sz w:val="18"/>
          <w:szCs w:val="20"/>
        </w:rPr>
        <w:t>Finančné povinnosti, ktoré sa nevykazujú v súvahe, ale sú významné na posúdenie finan</w:t>
      </w:r>
      <w:r w:rsidR="00A80C42">
        <w:rPr>
          <w:rFonts w:eastAsia="Times New Roman"/>
          <w:b/>
          <w:color w:val="auto"/>
          <w:sz w:val="18"/>
          <w:szCs w:val="20"/>
        </w:rPr>
        <w:t>čnej situácie účtovnej jednotky.</w:t>
      </w:r>
    </w:p>
    <w:p w14:paraId="55B19DE3" w14:textId="77777777" w:rsidR="00AA3C43" w:rsidRPr="00A80C42" w:rsidRDefault="00AA3C43" w:rsidP="00AA3C43">
      <w:pPr>
        <w:pStyle w:val="Default"/>
        <w:rPr>
          <w:rFonts w:eastAsia="Times New Roman"/>
          <w:b/>
          <w:color w:val="auto"/>
          <w:sz w:val="18"/>
          <w:szCs w:val="20"/>
        </w:rPr>
      </w:pPr>
    </w:p>
    <w:p w14:paraId="1A02E9EE" w14:textId="0C718EB5" w:rsidR="009E66D4" w:rsidRDefault="00AA3C43" w:rsidP="00AA3C43">
      <w:pPr>
        <w:pStyle w:val="Default"/>
        <w:ind w:left="675" w:firstLine="33"/>
        <w:rPr>
          <w:rFonts w:eastAsia="Times New Roman"/>
          <w:color w:val="auto"/>
          <w:sz w:val="18"/>
          <w:szCs w:val="20"/>
        </w:rPr>
      </w:pPr>
      <w:r w:rsidRPr="00AA3C43">
        <w:rPr>
          <w:rFonts w:eastAsia="Times New Roman"/>
          <w:color w:val="auto"/>
          <w:sz w:val="18"/>
          <w:szCs w:val="20"/>
        </w:rPr>
        <w:t>Spoločnosť za rok 20</w:t>
      </w:r>
      <w:r w:rsidR="00A14DCF">
        <w:rPr>
          <w:rFonts w:eastAsia="Times New Roman"/>
          <w:color w:val="auto"/>
          <w:sz w:val="18"/>
          <w:szCs w:val="20"/>
        </w:rPr>
        <w:t>19</w:t>
      </w:r>
      <w:r w:rsidRPr="00AA3C43">
        <w:rPr>
          <w:rFonts w:eastAsia="Times New Roman"/>
          <w:color w:val="auto"/>
          <w:sz w:val="18"/>
          <w:szCs w:val="20"/>
        </w:rPr>
        <w:t xml:space="preserve"> nemá pre uvedenú položku obsahovú náplň.</w:t>
      </w:r>
    </w:p>
    <w:p w14:paraId="7CD5087A" w14:textId="77777777" w:rsidR="00AA3C43" w:rsidRPr="006F50E2" w:rsidRDefault="00AA3C43" w:rsidP="00A80C42">
      <w:pPr>
        <w:pStyle w:val="Default"/>
        <w:ind w:left="675"/>
        <w:rPr>
          <w:rFonts w:eastAsia="Times New Roman"/>
          <w:color w:val="auto"/>
          <w:sz w:val="18"/>
          <w:szCs w:val="20"/>
        </w:rPr>
      </w:pPr>
    </w:p>
    <w:p w14:paraId="13B3394B" w14:textId="77777777" w:rsidR="00A80C42" w:rsidRPr="00A80C42" w:rsidRDefault="00B6627C" w:rsidP="00A80C42">
      <w:pPr>
        <w:pStyle w:val="Default"/>
        <w:numPr>
          <w:ilvl w:val="0"/>
          <w:numId w:val="59"/>
        </w:numPr>
        <w:rPr>
          <w:rFonts w:eastAsia="Times New Roman"/>
          <w:b/>
          <w:color w:val="auto"/>
          <w:sz w:val="18"/>
          <w:szCs w:val="20"/>
        </w:rPr>
      </w:pPr>
      <w:r w:rsidRPr="00A80C42">
        <w:rPr>
          <w:rFonts w:eastAsia="Times New Roman"/>
          <w:b/>
          <w:color w:val="auto"/>
          <w:sz w:val="18"/>
          <w:szCs w:val="20"/>
        </w:rPr>
        <w:t>Podmienené záväzky</w:t>
      </w:r>
      <w:r w:rsidR="005D5C23" w:rsidRPr="00A80C42">
        <w:rPr>
          <w:rFonts w:eastAsia="Times New Roman"/>
          <w:b/>
          <w:color w:val="auto"/>
          <w:sz w:val="18"/>
          <w:szCs w:val="20"/>
        </w:rPr>
        <w:t xml:space="preserve"> (pasíva)</w:t>
      </w:r>
      <w:r w:rsidRPr="00A80C42">
        <w:rPr>
          <w:rFonts w:eastAsia="Times New Roman"/>
          <w:b/>
          <w:color w:val="auto"/>
          <w:sz w:val="18"/>
          <w:szCs w:val="20"/>
        </w:rPr>
        <w:t>, ktorých pl</w:t>
      </w:r>
      <w:r w:rsidR="0082109A" w:rsidRPr="00A80C42">
        <w:rPr>
          <w:rFonts w:eastAsia="Times New Roman"/>
          <w:b/>
          <w:color w:val="auto"/>
          <w:sz w:val="18"/>
          <w:szCs w:val="20"/>
        </w:rPr>
        <w:t>n</w:t>
      </w:r>
      <w:r w:rsidRPr="00A80C42">
        <w:rPr>
          <w:rFonts w:eastAsia="Times New Roman"/>
          <w:b/>
          <w:color w:val="auto"/>
          <w:sz w:val="18"/>
          <w:szCs w:val="20"/>
        </w:rPr>
        <w:t>enie nenastalo,</w:t>
      </w:r>
      <w:r w:rsidR="0082109A" w:rsidRPr="00A80C42">
        <w:rPr>
          <w:rFonts w:eastAsia="Times New Roman"/>
          <w:b/>
          <w:color w:val="auto"/>
          <w:sz w:val="18"/>
          <w:szCs w:val="20"/>
        </w:rPr>
        <w:t xml:space="preserve"> ale je predpoklad jeho plnenia. </w:t>
      </w:r>
    </w:p>
    <w:p w14:paraId="5DA9A738" w14:textId="77777777" w:rsidR="00A80C42" w:rsidRDefault="00A80C42" w:rsidP="00A80C42">
      <w:pPr>
        <w:pStyle w:val="Odsekzoznamu"/>
        <w:rPr>
          <w:sz w:val="18"/>
        </w:rPr>
      </w:pPr>
    </w:p>
    <w:p w14:paraId="5080F94B" w14:textId="71C92C7A" w:rsidR="00AA3C43" w:rsidRDefault="00AA3C43" w:rsidP="00AA3C43">
      <w:pPr>
        <w:pStyle w:val="Odsekzoznamu"/>
        <w:ind w:firstLine="57"/>
        <w:rPr>
          <w:sz w:val="18"/>
        </w:rPr>
      </w:pPr>
      <w:r w:rsidRPr="00AA3C43">
        <w:rPr>
          <w:sz w:val="18"/>
        </w:rPr>
        <w:t>Spoločnosť za rok 201</w:t>
      </w:r>
      <w:r w:rsidR="00A14DCF">
        <w:rPr>
          <w:sz w:val="18"/>
        </w:rPr>
        <w:t>9</w:t>
      </w:r>
      <w:r w:rsidRPr="00AA3C43">
        <w:rPr>
          <w:sz w:val="18"/>
        </w:rPr>
        <w:t xml:space="preserve"> nemá pre uvedenú položku obsahovú náplň.</w:t>
      </w:r>
    </w:p>
    <w:p w14:paraId="7EE885F0" w14:textId="77777777" w:rsidR="00C95F05" w:rsidRPr="006F50E2" w:rsidRDefault="00C95F05" w:rsidP="00C95F05">
      <w:pPr>
        <w:pStyle w:val="Default"/>
        <w:ind w:left="1494"/>
        <w:rPr>
          <w:rFonts w:eastAsia="Times New Roman"/>
          <w:color w:val="auto"/>
          <w:sz w:val="18"/>
          <w:szCs w:val="20"/>
        </w:rPr>
      </w:pPr>
    </w:p>
    <w:p w14:paraId="39674445" w14:textId="77777777" w:rsidR="004F5174" w:rsidRDefault="00C95F05" w:rsidP="00C95F05">
      <w:pPr>
        <w:pStyle w:val="Nadpis2"/>
        <w:numPr>
          <w:ilvl w:val="0"/>
          <w:numId w:val="25"/>
        </w:numPr>
      </w:pPr>
      <w:r>
        <w:t>Informácie o udelení výlučného práve alebo osobitného práva, ktorým sa udelilo právo poskytovať služby vo verejnom záujme</w:t>
      </w:r>
    </w:p>
    <w:p w14:paraId="49B2DD1D" w14:textId="77777777" w:rsidR="00736EFD" w:rsidRDefault="00736EFD" w:rsidP="00736EFD"/>
    <w:p w14:paraId="6DD97767" w14:textId="4AF9964A" w:rsidR="004F5174" w:rsidRPr="00736EFD" w:rsidRDefault="00736EFD" w:rsidP="004F5174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r w:rsidRPr="00736EFD">
        <w:rPr>
          <w:b w:val="0"/>
          <w:szCs w:val="18"/>
        </w:rPr>
        <w:t>Spoločnosť za rok 201</w:t>
      </w:r>
      <w:r w:rsidR="00A14DCF">
        <w:rPr>
          <w:b w:val="0"/>
          <w:szCs w:val="18"/>
        </w:rPr>
        <w:t>9</w:t>
      </w:r>
      <w:r w:rsidRPr="00736EFD">
        <w:rPr>
          <w:b w:val="0"/>
          <w:szCs w:val="18"/>
        </w:rPr>
        <w:t xml:space="preserve"> nemá pre uvedenú položku obsahovú náplň.</w:t>
      </w:r>
    </w:p>
    <w:p w14:paraId="4AC68A67" w14:textId="77777777" w:rsidR="00D95A54" w:rsidRPr="00DA349A" w:rsidRDefault="00D95A54" w:rsidP="0021672E">
      <w:pPr>
        <w:pStyle w:val="Odsekzoznamu"/>
        <w:ind w:left="0"/>
      </w:pPr>
    </w:p>
    <w:sectPr w:rsidR="00D95A54" w:rsidRPr="00DA349A" w:rsidSect="00DD1CC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05C73" w14:textId="77777777" w:rsidR="000C5E64" w:rsidRDefault="000C5E64" w:rsidP="00E95128">
      <w:r>
        <w:separator/>
      </w:r>
    </w:p>
  </w:endnote>
  <w:endnote w:type="continuationSeparator" w:id="0">
    <w:p w14:paraId="43F02C6C" w14:textId="77777777" w:rsidR="000C5E64" w:rsidRDefault="000C5E6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779790"/>
      <w:docPartObj>
        <w:docPartGallery w:val="Page Numbers (Bottom of Page)"/>
        <w:docPartUnique/>
      </w:docPartObj>
    </w:sdtPr>
    <w:sdtEndPr/>
    <w:sdtContent>
      <w:p w14:paraId="7418A63D" w14:textId="77777777" w:rsidR="00A16945" w:rsidRDefault="00A1694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C42">
          <w:rPr>
            <w:noProof/>
          </w:rPr>
          <w:t>6</w:t>
        </w:r>
        <w:r>
          <w:fldChar w:fldCharType="end"/>
        </w:r>
      </w:p>
    </w:sdtContent>
  </w:sdt>
  <w:p w14:paraId="70AE59DC" w14:textId="77777777" w:rsidR="00A16945" w:rsidRDefault="00A169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DA777" w14:textId="77777777" w:rsidR="00DA349A" w:rsidRDefault="00DA349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F5E5786" w14:textId="77777777" w:rsidR="00DA349A" w:rsidRDefault="00DA34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1507A9B" w14:textId="77777777" w:rsidR="00DA349A" w:rsidRPr="00F70C00" w:rsidRDefault="00DA34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F7B67" w14:textId="77777777" w:rsidR="000C5E64" w:rsidRDefault="000C5E64" w:rsidP="00E95128">
      <w:r>
        <w:separator/>
      </w:r>
    </w:p>
  </w:footnote>
  <w:footnote w:type="continuationSeparator" w:id="0">
    <w:p w14:paraId="3E8323F4" w14:textId="77777777" w:rsidR="000C5E64" w:rsidRDefault="000C5E6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21C39" w14:textId="77777777" w:rsidR="00DA349A" w:rsidRDefault="00DA349A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6317E6A" w14:textId="77777777" w:rsidR="00DA349A" w:rsidRPr="00E95128" w:rsidRDefault="00DA349A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="00C3053A"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3CB7BD3" w14:textId="1F5072FC" w:rsidR="00DA349A" w:rsidRDefault="00DA349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="00865FC5" w:rsidRPr="00865FC5">
      <w:rPr>
        <w:b/>
        <w:bCs/>
        <w:sz w:val="18"/>
        <w:szCs w:val="18"/>
      </w:rPr>
      <w:t>SDK.Li</w:t>
    </w:r>
    <w:proofErr w:type="spellEnd"/>
    <w:r w:rsidR="00865FC5" w:rsidRPr="00865FC5">
      <w:rPr>
        <w:b/>
        <w:bCs/>
        <w:sz w:val="18"/>
        <w:szCs w:val="18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9E6C87">
      <w:rPr>
        <w:sz w:val="18"/>
        <w:szCs w:val="18"/>
      </w:rPr>
      <w:t>201</w:t>
    </w:r>
    <w:r w:rsidR="00A14DCF">
      <w:rPr>
        <w:sz w:val="18"/>
        <w:szCs w:val="18"/>
      </w:rPr>
      <w:t>9</w:t>
    </w:r>
  </w:p>
  <w:p w14:paraId="605A4D41" w14:textId="77777777" w:rsidR="00DA349A" w:rsidRDefault="00DA349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929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0"/>
      <w:gridCol w:w="649"/>
      <w:gridCol w:w="450"/>
      <w:gridCol w:w="283"/>
      <w:gridCol w:w="283"/>
      <w:gridCol w:w="283"/>
      <w:gridCol w:w="283"/>
      <w:gridCol w:w="283"/>
      <w:gridCol w:w="283"/>
      <w:gridCol w:w="283"/>
      <w:gridCol w:w="283"/>
      <w:gridCol w:w="546"/>
      <w:gridCol w:w="496"/>
      <w:gridCol w:w="283"/>
      <w:gridCol w:w="283"/>
      <w:gridCol w:w="283"/>
      <w:gridCol w:w="283"/>
      <w:gridCol w:w="283"/>
      <w:gridCol w:w="283"/>
      <w:gridCol w:w="283"/>
      <w:gridCol w:w="283"/>
      <w:gridCol w:w="283"/>
      <w:gridCol w:w="283"/>
    </w:tblGrid>
    <w:tr w:rsidR="004C566B" w:rsidRPr="00F51073" w14:paraId="56821A66" w14:textId="77777777" w:rsidTr="004C566B">
      <w:trPr>
        <w:trHeight w:val="284"/>
      </w:trPr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03529D58" w14:textId="77777777" w:rsidR="004C566B" w:rsidRPr="00F51073" w:rsidRDefault="004C566B" w:rsidP="004C566B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 w:rsidRPr="00F51073">
            <w:rPr>
              <w:rFonts w:cs="Arial"/>
              <w:color w:val="000000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F51073">
            <w:rPr>
              <w:rFonts w:cs="Arial"/>
              <w:color w:val="000000"/>
              <w:sz w:val="18"/>
              <w:szCs w:val="18"/>
              <w:lang w:eastAsia="sk-SK"/>
            </w:rPr>
            <w:t>Úč</w:t>
          </w:r>
          <w:proofErr w:type="spellEnd"/>
          <w:r w:rsidRPr="00F51073">
            <w:rPr>
              <w:rFonts w:cs="Arial"/>
              <w:color w:val="000000"/>
              <w:sz w:val="18"/>
              <w:szCs w:val="18"/>
              <w:lang w:eastAsia="sk-SK"/>
            </w:rPr>
            <w:t xml:space="preserve"> MÚJ 3 - 0</w:t>
          </w:r>
          <w:r>
            <w:rPr>
              <w:rFonts w:cs="Arial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64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136AED92" w14:textId="77777777" w:rsidR="004C566B" w:rsidRPr="00F51073" w:rsidRDefault="004C566B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single" w:sz="8" w:space="0" w:color="auto"/>
          </w:tcBorders>
          <w:shd w:val="clear" w:color="auto" w:fill="auto"/>
          <w:vAlign w:val="center"/>
          <w:hideMark/>
        </w:tcPr>
        <w:p w14:paraId="0828C127" w14:textId="77777777" w:rsidR="004C566B" w:rsidRPr="00F51073" w:rsidRDefault="004C566B" w:rsidP="004538B1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1E86A7BF" w14:textId="77777777" w:rsidR="004C566B" w:rsidRPr="00F51073" w:rsidRDefault="00267653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2EDE152B" w14:textId="77777777" w:rsidR="004C566B" w:rsidRPr="00F51073" w:rsidRDefault="00267653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18DED0BD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36FAAC64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49B447FA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243A1EE2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4BF8E81" w14:textId="77777777" w:rsidR="004C566B" w:rsidRPr="00F51073" w:rsidRDefault="00267653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9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23CAD2DE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5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708469F" w14:textId="77777777" w:rsidR="004C566B" w:rsidRPr="00F51073" w:rsidRDefault="004C566B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496" w:type="dxa"/>
          <w:tcBorders>
            <w:top w:val="nil"/>
            <w:left w:val="nil"/>
            <w:bottom w:val="nil"/>
            <w:right w:val="single" w:sz="8" w:space="0" w:color="auto"/>
          </w:tcBorders>
          <w:shd w:val="clear" w:color="auto" w:fill="auto"/>
          <w:vAlign w:val="center"/>
          <w:hideMark/>
        </w:tcPr>
        <w:p w14:paraId="538A0F89" w14:textId="77777777" w:rsidR="004C566B" w:rsidRPr="00F51073" w:rsidRDefault="004C566B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 w:rsidRPr="00F51073">
            <w:rPr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7282E970" w14:textId="77777777" w:rsidR="004C566B" w:rsidRPr="00F51073" w:rsidRDefault="00267653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23425265" w14:textId="77777777" w:rsidR="004C566B" w:rsidRPr="00F51073" w:rsidRDefault="00267653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425FA4F6" w14:textId="77777777" w:rsidR="004C566B" w:rsidRPr="00F51073" w:rsidRDefault="00267653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A485B04" w14:textId="77777777" w:rsidR="004C566B" w:rsidRPr="00F51073" w:rsidRDefault="00267653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74D886A3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31B2016B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14ED366C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4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B4D8AD3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18D3A655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0AA0D117" w14:textId="77777777" w:rsidR="004C566B" w:rsidRPr="00F51073" w:rsidRDefault="00865FC5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5</w:t>
          </w:r>
        </w:p>
      </w:tc>
    </w:tr>
  </w:tbl>
  <w:p w14:paraId="583B99FD" w14:textId="77777777" w:rsidR="00DA349A" w:rsidRPr="00E95128" w:rsidRDefault="00523612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76ACE" w14:textId="77777777" w:rsidR="00DA349A" w:rsidRDefault="00DA34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1794039" w14:textId="77777777" w:rsidR="00DA349A" w:rsidRPr="00E95128" w:rsidRDefault="00DA34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5C7C7AD9" wp14:editId="2E81ACD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3A186F2" w14:textId="77777777" w:rsidR="00DA349A" w:rsidRDefault="00DA34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16C2F39E" w14:textId="77777777" w:rsidR="00DA349A" w:rsidRPr="00E95128" w:rsidRDefault="00DA34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A349A" w14:paraId="0C285C2B" w14:textId="77777777" w:rsidTr="00D34B3E">
      <w:trPr>
        <w:trHeight w:val="299"/>
      </w:trPr>
      <w:tc>
        <w:tcPr>
          <w:tcW w:w="2251" w:type="dxa"/>
          <w:vAlign w:val="center"/>
        </w:tcPr>
        <w:p w14:paraId="5008B80F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89F21C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C1A1422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F832ED9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1425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F76BD10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93FDEC4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251B169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30FE96D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47AE419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98D6355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287BF5" w14:textId="77777777"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364A242" w14:textId="77777777" w:rsidR="00DA349A" w:rsidRPr="00E95128" w:rsidRDefault="00DA349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2553C5"/>
    <w:multiLevelType w:val="hybridMultilevel"/>
    <w:tmpl w:val="C6FEAC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4B220C08"/>
    <w:multiLevelType w:val="hybridMultilevel"/>
    <w:tmpl w:val="A01CCE2C"/>
    <w:lvl w:ilvl="0" w:tplc="00FC37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8AF7D25"/>
    <w:multiLevelType w:val="hybridMultilevel"/>
    <w:tmpl w:val="B6929A7A"/>
    <w:lvl w:ilvl="0" w:tplc="92F4093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639C1D32"/>
    <w:multiLevelType w:val="hybridMultilevel"/>
    <w:tmpl w:val="B7BEA7AE"/>
    <w:lvl w:ilvl="0" w:tplc="ABDE161C">
      <w:start w:val="5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3"/>
  </w:num>
  <w:num w:numId="40">
    <w:abstractNumId w:val="23"/>
  </w:num>
  <w:num w:numId="41">
    <w:abstractNumId w:val="23"/>
  </w:num>
  <w:num w:numId="42">
    <w:abstractNumId w:val="6"/>
  </w:num>
  <w:num w:numId="43">
    <w:abstractNumId w:val="25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0"/>
  </w:num>
  <w:num w:numId="47">
    <w:abstractNumId w:val="23"/>
  </w:num>
  <w:num w:numId="48">
    <w:abstractNumId w:val="1"/>
  </w:num>
  <w:num w:numId="49">
    <w:abstractNumId w:val="23"/>
  </w:num>
  <w:num w:numId="50">
    <w:abstractNumId w:val="10"/>
  </w:num>
  <w:num w:numId="51">
    <w:abstractNumId w:val="5"/>
  </w:num>
  <w:num w:numId="52">
    <w:abstractNumId w:val="28"/>
  </w:num>
  <w:num w:numId="53">
    <w:abstractNumId w:val="13"/>
  </w:num>
  <w:num w:numId="54">
    <w:abstractNumId w:val="15"/>
  </w:num>
  <w:num w:numId="55">
    <w:abstractNumId w:val="17"/>
  </w:num>
  <w:num w:numId="56">
    <w:abstractNumId w:val="22"/>
  </w:num>
  <w:num w:numId="57">
    <w:abstractNumId w:val="16"/>
  </w:num>
  <w:num w:numId="58">
    <w:abstractNumId w:val="19"/>
  </w:num>
  <w:num w:numId="59">
    <w:abstractNumId w:val="21"/>
  </w:num>
  <w:num w:numId="60">
    <w:abstractNumId w:val="7"/>
  </w:num>
  <w:num w:numId="61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W2NLa0NDYzNDC0sDRV0lEKTi0uzszPAykwqgUAbbMoziwAAAA="/>
  </w:docVars>
  <w:rsids>
    <w:rsidRoot w:val="00AA3C43"/>
    <w:rsid w:val="00000EBD"/>
    <w:rsid w:val="0000290B"/>
    <w:rsid w:val="00002921"/>
    <w:rsid w:val="00003C63"/>
    <w:rsid w:val="000040F5"/>
    <w:rsid w:val="00006F02"/>
    <w:rsid w:val="00010822"/>
    <w:rsid w:val="00010C2A"/>
    <w:rsid w:val="00016C05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E64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75BE"/>
    <w:rsid w:val="00193EE6"/>
    <w:rsid w:val="001A065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394A"/>
    <w:rsid w:val="001C6938"/>
    <w:rsid w:val="001D06F0"/>
    <w:rsid w:val="001D181E"/>
    <w:rsid w:val="001D3160"/>
    <w:rsid w:val="001D3DCB"/>
    <w:rsid w:val="001D4E8A"/>
    <w:rsid w:val="001D507C"/>
    <w:rsid w:val="001D5F78"/>
    <w:rsid w:val="001D76A0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72E"/>
    <w:rsid w:val="00216E9E"/>
    <w:rsid w:val="0021757D"/>
    <w:rsid w:val="00221F76"/>
    <w:rsid w:val="00223446"/>
    <w:rsid w:val="00224E1E"/>
    <w:rsid w:val="00225398"/>
    <w:rsid w:val="0023026F"/>
    <w:rsid w:val="002303A4"/>
    <w:rsid w:val="002304B6"/>
    <w:rsid w:val="002325BB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65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1B68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3B3"/>
    <w:rsid w:val="003147AA"/>
    <w:rsid w:val="00331FD6"/>
    <w:rsid w:val="00332136"/>
    <w:rsid w:val="00335C04"/>
    <w:rsid w:val="00340AA9"/>
    <w:rsid w:val="00340CB1"/>
    <w:rsid w:val="0034119B"/>
    <w:rsid w:val="00342E08"/>
    <w:rsid w:val="003434C5"/>
    <w:rsid w:val="00352453"/>
    <w:rsid w:val="00354B2F"/>
    <w:rsid w:val="00361248"/>
    <w:rsid w:val="00362042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3883"/>
    <w:rsid w:val="003A4862"/>
    <w:rsid w:val="003A5476"/>
    <w:rsid w:val="003A6371"/>
    <w:rsid w:val="003B03F8"/>
    <w:rsid w:val="003B0801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104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66B"/>
    <w:rsid w:val="004C587E"/>
    <w:rsid w:val="004D1815"/>
    <w:rsid w:val="004D25F3"/>
    <w:rsid w:val="004D3B14"/>
    <w:rsid w:val="004D3B4A"/>
    <w:rsid w:val="004E0168"/>
    <w:rsid w:val="004E0BAA"/>
    <w:rsid w:val="004E0C8C"/>
    <w:rsid w:val="004E15B2"/>
    <w:rsid w:val="004E7FC9"/>
    <w:rsid w:val="004F1F45"/>
    <w:rsid w:val="004F3DD3"/>
    <w:rsid w:val="004F5174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23612"/>
    <w:rsid w:val="005269FE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C23"/>
    <w:rsid w:val="005D614C"/>
    <w:rsid w:val="005E020D"/>
    <w:rsid w:val="005E09B4"/>
    <w:rsid w:val="005E0DD6"/>
    <w:rsid w:val="005E2719"/>
    <w:rsid w:val="005E3ACC"/>
    <w:rsid w:val="005E4178"/>
    <w:rsid w:val="005E7AC3"/>
    <w:rsid w:val="005F1C9B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7B3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756"/>
    <w:rsid w:val="006E6B24"/>
    <w:rsid w:val="006E7A01"/>
    <w:rsid w:val="006F056A"/>
    <w:rsid w:val="006F28DA"/>
    <w:rsid w:val="006F50E2"/>
    <w:rsid w:val="006F5D26"/>
    <w:rsid w:val="007019A7"/>
    <w:rsid w:val="00701F03"/>
    <w:rsid w:val="00703344"/>
    <w:rsid w:val="00703D6F"/>
    <w:rsid w:val="00705108"/>
    <w:rsid w:val="00705935"/>
    <w:rsid w:val="00714597"/>
    <w:rsid w:val="0072695D"/>
    <w:rsid w:val="00726991"/>
    <w:rsid w:val="00726DDA"/>
    <w:rsid w:val="0073065F"/>
    <w:rsid w:val="007336EE"/>
    <w:rsid w:val="00736EFD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410F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2059"/>
    <w:rsid w:val="007C3B50"/>
    <w:rsid w:val="007D3E38"/>
    <w:rsid w:val="007D6502"/>
    <w:rsid w:val="007D7B37"/>
    <w:rsid w:val="007D7E92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6D"/>
    <w:rsid w:val="0080548E"/>
    <w:rsid w:val="00805AB5"/>
    <w:rsid w:val="00806CE9"/>
    <w:rsid w:val="00806EE2"/>
    <w:rsid w:val="00815894"/>
    <w:rsid w:val="00815A32"/>
    <w:rsid w:val="00816C5F"/>
    <w:rsid w:val="0082109A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5FC5"/>
    <w:rsid w:val="00866372"/>
    <w:rsid w:val="008669C1"/>
    <w:rsid w:val="0086743F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459C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2C4D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6689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6675"/>
    <w:rsid w:val="009E66D4"/>
    <w:rsid w:val="009E6C87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14DCF"/>
    <w:rsid w:val="00A16945"/>
    <w:rsid w:val="00A2012A"/>
    <w:rsid w:val="00A20D49"/>
    <w:rsid w:val="00A20DD0"/>
    <w:rsid w:val="00A21B29"/>
    <w:rsid w:val="00A2269B"/>
    <w:rsid w:val="00A2387A"/>
    <w:rsid w:val="00A25722"/>
    <w:rsid w:val="00A26359"/>
    <w:rsid w:val="00A26C17"/>
    <w:rsid w:val="00A31DFF"/>
    <w:rsid w:val="00A351EB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0C42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3C43"/>
    <w:rsid w:val="00AA51D1"/>
    <w:rsid w:val="00AA5D23"/>
    <w:rsid w:val="00AB3FDB"/>
    <w:rsid w:val="00AB572C"/>
    <w:rsid w:val="00AB58B6"/>
    <w:rsid w:val="00AB6B04"/>
    <w:rsid w:val="00AC017E"/>
    <w:rsid w:val="00AC12B2"/>
    <w:rsid w:val="00AC63EC"/>
    <w:rsid w:val="00AD26D8"/>
    <w:rsid w:val="00AD43BD"/>
    <w:rsid w:val="00AD4FCA"/>
    <w:rsid w:val="00AD6758"/>
    <w:rsid w:val="00AD7880"/>
    <w:rsid w:val="00AD7D94"/>
    <w:rsid w:val="00AE001B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2809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627C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053A"/>
    <w:rsid w:val="00C33B5C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3736"/>
    <w:rsid w:val="00C94614"/>
    <w:rsid w:val="00C94FB8"/>
    <w:rsid w:val="00C95F05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74CC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1CAB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29F"/>
    <w:rsid w:val="00D90AF1"/>
    <w:rsid w:val="00D91A08"/>
    <w:rsid w:val="00D91BEC"/>
    <w:rsid w:val="00D922AE"/>
    <w:rsid w:val="00D933FB"/>
    <w:rsid w:val="00D95A54"/>
    <w:rsid w:val="00D9677E"/>
    <w:rsid w:val="00DA0D3E"/>
    <w:rsid w:val="00DA1B0B"/>
    <w:rsid w:val="00DA2806"/>
    <w:rsid w:val="00DA349A"/>
    <w:rsid w:val="00DA69AE"/>
    <w:rsid w:val="00DA6F92"/>
    <w:rsid w:val="00DB1FDB"/>
    <w:rsid w:val="00DB3363"/>
    <w:rsid w:val="00DB4BB7"/>
    <w:rsid w:val="00DC2A64"/>
    <w:rsid w:val="00DC68C3"/>
    <w:rsid w:val="00DD1CC9"/>
    <w:rsid w:val="00DD23C0"/>
    <w:rsid w:val="00DD5774"/>
    <w:rsid w:val="00DD774E"/>
    <w:rsid w:val="00DE16DE"/>
    <w:rsid w:val="00DE1D1A"/>
    <w:rsid w:val="00DE358C"/>
    <w:rsid w:val="00DE5898"/>
    <w:rsid w:val="00DF5D41"/>
    <w:rsid w:val="00E02FF0"/>
    <w:rsid w:val="00E03B57"/>
    <w:rsid w:val="00E10B8A"/>
    <w:rsid w:val="00E1390D"/>
    <w:rsid w:val="00E1728C"/>
    <w:rsid w:val="00E22AD2"/>
    <w:rsid w:val="00E22CD6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18C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F91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073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2034"/>
    <w:rsid w:val="00FD44E7"/>
    <w:rsid w:val="00FD4736"/>
    <w:rsid w:val="00FD67F5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64277F"/>
  <w15:docId w15:val="{03196E2C-FC08-450C-85FD-C874D62F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3620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D9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no\Documents\_ownCloud\Bestcena.sk\Bestcena.sk%202015\UZ%202015\MUJ_Vzorove_poznamky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sharepoint/v3/fields"/>
    <ds:schemaRef ds:uri="http://purl.org/dc/elements/1.1/"/>
    <ds:schemaRef ds:uri="http://purl.org/dc/dcmitype/"/>
    <ds:schemaRef ds:uri="http://schemas.microsoft.com/office/2006/documentManagement/types"/>
    <ds:schemaRef ds:uri="cf981484-ed93-4090-baf6-fe2481f804a7"/>
    <ds:schemaRef ds:uri="http://schemas.microsoft.com/sharepoint/v3"/>
    <ds:schemaRef ds:uri="http://schemas.openxmlformats.org/package/2006/metadata/core-propertie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AA43EAD-A76B-4800-B4CB-D635B11DD2C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MUJ_Vzorove_poznamky_2015</Template>
  <TotalTime>6</TotalTime>
  <Pages>4</Pages>
  <Words>1487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Morávek</dc:creator>
  <cp:lastModifiedBy>Bestcena.sk s.r.o. Bestcena.sk s.r.o.</cp:lastModifiedBy>
  <cp:revision>2</cp:revision>
  <cp:lastPrinted>2019-06-19T06:25:00Z</cp:lastPrinted>
  <dcterms:created xsi:type="dcterms:W3CDTF">2020-10-28T17:53:00Z</dcterms:created>
  <dcterms:modified xsi:type="dcterms:W3CDTF">2020-10-28T17:53:00Z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