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6" w:type="dxa"/>
        <w:tblInd w:w="5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0"/>
        <w:gridCol w:w="267"/>
        <w:gridCol w:w="2"/>
        <w:gridCol w:w="1"/>
        <w:gridCol w:w="42"/>
        <w:gridCol w:w="6"/>
        <w:gridCol w:w="2"/>
        <w:gridCol w:w="1"/>
        <w:gridCol w:w="184"/>
        <w:gridCol w:w="2"/>
        <w:gridCol w:w="6"/>
        <w:gridCol w:w="3"/>
        <w:gridCol w:w="108"/>
        <w:gridCol w:w="9"/>
        <w:gridCol w:w="8"/>
        <w:gridCol w:w="2"/>
        <w:gridCol w:w="101"/>
        <w:gridCol w:w="1"/>
        <w:gridCol w:w="4"/>
        <w:gridCol w:w="5"/>
        <w:gridCol w:w="9"/>
        <w:gridCol w:w="57"/>
        <w:gridCol w:w="118"/>
        <w:gridCol w:w="10"/>
        <w:gridCol w:w="15"/>
        <w:gridCol w:w="2"/>
        <w:gridCol w:w="1"/>
        <w:gridCol w:w="15"/>
        <w:gridCol w:w="4"/>
        <w:gridCol w:w="4"/>
        <w:gridCol w:w="4"/>
        <w:gridCol w:w="15"/>
        <w:gridCol w:w="74"/>
        <w:gridCol w:w="58"/>
        <w:gridCol w:w="104"/>
        <w:gridCol w:w="6"/>
        <w:gridCol w:w="4"/>
        <w:gridCol w:w="2"/>
        <w:gridCol w:w="15"/>
        <w:gridCol w:w="18"/>
        <w:gridCol w:w="1"/>
        <w:gridCol w:w="1"/>
        <w:gridCol w:w="134"/>
        <w:gridCol w:w="50"/>
        <w:gridCol w:w="35"/>
        <w:gridCol w:w="6"/>
        <w:gridCol w:w="4"/>
        <w:gridCol w:w="2"/>
        <w:gridCol w:w="19"/>
        <w:gridCol w:w="30"/>
        <w:gridCol w:w="26"/>
        <w:gridCol w:w="16"/>
        <w:gridCol w:w="2"/>
        <w:gridCol w:w="2"/>
        <w:gridCol w:w="155"/>
        <w:gridCol w:w="36"/>
        <w:gridCol w:w="81"/>
        <w:gridCol w:w="34"/>
        <w:gridCol w:w="14"/>
        <w:gridCol w:w="4"/>
        <w:gridCol w:w="2"/>
        <w:gridCol w:w="32"/>
        <w:gridCol w:w="4"/>
        <w:gridCol w:w="137"/>
        <w:gridCol w:w="25"/>
        <w:gridCol w:w="65"/>
        <w:gridCol w:w="43"/>
        <w:gridCol w:w="12"/>
        <w:gridCol w:w="6"/>
        <w:gridCol w:w="2"/>
        <w:gridCol w:w="15"/>
        <w:gridCol w:w="10"/>
        <w:gridCol w:w="2"/>
        <w:gridCol w:w="19"/>
        <w:gridCol w:w="160"/>
        <w:gridCol w:w="12"/>
        <w:gridCol w:w="36"/>
        <w:gridCol w:w="36"/>
        <w:gridCol w:w="6"/>
        <w:gridCol w:w="4"/>
        <w:gridCol w:w="2"/>
        <w:gridCol w:w="8"/>
        <w:gridCol w:w="5"/>
        <w:gridCol w:w="5"/>
        <w:gridCol w:w="4"/>
        <w:gridCol w:w="2"/>
        <w:gridCol w:w="211"/>
        <w:gridCol w:w="15"/>
        <w:gridCol w:w="6"/>
        <w:gridCol w:w="4"/>
        <w:gridCol w:w="2"/>
        <w:gridCol w:w="7"/>
        <w:gridCol w:w="1"/>
        <w:gridCol w:w="65"/>
        <w:gridCol w:w="2"/>
        <w:gridCol w:w="11"/>
        <w:gridCol w:w="2"/>
        <w:gridCol w:w="215"/>
        <w:gridCol w:w="21"/>
        <w:gridCol w:w="12"/>
        <w:gridCol w:w="6"/>
        <w:gridCol w:w="4"/>
        <w:gridCol w:w="2"/>
        <w:gridCol w:w="8"/>
        <w:gridCol w:w="42"/>
        <w:gridCol w:w="1"/>
        <w:gridCol w:w="13"/>
        <w:gridCol w:w="2"/>
        <w:gridCol w:w="226"/>
        <w:gridCol w:w="2"/>
        <w:gridCol w:w="4"/>
        <w:gridCol w:w="6"/>
        <w:gridCol w:w="4"/>
        <w:gridCol w:w="66"/>
        <w:gridCol w:w="3"/>
        <w:gridCol w:w="13"/>
        <w:gridCol w:w="2"/>
        <w:gridCol w:w="279"/>
        <w:gridCol w:w="2"/>
        <w:gridCol w:w="4"/>
        <w:gridCol w:w="6"/>
        <w:gridCol w:w="4"/>
        <w:gridCol w:w="11"/>
        <w:gridCol w:w="5"/>
        <w:gridCol w:w="13"/>
        <w:gridCol w:w="2"/>
        <w:gridCol w:w="303"/>
        <w:gridCol w:w="8"/>
        <w:gridCol w:w="13"/>
        <w:gridCol w:w="2"/>
        <w:gridCol w:w="20"/>
        <w:gridCol w:w="2"/>
        <w:gridCol w:w="4"/>
        <w:gridCol w:w="6"/>
        <w:gridCol w:w="4"/>
        <w:gridCol w:w="265"/>
        <w:gridCol w:w="19"/>
        <w:gridCol w:w="4"/>
        <w:gridCol w:w="2"/>
        <w:gridCol w:w="2"/>
        <w:gridCol w:w="4"/>
        <w:gridCol w:w="4"/>
        <w:gridCol w:w="264"/>
        <w:gridCol w:w="4"/>
        <w:gridCol w:w="4"/>
        <w:gridCol w:w="4"/>
        <w:gridCol w:w="4"/>
        <w:gridCol w:w="8"/>
        <w:gridCol w:w="25"/>
        <w:gridCol w:w="2"/>
        <w:gridCol w:w="289"/>
        <w:gridCol w:w="4"/>
        <w:gridCol w:w="4"/>
        <w:gridCol w:w="4"/>
        <w:gridCol w:w="4"/>
        <w:gridCol w:w="19"/>
        <w:gridCol w:w="2"/>
        <w:gridCol w:w="287"/>
        <w:gridCol w:w="4"/>
        <w:gridCol w:w="8"/>
        <w:gridCol w:w="25"/>
        <w:gridCol w:w="2"/>
        <w:gridCol w:w="281"/>
        <w:gridCol w:w="4"/>
        <w:gridCol w:w="8"/>
        <w:gridCol w:w="31"/>
        <w:gridCol w:w="2"/>
        <w:gridCol w:w="295"/>
        <w:gridCol w:w="4"/>
        <w:gridCol w:w="8"/>
        <w:gridCol w:w="17"/>
        <w:gridCol w:w="2"/>
        <w:gridCol w:w="330"/>
        <w:gridCol w:w="4"/>
        <w:gridCol w:w="8"/>
        <w:gridCol w:w="314"/>
        <w:gridCol w:w="14"/>
        <w:gridCol w:w="4"/>
        <w:gridCol w:w="8"/>
        <w:gridCol w:w="268"/>
        <w:gridCol w:w="4"/>
        <w:gridCol w:w="8"/>
        <w:gridCol w:w="20"/>
        <w:gridCol w:w="16"/>
        <w:gridCol w:w="272"/>
        <w:gridCol w:w="4"/>
        <w:gridCol w:w="8"/>
        <w:gridCol w:w="26"/>
        <w:gridCol w:w="14"/>
        <w:gridCol w:w="288"/>
        <w:gridCol w:w="4"/>
        <w:gridCol w:w="8"/>
        <w:gridCol w:w="12"/>
        <w:gridCol w:w="13"/>
        <w:gridCol w:w="303"/>
        <w:gridCol w:w="4"/>
        <w:gridCol w:w="6"/>
        <w:gridCol w:w="2"/>
        <w:gridCol w:w="9"/>
        <w:gridCol w:w="315"/>
        <w:gridCol w:w="10"/>
        <w:gridCol w:w="13"/>
        <w:gridCol w:w="4"/>
        <w:gridCol w:w="8"/>
        <w:gridCol w:w="296"/>
        <w:gridCol w:w="4"/>
        <w:gridCol w:w="5"/>
        <w:gridCol w:w="320"/>
      </w:tblGrid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58" w:type="dxa"/>
            <w:gridSpan w:val="11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</w:rPr>
            </w:pP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45" w:type="dxa"/>
            <w:gridSpan w:val="9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667FB8">
        <w:trPr>
          <w:trHeight w:val="276"/>
        </w:trPr>
        <w:tc>
          <w:tcPr>
            <w:tcW w:w="9286" w:type="dxa"/>
            <w:gridSpan w:val="20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007" w:rsidRDefault="00E66007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POZNÁMKY</w:t>
            </w:r>
          </w:p>
        </w:tc>
      </w:tr>
      <w:tr w:rsidR="00E66007" w:rsidTr="00667FB8">
        <w:trPr>
          <w:trHeight w:val="276"/>
        </w:trPr>
        <w:tc>
          <w:tcPr>
            <w:tcW w:w="9286" w:type="dxa"/>
            <w:gridSpan w:val="20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007" w:rsidRDefault="00E66007">
            <w:pPr>
              <w:rPr>
                <w:rFonts w:ascii="Arial" w:hAnsi="Arial"/>
                <w:b/>
                <w:bCs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334" w:type="dxa"/>
            <w:gridSpan w:val="13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individuálnej účtovnej závierky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4" w:type="dxa"/>
            <w:gridSpan w:val="6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zostavenej k :  </w:t>
            </w:r>
          </w:p>
        </w:tc>
        <w:tc>
          <w:tcPr>
            <w:tcW w:w="1961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31.12.2020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</w:t>
            </w: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0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eurocentoch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639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celých eurách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</w:t>
            </w: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74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mesiac</w:t>
            </w:r>
          </w:p>
        </w:tc>
        <w:tc>
          <w:tcPr>
            <w:tcW w:w="62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007" w:rsidRDefault="00E66007" w:rsidP="00667FB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rok</w:t>
            </w: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 w:rsidP="00667FB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mesiac</w:t>
            </w:r>
          </w:p>
        </w:tc>
        <w:tc>
          <w:tcPr>
            <w:tcW w:w="69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007" w:rsidRDefault="00E66007" w:rsidP="00667FB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rok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20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 obdobie od</w:t>
            </w: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9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 w:rsidP="005D5A5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04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do</w:t>
            </w:r>
          </w:p>
          <w:p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5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72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 w:rsidP="00106D6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 w:rsidP="00106D6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 w:rsidP="00106D6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 w:rsidP="00106D6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6007" w:rsidRDefault="00E66007" w:rsidP="00106D6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6007" w:rsidRDefault="00E66007" w:rsidP="00106D6E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79" w:type="dxa"/>
            <w:gridSpan w:val="1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Bezprostredne predchádzajúce obdobie od</w:t>
            </w:r>
          </w:p>
        </w:tc>
        <w:tc>
          <w:tcPr>
            <w:tcW w:w="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0</w:t>
            </w:r>
          </w:p>
        </w:tc>
        <w:tc>
          <w:tcPr>
            <w:tcW w:w="39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1 </w:t>
            </w: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 w:rsidP="00780E7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0 </w:t>
            </w:r>
          </w:p>
        </w:tc>
        <w:tc>
          <w:tcPr>
            <w:tcW w:w="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1 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104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do</w:t>
            </w:r>
          </w:p>
          <w:p w:rsidR="00E66007" w:rsidRDefault="00E66007" w:rsidP="00106D6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1 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 w:rsidP="00106D6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 w:rsidP="00106D6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41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79" w:type="dxa"/>
            <w:gridSpan w:val="10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Dátum vzniku účtovnej jednotky</w:t>
            </w: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00" w:type="dxa"/>
            <w:gridSpan w:val="2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Účtovná závierka</w:t>
            </w: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9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Účtovná závierka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*)</w:t>
            </w: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31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31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2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- riadna</w:t>
            </w: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59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- zostavená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-mimoriadna</w:t>
            </w: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359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- schválená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- priebežná</w:t>
            </w: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0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49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IČO</w:t>
            </w: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27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DIČ</w:t>
            </w: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Kód SK NACE</w:t>
            </w: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3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32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3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2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32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3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3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3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3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gridSpan w:val="4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E864D0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489" w:type="dxa"/>
            <w:gridSpan w:val="157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Obchodné meno /názov/ účtovnej jednotky</w:t>
            </w: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2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</w:t>
            </w:r>
          </w:p>
        </w:tc>
        <w:tc>
          <w:tcPr>
            <w:tcW w:w="2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</w:t>
            </w:r>
          </w:p>
        </w:tc>
        <w:tc>
          <w:tcPr>
            <w:tcW w:w="3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</w:t>
            </w:r>
          </w:p>
        </w:tc>
        <w:tc>
          <w:tcPr>
            <w:tcW w:w="34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3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</w:t>
            </w:r>
          </w:p>
        </w:tc>
        <w:tc>
          <w:tcPr>
            <w:tcW w:w="3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</w:t>
            </w:r>
          </w:p>
        </w:tc>
        <w:tc>
          <w:tcPr>
            <w:tcW w:w="34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</w:t>
            </w:r>
          </w:p>
        </w:tc>
        <w:tc>
          <w:tcPr>
            <w:tcW w:w="34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</w:t>
            </w:r>
          </w:p>
        </w:tc>
        <w:tc>
          <w:tcPr>
            <w:tcW w:w="3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š</w:t>
            </w:r>
          </w:p>
        </w:tc>
        <w:tc>
          <w:tcPr>
            <w:tcW w:w="3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</w:t>
            </w:r>
          </w:p>
        </w:tc>
        <w:tc>
          <w:tcPr>
            <w:tcW w:w="39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</w:t>
            </w:r>
          </w:p>
        </w:tc>
        <w:tc>
          <w:tcPr>
            <w:tcW w:w="3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á</w:t>
            </w:r>
          </w:p>
        </w:tc>
        <w:tc>
          <w:tcPr>
            <w:tcW w:w="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</w:t>
            </w:r>
          </w:p>
        </w:tc>
        <w:tc>
          <w:tcPr>
            <w:tcW w:w="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</w:t>
            </w:r>
          </w:p>
        </w:tc>
        <w:tc>
          <w:tcPr>
            <w:tcW w:w="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</w:t>
            </w:r>
          </w:p>
        </w:tc>
        <w:tc>
          <w:tcPr>
            <w:tcW w:w="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39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7" w:type="dxa"/>
            <w:gridSpan w:val="133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Sídlo účtovnej jednotky</w:t>
            </w:r>
          </w:p>
        </w:tc>
        <w:tc>
          <w:tcPr>
            <w:tcW w:w="3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81" w:type="dxa"/>
            <w:gridSpan w:val="10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Ulica</w:t>
            </w: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Číslo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</w:t>
            </w:r>
          </w:p>
        </w:tc>
        <w:tc>
          <w:tcPr>
            <w:tcW w:w="3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</w:t>
            </w:r>
          </w:p>
        </w:tc>
        <w:tc>
          <w:tcPr>
            <w:tcW w:w="32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</w:t>
            </w:r>
          </w:p>
        </w:tc>
        <w:tc>
          <w:tcPr>
            <w:tcW w:w="32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á</w:t>
            </w:r>
          </w:p>
        </w:tc>
        <w:tc>
          <w:tcPr>
            <w:tcW w:w="32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</w:t>
            </w:r>
          </w:p>
        </w:tc>
        <w:tc>
          <w:tcPr>
            <w:tcW w:w="32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ú</w:t>
            </w:r>
          </w:p>
        </w:tc>
        <w:tc>
          <w:tcPr>
            <w:tcW w:w="32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</w:t>
            </w:r>
          </w:p>
        </w:tc>
        <w:tc>
          <w:tcPr>
            <w:tcW w:w="32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32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9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3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PSČ</w:t>
            </w: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79" w:type="dxa"/>
            <w:gridSpan w:val="1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Názov obce</w:t>
            </w: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3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32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3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</w:t>
            </w:r>
          </w:p>
        </w:tc>
        <w:tc>
          <w:tcPr>
            <w:tcW w:w="32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Y</w:t>
            </w:r>
          </w:p>
        </w:tc>
        <w:tc>
          <w:tcPr>
            <w:tcW w:w="32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</w:t>
            </w:r>
          </w:p>
        </w:tc>
        <w:tc>
          <w:tcPr>
            <w:tcW w:w="32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32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</w:t>
            </w:r>
          </w:p>
        </w:tc>
        <w:tc>
          <w:tcPr>
            <w:tcW w:w="32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3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9" w:type="dxa"/>
            <w:gridSpan w:val="77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Číslo telefónu</w:t>
            </w: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4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Číslo faxu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35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⁄</w:t>
            </w:r>
          </w:p>
        </w:tc>
        <w:tc>
          <w:tcPr>
            <w:tcW w:w="33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⁄</w:t>
            </w:r>
          </w:p>
        </w:tc>
        <w:tc>
          <w:tcPr>
            <w:tcW w:w="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4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e-mail</w:t>
            </w: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1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1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3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E66007" w:rsidTr="00106D6E">
        <w:trPr>
          <w:trHeight w:val="37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5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5" w:type="dxa"/>
            <w:gridSpan w:val="7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E66007" w:rsidRDefault="00E6600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Zostavené dňa:  </w:t>
            </w:r>
          </w:p>
        </w:tc>
        <w:tc>
          <w:tcPr>
            <w:tcW w:w="1946" w:type="dxa"/>
            <w:gridSpan w:val="6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6007" w:rsidRDefault="00E6600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Podpisový záznam osoby zodpovednej za vedenie účtovníctva:</w:t>
            </w:r>
          </w:p>
        </w:tc>
        <w:tc>
          <w:tcPr>
            <w:tcW w:w="2261" w:type="dxa"/>
            <w:gridSpan w:val="4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6007" w:rsidRDefault="00E6600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Podpisový záznam osoby zodpovednej za zostavenie účtovnej závierky:</w:t>
            </w:r>
          </w:p>
        </w:tc>
        <w:tc>
          <w:tcPr>
            <w:tcW w:w="2604" w:type="dxa"/>
            <w:gridSpan w:val="3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6007" w:rsidRDefault="00E6600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Podpisový záznam člena štatutárneho orgánu ÚJ alebo FO, ktorá je účtovnou jednotkou :</w:t>
            </w: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5" w:type="dxa"/>
            <w:gridSpan w:val="7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08.02.2020</w:t>
            </w:r>
          </w:p>
        </w:tc>
        <w:tc>
          <w:tcPr>
            <w:tcW w:w="1946" w:type="dxa"/>
            <w:gridSpan w:val="6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1" w:type="dxa"/>
            <w:gridSpan w:val="4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04" w:type="dxa"/>
            <w:gridSpan w:val="3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774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61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1" w:type="dxa"/>
            <w:gridSpan w:val="4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04" w:type="dxa"/>
            <w:gridSpan w:val="3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61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1" w:type="dxa"/>
            <w:gridSpan w:val="4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04" w:type="dxa"/>
            <w:gridSpan w:val="3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5" w:type="dxa"/>
            <w:gridSpan w:val="7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Schválené dňa :</w:t>
            </w:r>
          </w:p>
        </w:tc>
        <w:tc>
          <w:tcPr>
            <w:tcW w:w="1946" w:type="dxa"/>
            <w:gridSpan w:val="61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1" w:type="dxa"/>
            <w:gridSpan w:val="4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04" w:type="dxa"/>
            <w:gridSpan w:val="3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4" w:type="dxa"/>
            <w:gridSpan w:val="2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61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1" w:type="dxa"/>
            <w:gridSpan w:val="4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04" w:type="dxa"/>
            <w:gridSpan w:val="3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5" w:type="dxa"/>
            <w:gridSpan w:val="7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:rsidR="00E66007" w:rsidRDefault="00E6600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46" w:type="dxa"/>
            <w:gridSpan w:val="61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1" w:type="dxa"/>
            <w:gridSpan w:val="4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04" w:type="dxa"/>
            <w:gridSpan w:val="3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66007" w:rsidTr="00106D6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4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2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774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6007" w:rsidRDefault="00E6600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46" w:type="dxa"/>
            <w:gridSpan w:val="61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1" w:type="dxa"/>
            <w:gridSpan w:val="4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04" w:type="dxa"/>
            <w:gridSpan w:val="3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6007" w:rsidRDefault="00E66007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66007" w:rsidRDefault="00E66007" w:rsidP="004311B3">
      <w:pPr>
        <w:rPr>
          <w:b/>
        </w:rPr>
      </w:pPr>
    </w:p>
    <w:p w:rsidR="00E66007" w:rsidRDefault="00E66007" w:rsidP="004311B3">
      <w:pPr>
        <w:rPr>
          <w:b/>
        </w:rPr>
      </w:pPr>
    </w:p>
    <w:p w:rsidR="00E66007" w:rsidRDefault="00E66007" w:rsidP="004311B3">
      <w:pPr>
        <w:rPr>
          <w:b/>
        </w:rPr>
      </w:pPr>
    </w:p>
    <w:p w:rsidR="00E66007" w:rsidRDefault="00E66007" w:rsidP="004311B3">
      <w:pPr>
        <w:rPr>
          <w:b/>
        </w:rPr>
      </w:pPr>
      <w:r>
        <w:rPr>
          <w:b/>
        </w:rPr>
        <w:t>A. Účtovná jednotka :</w:t>
      </w:r>
    </w:p>
    <w:p w:rsidR="00E66007" w:rsidRDefault="00E66007" w:rsidP="004311B3">
      <w:pPr>
        <w:jc w:val="both"/>
      </w:pPr>
    </w:p>
    <w:p w:rsidR="00E66007" w:rsidRPr="004D6CEE" w:rsidRDefault="00E66007" w:rsidP="004311B3">
      <w:pPr>
        <w:jc w:val="both"/>
        <w:rPr>
          <w:i/>
        </w:rPr>
      </w:pPr>
      <w:r w:rsidRPr="004D6CEE">
        <w:rPr>
          <w:i/>
        </w:rPr>
        <w:t>a) Obchodné meno a sídlo účtovnej jednotky, dátum jej založenia a dátum jej vzniku :</w:t>
      </w:r>
    </w:p>
    <w:p w:rsidR="00E66007" w:rsidRDefault="00E66007" w:rsidP="00106D6E">
      <w:pPr>
        <w:tabs>
          <w:tab w:val="left" w:pos="284"/>
        </w:tabs>
        <w:jc w:val="both"/>
      </w:pPr>
      <w:r>
        <w:t xml:space="preserve"> </w:t>
      </w:r>
      <w:r>
        <w:tab/>
        <w:t>Alena Horešová s. r. o.</w:t>
      </w:r>
    </w:p>
    <w:p w:rsidR="00E66007" w:rsidRDefault="00E66007" w:rsidP="00106D6E">
      <w:pPr>
        <w:tabs>
          <w:tab w:val="left" w:pos="284"/>
        </w:tabs>
        <w:jc w:val="both"/>
      </w:pPr>
      <w:r>
        <w:tab/>
        <w:t>Turá Lúka 33</w:t>
      </w:r>
    </w:p>
    <w:p w:rsidR="00E66007" w:rsidRDefault="00E66007" w:rsidP="00106D6E">
      <w:pPr>
        <w:tabs>
          <w:tab w:val="left" w:pos="284"/>
        </w:tabs>
        <w:jc w:val="both"/>
      </w:pPr>
      <w:r>
        <w:tab/>
        <w:t>907 03 Myjava</w:t>
      </w:r>
    </w:p>
    <w:p w:rsidR="00E66007" w:rsidRDefault="00E66007" w:rsidP="00106D6E">
      <w:pPr>
        <w:tabs>
          <w:tab w:val="left" w:pos="284"/>
        </w:tabs>
        <w:jc w:val="both"/>
      </w:pPr>
      <w:r>
        <w:tab/>
        <w:t>Deň založenia : 12.07.2011</w:t>
      </w:r>
    </w:p>
    <w:p w:rsidR="00E66007" w:rsidRDefault="00E66007" w:rsidP="00106D6E">
      <w:pPr>
        <w:tabs>
          <w:tab w:val="left" w:pos="284"/>
        </w:tabs>
        <w:jc w:val="both"/>
      </w:pPr>
      <w:r>
        <w:tab/>
        <w:t>Dátum vzniku : deň zápisu do obchodného registra Okresného súdu v Trenčíne v oddiele</w:t>
      </w:r>
    </w:p>
    <w:p w:rsidR="00E66007" w:rsidRDefault="00E66007" w:rsidP="00106D6E">
      <w:pPr>
        <w:tabs>
          <w:tab w:val="left" w:pos="284"/>
        </w:tabs>
        <w:jc w:val="both"/>
      </w:pPr>
      <w:r>
        <w:tab/>
        <w:t>s.r.o., vložke 24872/R dňa 27.07.2011</w:t>
      </w:r>
    </w:p>
    <w:p w:rsidR="00E66007" w:rsidRDefault="00E66007" w:rsidP="004311B3">
      <w:pPr>
        <w:jc w:val="both"/>
      </w:pPr>
    </w:p>
    <w:p w:rsidR="00E66007" w:rsidRDefault="00E66007" w:rsidP="004311B3">
      <w:pPr>
        <w:tabs>
          <w:tab w:val="left" w:pos="5475"/>
        </w:tabs>
        <w:jc w:val="both"/>
        <w:rPr>
          <w:i/>
        </w:rPr>
      </w:pPr>
      <w:r w:rsidRPr="004D6CEE">
        <w:rPr>
          <w:i/>
        </w:rPr>
        <w:t>b) Predmety činnosti spoločnosti 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60"/>
        <w:gridCol w:w="3156"/>
      </w:tblGrid>
      <w:tr w:rsidR="00E66007" w:rsidRPr="00ED24A9" w:rsidTr="00814371">
        <w:trPr>
          <w:tblCellSpacing w:w="15" w:type="dxa"/>
        </w:trPr>
        <w:tc>
          <w:tcPr>
            <w:tcW w:w="3350" w:type="pct"/>
            <w:vAlign w:val="center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60"/>
        <w:gridCol w:w="3156"/>
      </w:tblGrid>
      <w:tr w:rsidR="00E66007" w:rsidRPr="00ED24A9" w:rsidTr="00814371">
        <w:trPr>
          <w:tblCellSpacing w:w="15" w:type="dxa"/>
        </w:trPr>
        <w:tc>
          <w:tcPr>
            <w:tcW w:w="3350" w:type="pct"/>
            <w:vAlign w:val="center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60"/>
        <w:gridCol w:w="3156"/>
      </w:tblGrid>
      <w:tr w:rsidR="00E66007" w:rsidRPr="00ED24A9" w:rsidTr="00814371">
        <w:trPr>
          <w:tblCellSpacing w:w="15" w:type="dxa"/>
        </w:trPr>
        <w:tc>
          <w:tcPr>
            <w:tcW w:w="3350" w:type="pct"/>
            <w:vAlign w:val="center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60"/>
        <w:gridCol w:w="3156"/>
      </w:tblGrid>
      <w:tr w:rsidR="00E66007" w:rsidRPr="00ED24A9" w:rsidTr="00814371">
        <w:trPr>
          <w:tblCellSpacing w:w="15" w:type="dxa"/>
        </w:trPr>
        <w:tc>
          <w:tcPr>
            <w:tcW w:w="3350" w:type="pct"/>
            <w:vAlign w:val="center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60"/>
        <w:gridCol w:w="3156"/>
      </w:tblGrid>
      <w:tr w:rsidR="00E66007" w:rsidRPr="00ED24A9" w:rsidTr="00814371">
        <w:trPr>
          <w:tblCellSpacing w:w="15" w:type="dxa"/>
        </w:trPr>
        <w:tc>
          <w:tcPr>
            <w:tcW w:w="3350" w:type="pct"/>
            <w:vAlign w:val="center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prevádzkovanie športových zariadení </w:t>
            </w:r>
          </w:p>
        </w:tc>
        <w:tc>
          <w:tcPr>
            <w:tcW w:w="1650" w:type="pct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60"/>
        <w:gridCol w:w="3156"/>
      </w:tblGrid>
      <w:tr w:rsidR="00E66007" w:rsidRPr="00ED24A9" w:rsidTr="00814371">
        <w:trPr>
          <w:tblCellSpacing w:w="15" w:type="dxa"/>
        </w:trPr>
        <w:tc>
          <w:tcPr>
            <w:tcW w:w="3350" w:type="pct"/>
            <w:vAlign w:val="center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organizovanie kultúrnych a iných spoločenských podujatí </w:t>
            </w:r>
          </w:p>
        </w:tc>
        <w:tc>
          <w:tcPr>
            <w:tcW w:w="1650" w:type="pct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60"/>
        <w:gridCol w:w="3156"/>
      </w:tblGrid>
      <w:tr w:rsidR="00E66007" w:rsidRPr="00ED24A9" w:rsidTr="00814371">
        <w:trPr>
          <w:tblCellSpacing w:w="15" w:type="dxa"/>
        </w:trPr>
        <w:tc>
          <w:tcPr>
            <w:tcW w:w="3350" w:type="pct"/>
            <w:vAlign w:val="center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vykonávanie mimoškolskej vzdelávacej činnosti </w:t>
            </w:r>
          </w:p>
        </w:tc>
        <w:tc>
          <w:tcPr>
            <w:tcW w:w="1650" w:type="pct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60"/>
        <w:gridCol w:w="3156"/>
      </w:tblGrid>
      <w:tr w:rsidR="00E66007" w:rsidRPr="00ED24A9" w:rsidTr="00814371">
        <w:trPr>
          <w:tblCellSpacing w:w="15" w:type="dxa"/>
        </w:trPr>
        <w:tc>
          <w:tcPr>
            <w:tcW w:w="3350" w:type="pct"/>
            <w:vAlign w:val="center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prevádzkovanie zariadení slúžiacich na regeneráciu a rekondíciu </w:t>
            </w:r>
          </w:p>
        </w:tc>
        <w:tc>
          <w:tcPr>
            <w:tcW w:w="1650" w:type="pct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60"/>
        <w:gridCol w:w="3156"/>
      </w:tblGrid>
      <w:tr w:rsidR="00E66007" w:rsidRPr="00ED24A9" w:rsidTr="00814371">
        <w:trPr>
          <w:tblCellSpacing w:w="15" w:type="dxa"/>
        </w:trPr>
        <w:tc>
          <w:tcPr>
            <w:tcW w:w="3350" w:type="pct"/>
            <w:vAlign w:val="center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60"/>
        <w:gridCol w:w="3156"/>
      </w:tblGrid>
      <w:tr w:rsidR="00E66007" w:rsidRPr="00ED24A9" w:rsidTr="00814371">
        <w:trPr>
          <w:tblCellSpacing w:w="15" w:type="dxa"/>
        </w:trPr>
        <w:tc>
          <w:tcPr>
            <w:tcW w:w="3350" w:type="pct"/>
            <w:vAlign w:val="center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reklamné a marketingové služby </w:t>
            </w:r>
          </w:p>
        </w:tc>
        <w:tc>
          <w:tcPr>
            <w:tcW w:w="1650" w:type="pct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:rsidR="00E66007" w:rsidRPr="00ED24A9" w:rsidRDefault="00E66007" w:rsidP="00814371">
      <w:pPr>
        <w:rPr>
          <w:vanish/>
          <w:color w:val="00000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60"/>
        <w:gridCol w:w="3156"/>
      </w:tblGrid>
      <w:tr w:rsidR="00E66007" w:rsidRPr="00ED24A9" w:rsidTr="00814371">
        <w:trPr>
          <w:tblCellSpacing w:w="15" w:type="dxa"/>
        </w:trPr>
        <w:tc>
          <w:tcPr>
            <w:tcW w:w="3350" w:type="pct"/>
            <w:vAlign w:val="center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 xml:space="preserve">prieskum trhu a verejnej mienky </w:t>
            </w:r>
          </w:p>
        </w:tc>
        <w:tc>
          <w:tcPr>
            <w:tcW w:w="1650" w:type="pct"/>
          </w:tcPr>
          <w:p w:rsidR="00E66007" w:rsidRPr="00ED24A9" w:rsidRDefault="00E66007" w:rsidP="00580DC3">
            <w:pPr>
              <w:rPr>
                <w:color w:val="000000"/>
              </w:rPr>
            </w:pPr>
            <w:r w:rsidRPr="00ED24A9">
              <w:rPr>
                <w:color w:val="000000"/>
              </w:rPr>
              <w:t>  (od: 27.07.2011)</w:t>
            </w:r>
          </w:p>
        </w:tc>
      </w:tr>
    </w:tbl>
    <w:p w:rsidR="00E66007" w:rsidRDefault="00E66007" w:rsidP="004311B3"/>
    <w:p w:rsidR="00E66007" w:rsidRPr="00C16B70" w:rsidRDefault="00E66007" w:rsidP="004311B3">
      <w:pPr>
        <w:rPr>
          <w:i/>
        </w:rPr>
      </w:pPr>
      <w:r w:rsidRPr="00C16B70">
        <w:rPr>
          <w:i/>
        </w:rPr>
        <w:t>c) Počet zamestnancov :</w:t>
      </w:r>
    </w:p>
    <w:tbl>
      <w:tblPr>
        <w:tblStyle w:val="TableGrid"/>
        <w:tblW w:w="0" w:type="auto"/>
        <w:tblLook w:val="01E0"/>
      </w:tblPr>
      <w:tblGrid>
        <w:gridCol w:w="3888"/>
        <w:gridCol w:w="2700"/>
        <w:gridCol w:w="2958"/>
      </w:tblGrid>
      <w:tr w:rsidR="00E66007" w:rsidTr="00446D38">
        <w:tc>
          <w:tcPr>
            <w:tcW w:w="3888" w:type="dxa"/>
          </w:tcPr>
          <w:p w:rsidR="00E66007" w:rsidRPr="00446D38" w:rsidRDefault="00E66007" w:rsidP="004311B3">
            <w:pPr>
              <w:jc w:val="center"/>
              <w:rPr>
                <w:sz w:val="22"/>
                <w:szCs w:val="22"/>
              </w:rPr>
            </w:pPr>
            <w:r w:rsidRPr="00446D38">
              <w:rPr>
                <w:sz w:val="22"/>
                <w:szCs w:val="22"/>
              </w:rPr>
              <w:t>Názov položky</w:t>
            </w:r>
          </w:p>
        </w:tc>
        <w:tc>
          <w:tcPr>
            <w:tcW w:w="2700" w:type="dxa"/>
          </w:tcPr>
          <w:p w:rsidR="00E66007" w:rsidRPr="00446D38" w:rsidRDefault="00E66007" w:rsidP="004311B3">
            <w:pPr>
              <w:jc w:val="center"/>
              <w:rPr>
                <w:sz w:val="22"/>
                <w:szCs w:val="22"/>
              </w:rPr>
            </w:pPr>
            <w:r w:rsidRPr="00446D38"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2958" w:type="dxa"/>
          </w:tcPr>
          <w:p w:rsidR="00E66007" w:rsidRPr="00446D38" w:rsidRDefault="00E66007" w:rsidP="004311B3">
            <w:pPr>
              <w:jc w:val="center"/>
              <w:rPr>
                <w:sz w:val="22"/>
                <w:szCs w:val="22"/>
              </w:rPr>
            </w:pPr>
            <w:r w:rsidRPr="00446D38"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E66007" w:rsidTr="00446D38">
        <w:tc>
          <w:tcPr>
            <w:tcW w:w="3888" w:type="dxa"/>
          </w:tcPr>
          <w:p w:rsidR="00E66007" w:rsidRPr="00446D38" w:rsidRDefault="00E66007" w:rsidP="004311B3">
            <w:pPr>
              <w:rPr>
                <w:sz w:val="22"/>
                <w:szCs w:val="22"/>
              </w:rPr>
            </w:pPr>
            <w:r w:rsidRPr="00446D38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700" w:type="dxa"/>
          </w:tcPr>
          <w:p w:rsidR="00E66007" w:rsidRPr="00446D38" w:rsidRDefault="00E66007" w:rsidP="00C16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8" w:type="dxa"/>
          </w:tcPr>
          <w:p w:rsidR="00E66007" w:rsidRPr="00446D38" w:rsidRDefault="00E66007" w:rsidP="00C16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66007" w:rsidTr="00446D38">
        <w:tc>
          <w:tcPr>
            <w:tcW w:w="3888" w:type="dxa"/>
          </w:tcPr>
          <w:p w:rsidR="00E66007" w:rsidRPr="00446D38" w:rsidRDefault="00E66007" w:rsidP="004311B3">
            <w:pPr>
              <w:rPr>
                <w:sz w:val="22"/>
                <w:szCs w:val="22"/>
              </w:rPr>
            </w:pPr>
            <w:r w:rsidRPr="00446D38">
              <w:rPr>
                <w:sz w:val="22"/>
                <w:szCs w:val="22"/>
              </w:rPr>
              <w:t>Stav zamestnancov ku dňu, ku ktorému sa zostavuje ÚZ, z toho:</w:t>
            </w:r>
          </w:p>
        </w:tc>
        <w:tc>
          <w:tcPr>
            <w:tcW w:w="2700" w:type="dxa"/>
          </w:tcPr>
          <w:p w:rsidR="00E66007" w:rsidRPr="00446D38" w:rsidRDefault="00E66007" w:rsidP="00C16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8" w:type="dxa"/>
          </w:tcPr>
          <w:p w:rsidR="00E66007" w:rsidRPr="00446D38" w:rsidRDefault="00E66007" w:rsidP="00C16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66007" w:rsidTr="00446D38">
        <w:tc>
          <w:tcPr>
            <w:tcW w:w="3888" w:type="dxa"/>
          </w:tcPr>
          <w:p w:rsidR="00E66007" w:rsidRPr="00446D38" w:rsidRDefault="00E66007" w:rsidP="004311B3">
            <w:pPr>
              <w:rPr>
                <w:sz w:val="22"/>
                <w:szCs w:val="22"/>
              </w:rPr>
            </w:pPr>
            <w:r w:rsidRPr="00446D38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700" w:type="dxa"/>
          </w:tcPr>
          <w:p w:rsidR="00E66007" w:rsidRPr="00446D38" w:rsidRDefault="00E66007" w:rsidP="00C16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8" w:type="dxa"/>
          </w:tcPr>
          <w:p w:rsidR="00E66007" w:rsidRPr="00446D38" w:rsidRDefault="00E66007" w:rsidP="00C16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E66007" w:rsidRDefault="00E66007" w:rsidP="004311B3"/>
    <w:p w:rsidR="00E66007" w:rsidRDefault="00E66007" w:rsidP="004311B3">
      <w:r>
        <w:t>d) Alena Horešová s. r. o. nie je ručiacim spoločníkom v iných účtovných jednotkách</w:t>
      </w:r>
    </w:p>
    <w:p w:rsidR="00E66007" w:rsidRDefault="00E66007" w:rsidP="004311B3"/>
    <w:p w:rsidR="00E66007" w:rsidRPr="00C16B70" w:rsidRDefault="00E66007" w:rsidP="004311B3">
      <w:pPr>
        <w:rPr>
          <w:i/>
        </w:rPr>
      </w:pPr>
      <w:r w:rsidRPr="00C16B70">
        <w:rPr>
          <w:i/>
        </w:rPr>
        <w:t>e) Dôvod na zostavenie účtovnej závierky :</w:t>
      </w:r>
    </w:p>
    <w:p w:rsidR="00E66007" w:rsidRDefault="00E66007" w:rsidP="00276B5E">
      <w:pPr>
        <w:tabs>
          <w:tab w:val="left" w:pos="284"/>
        </w:tabs>
        <w:ind w:left="284"/>
        <w:jc w:val="both"/>
      </w:pPr>
      <w:r>
        <w:t>Účtovná závierka je zostavovaná z dôvodu ukončenia účtovného roka 2020 a je zostavená ako riadna účtovná závierka podľa §17 ods. 6 zákona č. 431/2002 Z. z. o účtovníctve v znení neskorších predpisov, a to za účtovné obdobie od 1.januára 2020 do 31. decembra 2020.</w:t>
      </w:r>
    </w:p>
    <w:p w:rsidR="00E66007" w:rsidRDefault="00E66007" w:rsidP="004311B3"/>
    <w:p w:rsidR="00E66007" w:rsidRDefault="00E66007" w:rsidP="00276B5E">
      <w:pPr>
        <w:rPr>
          <w:i/>
        </w:rPr>
      </w:pPr>
      <w:r w:rsidRPr="00C16B70">
        <w:rPr>
          <w:i/>
        </w:rPr>
        <w:t>f)Dátum schválenia účtovnej závierky za bezprostredne predchádzajúce účtovné obdobie :</w:t>
      </w:r>
    </w:p>
    <w:p w:rsidR="00E66007" w:rsidRDefault="00E66007" w:rsidP="00AA29E8">
      <w:pPr>
        <w:numPr>
          <w:ilvl w:val="0"/>
          <w:numId w:val="2"/>
        </w:numPr>
        <w:jc w:val="both"/>
      </w:pPr>
      <w:r>
        <w:rPr>
          <w:bCs/>
        </w:rPr>
        <w:tab/>
      </w:r>
      <w:r w:rsidRPr="000615CA">
        <w:rPr>
          <w:bCs/>
        </w:rPr>
        <w:t>Ria</w:t>
      </w:r>
      <w:r>
        <w:rPr>
          <w:bCs/>
        </w:rPr>
        <w:t>dne Valné zhromaždenie spoločnosti, ktoré sa konalo 12. mája 2020 schválilo účtovnú závierku za rok 2019 a rozhodlo </w:t>
      </w:r>
      <w:r>
        <w:t>použiť HV na umorenie straty v plnej výške 694,48 €.</w:t>
      </w:r>
    </w:p>
    <w:p w:rsidR="00E66007" w:rsidRDefault="00E66007" w:rsidP="00DC1CE5">
      <w:pPr>
        <w:jc w:val="both"/>
      </w:pPr>
    </w:p>
    <w:p w:rsidR="00E66007" w:rsidRPr="00276B5E" w:rsidRDefault="00E66007" w:rsidP="00276B5E">
      <w:pPr>
        <w:tabs>
          <w:tab w:val="right" w:pos="8505"/>
        </w:tabs>
        <w:jc w:val="both"/>
      </w:pPr>
      <w:r>
        <w:rPr>
          <w:b/>
        </w:rPr>
        <w:t>B. Informácie o orgánoch účtovnej jednotky :</w:t>
      </w:r>
    </w:p>
    <w:p w:rsidR="00E66007" w:rsidRDefault="00E66007" w:rsidP="004311B3">
      <w:pPr>
        <w:rPr>
          <w:b/>
        </w:rPr>
      </w:pPr>
    </w:p>
    <w:p w:rsidR="00E66007" w:rsidRDefault="00E66007" w:rsidP="004311B3">
      <w:pPr>
        <w:rPr>
          <w:i/>
        </w:rPr>
      </w:pPr>
      <w:r>
        <w:rPr>
          <w:i/>
        </w:rPr>
        <w:t>a) Mená a priezviská členov orgánov účtovnej jednotky :</w:t>
      </w:r>
    </w:p>
    <w:p w:rsidR="00E66007" w:rsidRDefault="00E66007" w:rsidP="00136973">
      <w:pPr>
        <w:tabs>
          <w:tab w:val="left" w:pos="284"/>
        </w:tabs>
      </w:pPr>
      <w:r>
        <w:tab/>
        <w:t>Konateľ : Ing. Pavol Horeš</w:t>
      </w:r>
    </w:p>
    <w:p w:rsidR="00E66007" w:rsidRDefault="00E66007" w:rsidP="004311B3">
      <w:r>
        <w:t xml:space="preserve">                </w:t>
      </w:r>
    </w:p>
    <w:p w:rsidR="00E66007" w:rsidRDefault="00E66007" w:rsidP="004D6CEE">
      <w:pPr>
        <w:jc w:val="both"/>
        <w:rPr>
          <w:i/>
        </w:rPr>
      </w:pPr>
      <w:r w:rsidRPr="004D6CEE">
        <w:rPr>
          <w:i/>
        </w:rPr>
        <w:t>b)</w:t>
      </w:r>
      <w:r>
        <w:rPr>
          <w:i/>
        </w:rPr>
        <w:t xml:space="preserve"> Š</w:t>
      </w:r>
      <w:r w:rsidRPr="004D6CEE">
        <w:rPr>
          <w:i/>
        </w:rPr>
        <w:t xml:space="preserve">truktúra spoločníkov s uvedením </w:t>
      </w:r>
      <w:r>
        <w:rPr>
          <w:i/>
        </w:rPr>
        <w:t>hodnoty a percentuálnej</w:t>
      </w:r>
      <w:r w:rsidRPr="004D6CEE">
        <w:rPr>
          <w:i/>
        </w:rPr>
        <w:t xml:space="preserve"> výšky ich podielu na základnom imaní </w:t>
      </w:r>
      <w:r>
        <w:rPr>
          <w:i/>
        </w:rPr>
        <w:t>účtovnej jednotky :</w:t>
      </w:r>
    </w:p>
    <w:tbl>
      <w:tblPr>
        <w:tblStyle w:val="TableGrid"/>
        <w:tblW w:w="0" w:type="auto"/>
        <w:tblLayout w:type="fixed"/>
        <w:tblLook w:val="01E0"/>
      </w:tblPr>
      <w:tblGrid>
        <w:gridCol w:w="3528"/>
        <w:gridCol w:w="1080"/>
        <w:gridCol w:w="1080"/>
        <w:gridCol w:w="2160"/>
        <w:gridCol w:w="1260"/>
      </w:tblGrid>
      <w:tr w:rsidR="00E66007" w:rsidTr="005071A2">
        <w:tc>
          <w:tcPr>
            <w:tcW w:w="3528" w:type="dxa"/>
            <w:vMerge w:val="restart"/>
          </w:tcPr>
          <w:p w:rsidR="00E66007" w:rsidRPr="00446D38" w:rsidRDefault="00E66007" w:rsidP="00446D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Spoločník</w:t>
            </w:r>
          </w:p>
        </w:tc>
        <w:tc>
          <w:tcPr>
            <w:tcW w:w="2160" w:type="dxa"/>
            <w:gridSpan w:val="2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Výška podielu na ZI</w:t>
            </w:r>
          </w:p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 na hlasovacích právach  v %</w:t>
            </w:r>
          </w:p>
        </w:tc>
        <w:tc>
          <w:tcPr>
            <w:tcW w:w="1260" w:type="dxa"/>
            <w:vMerge w:val="restart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Iný podiel na VI</w:t>
            </w:r>
          </w:p>
        </w:tc>
      </w:tr>
      <w:tr w:rsidR="00E66007" w:rsidTr="005071A2">
        <w:tc>
          <w:tcPr>
            <w:tcW w:w="3528" w:type="dxa"/>
            <w:vMerge/>
          </w:tcPr>
          <w:p w:rsidR="00E66007" w:rsidRPr="00446D38" w:rsidRDefault="00E66007" w:rsidP="004D6C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absolútne</w:t>
            </w:r>
          </w:p>
        </w:tc>
        <w:tc>
          <w:tcPr>
            <w:tcW w:w="1080" w:type="dxa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%</w:t>
            </w:r>
          </w:p>
        </w:tc>
        <w:tc>
          <w:tcPr>
            <w:tcW w:w="2160" w:type="dxa"/>
            <w:vMerge/>
          </w:tcPr>
          <w:p w:rsidR="00E66007" w:rsidRPr="00446D38" w:rsidRDefault="00E66007" w:rsidP="005071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E66007" w:rsidRPr="00446D38" w:rsidRDefault="00E66007" w:rsidP="004D6CEE">
            <w:pPr>
              <w:jc w:val="both"/>
              <w:rPr>
                <w:sz w:val="22"/>
                <w:szCs w:val="22"/>
              </w:rPr>
            </w:pPr>
          </w:p>
        </w:tc>
      </w:tr>
      <w:tr w:rsidR="00E66007" w:rsidTr="005071A2">
        <w:tc>
          <w:tcPr>
            <w:tcW w:w="3528" w:type="dxa"/>
          </w:tcPr>
          <w:p w:rsidR="00E66007" w:rsidRPr="00446D38" w:rsidRDefault="00E66007" w:rsidP="004D6C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smartTag w:uri="urn:schemas-microsoft-com:office:smarttags" w:element="PersonName">
              <w:r>
                <w:rPr>
                  <w:sz w:val="22"/>
                  <w:szCs w:val="22"/>
                </w:rPr>
                <w:t>Marianna</w:t>
              </w:r>
            </w:smartTag>
            <w:r>
              <w:rPr>
                <w:sz w:val="22"/>
                <w:szCs w:val="22"/>
              </w:rPr>
              <w:t xml:space="preserve"> Horešová</w:t>
            </w:r>
          </w:p>
        </w:tc>
        <w:tc>
          <w:tcPr>
            <w:tcW w:w="1080" w:type="dxa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080" w:type="dxa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60" w:type="dxa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</w:p>
        </w:tc>
      </w:tr>
      <w:tr w:rsidR="00E66007" w:rsidTr="005071A2">
        <w:tc>
          <w:tcPr>
            <w:tcW w:w="3528" w:type="dxa"/>
          </w:tcPr>
          <w:p w:rsidR="00E66007" w:rsidRPr="00446D38" w:rsidRDefault="00E66007" w:rsidP="004D6C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</w:p>
        </w:tc>
      </w:tr>
      <w:tr w:rsidR="00E66007" w:rsidTr="005071A2">
        <w:tc>
          <w:tcPr>
            <w:tcW w:w="3528" w:type="dxa"/>
          </w:tcPr>
          <w:p w:rsidR="00E66007" w:rsidRPr="00446D38" w:rsidRDefault="00E66007" w:rsidP="005071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1080" w:type="dxa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080" w:type="dxa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60" w:type="dxa"/>
          </w:tcPr>
          <w:p w:rsidR="00E66007" w:rsidRPr="00446D38" w:rsidRDefault="00E66007" w:rsidP="005071A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66007" w:rsidRDefault="00E66007" w:rsidP="004311B3"/>
    <w:p w:rsidR="00E66007" w:rsidRDefault="00E66007" w:rsidP="004311B3">
      <w:pPr>
        <w:rPr>
          <w:i/>
        </w:rPr>
      </w:pPr>
    </w:p>
    <w:p w:rsidR="00E66007" w:rsidRDefault="00E66007" w:rsidP="00E117ED">
      <w:pPr>
        <w:rPr>
          <w:b/>
        </w:rPr>
      </w:pPr>
      <w:r>
        <w:rPr>
          <w:b/>
        </w:rPr>
        <w:t>E. Informácie o použitých účtovných zásadách a účtovných metódach :</w:t>
      </w:r>
    </w:p>
    <w:p w:rsidR="00E66007" w:rsidRDefault="00E66007" w:rsidP="00E117ED">
      <w:pPr>
        <w:rPr>
          <w:b/>
        </w:rPr>
      </w:pPr>
    </w:p>
    <w:p w:rsidR="00E66007" w:rsidRDefault="00E66007" w:rsidP="00E117ED">
      <w:r>
        <w:rPr>
          <w:i/>
        </w:rPr>
        <w:t xml:space="preserve">a) </w:t>
      </w:r>
      <w:r>
        <w:t>Účtovná závierka bola zostavená za predpokladu nepretržitého pokračovania činnosti spoločnosti.</w:t>
      </w:r>
    </w:p>
    <w:p w:rsidR="00E66007" w:rsidRDefault="00E66007" w:rsidP="00E117ED"/>
    <w:p w:rsidR="00E66007" w:rsidRDefault="00E66007" w:rsidP="00E117ED">
      <w:pPr>
        <w:rPr>
          <w:i/>
        </w:rPr>
      </w:pPr>
      <w:r>
        <w:rPr>
          <w:i/>
        </w:rPr>
        <w:t>b</w:t>
      </w:r>
      <w:r w:rsidRPr="004D6CEE">
        <w:rPr>
          <w:i/>
        </w:rPr>
        <w:t>)</w:t>
      </w:r>
      <w:r>
        <w:rPr>
          <w:i/>
        </w:rPr>
        <w:t xml:space="preserve"> Spôsob oceňovania jednotlivých zložiek majetku a záväzkov :</w:t>
      </w:r>
    </w:p>
    <w:p w:rsidR="00E66007" w:rsidRDefault="00E66007" w:rsidP="00E117ED">
      <w:r w:rsidRPr="00760FFC">
        <w:t xml:space="preserve">  1. </w:t>
      </w:r>
      <w:r>
        <w:t>Nehmotný investičný majetok nakupovaný : NIM nebol</w:t>
      </w:r>
    </w:p>
    <w:p w:rsidR="00E66007" w:rsidRDefault="00E66007" w:rsidP="00E117ED">
      <w:r>
        <w:t xml:space="preserve">  2. Nehmotný investičný majetok vytvorený vlastnou činnosťou : nebol</w:t>
      </w:r>
    </w:p>
    <w:p w:rsidR="00E66007" w:rsidRDefault="00E66007" w:rsidP="00E117ED">
      <w:r>
        <w:t xml:space="preserve">  3. Hmotný investičný majetok nakupovaný : HIM nebol</w:t>
      </w:r>
    </w:p>
    <w:p w:rsidR="00E66007" w:rsidRDefault="00E66007" w:rsidP="00E117ED">
      <w:r>
        <w:t xml:space="preserve">  4. Hmotný investičný majetok vytvorený vlastnou činnosťou : nebol</w:t>
      </w:r>
    </w:p>
    <w:p w:rsidR="00E66007" w:rsidRDefault="00E66007" w:rsidP="00E117ED">
      <w:r>
        <w:t xml:space="preserve">  5. Finančné investície : neboli</w:t>
      </w:r>
    </w:p>
    <w:p w:rsidR="00E66007" w:rsidRDefault="00E66007" w:rsidP="00E117ED">
      <w:r>
        <w:t xml:space="preserve">  6. Zásoby nakupované : neboli</w:t>
      </w:r>
    </w:p>
    <w:p w:rsidR="00E66007" w:rsidRDefault="00E66007" w:rsidP="00E117ED">
      <w:r>
        <w:t xml:space="preserve">  7. Zásoby vytvorené vlastnou činnosťou : neboli</w:t>
      </w:r>
    </w:p>
    <w:p w:rsidR="00E66007" w:rsidRDefault="00E66007" w:rsidP="00E117ED">
      <w:r>
        <w:t xml:space="preserve">  8. Pohľadávky : v nominálnej hodnote</w:t>
      </w:r>
    </w:p>
    <w:p w:rsidR="00E66007" w:rsidRPr="00760FFC" w:rsidRDefault="00E66007" w:rsidP="00E117ED">
      <w:r>
        <w:t xml:space="preserve">  9. Finančný majetok : v nominálnej hodnote</w:t>
      </w:r>
    </w:p>
    <w:p w:rsidR="00E66007" w:rsidRDefault="00E66007" w:rsidP="004311B3">
      <w:r>
        <w:t xml:space="preserve"> 10. Časové rozlíšenie aktív : neboli</w:t>
      </w:r>
    </w:p>
    <w:p w:rsidR="00E66007" w:rsidRDefault="00E66007" w:rsidP="004311B3">
      <w:r>
        <w:t xml:space="preserve"> 11. Záväzky vrátane rezerv : v nominálnej hodnote</w:t>
      </w:r>
    </w:p>
    <w:p w:rsidR="00E66007" w:rsidRDefault="00E66007" w:rsidP="004311B3">
      <w:r>
        <w:t xml:space="preserve"> 12. Časové rozlíšenie pasív : neboli</w:t>
      </w:r>
    </w:p>
    <w:p w:rsidR="00E66007" w:rsidRDefault="00E66007" w:rsidP="004311B3">
      <w:r>
        <w:t xml:space="preserve"> 13. Darovaný majetok : nebol</w:t>
      </w:r>
    </w:p>
    <w:p w:rsidR="00E66007" w:rsidRDefault="00E66007" w:rsidP="00F559F2">
      <w:pPr>
        <w:rPr>
          <w:i/>
        </w:rPr>
      </w:pPr>
    </w:p>
    <w:p w:rsidR="00E66007" w:rsidRDefault="00E66007" w:rsidP="00F559F2">
      <w:pPr>
        <w:rPr>
          <w:b/>
        </w:rPr>
      </w:pPr>
      <w:r>
        <w:rPr>
          <w:b/>
        </w:rPr>
        <w:t>F. Informácie o údajoch vykázaných na strane aktív súvahy :</w:t>
      </w:r>
    </w:p>
    <w:p w:rsidR="00E66007" w:rsidRDefault="00E66007" w:rsidP="00364BD2">
      <w:pPr>
        <w:rPr>
          <w:i/>
        </w:rPr>
      </w:pPr>
    </w:p>
    <w:p w:rsidR="00E66007" w:rsidRDefault="00E66007" w:rsidP="00364BD2">
      <w:pPr>
        <w:rPr>
          <w:i/>
        </w:rPr>
      </w:pPr>
      <w:r>
        <w:rPr>
          <w:i/>
        </w:rPr>
        <w:t>a) Štruktúra pohľadávok z obchodného styku :</w:t>
      </w:r>
    </w:p>
    <w:tbl>
      <w:tblPr>
        <w:tblStyle w:val="TableGrid"/>
        <w:tblW w:w="0" w:type="auto"/>
        <w:tblLook w:val="01E0"/>
      </w:tblPr>
      <w:tblGrid>
        <w:gridCol w:w="3182"/>
        <w:gridCol w:w="3182"/>
        <w:gridCol w:w="3182"/>
      </w:tblGrid>
      <w:tr w:rsidR="00E66007" w:rsidTr="00FB389D">
        <w:tc>
          <w:tcPr>
            <w:tcW w:w="3182" w:type="dxa"/>
          </w:tcPr>
          <w:p w:rsidR="00E66007" w:rsidRPr="00FB389D" w:rsidRDefault="00E66007" w:rsidP="00FB38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</w:t>
            </w:r>
          </w:p>
        </w:tc>
        <w:tc>
          <w:tcPr>
            <w:tcW w:w="3182" w:type="dxa"/>
          </w:tcPr>
          <w:p w:rsidR="00E66007" w:rsidRPr="00FB389D" w:rsidRDefault="00E66007" w:rsidP="00FB38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82" w:type="dxa"/>
          </w:tcPr>
          <w:p w:rsidR="00E66007" w:rsidRPr="00FB389D" w:rsidRDefault="00E66007" w:rsidP="00FB38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66007" w:rsidTr="00FB389D">
        <w:tc>
          <w:tcPr>
            <w:tcW w:w="3182" w:type="dxa"/>
          </w:tcPr>
          <w:p w:rsidR="00E66007" w:rsidRPr="00FB389D" w:rsidRDefault="00E66007" w:rsidP="00364B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lehote</w:t>
            </w:r>
          </w:p>
        </w:tc>
        <w:tc>
          <w:tcPr>
            <w:tcW w:w="3182" w:type="dxa"/>
          </w:tcPr>
          <w:p w:rsidR="00E66007" w:rsidRPr="00FB389D" w:rsidRDefault="00E66007" w:rsidP="00FB38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246,20</w:t>
            </w:r>
          </w:p>
        </w:tc>
        <w:tc>
          <w:tcPr>
            <w:tcW w:w="3182" w:type="dxa"/>
          </w:tcPr>
          <w:p w:rsidR="00E66007" w:rsidRPr="00FB389D" w:rsidRDefault="00E66007" w:rsidP="00F328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FB389D">
        <w:tc>
          <w:tcPr>
            <w:tcW w:w="3182" w:type="dxa"/>
          </w:tcPr>
          <w:p w:rsidR="00E66007" w:rsidRPr="00FB389D" w:rsidRDefault="00E66007" w:rsidP="00364B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lehote</w:t>
            </w:r>
          </w:p>
        </w:tc>
        <w:tc>
          <w:tcPr>
            <w:tcW w:w="3182" w:type="dxa"/>
          </w:tcPr>
          <w:p w:rsidR="00E66007" w:rsidRPr="00FB389D" w:rsidRDefault="00E66007" w:rsidP="00FB38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420,00</w:t>
            </w:r>
          </w:p>
        </w:tc>
        <w:tc>
          <w:tcPr>
            <w:tcW w:w="3182" w:type="dxa"/>
          </w:tcPr>
          <w:p w:rsidR="00E66007" w:rsidRPr="00FB389D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FB389D">
        <w:tc>
          <w:tcPr>
            <w:tcW w:w="3182" w:type="dxa"/>
          </w:tcPr>
          <w:p w:rsidR="00E66007" w:rsidRPr="00FB389D" w:rsidRDefault="00E66007" w:rsidP="00364BD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182" w:type="dxa"/>
          </w:tcPr>
          <w:p w:rsidR="00E66007" w:rsidRPr="00810AC4" w:rsidRDefault="00E66007" w:rsidP="00FB389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666,20</w:t>
            </w:r>
          </w:p>
        </w:tc>
        <w:tc>
          <w:tcPr>
            <w:tcW w:w="3182" w:type="dxa"/>
          </w:tcPr>
          <w:p w:rsidR="00E66007" w:rsidRPr="00810AC4" w:rsidRDefault="00E66007" w:rsidP="006E057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</w:tbl>
    <w:p w:rsidR="00E66007" w:rsidRPr="00364BD2" w:rsidRDefault="00E66007" w:rsidP="00364BD2"/>
    <w:p w:rsidR="00E66007" w:rsidRDefault="00E66007" w:rsidP="00115DB1">
      <w:pPr>
        <w:rPr>
          <w:i/>
        </w:rPr>
      </w:pPr>
      <w:r>
        <w:rPr>
          <w:i/>
        </w:rPr>
        <w:t>b) Krátkodobý finančný majetok :</w:t>
      </w:r>
    </w:p>
    <w:tbl>
      <w:tblPr>
        <w:tblStyle w:val="TableGrid"/>
        <w:tblW w:w="0" w:type="auto"/>
        <w:tblLook w:val="01E0"/>
      </w:tblPr>
      <w:tblGrid>
        <w:gridCol w:w="3182"/>
        <w:gridCol w:w="3182"/>
        <w:gridCol w:w="3182"/>
      </w:tblGrid>
      <w:tr w:rsidR="00E66007" w:rsidTr="00115DB1">
        <w:tc>
          <w:tcPr>
            <w:tcW w:w="3182" w:type="dxa"/>
          </w:tcPr>
          <w:p w:rsidR="00E66007" w:rsidRPr="00115DB1" w:rsidRDefault="00E66007" w:rsidP="00115DB1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Názov položky</w:t>
            </w:r>
          </w:p>
        </w:tc>
        <w:tc>
          <w:tcPr>
            <w:tcW w:w="3182" w:type="dxa"/>
          </w:tcPr>
          <w:p w:rsidR="00E66007" w:rsidRPr="00FB389D" w:rsidRDefault="00E66007" w:rsidP="000873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82" w:type="dxa"/>
          </w:tcPr>
          <w:p w:rsidR="00E66007" w:rsidRPr="00FB389D" w:rsidRDefault="00E66007" w:rsidP="000873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66007" w:rsidTr="00115DB1">
        <w:tc>
          <w:tcPr>
            <w:tcW w:w="3182" w:type="dxa"/>
          </w:tcPr>
          <w:p w:rsidR="00E66007" w:rsidRPr="00115DB1" w:rsidRDefault="00E66007" w:rsidP="00115DB1">
            <w:pPr>
              <w:rPr>
                <w:sz w:val="22"/>
                <w:szCs w:val="22"/>
              </w:rPr>
            </w:pPr>
            <w:r w:rsidRPr="00115DB1">
              <w:rPr>
                <w:sz w:val="22"/>
                <w:szCs w:val="22"/>
              </w:rPr>
              <w:t>Pokladnica, ceniny</w:t>
            </w:r>
          </w:p>
        </w:tc>
        <w:tc>
          <w:tcPr>
            <w:tcW w:w="3182" w:type="dxa"/>
          </w:tcPr>
          <w:p w:rsidR="00E66007" w:rsidRPr="00115DB1" w:rsidRDefault="00E66007" w:rsidP="00115D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17,36</w:t>
            </w:r>
          </w:p>
        </w:tc>
        <w:tc>
          <w:tcPr>
            <w:tcW w:w="3182" w:type="dxa"/>
          </w:tcPr>
          <w:p w:rsidR="00E66007" w:rsidRPr="00115DB1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87,99</w:t>
            </w:r>
          </w:p>
        </w:tc>
      </w:tr>
      <w:tr w:rsidR="00E66007" w:rsidTr="00115DB1">
        <w:tc>
          <w:tcPr>
            <w:tcW w:w="3182" w:type="dxa"/>
          </w:tcPr>
          <w:p w:rsidR="00E66007" w:rsidRPr="00115DB1" w:rsidRDefault="00E66007" w:rsidP="00115DB1">
            <w:pPr>
              <w:rPr>
                <w:sz w:val="22"/>
                <w:szCs w:val="22"/>
              </w:rPr>
            </w:pPr>
            <w:r w:rsidRPr="00115DB1">
              <w:rPr>
                <w:sz w:val="22"/>
                <w:szCs w:val="22"/>
              </w:rPr>
              <w:t>Bežné bankové účty</w:t>
            </w:r>
          </w:p>
        </w:tc>
        <w:tc>
          <w:tcPr>
            <w:tcW w:w="3182" w:type="dxa"/>
          </w:tcPr>
          <w:p w:rsidR="00E66007" w:rsidRPr="00115DB1" w:rsidRDefault="00E66007" w:rsidP="00115D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1 856,70</w:t>
            </w:r>
          </w:p>
        </w:tc>
        <w:tc>
          <w:tcPr>
            <w:tcW w:w="3182" w:type="dxa"/>
          </w:tcPr>
          <w:p w:rsidR="00E66007" w:rsidRPr="00115DB1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2 583,93</w:t>
            </w:r>
          </w:p>
        </w:tc>
      </w:tr>
      <w:tr w:rsidR="00E66007" w:rsidTr="00115DB1">
        <w:tc>
          <w:tcPr>
            <w:tcW w:w="3182" w:type="dxa"/>
          </w:tcPr>
          <w:p w:rsidR="00E66007" w:rsidRPr="00115DB1" w:rsidRDefault="00E66007" w:rsidP="00115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 termínované</w:t>
            </w:r>
          </w:p>
        </w:tc>
        <w:tc>
          <w:tcPr>
            <w:tcW w:w="3182" w:type="dxa"/>
          </w:tcPr>
          <w:p w:rsidR="00E66007" w:rsidRPr="00115DB1" w:rsidRDefault="00E66007" w:rsidP="00115D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115DB1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115DB1">
        <w:tc>
          <w:tcPr>
            <w:tcW w:w="3182" w:type="dxa"/>
          </w:tcPr>
          <w:p w:rsidR="00E66007" w:rsidRPr="00115DB1" w:rsidRDefault="00E66007" w:rsidP="00115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Peniaze na ceste</w:t>
            </w:r>
          </w:p>
        </w:tc>
        <w:tc>
          <w:tcPr>
            <w:tcW w:w="3182" w:type="dxa"/>
          </w:tcPr>
          <w:p w:rsidR="00E66007" w:rsidRPr="00115DB1" w:rsidRDefault="00E66007" w:rsidP="00115D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115DB1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115DB1">
        <w:tc>
          <w:tcPr>
            <w:tcW w:w="3182" w:type="dxa"/>
          </w:tcPr>
          <w:p w:rsidR="00E66007" w:rsidRPr="00115DB1" w:rsidRDefault="00E66007" w:rsidP="00115D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182" w:type="dxa"/>
          </w:tcPr>
          <w:p w:rsidR="00E66007" w:rsidRPr="00115DB1" w:rsidRDefault="00E66007" w:rsidP="00115DB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2 671,92</w:t>
            </w:r>
          </w:p>
        </w:tc>
        <w:tc>
          <w:tcPr>
            <w:tcW w:w="3182" w:type="dxa"/>
          </w:tcPr>
          <w:p w:rsidR="00E66007" w:rsidRPr="00115DB1" w:rsidRDefault="00E66007" w:rsidP="006E057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2 671,92</w:t>
            </w:r>
          </w:p>
        </w:tc>
      </w:tr>
    </w:tbl>
    <w:p w:rsidR="00E66007" w:rsidRDefault="00E66007" w:rsidP="00D34B79">
      <w:pPr>
        <w:rPr>
          <w:b/>
        </w:rPr>
      </w:pPr>
      <w:r>
        <w:rPr>
          <w:b/>
        </w:rPr>
        <w:t>G. Informácie o údajoch vykázaných na strane pasív súvahy :</w:t>
      </w:r>
    </w:p>
    <w:p w:rsidR="00E66007" w:rsidRDefault="00E66007" w:rsidP="00D34B79">
      <w:pPr>
        <w:rPr>
          <w:i/>
        </w:rPr>
      </w:pPr>
    </w:p>
    <w:p w:rsidR="00E66007" w:rsidRDefault="00E66007" w:rsidP="00D34B79">
      <w:pPr>
        <w:rPr>
          <w:i/>
        </w:rPr>
      </w:pPr>
      <w:r>
        <w:rPr>
          <w:i/>
        </w:rPr>
        <w:t>a) Vlastné imanie :</w:t>
      </w:r>
    </w:p>
    <w:p w:rsidR="00E66007" w:rsidRDefault="00E66007" w:rsidP="004311B3">
      <w:r>
        <w:t xml:space="preserve">  1. Základné imanie je vkladom vo výške 5 000,00 €.</w:t>
      </w:r>
    </w:p>
    <w:p w:rsidR="00E66007" w:rsidRDefault="00E66007" w:rsidP="004311B3">
      <w:r>
        <w:t xml:space="preserve">  2. Vklad je v plnej výške splatený.</w:t>
      </w:r>
    </w:p>
    <w:p w:rsidR="00E66007" w:rsidRDefault="00E66007" w:rsidP="004311B3">
      <w:r>
        <w:t xml:space="preserve">  3. Rozdelenie účtovného zisku :</w:t>
      </w:r>
    </w:p>
    <w:p w:rsidR="00E66007" w:rsidRDefault="00E66007" w:rsidP="004311B3"/>
    <w:tbl>
      <w:tblPr>
        <w:tblStyle w:val="TableGrid"/>
        <w:tblW w:w="5000" w:type="pct"/>
        <w:tblLook w:val="01E0"/>
      </w:tblPr>
      <w:tblGrid>
        <w:gridCol w:w="4788"/>
        <w:gridCol w:w="4834"/>
      </w:tblGrid>
      <w:tr w:rsidR="00E66007" w:rsidTr="005F65DD">
        <w:tc>
          <w:tcPr>
            <w:tcW w:w="2488" w:type="pct"/>
          </w:tcPr>
          <w:p w:rsidR="00E66007" w:rsidRPr="005F65DD" w:rsidRDefault="00E66007" w:rsidP="005F65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2512" w:type="pct"/>
          </w:tcPr>
          <w:p w:rsidR="00E66007" w:rsidRPr="00FB389D" w:rsidRDefault="00E66007" w:rsidP="000873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66007" w:rsidTr="005F65DD">
        <w:tc>
          <w:tcPr>
            <w:tcW w:w="2488" w:type="pct"/>
          </w:tcPr>
          <w:p w:rsidR="00E66007" w:rsidRPr="005F65DD" w:rsidRDefault="00E66007" w:rsidP="004311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Účtovný zisk</w:t>
            </w:r>
          </w:p>
        </w:tc>
        <w:tc>
          <w:tcPr>
            <w:tcW w:w="2512" w:type="pct"/>
          </w:tcPr>
          <w:p w:rsidR="00E66007" w:rsidRPr="005F65DD" w:rsidRDefault="00E66007" w:rsidP="00DC1CE5">
            <w:pPr>
              <w:ind w:right="58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587,43</w:t>
            </w:r>
          </w:p>
        </w:tc>
      </w:tr>
      <w:tr w:rsidR="00E66007" w:rsidTr="005F65DD">
        <w:tc>
          <w:tcPr>
            <w:tcW w:w="2488" w:type="pct"/>
          </w:tcPr>
          <w:p w:rsidR="00E66007" w:rsidRPr="005F65DD" w:rsidRDefault="00E66007" w:rsidP="004311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Rozdelenie účtovného zisku</w:t>
            </w:r>
          </w:p>
        </w:tc>
        <w:tc>
          <w:tcPr>
            <w:tcW w:w="2512" w:type="pct"/>
          </w:tcPr>
          <w:p w:rsidR="00E66007" w:rsidRPr="005F65DD" w:rsidRDefault="00E66007" w:rsidP="005F65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E66007" w:rsidTr="005F65DD">
        <w:tc>
          <w:tcPr>
            <w:tcW w:w="2488" w:type="pct"/>
          </w:tcPr>
          <w:p w:rsidR="00E66007" w:rsidRPr="005F65DD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zákonného rezervného fondu</w:t>
            </w:r>
          </w:p>
        </w:tc>
        <w:tc>
          <w:tcPr>
            <w:tcW w:w="2512" w:type="pct"/>
          </w:tcPr>
          <w:p w:rsidR="00E66007" w:rsidRPr="005F65DD" w:rsidRDefault="00E66007" w:rsidP="00DC1CE5">
            <w:pPr>
              <w:ind w:right="58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464,07 </w:t>
            </w:r>
          </w:p>
        </w:tc>
      </w:tr>
      <w:tr w:rsidR="00E66007" w:rsidTr="005F65DD">
        <w:tc>
          <w:tcPr>
            <w:tcW w:w="2488" w:type="pct"/>
          </w:tcPr>
          <w:p w:rsidR="00E66007" w:rsidRPr="005F65DD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512" w:type="pct"/>
          </w:tcPr>
          <w:p w:rsidR="00E66007" w:rsidRPr="005F65DD" w:rsidRDefault="00E66007" w:rsidP="00050E55">
            <w:pPr>
              <w:jc w:val="right"/>
              <w:rPr>
                <w:sz w:val="22"/>
                <w:szCs w:val="22"/>
              </w:rPr>
            </w:pPr>
          </w:p>
        </w:tc>
      </w:tr>
      <w:tr w:rsidR="00E66007" w:rsidTr="005F65DD">
        <w:tc>
          <w:tcPr>
            <w:tcW w:w="2488" w:type="pct"/>
          </w:tcPr>
          <w:p w:rsidR="00E66007" w:rsidRPr="005F65DD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sociálneho fondu</w:t>
            </w:r>
          </w:p>
        </w:tc>
        <w:tc>
          <w:tcPr>
            <w:tcW w:w="2512" w:type="pct"/>
          </w:tcPr>
          <w:p w:rsidR="00E66007" w:rsidRPr="005F65DD" w:rsidRDefault="00E66007" w:rsidP="00050E55">
            <w:pPr>
              <w:jc w:val="right"/>
              <w:rPr>
                <w:sz w:val="22"/>
                <w:szCs w:val="22"/>
              </w:rPr>
            </w:pPr>
          </w:p>
        </w:tc>
      </w:tr>
      <w:tr w:rsidR="00E66007" w:rsidTr="005F65DD">
        <w:tc>
          <w:tcPr>
            <w:tcW w:w="2488" w:type="pct"/>
          </w:tcPr>
          <w:p w:rsidR="00E66007" w:rsidRPr="005F65DD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na zvýšenie základného imania</w:t>
            </w:r>
          </w:p>
        </w:tc>
        <w:tc>
          <w:tcPr>
            <w:tcW w:w="2512" w:type="pct"/>
          </w:tcPr>
          <w:p w:rsidR="00E66007" w:rsidRPr="005F65DD" w:rsidRDefault="00E66007" w:rsidP="00050E55">
            <w:pPr>
              <w:jc w:val="right"/>
              <w:rPr>
                <w:sz w:val="22"/>
                <w:szCs w:val="22"/>
              </w:rPr>
            </w:pPr>
          </w:p>
        </w:tc>
      </w:tr>
      <w:tr w:rsidR="00E66007" w:rsidTr="005F65DD">
        <w:tc>
          <w:tcPr>
            <w:tcW w:w="2488" w:type="pct"/>
          </w:tcPr>
          <w:p w:rsidR="00E66007" w:rsidRPr="005F65DD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2512" w:type="pct"/>
          </w:tcPr>
          <w:p w:rsidR="00E66007" w:rsidRPr="005F65DD" w:rsidRDefault="00E66007" w:rsidP="00050E55">
            <w:pPr>
              <w:jc w:val="right"/>
              <w:rPr>
                <w:sz w:val="22"/>
                <w:szCs w:val="22"/>
              </w:rPr>
            </w:pPr>
          </w:p>
        </w:tc>
      </w:tr>
      <w:tr w:rsidR="00E66007" w:rsidTr="005F65DD">
        <w:tc>
          <w:tcPr>
            <w:tcW w:w="2488" w:type="pct"/>
          </w:tcPr>
          <w:p w:rsidR="00E66007" w:rsidRPr="005F65DD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512" w:type="pct"/>
          </w:tcPr>
          <w:p w:rsidR="00E66007" w:rsidRPr="005F65DD" w:rsidRDefault="00E66007" w:rsidP="00050E55">
            <w:pPr>
              <w:jc w:val="right"/>
              <w:rPr>
                <w:sz w:val="22"/>
                <w:szCs w:val="22"/>
              </w:rPr>
            </w:pPr>
          </w:p>
        </w:tc>
      </w:tr>
      <w:tr w:rsidR="00E66007" w:rsidTr="005F65DD">
        <w:tc>
          <w:tcPr>
            <w:tcW w:w="2488" w:type="pct"/>
          </w:tcPr>
          <w:p w:rsidR="00E66007" w:rsidRPr="005F65DD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Rozdelenie podielu na zisku spoločníkom</w:t>
            </w:r>
          </w:p>
        </w:tc>
        <w:tc>
          <w:tcPr>
            <w:tcW w:w="2512" w:type="pct"/>
          </w:tcPr>
          <w:p w:rsidR="00E66007" w:rsidRPr="005F65DD" w:rsidRDefault="00E66007" w:rsidP="00050E55">
            <w:pPr>
              <w:jc w:val="right"/>
              <w:rPr>
                <w:sz w:val="22"/>
                <w:szCs w:val="22"/>
              </w:rPr>
            </w:pPr>
          </w:p>
        </w:tc>
      </w:tr>
      <w:tr w:rsidR="00E66007" w:rsidTr="005F65DD">
        <w:tc>
          <w:tcPr>
            <w:tcW w:w="2488" w:type="pct"/>
          </w:tcPr>
          <w:p w:rsidR="00E66007" w:rsidRPr="005F65DD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512" w:type="pct"/>
          </w:tcPr>
          <w:p w:rsidR="00E66007" w:rsidRPr="005F65DD" w:rsidRDefault="00E66007" w:rsidP="000D3915">
            <w:pPr>
              <w:ind w:right="58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123,36 </w:t>
            </w:r>
          </w:p>
        </w:tc>
      </w:tr>
      <w:tr w:rsidR="00E66007" w:rsidTr="005F65DD">
        <w:tc>
          <w:tcPr>
            <w:tcW w:w="2488" w:type="pct"/>
          </w:tcPr>
          <w:p w:rsidR="00E66007" w:rsidRPr="00050E55" w:rsidRDefault="00E66007" w:rsidP="004311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512" w:type="pct"/>
          </w:tcPr>
          <w:p w:rsidR="00E66007" w:rsidRPr="00050E55" w:rsidRDefault="00E66007" w:rsidP="000D3915">
            <w:pPr>
              <w:ind w:right="586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587,43 </w:t>
            </w:r>
          </w:p>
        </w:tc>
      </w:tr>
    </w:tbl>
    <w:p w:rsidR="00E66007" w:rsidRDefault="00E66007" w:rsidP="004311B3">
      <w:r>
        <w:t xml:space="preserve">  </w:t>
      </w:r>
    </w:p>
    <w:p w:rsidR="00E66007" w:rsidRDefault="00E66007" w:rsidP="00050E55">
      <w:pPr>
        <w:rPr>
          <w:i/>
        </w:rPr>
      </w:pPr>
      <w:r>
        <w:rPr>
          <w:i/>
        </w:rPr>
        <w:t>b) Rezervy:</w:t>
      </w:r>
    </w:p>
    <w:tbl>
      <w:tblPr>
        <w:tblStyle w:val="TableGrid"/>
        <w:tblW w:w="9648" w:type="dxa"/>
        <w:tblLook w:val="01E0"/>
      </w:tblPr>
      <w:tblGrid>
        <w:gridCol w:w="2739"/>
        <w:gridCol w:w="1381"/>
        <w:gridCol w:w="1382"/>
        <w:gridCol w:w="1382"/>
        <w:gridCol w:w="1382"/>
        <w:gridCol w:w="1382"/>
      </w:tblGrid>
      <w:tr w:rsidR="00E66007" w:rsidTr="00862F63">
        <w:tc>
          <w:tcPr>
            <w:tcW w:w="0" w:type="auto"/>
            <w:vMerge w:val="restart"/>
          </w:tcPr>
          <w:p w:rsidR="00E66007" w:rsidRPr="00050E55" w:rsidRDefault="00E66007" w:rsidP="00050E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909" w:type="dxa"/>
            <w:gridSpan w:val="5"/>
          </w:tcPr>
          <w:p w:rsidR="00E66007" w:rsidRPr="00050E55" w:rsidRDefault="00E66007" w:rsidP="00050E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E66007" w:rsidTr="00862F63">
        <w:tc>
          <w:tcPr>
            <w:tcW w:w="0" w:type="auto"/>
            <w:vMerge/>
          </w:tcPr>
          <w:p w:rsidR="00E66007" w:rsidRPr="00050E55" w:rsidRDefault="00E66007" w:rsidP="004311B3">
            <w:pPr>
              <w:rPr>
                <w:b/>
                <w:sz w:val="22"/>
                <w:szCs w:val="22"/>
              </w:rPr>
            </w:pPr>
          </w:p>
        </w:tc>
        <w:tc>
          <w:tcPr>
            <w:tcW w:w="1381" w:type="dxa"/>
          </w:tcPr>
          <w:p w:rsidR="00E66007" w:rsidRPr="00050E55" w:rsidRDefault="00E66007" w:rsidP="00050E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</w:t>
            </w:r>
          </w:p>
        </w:tc>
        <w:tc>
          <w:tcPr>
            <w:tcW w:w="1382" w:type="dxa"/>
          </w:tcPr>
          <w:p w:rsidR="00E66007" w:rsidRPr="00050E55" w:rsidRDefault="00E66007" w:rsidP="00050E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</w:t>
            </w:r>
          </w:p>
        </w:tc>
        <w:tc>
          <w:tcPr>
            <w:tcW w:w="1382" w:type="dxa"/>
          </w:tcPr>
          <w:p w:rsidR="00E66007" w:rsidRPr="00050E55" w:rsidRDefault="00E66007" w:rsidP="00050E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</w:t>
            </w:r>
          </w:p>
        </w:tc>
        <w:tc>
          <w:tcPr>
            <w:tcW w:w="1382" w:type="dxa"/>
          </w:tcPr>
          <w:p w:rsidR="00E66007" w:rsidRPr="00050E55" w:rsidRDefault="00E66007" w:rsidP="00050E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</w:t>
            </w:r>
          </w:p>
        </w:tc>
        <w:tc>
          <w:tcPr>
            <w:tcW w:w="1382" w:type="dxa"/>
          </w:tcPr>
          <w:p w:rsidR="00E66007" w:rsidRPr="00050E55" w:rsidRDefault="00E66007" w:rsidP="00050E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</w:t>
            </w:r>
          </w:p>
        </w:tc>
      </w:tr>
      <w:tr w:rsidR="00E66007" w:rsidTr="00862F63">
        <w:tc>
          <w:tcPr>
            <w:tcW w:w="0" w:type="auto"/>
          </w:tcPr>
          <w:p w:rsidR="00E66007" w:rsidRPr="00050E55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rezervy, z toho :</w:t>
            </w:r>
          </w:p>
        </w:tc>
        <w:tc>
          <w:tcPr>
            <w:tcW w:w="1381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862F63">
        <w:tc>
          <w:tcPr>
            <w:tcW w:w="0" w:type="auto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2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2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2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2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</w:p>
        </w:tc>
      </w:tr>
    </w:tbl>
    <w:p w:rsidR="00E66007" w:rsidRDefault="00E66007" w:rsidP="004311B3"/>
    <w:tbl>
      <w:tblPr>
        <w:tblStyle w:val="TableGrid"/>
        <w:tblW w:w="9648" w:type="dxa"/>
        <w:tblLook w:val="01E0"/>
      </w:tblPr>
      <w:tblGrid>
        <w:gridCol w:w="2739"/>
        <w:gridCol w:w="1381"/>
        <w:gridCol w:w="1382"/>
        <w:gridCol w:w="1382"/>
        <w:gridCol w:w="1382"/>
        <w:gridCol w:w="1382"/>
      </w:tblGrid>
      <w:tr w:rsidR="00E66007" w:rsidTr="000873E7">
        <w:tc>
          <w:tcPr>
            <w:tcW w:w="0" w:type="auto"/>
            <w:vMerge w:val="restart"/>
          </w:tcPr>
          <w:p w:rsidR="00E66007" w:rsidRPr="00050E55" w:rsidRDefault="00E66007" w:rsidP="000873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909" w:type="dxa"/>
            <w:gridSpan w:val="5"/>
          </w:tcPr>
          <w:p w:rsidR="00E66007" w:rsidRPr="00050E55" w:rsidRDefault="00E66007" w:rsidP="000873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66007" w:rsidTr="000873E7">
        <w:tc>
          <w:tcPr>
            <w:tcW w:w="0" w:type="auto"/>
            <w:vMerge/>
          </w:tcPr>
          <w:p w:rsidR="00E66007" w:rsidRPr="00050E55" w:rsidRDefault="00E66007" w:rsidP="000873E7">
            <w:pPr>
              <w:rPr>
                <w:b/>
                <w:sz w:val="22"/>
                <w:szCs w:val="22"/>
              </w:rPr>
            </w:pPr>
          </w:p>
        </w:tc>
        <w:tc>
          <w:tcPr>
            <w:tcW w:w="1381" w:type="dxa"/>
          </w:tcPr>
          <w:p w:rsidR="00E66007" w:rsidRPr="00050E55" w:rsidRDefault="00E66007" w:rsidP="000873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</w:t>
            </w:r>
          </w:p>
        </w:tc>
        <w:tc>
          <w:tcPr>
            <w:tcW w:w="1382" w:type="dxa"/>
          </w:tcPr>
          <w:p w:rsidR="00E66007" w:rsidRPr="00050E55" w:rsidRDefault="00E66007" w:rsidP="000873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</w:t>
            </w:r>
          </w:p>
        </w:tc>
        <w:tc>
          <w:tcPr>
            <w:tcW w:w="1382" w:type="dxa"/>
          </w:tcPr>
          <w:p w:rsidR="00E66007" w:rsidRPr="00050E55" w:rsidRDefault="00E66007" w:rsidP="000873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</w:t>
            </w:r>
          </w:p>
        </w:tc>
        <w:tc>
          <w:tcPr>
            <w:tcW w:w="1382" w:type="dxa"/>
          </w:tcPr>
          <w:p w:rsidR="00E66007" w:rsidRPr="00050E55" w:rsidRDefault="00E66007" w:rsidP="000873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</w:t>
            </w:r>
          </w:p>
        </w:tc>
        <w:tc>
          <w:tcPr>
            <w:tcW w:w="1382" w:type="dxa"/>
          </w:tcPr>
          <w:p w:rsidR="00E66007" w:rsidRPr="00050E55" w:rsidRDefault="00E66007" w:rsidP="000873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</w:t>
            </w:r>
          </w:p>
        </w:tc>
      </w:tr>
      <w:tr w:rsidR="00E66007" w:rsidTr="000873E7">
        <w:tc>
          <w:tcPr>
            <w:tcW w:w="0" w:type="auto"/>
          </w:tcPr>
          <w:p w:rsidR="00E66007" w:rsidRPr="00050E55" w:rsidRDefault="00E66007" w:rsidP="000873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rezervy, z toho :</w:t>
            </w:r>
          </w:p>
        </w:tc>
        <w:tc>
          <w:tcPr>
            <w:tcW w:w="1381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</w:tcPr>
          <w:p w:rsidR="00E66007" w:rsidRPr="00050E55" w:rsidRDefault="00E66007" w:rsidP="00B61F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</w:tcPr>
          <w:p w:rsidR="00E66007" w:rsidRPr="00050E55" w:rsidRDefault="00E66007" w:rsidP="00B61F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0873E7">
        <w:tc>
          <w:tcPr>
            <w:tcW w:w="0" w:type="auto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2" w:type="dxa"/>
          </w:tcPr>
          <w:p w:rsidR="00E66007" w:rsidRPr="00050E55" w:rsidRDefault="00E66007" w:rsidP="00B61F3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2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2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82" w:type="dxa"/>
          </w:tcPr>
          <w:p w:rsidR="00E66007" w:rsidRPr="00050E55" w:rsidRDefault="00E66007" w:rsidP="00862F63">
            <w:pPr>
              <w:jc w:val="right"/>
              <w:rPr>
                <w:sz w:val="22"/>
                <w:szCs w:val="22"/>
              </w:rPr>
            </w:pPr>
          </w:p>
        </w:tc>
      </w:tr>
    </w:tbl>
    <w:p w:rsidR="00E66007" w:rsidRDefault="00E66007" w:rsidP="004311B3"/>
    <w:p w:rsidR="00E66007" w:rsidRDefault="00E66007" w:rsidP="00862F63">
      <w:pPr>
        <w:rPr>
          <w:i/>
        </w:rPr>
      </w:pPr>
      <w:r>
        <w:rPr>
          <w:i/>
        </w:rPr>
        <w:t>c) Záväzky z obchodného styku :</w:t>
      </w:r>
    </w:p>
    <w:tbl>
      <w:tblPr>
        <w:tblStyle w:val="TableGrid"/>
        <w:tblW w:w="0" w:type="auto"/>
        <w:tblLook w:val="01E0"/>
      </w:tblPr>
      <w:tblGrid>
        <w:gridCol w:w="3182"/>
        <w:gridCol w:w="3182"/>
        <w:gridCol w:w="3182"/>
      </w:tblGrid>
      <w:tr w:rsidR="00E66007" w:rsidTr="000873E7">
        <w:tc>
          <w:tcPr>
            <w:tcW w:w="3182" w:type="dxa"/>
          </w:tcPr>
          <w:p w:rsidR="00E66007" w:rsidRPr="00FB389D" w:rsidRDefault="00E66007" w:rsidP="000873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</w:t>
            </w:r>
          </w:p>
        </w:tc>
        <w:tc>
          <w:tcPr>
            <w:tcW w:w="3182" w:type="dxa"/>
          </w:tcPr>
          <w:p w:rsidR="00E66007" w:rsidRPr="00FB389D" w:rsidRDefault="00E66007" w:rsidP="000873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82" w:type="dxa"/>
          </w:tcPr>
          <w:p w:rsidR="00E66007" w:rsidRPr="00FB389D" w:rsidRDefault="00E66007" w:rsidP="000873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66007" w:rsidTr="000873E7">
        <w:tc>
          <w:tcPr>
            <w:tcW w:w="3182" w:type="dxa"/>
          </w:tcPr>
          <w:p w:rsidR="00E66007" w:rsidRPr="00FB389D" w:rsidRDefault="00E66007" w:rsidP="000873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lehote</w:t>
            </w:r>
          </w:p>
        </w:tc>
        <w:tc>
          <w:tcPr>
            <w:tcW w:w="3182" w:type="dxa"/>
          </w:tcPr>
          <w:p w:rsidR="00E66007" w:rsidRPr="00FB389D" w:rsidRDefault="00E66007" w:rsidP="000873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FB389D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0873E7">
        <w:tc>
          <w:tcPr>
            <w:tcW w:w="3182" w:type="dxa"/>
          </w:tcPr>
          <w:p w:rsidR="00E66007" w:rsidRPr="00FB389D" w:rsidRDefault="00E66007" w:rsidP="000873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lehote</w:t>
            </w:r>
          </w:p>
        </w:tc>
        <w:tc>
          <w:tcPr>
            <w:tcW w:w="3182" w:type="dxa"/>
          </w:tcPr>
          <w:p w:rsidR="00E66007" w:rsidRPr="00FB389D" w:rsidRDefault="00E66007" w:rsidP="0034643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66,50</w:t>
            </w:r>
          </w:p>
        </w:tc>
        <w:tc>
          <w:tcPr>
            <w:tcW w:w="3182" w:type="dxa"/>
          </w:tcPr>
          <w:p w:rsidR="00E66007" w:rsidRPr="00FB389D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72,81</w:t>
            </w:r>
          </w:p>
        </w:tc>
      </w:tr>
      <w:tr w:rsidR="00E66007" w:rsidTr="000873E7">
        <w:tc>
          <w:tcPr>
            <w:tcW w:w="3182" w:type="dxa"/>
          </w:tcPr>
          <w:p w:rsidR="00E66007" w:rsidRPr="00FB389D" w:rsidRDefault="00E66007" w:rsidP="000873E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182" w:type="dxa"/>
          </w:tcPr>
          <w:p w:rsidR="00E66007" w:rsidRPr="008322B3" w:rsidRDefault="00E66007" w:rsidP="000873E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66,50</w:t>
            </w:r>
          </w:p>
        </w:tc>
        <w:tc>
          <w:tcPr>
            <w:tcW w:w="3182" w:type="dxa"/>
          </w:tcPr>
          <w:p w:rsidR="00E66007" w:rsidRPr="008322B3" w:rsidRDefault="00E66007" w:rsidP="006E057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72,81</w:t>
            </w:r>
          </w:p>
        </w:tc>
      </w:tr>
    </w:tbl>
    <w:p w:rsidR="00E66007" w:rsidRPr="00862F63" w:rsidRDefault="00E66007" w:rsidP="00862F63"/>
    <w:p w:rsidR="00E66007" w:rsidRDefault="00E66007" w:rsidP="00616252">
      <w:pPr>
        <w:rPr>
          <w:i/>
        </w:rPr>
      </w:pPr>
      <w:r>
        <w:rPr>
          <w:i/>
        </w:rPr>
        <w:t>d) Záväzky zo sociálneho fondu :</w:t>
      </w:r>
    </w:p>
    <w:tbl>
      <w:tblPr>
        <w:tblStyle w:val="TableGrid"/>
        <w:tblW w:w="0" w:type="auto"/>
        <w:tblLook w:val="01E0"/>
      </w:tblPr>
      <w:tblGrid>
        <w:gridCol w:w="3182"/>
        <w:gridCol w:w="3182"/>
        <w:gridCol w:w="3182"/>
      </w:tblGrid>
      <w:tr w:rsidR="00E66007" w:rsidTr="00616252">
        <w:tc>
          <w:tcPr>
            <w:tcW w:w="3182" w:type="dxa"/>
          </w:tcPr>
          <w:p w:rsidR="00E66007" w:rsidRPr="00616252" w:rsidRDefault="00E66007" w:rsidP="006162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3182" w:type="dxa"/>
          </w:tcPr>
          <w:p w:rsidR="00E66007" w:rsidRPr="00FB389D" w:rsidRDefault="00E66007" w:rsidP="000873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82" w:type="dxa"/>
          </w:tcPr>
          <w:p w:rsidR="00E66007" w:rsidRPr="00FB389D" w:rsidRDefault="00E66007" w:rsidP="000873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66007" w:rsidTr="00616252">
        <w:tc>
          <w:tcPr>
            <w:tcW w:w="3182" w:type="dxa"/>
          </w:tcPr>
          <w:p w:rsidR="00E66007" w:rsidRPr="00616252" w:rsidRDefault="00E66007" w:rsidP="004311B3">
            <w:pPr>
              <w:rPr>
                <w:b/>
                <w:sz w:val="22"/>
                <w:szCs w:val="22"/>
              </w:rPr>
            </w:pPr>
            <w:r w:rsidRPr="00616252">
              <w:rPr>
                <w:b/>
                <w:sz w:val="22"/>
                <w:szCs w:val="22"/>
              </w:rPr>
              <w:t>Začiatočný stav</w:t>
            </w:r>
          </w:p>
        </w:tc>
        <w:tc>
          <w:tcPr>
            <w:tcW w:w="3182" w:type="dxa"/>
          </w:tcPr>
          <w:p w:rsidR="00E66007" w:rsidRPr="00616252" w:rsidRDefault="00E66007" w:rsidP="006E5A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616252" w:rsidRDefault="00E66007" w:rsidP="006E5A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616252">
        <w:tc>
          <w:tcPr>
            <w:tcW w:w="3182" w:type="dxa"/>
          </w:tcPr>
          <w:p w:rsidR="00E66007" w:rsidRPr="00616252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182" w:type="dxa"/>
          </w:tcPr>
          <w:p w:rsidR="00E66007" w:rsidRPr="00616252" w:rsidRDefault="00E66007" w:rsidP="006E5A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616252" w:rsidRDefault="00E66007" w:rsidP="006E5A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616252">
        <w:tc>
          <w:tcPr>
            <w:tcW w:w="3182" w:type="dxa"/>
          </w:tcPr>
          <w:p w:rsidR="00E66007" w:rsidRPr="00616252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 nákladov</w:t>
            </w:r>
          </w:p>
        </w:tc>
        <w:tc>
          <w:tcPr>
            <w:tcW w:w="3182" w:type="dxa"/>
          </w:tcPr>
          <w:p w:rsidR="00E66007" w:rsidRPr="00616252" w:rsidRDefault="00E66007" w:rsidP="006E5A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616252" w:rsidRDefault="00E66007" w:rsidP="006E5A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616252">
        <w:tc>
          <w:tcPr>
            <w:tcW w:w="3182" w:type="dxa"/>
          </w:tcPr>
          <w:p w:rsidR="00E66007" w:rsidRPr="00616252" w:rsidRDefault="00E66007" w:rsidP="004311B3">
            <w:pPr>
              <w:rPr>
                <w:sz w:val="22"/>
                <w:szCs w:val="22"/>
              </w:rPr>
            </w:pPr>
            <w:r w:rsidRPr="00616252">
              <w:rPr>
                <w:sz w:val="22"/>
                <w:szCs w:val="22"/>
              </w:rPr>
              <w:t>Ostatná tvorba</w:t>
            </w:r>
          </w:p>
        </w:tc>
        <w:tc>
          <w:tcPr>
            <w:tcW w:w="3182" w:type="dxa"/>
          </w:tcPr>
          <w:p w:rsidR="00E66007" w:rsidRPr="00616252" w:rsidRDefault="00E66007" w:rsidP="006E5A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616252" w:rsidRDefault="00E66007" w:rsidP="006E5A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616252">
        <w:tc>
          <w:tcPr>
            <w:tcW w:w="3182" w:type="dxa"/>
          </w:tcPr>
          <w:p w:rsidR="00E66007" w:rsidRPr="00616252" w:rsidRDefault="00E66007" w:rsidP="004311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spolu</w:t>
            </w:r>
          </w:p>
        </w:tc>
        <w:tc>
          <w:tcPr>
            <w:tcW w:w="3182" w:type="dxa"/>
          </w:tcPr>
          <w:p w:rsidR="00E66007" w:rsidRPr="00616252" w:rsidRDefault="00E66007" w:rsidP="006E5A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616252" w:rsidRDefault="00E66007" w:rsidP="006E5A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616252">
        <w:tc>
          <w:tcPr>
            <w:tcW w:w="3182" w:type="dxa"/>
          </w:tcPr>
          <w:p w:rsidR="00E66007" w:rsidRPr="00616252" w:rsidRDefault="00E66007" w:rsidP="004311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Čerpanie</w:t>
            </w:r>
          </w:p>
        </w:tc>
        <w:tc>
          <w:tcPr>
            <w:tcW w:w="3182" w:type="dxa"/>
          </w:tcPr>
          <w:p w:rsidR="00E66007" w:rsidRPr="00616252" w:rsidRDefault="00E66007" w:rsidP="006E5A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616252" w:rsidRDefault="00E66007" w:rsidP="006E5A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616252">
        <w:tc>
          <w:tcPr>
            <w:tcW w:w="3182" w:type="dxa"/>
          </w:tcPr>
          <w:p w:rsidR="00E66007" w:rsidRPr="00616252" w:rsidRDefault="00E66007" w:rsidP="004311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Konečný stav</w:t>
            </w:r>
          </w:p>
        </w:tc>
        <w:tc>
          <w:tcPr>
            <w:tcW w:w="3182" w:type="dxa"/>
          </w:tcPr>
          <w:p w:rsidR="00E66007" w:rsidRPr="00616252" w:rsidRDefault="00E66007" w:rsidP="006E5A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616252" w:rsidRDefault="00E66007" w:rsidP="006E5A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E66007" w:rsidRDefault="00E66007" w:rsidP="004311B3"/>
    <w:p w:rsidR="00E66007" w:rsidRDefault="00E66007" w:rsidP="00F23455">
      <w:pPr>
        <w:rPr>
          <w:b/>
        </w:rPr>
      </w:pPr>
    </w:p>
    <w:p w:rsidR="00E66007" w:rsidRDefault="00E66007" w:rsidP="00F23455">
      <w:pPr>
        <w:rPr>
          <w:b/>
        </w:rPr>
      </w:pPr>
    </w:p>
    <w:p w:rsidR="00E66007" w:rsidRDefault="00E66007" w:rsidP="00F23455">
      <w:pPr>
        <w:rPr>
          <w:b/>
        </w:rPr>
      </w:pPr>
    </w:p>
    <w:p w:rsidR="00E66007" w:rsidRDefault="00E66007" w:rsidP="00F23455">
      <w:pPr>
        <w:rPr>
          <w:b/>
        </w:rPr>
      </w:pPr>
    </w:p>
    <w:p w:rsidR="00E66007" w:rsidRDefault="00E66007" w:rsidP="00F23455">
      <w:pPr>
        <w:rPr>
          <w:b/>
        </w:rPr>
      </w:pPr>
      <w:r>
        <w:rPr>
          <w:b/>
        </w:rPr>
        <w:t>H. Informácie o výnosoch :</w:t>
      </w:r>
    </w:p>
    <w:p w:rsidR="00E66007" w:rsidRDefault="00E66007" w:rsidP="000873E7">
      <w:pPr>
        <w:rPr>
          <w:i/>
        </w:rPr>
      </w:pPr>
    </w:p>
    <w:p w:rsidR="00E66007" w:rsidRDefault="00E66007" w:rsidP="000873E7">
      <w:pPr>
        <w:rPr>
          <w:i/>
        </w:rPr>
      </w:pPr>
      <w:r>
        <w:rPr>
          <w:i/>
        </w:rPr>
        <w:t>a) Tržby :</w:t>
      </w:r>
    </w:p>
    <w:tbl>
      <w:tblPr>
        <w:tblStyle w:val="TableGrid"/>
        <w:tblW w:w="0" w:type="auto"/>
        <w:tblLook w:val="01E0"/>
      </w:tblPr>
      <w:tblGrid>
        <w:gridCol w:w="3182"/>
        <w:gridCol w:w="3182"/>
        <w:gridCol w:w="3182"/>
      </w:tblGrid>
      <w:tr w:rsidR="00E66007" w:rsidTr="000B16EC">
        <w:tc>
          <w:tcPr>
            <w:tcW w:w="3182" w:type="dxa"/>
          </w:tcPr>
          <w:p w:rsidR="00E66007" w:rsidRPr="000B16EC" w:rsidRDefault="00E66007" w:rsidP="000B16EC">
            <w:pPr>
              <w:jc w:val="center"/>
              <w:rPr>
                <w:b/>
                <w:sz w:val="22"/>
                <w:szCs w:val="22"/>
              </w:rPr>
            </w:pPr>
            <w:r w:rsidRPr="000B16EC">
              <w:rPr>
                <w:b/>
                <w:sz w:val="22"/>
                <w:szCs w:val="22"/>
              </w:rPr>
              <w:t>Oblasť</w:t>
            </w:r>
          </w:p>
        </w:tc>
        <w:tc>
          <w:tcPr>
            <w:tcW w:w="3182" w:type="dxa"/>
          </w:tcPr>
          <w:p w:rsidR="00E66007" w:rsidRPr="00FB389D" w:rsidRDefault="00E66007" w:rsidP="006D5A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82" w:type="dxa"/>
          </w:tcPr>
          <w:p w:rsidR="00E66007" w:rsidRPr="00FB389D" w:rsidRDefault="00E66007" w:rsidP="006D5A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66007" w:rsidTr="000B16EC">
        <w:tc>
          <w:tcPr>
            <w:tcW w:w="3182" w:type="dxa"/>
          </w:tcPr>
          <w:p w:rsidR="00E66007" w:rsidRPr="000B16EC" w:rsidRDefault="00E66007" w:rsidP="000873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Služby</w:t>
            </w:r>
          </w:p>
        </w:tc>
        <w:tc>
          <w:tcPr>
            <w:tcW w:w="3182" w:type="dxa"/>
          </w:tcPr>
          <w:p w:rsidR="00E66007" w:rsidRPr="000B16EC" w:rsidRDefault="00E66007" w:rsidP="000B16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7 196,58</w:t>
            </w:r>
          </w:p>
        </w:tc>
        <w:tc>
          <w:tcPr>
            <w:tcW w:w="3182" w:type="dxa"/>
          </w:tcPr>
          <w:p w:rsidR="00E66007" w:rsidRPr="000B16EC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19 924,67</w:t>
            </w:r>
          </w:p>
        </w:tc>
      </w:tr>
      <w:tr w:rsidR="00E66007" w:rsidTr="000B16EC">
        <w:tc>
          <w:tcPr>
            <w:tcW w:w="3182" w:type="dxa"/>
          </w:tcPr>
          <w:p w:rsidR="00E66007" w:rsidRPr="000B16EC" w:rsidRDefault="00E66007" w:rsidP="000873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3182" w:type="dxa"/>
          </w:tcPr>
          <w:p w:rsidR="00E66007" w:rsidRPr="000B16EC" w:rsidRDefault="00E66007" w:rsidP="001C5C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0B16EC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0B16EC">
        <w:tc>
          <w:tcPr>
            <w:tcW w:w="3182" w:type="dxa"/>
          </w:tcPr>
          <w:p w:rsidR="00E66007" w:rsidRPr="000B16EC" w:rsidRDefault="00E66007" w:rsidP="000873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výnosy</w:t>
            </w:r>
          </w:p>
        </w:tc>
        <w:tc>
          <w:tcPr>
            <w:tcW w:w="3182" w:type="dxa"/>
          </w:tcPr>
          <w:p w:rsidR="00E66007" w:rsidRPr="000B16EC" w:rsidRDefault="00E66007" w:rsidP="000B16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0B16EC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0B16EC">
        <w:tc>
          <w:tcPr>
            <w:tcW w:w="3182" w:type="dxa"/>
          </w:tcPr>
          <w:p w:rsidR="00E66007" w:rsidRPr="000B16EC" w:rsidRDefault="00E66007" w:rsidP="006D5AD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182" w:type="dxa"/>
          </w:tcPr>
          <w:p w:rsidR="00E66007" w:rsidRPr="000B16EC" w:rsidRDefault="00E66007" w:rsidP="001C5C61">
            <w:pPr>
              <w:tabs>
                <w:tab w:val="left" w:pos="2009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7 196,58</w:t>
            </w:r>
          </w:p>
        </w:tc>
        <w:tc>
          <w:tcPr>
            <w:tcW w:w="3182" w:type="dxa"/>
          </w:tcPr>
          <w:p w:rsidR="00E66007" w:rsidRPr="000B16EC" w:rsidRDefault="00E66007" w:rsidP="006E057B">
            <w:pPr>
              <w:tabs>
                <w:tab w:val="left" w:pos="2009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19 924,67</w:t>
            </w:r>
          </w:p>
        </w:tc>
      </w:tr>
    </w:tbl>
    <w:p w:rsidR="00E66007" w:rsidRPr="000B16EC" w:rsidRDefault="00E66007" w:rsidP="000873E7"/>
    <w:p w:rsidR="00E66007" w:rsidRDefault="00E66007" w:rsidP="00DE08ED">
      <w:pPr>
        <w:rPr>
          <w:i/>
        </w:rPr>
      </w:pPr>
      <w:r>
        <w:rPr>
          <w:i/>
        </w:rPr>
        <w:t>b) Čistý obrat:</w:t>
      </w:r>
    </w:p>
    <w:tbl>
      <w:tblPr>
        <w:tblStyle w:val="TableGrid"/>
        <w:tblW w:w="0" w:type="auto"/>
        <w:tblLook w:val="01E0"/>
      </w:tblPr>
      <w:tblGrid>
        <w:gridCol w:w="3528"/>
        <w:gridCol w:w="2836"/>
        <w:gridCol w:w="3182"/>
      </w:tblGrid>
      <w:tr w:rsidR="00E66007" w:rsidTr="00DE08ED">
        <w:tc>
          <w:tcPr>
            <w:tcW w:w="3528" w:type="dxa"/>
          </w:tcPr>
          <w:p w:rsidR="00E66007" w:rsidRPr="000B16EC" w:rsidRDefault="00E66007" w:rsidP="00B61F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</w:tcPr>
          <w:p w:rsidR="00E66007" w:rsidRPr="00FB389D" w:rsidRDefault="00E66007" w:rsidP="00B61F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82" w:type="dxa"/>
          </w:tcPr>
          <w:p w:rsidR="00E66007" w:rsidRPr="00FB389D" w:rsidRDefault="00E66007" w:rsidP="00B61F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66007" w:rsidTr="00DE08ED">
        <w:tc>
          <w:tcPr>
            <w:tcW w:w="3528" w:type="dxa"/>
          </w:tcPr>
          <w:p w:rsidR="00E66007" w:rsidRPr="000B16EC" w:rsidRDefault="00E66007" w:rsidP="00B61F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za vlastné výrobky</w:t>
            </w:r>
          </w:p>
        </w:tc>
        <w:tc>
          <w:tcPr>
            <w:tcW w:w="2836" w:type="dxa"/>
          </w:tcPr>
          <w:p w:rsidR="00E66007" w:rsidRPr="000B16EC" w:rsidRDefault="00E66007" w:rsidP="00B61F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0B16EC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DE08ED">
        <w:tc>
          <w:tcPr>
            <w:tcW w:w="3528" w:type="dxa"/>
          </w:tcPr>
          <w:p w:rsidR="00E66007" w:rsidRPr="000B16EC" w:rsidRDefault="00E66007" w:rsidP="00B61F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2836" w:type="dxa"/>
          </w:tcPr>
          <w:p w:rsidR="00E66007" w:rsidRPr="000B16EC" w:rsidRDefault="00E66007" w:rsidP="00B61F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7 196,58</w:t>
            </w:r>
          </w:p>
        </w:tc>
        <w:tc>
          <w:tcPr>
            <w:tcW w:w="3182" w:type="dxa"/>
          </w:tcPr>
          <w:p w:rsidR="00E66007" w:rsidRPr="000B16EC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19 924,67</w:t>
            </w:r>
          </w:p>
        </w:tc>
      </w:tr>
      <w:tr w:rsidR="00E66007" w:rsidTr="00DE08ED">
        <w:tc>
          <w:tcPr>
            <w:tcW w:w="3528" w:type="dxa"/>
          </w:tcPr>
          <w:p w:rsidR="00E66007" w:rsidRPr="000B16EC" w:rsidRDefault="00E66007" w:rsidP="00B61F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za tovar</w:t>
            </w:r>
          </w:p>
        </w:tc>
        <w:tc>
          <w:tcPr>
            <w:tcW w:w="2836" w:type="dxa"/>
          </w:tcPr>
          <w:p w:rsidR="00E66007" w:rsidRPr="000B16EC" w:rsidRDefault="00E66007" w:rsidP="00B61F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0B16EC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DE08ED">
        <w:tc>
          <w:tcPr>
            <w:tcW w:w="3528" w:type="dxa"/>
          </w:tcPr>
          <w:p w:rsidR="00E66007" w:rsidRPr="000B16EC" w:rsidRDefault="00E66007" w:rsidP="00B61F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zo zákazky</w:t>
            </w:r>
          </w:p>
        </w:tc>
        <w:tc>
          <w:tcPr>
            <w:tcW w:w="2836" w:type="dxa"/>
          </w:tcPr>
          <w:p w:rsidR="00E66007" w:rsidRPr="000B16EC" w:rsidRDefault="00E66007" w:rsidP="00B61F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0B16EC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DE08ED">
        <w:tc>
          <w:tcPr>
            <w:tcW w:w="3528" w:type="dxa"/>
          </w:tcPr>
          <w:p w:rsidR="00E66007" w:rsidRPr="000B16EC" w:rsidRDefault="00E66007" w:rsidP="00B61F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z nehnuteľností na predaj</w:t>
            </w:r>
          </w:p>
        </w:tc>
        <w:tc>
          <w:tcPr>
            <w:tcW w:w="2836" w:type="dxa"/>
          </w:tcPr>
          <w:p w:rsidR="00E66007" w:rsidRPr="000B16EC" w:rsidRDefault="00E66007" w:rsidP="00B61F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0B16EC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DE08ED">
        <w:tc>
          <w:tcPr>
            <w:tcW w:w="3528" w:type="dxa"/>
          </w:tcPr>
          <w:p w:rsidR="00E66007" w:rsidRPr="000B16EC" w:rsidRDefault="00E66007" w:rsidP="00B61F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výnosy súvisiace s činnosťou</w:t>
            </w:r>
          </w:p>
        </w:tc>
        <w:tc>
          <w:tcPr>
            <w:tcW w:w="2836" w:type="dxa"/>
          </w:tcPr>
          <w:p w:rsidR="00E66007" w:rsidRPr="000B16EC" w:rsidRDefault="00E66007" w:rsidP="00B61F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0B16EC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DE08ED">
        <w:tc>
          <w:tcPr>
            <w:tcW w:w="3528" w:type="dxa"/>
          </w:tcPr>
          <w:p w:rsidR="00E66007" w:rsidRPr="000B16EC" w:rsidRDefault="00E66007" w:rsidP="00B61F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</w:tcPr>
          <w:p w:rsidR="00E66007" w:rsidRPr="000B16EC" w:rsidRDefault="00E66007" w:rsidP="00B61F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7 196,58</w:t>
            </w:r>
          </w:p>
        </w:tc>
        <w:tc>
          <w:tcPr>
            <w:tcW w:w="3182" w:type="dxa"/>
          </w:tcPr>
          <w:p w:rsidR="00E66007" w:rsidRPr="000B16EC" w:rsidRDefault="00E66007" w:rsidP="006E057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19 924,67</w:t>
            </w:r>
          </w:p>
        </w:tc>
      </w:tr>
    </w:tbl>
    <w:p w:rsidR="00E66007" w:rsidRDefault="00E66007" w:rsidP="004311B3"/>
    <w:p w:rsidR="00E66007" w:rsidRDefault="00E66007" w:rsidP="004311B3"/>
    <w:p w:rsidR="00E66007" w:rsidRDefault="00E66007" w:rsidP="00EC7B68">
      <w:pPr>
        <w:rPr>
          <w:b/>
        </w:rPr>
      </w:pPr>
      <w:r>
        <w:rPr>
          <w:b/>
        </w:rPr>
        <w:t>I. Informácie o nákladoch :</w:t>
      </w:r>
    </w:p>
    <w:p w:rsidR="00E66007" w:rsidRDefault="00E66007" w:rsidP="00EC7B68">
      <w:pPr>
        <w:rPr>
          <w:b/>
        </w:rPr>
      </w:pPr>
    </w:p>
    <w:tbl>
      <w:tblPr>
        <w:tblStyle w:val="TableGrid"/>
        <w:tblW w:w="0" w:type="auto"/>
        <w:tblLook w:val="01E0"/>
      </w:tblPr>
      <w:tblGrid>
        <w:gridCol w:w="3182"/>
        <w:gridCol w:w="3182"/>
        <w:gridCol w:w="3182"/>
      </w:tblGrid>
      <w:tr w:rsidR="00E66007" w:rsidTr="00EC7B68">
        <w:tc>
          <w:tcPr>
            <w:tcW w:w="3182" w:type="dxa"/>
          </w:tcPr>
          <w:p w:rsidR="00E66007" w:rsidRPr="00EC7B68" w:rsidRDefault="00E66007" w:rsidP="00EC7B68">
            <w:pPr>
              <w:jc w:val="center"/>
              <w:rPr>
                <w:b/>
                <w:sz w:val="22"/>
                <w:szCs w:val="22"/>
              </w:rPr>
            </w:pPr>
            <w:r w:rsidRPr="00EC7B68">
              <w:rPr>
                <w:b/>
                <w:sz w:val="22"/>
                <w:szCs w:val="22"/>
              </w:rPr>
              <w:t>Druh nákladu</w:t>
            </w:r>
          </w:p>
        </w:tc>
        <w:tc>
          <w:tcPr>
            <w:tcW w:w="3182" w:type="dxa"/>
          </w:tcPr>
          <w:p w:rsidR="00E66007" w:rsidRPr="00FB389D" w:rsidRDefault="00E66007" w:rsidP="00B61F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82" w:type="dxa"/>
          </w:tcPr>
          <w:p w:rsidR="00E66007" w:rsidRPr="00FB389D" w:rsidRDefault="00E66007" w:rsidP="00B61F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66007" w:rsidTr="00EC7B68">
        <w:tc>
          <w:tcPr>
            <w:tcW w:w="3182" w:type="dxa"/>
          </w:tcPr>
          <w:p w:rsidR="00E66007" w:rsidRPr="00EC7B68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3182" w:type="dxa"/>
          </w:tcPr>
          <w:p w:rsidR="00E66007" w:rsidRPr="00EC7B68" w:rsidRDefault="00E66007" w:rsidP="00EC7B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EC7B68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EC7B68">
        <w:tc>
          <w:tcPr>
            <w:tcW w:w="3182" w:type="dxa"/>
          </w:tcPr>
          <w:p w:rsidR="00E66007" w:rsidRPr="00EC7B68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3182" w:type="dxa"/>
          </w:tcPr>
          <w:p w:rsidR="00E66007" w:rsidRPr="00EC7B68" w:rsidRDefault="00E66007" w:rsidP="00EC7B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73,28</w:t>
            </w:r>
          </w:p>
        </w:tc>
        <w:tc>
          <w:tcPr>
            <w:tcW w:w="3182" w:type="dxa"/>
          </w:tcPr>
          <w:p w:rsidR="00E66007" w:rsidRPr="00EC7B68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176,67</w:t>
            </w:r>
          </w:p>
        </w:tc>
      </w:tr>
      <w:tr w:rsidR="00E66007" w:rsidTr="00EC7B68">
        <w:tc>
          <w:tcPr>
            <w:tcW w:w="3182" w:type="dxa"/>
          </w:tcPr>
          <w:p w:rsidR="00E66007" w:rsidRPr="00EC7B68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Energie</w:t>
            </w:r>
          </w:p>
        </w:tc>
        <w:tc>
          <w:tcPr>
            <w:tcW w:w="3182" w:type="dxa"/>
          </w:tcPr>
          <w:p w:rsidR="00E66007" w:rsidRPr="00EC7B68" w:rsidRDefault="00E66007" w:rsidP="00EC7B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EC7B68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EC7B68">
        <w:tc>
          <w:tcPr>
            <w:tcW w:w="3182" w:type="dxa"/>
          </w:tcPr>
          <w:p w:rsidR="00E66007" w:rsidRPr="00EC7B68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Služby</w:t>
            </w:r>
          </w:p>
        </w:tc>
        <w:tc>
          <w:tcPr>
            <w:tcW w:w="3182" w:type="dxa"/>
          </w:tcPr>
          <w:p w:rsidR="00E66007" w:rsidRPr="00EC7B68" w:rsidRDefault="00E66007" w:rsidP="00EC7B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6 786,92</w:t>
            </w:r>
          </w:p>
        </w:tc>
        <w:tc>
          <w:tcPr>
            <w:tcW w:w="3182" w:type="dxa"/>
          </w:tcPr>
          <w:p w:rsidR="00E66007" w:rsidRPr="00EC7B68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18 629,27</w:t>
            </w:r>
          </w:p>
        </w:tc>
      </w:tr>
      <w:tr w:rsidR="00E66007" w:rsidTr="00EC7B68">
        <w:tc>
          <w:tcPr>
            <w:tcW w:w="3182" w:type="dxa"/>
          </w:tcPr>
          <w:p w:rsidR="00E66007" w:rsidRPr="00EC7B68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Osobné</w:t>
            </w:r>
          </w:p>
        </w:tc>
        <w:tc>
          <w:tcPr>
            <w:tcW w:w="3182" w:type="dxa"/>
          </w:tcPr>
          <w:p w:rsidR="00E66007" w:rsidRPr="00EC7B68" w:rsidRDefault="00E66007" w:rsidP="00EC7B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EC7B68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EC7B68">
        <w:tc>
          <w:tcPr>
            <w:tcW w:w="3182" w:type="dxa"/>
          </w:tcPr>
          <w:p w:rsidR="00E66007" w:rsidRPr="00EC7B68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a poplatky</w:t>
            </w:r>
          </w:p>
        </w:tc>
        <w:tc>
          <w:tcPr>
            <w:tcW w:w="3182" w:type="dxa"/>
          </w:tcPr>
          <w:p w:rsidR="00E66007" w:rsidRPr="00EC7B68" w:rsidRDefault="00E66007" w:rsidP="00EC7B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37,86</w:t>
            </w:r>
          </w:p>
        </w:tc>
        <w:tc>
          <w:tcPr>
            <w:tcW w:w="3182" w:type="dxa"/>
          </w:tcPr>
          <w:p w:rsidR="00E66007" w:rsidRPr="00EC7B68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333,25</w:t>
            </w:r>
          </w:p>
        </w:tc>
      </w:tr>
      <w:tr w:rsidR="00E66007" w:rsidTr="00EC7B68">
        <w:tc>
          <w:tcPr>
            <w:tcW w:w="3182" w:type="dxa"/>
          </w:tcPr>
          <w:p w:rsidR="00E66007" w:rsidRPr="00EC7B68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</w:t>
            </w:r>
          </w:p>
        </w:tc>
        <w:tc>
          <w:tcPr>
            <w:tcW w:w="3182" w:type="dxa"/>
          </w:tcPr>
          <w:p w:rsidR="00E66007" w:rsidRPr="00EC7B68" w:rsidRDefault="00E66007" w:rsidP="00EC7B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EC7B68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EC7B68">
        <w:tc>
          <w:tcPr>
            <w:tcW w:w="3182" w:type="dxa"/>
          </w:tcPr>
          <w:p w:rsidR="00E66007" w:rsidRPr="00EC7B68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prevádzkové</w:t>
            </w:r>
          </w:p>
        </w:tc>
        <w:tc>
          <w:tcPr>
            <w:tcW w:w="3182" w:type="dxa"/>
          </w:tcPr>
          <w:p w:rsidR="00E66007" w:rsidRPr="00EC7B68" w:rsidRDefault="00E66007" w:rsidP="00EC7B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EC7B68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EC7B68">
        <w:tc>
          <w:tcPr>
            <w:tcW w:w="3182" w:type="dxa"/>
          </w:tcPr>
          <w:p w:rsidR="00E66007" w:rsidRPr="00EC7B68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</w:t>
            </w:r>
          </w:p>
        </w:tc>
        <w:tc>
          <w:tcPr>
            <w:tcW w:w="3182" w:type="dxa"/>
          </w:tcPr>
          <w:p w:rsidR="00E66007" w:rsidRPr="00EC7B68" w:rsidRDefault="00E66007" w:rsidP="00EC7B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84,00</w:t>
            </w:r>
          </w:p>
        </w:tc>
        <w:tc>
          <w:tcPr>
            <w:tcW w:w="3182" w:type="dxa"/>
          </w:tcPr>
          <w:p w:rsidR="00E66007" w:rsidRPr="00EC7B68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91,00</w:t>
            </w:r>
          </w:p>
        </w:tc>
      </w:tr>
      <w:tr w:rsidR="00E66007" w:rsidTr="00EC7B68">
        <w:tc>
          <w:tcPr>
            <w:tcW w:w="3182" w:type="dxa"/>
          </w:tcPr>
          <w:p w:rsidR="00E66007" w:rsidRPr="00EC7B68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Mimoriadne</w:t>
            </w:r>
          </w:p>
        </w:tc>
        <w:tc>
          <w:tcPr>
            <w:tcW w:w="3182" w:type="dxa"/>
          </w:tcPr>
          <w:p w:rsidR="00E66007" w:rsidRPr="00EC7B68" w:rsidRDefault="00E66007" w:rsidP="00EC7B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82" w:type="dxa"/>
          </w:tcPr>
          <w:p w:rsidR="00E66007" w:rsidRPr="00EC7B68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Tr="00EC7B68">
        <w:tc>
          <w:tcPr>
            <w:tcW w:w="3182" w:type="dxa"/>
          </w:tcPr>
          <w:p w:rsidR="00E66007" w:rsidRPr="00EC7B68" w:rsidRDefault="00E66007" w:rsidP="00EC7B68">
            <w:pPr>
              <w:jc w:val="right"/>
              <w:rPr>
                <w:b/>
                <w:sz w:val="22"/>
                <w:szCs w:val="22"/>
              </w:rPr>
            </w:pPr>
            <w:r w:rsidRPr="00EC7B6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182" w:type="dxa"/>
          </w:tcPr>
          <w:p w:rsidR="00E66007" w:rsidRPr="00EC7B68" w:rsidRDefault="00E66007" w:rsidP="00EC7B6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6 982,06</w:t>
            </w:r>
          </w:p>
        </w:tc>
        <w:tc>
          <w:tcPr>
            <w:tcW w:w="3182" w:type="dxa"/>
          </w:tcPr>
          <w:p w:rsidR="00E66007" w:rsidRPr="00EC7B68" w:rsidRDefault="00E66007" w:rsidP="006E057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19 230,19</w:t>
            </w:r>
          </w:p>
        </w:tc>
      </w:tr>
    </w:tbl>
    <w:p w:rsidR="00E66007" w:rsidRDefault="00E66007" w:rsidP="004311B3"/>
    <w:p w:rsidR="00E66007" w:rsidRDefault="00E66007" w:rsidP="00144EA7">
      <w:pPr>
        <w:rPr>
          <w:b/>
        </w:rPr>
      </w:pPr>
      <w:r>
        <w:rPr>
          <w:b/>
        </w:rPr>
        <w:t>J. Informácie o daniach z príjmov :</w:t>
      </w:r>
    </w:p>
    <w:p w:rsidR="00E66007" w:rsidRDefault="00E66007" w:rsidP="00144EA7">
      <w:pPr>
        <w:rPr>
          <w:b/>
        </w:rPr>
      </w:pPr>
    </w:p>
    <w:tbl>
      <w:tblPr>
        <w:tblStyle w:val="TableGrid"/>
        <w:tblW w:w="0" w:type="auto"/>
        <w:tblLayout w:type="fixed"/>
        <w:tblLook w:val="01E0"/>
      </w:tblPr>
      <w:tblGrid>
        <w:gridCol w:w="1548"/>
        <w:gridCol w:w="1466"/>
        <w:gridCol w:w="1260"/>
        <w:gridCol w:w="1414"/>
        <w:gridCol w:w="1466"/>
        <w:gridCol w:w="1260"/>
        <w:gridCol w:w="1158"/>
      </w:tblGrid>
      <w:tr w:rsidR="00E66007" w:rsidTr="008469E6">
        <w:tc>
          <w:tcPr>
            <w:tcW w:w="1548" w:type="dxa"/>
            <w:vMerge w:val="restart"/>
          </w:tcPr>
          <w:p w:rsidR="00E66007" w:rsidRPr="008469E6" w:rsidRDefault="00E66007" w:rsidP="008469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4140" w:type="dxa"/>
            <w:gridSpan w:val="3"/>
          </w:tcPr>
          <w:p w:rsidR="00E66007" w:rsidRPr="008469E6" w:rsidRDefault="00E66007" w:rsidP="00B61F39">
            <w:pPr>
              <w:jc w:val="center"/>
              <w:rPr>
                <w:b/>
                <w:sz w:val="22"/>
                <w:szCs w:val="22"/>
              </w:rPr>
            </w:pPr>
            <w:r w:rsidRPr="008469E6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884" w:type="dxa"/>
            <w:gridSpan w:val="3"/>
          </w:tcPr>
          <w:p w:rsidR="00E66007" w:rsidRPr="008469E6" w:rsidRDefault="00E66007" w:rsidP="00B61F39">
            <w:pPr>
              <w:jc w:val="center"/>
              <w:rPr>
                <w:b/>
                <w:sz w:val="22"/>
                <w:szCs w:val="22"/>
              </w:rPr>
            </w:pPr>
            <w:r w:rsidRPr="008469E6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E66007" w:rsidTr="008469E6">
        <w:tc>
          <w:tcPr>
            <w:tcW w:w="1548" w:type="dxa"/>
            <w:vMerge/>
          </w:tcPr>
          <w:p w:rsidR="00E66007" w:rsidRPr="008469E6" w:rsidRDefault="00E66007" w:rsidP="004311B3">
            <w:pPr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:rsidR="00E66007" w:rsidRPr="008469E6" w:rsidRDefault="00E66007" w:rsidP="008469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 dane</w:t>
            </w:r>
          </w:p>
        </w:tc>
        <w:tc>
          <w:tcPr>
            <w:tcW w:w="1260" w:type="dxa"/>
          </w:tcPr>
          <w:p w:rsidR="00E66007" w:rsidRPr="008469E6" w:rsidRDefault="00E66007" w:rsidP="008469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Daň</w:t>
            </w:r>
          </w:p>
        </w:tc>
        <w:tc>
          <w:tcPr>
            <w:tcW w:w="1414" w:type="dxa"/>
          </w:tcPr>
          <w:p w:rsidR="00E66007" w:rsidRDefault="00E66007" w:rsidP="008469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Daň v %</w:t>
            </w:r>
          </w:p>
          <w:p w:rsidR="00E66007" w:rsidRPr="008469E6" w:rsidRDefault="00E66007" w:rsidP="008469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6" w:type="dxa"/>
          </w:tcPr>
          <w:p w:rsidR="00E66007" w:rsidRPr="008469E6" w:rsidRDefault="00E66007" w:rsidP="00B61F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 dane</w:t>
            </w:r>
          </w:p>
        </w:tc>
        <w:tc>
          <w:tcPr>
            <w:tcW w:w="1260" w:type="dxa"/>
          </w:tcPr>
          <w:p w:rsidR="00E66007" w:rsidRPr="008469E6" w:rsidRDefault="00E66007" w:rsidP="00B61F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Daň</w:t>
            </w:r>
          </w:p>
        </w:tc>
        <w:tc>
          <w:tcPr>
            <w:tcW w:w="1158" w:type="dxa"/>
          </w:tcPr>
          <w:p w:rsidR="00E66007" w:rsidRDefault="00E66007" w:rsidP="00B61F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Daň v %</w:t>
            </w:r>
          </w:p>
          <w:p w:rsidR="00E66007" w:rsidRPr="008469E6" w:rsidRDefault="00E66007" w:rsidP="00B61F3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66007" w:rsidTr="008469E6">
        <w:tc>
          <w:tcPr>
            <w:tcW w:w="1548" w:type="dxa"/>
          </w:tcPr>
          <w:p w:rsidR="00E66007" w:rsidRPr="008469E6" w:rsidRDefault="00E66007" w:rsidP="004A0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pred zdanením</w:t>
            </w:r>
          </w:p>
        </w:tc>
        <w:tc>
          <w:tcPr>
            <w:tcW w:w="1466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252,38</w:t>
            </w:r>
          </w:p>
        </w:tc>
        <w:tc>
          <w:tcPr>
            <w:tcW w:w="1260" w:type="dxa"/>
          </w:tcPr>
          <w:p w:rsidR="00E66007" w:rsidRPr="008469E6" w:rsidRDefault="00E66007" w:rsidP="004A09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14" w:type="dxa"/>
          </w:tcPr>
          <w:p w:rsidR="00E66007" w:rsidRPr="008469E6" w:rsidRDefault="00E66007" w:rsidP="004A09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66" w:type="dxa"/>
          </w:tcPr>
          <w:p w:rsidR="00E66007" w:rsidRPr="008469E6" w:rsidRDefault="00E66007" w:rsidP="00F328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879,08</w:t>
            </w:r>
          </w:p>
        </w:tc>
        <w:tc>
          <w:tcPr>
            <w:tcW w:w="1260" w:type="dxa"/>
          </w:tcPr>
          <w:p w:rsidR="00E66007" w:rsidRPr="008469E6" w:rsidRDefault="00E66007" w:rsidP="00F328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158" w:type="dxa"/>
          </w:tcPr>
          <w:p w:rsidR="00E66007" w:rsidRPr="008469E6" w:rsidRDefault="00E66007" w:rsidP="00191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E66007" w:rsidTr="008469E6">
        <w:tc>
          <w:tcPr>
            <w:tcW w:w="1548" w:type="dxa"/>
          </w:tcPr>
          <w:p w:rsidR="00E66007" w:rsidRPr="008469E6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daň</w:t>
            </w:r>
          </w:p>
        </w:tc>
        <w:tc>
          <w:tcPr>
            <w:tcW w:w="1466" w:type="dxa"/>
          </w:tcPr>
          <w:p w:rsidR="00E66007" w:rsidRPr="008469E6" w:rsidRDefault="00E66007" w:rsidP="004A09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260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37,86</w:t>
            </w:r>
          </w:p>
        </w:tc>
        <w:tc>
          <w:tcPr>
            <w:tcW w:w="1414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66" w:type="dxa"/>
          </w:tcPr>
          <w:p w:rsidR="00E66007" w:rsidRPr="008469E6" w:rsidRDefault="00E66007" w:rsidP="00F328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260" w:type="dxa"/>
          </w:tcPr>
          <w:p w:rsidR="00E66007" w:rsidRPr="008469E6" w:rsidRDefault="00E66007" w:rsidP="00F328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184,60</w:t>
            </w:r>
          </w:p>
        </w:tc>
        <w:tc>
          <w:tcPr>
            <w:tcW w:w="1158" w:type="dxa"/>
          </w:tcPr>
          <w:p w:rsidR="00E66007" w:rsidRPr="008469E6" w:rsidRDefault="00E66007" w:rsidP="00191C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E66007" w:rsidTr="008469E6">
        <w:tc>
          <w:tcPr>
            <w:tcW w:w="1548" w:type="dxa"/>
          </w:tcPr>
          <w:p w:rsidR="00E66007" w:rsidRPr="008469E6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Nedaňové náklady</w:t>
            </w:r>
          </w:p>
        </w:tc>
        <w:tc>
          <w:tcPr>
            <w:tcW w:w="1466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60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4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:rsidR="00E66007" w:rsidRPr="008469E6" w:rsidRDefault="00E66007" w:rsidP="00191C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60" w:type="dxa"/>
          </w:tcPr>
          <w:p w:rsidR="00E66007" w:rsidRPr="008469E6" w:rsidRDefault="00E66007" w:rsidP="00191CA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E66007" w:rsidRPr="008469E6" w:rsidRDefault="00E66007" w:rsidP="00191CA2">
            <w:pPr>
              <w:jc w:val="right"/>
              <w:rPr>
                <w:sz w:val="22"/>
                <w:szCs w:val="22"/>
              </w:rPr>
            </w:pPr>
          </w:p>
        </w:tc>
      </w:tr>
      <w:tr w:rsidR="00E66007" w:rsidTr="008469E6">
        <w:tc>
          <w:tcPr>
            <w:tcW w:w="1548" w:type="dxa"/>
          </w:tcPr>
          <w:p w:rsidR="00E66007" w:rsidRPr="008469E6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Oslobodené výnosy</w:t>
            </w:r>
          </w:p>
        </w:tc>
        <w:tc>
          <w:tcPr>
            <w:tcW w:w="1466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60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4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:rsidR="00E66007" w:rsidRPr="008469E6" w:rsidRDefault="00E66007" w:rsidP="00191C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60" w:type="dxa"/>
          </w:tcPr>
          <w:p w:rsidR="00E66007" w:rsidRPr="008469E6" w:rsidRDefault="00E66007" w:rsidP="00191CA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E66007" w:rsidRPr="008469E6" w:rsidRDefault="00E66007" w:rsidP="00191CA2">
            <w:pPr>
              <w:jc w:val="right"/>
              <w:rPr>
                <w:sz w:val="22"/>
                <w:szCs w:val="22"/>
              </w:rPr>
            </w:pPr>
          </w:p>
        </w:tc>
      </w:tr>
      <w:tr w:rsidR="00E66007" w:rsidTr="008469E6">
        <w:tc>
          <w:tcPr>
            <w:tcW w:w="1548" w:type="dxa"/>
          </w:tcPr>
          <w:p w:rsidR="00E66007" w:rsidRPr="008469E6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Umorenie straty</w:t>
            </w:r>
          </w:p>
        </w:tc>
        <w:tc>
          <w:tcPr>
            <w:tcW w:w="1466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214,52</w:t>
            </w:r>
          </w:p>
        </w:tc>
        <w:tc>
          <w:tcPr>
            <w:tcW w:w="1260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4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:rsidR="00E66007" w:rsidRPr="008469E6" w:rsidRDefault="00E66007" w:rsidP="00191C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694,48</w:t>
            </w:r>
          </w:p>
        </w:tc>
        <w:tc>
          <w:tcPr>
            <w:tcW w:w="1260" w:type="dxa"/>
          </w:tcPr>
          <w:p w:rsidR="00E66007" w:rsidRPr="008469E6" w:rsidRDefault="00E66007" w:rsidP="00191CA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E66007" w:rsidRPr="008469E6" w:rsidRDefault="00E66007" w:rsidP="00191CA2">
            <w:pPr>
              <w:jc w:val="right"/>
              <w:rPr>
                <w:sz w:val="22"/>
                <w:szCs w:val="22"/>
              </w:rPr>
            </w:pPr>
          </w:p>
        </w:tc>
      </w:tr>
      <w:tr w:rsidR="00E66007" w:rsidTr="008469E6">
        <w:tc>
          <w:tcPr>
            <w:tcW w:w="1548" w:type="dxa"/>
          </w:tcPr>
          <w:p w:rsidR="00E66007" w:rsidRPr="008469E6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1466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214,52</w:t>
            </w:r>
          </w:p>
        </w:tc>
        <w:tc>
          <w:tcPr>
            <w:tcW w:w="1260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37,86</w:t>
            </w:r>
          </w:p>
        </w:tc>
        <w:tc>
          <w:tcPr>
            <w:tcW w:w="1414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:rsidR="00E66007" w:rsidRPr="008469E6" w:rsidRDefault="00E66007" w:rsidP="00191C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694,48</w:t>
            </w:r>
          </w:p>
        </w:tc>
        <w:tc>
          <w:tcPr>
            <w:tcW w:w="1260" w:type="dxa"/>
          </w:tcPr>
          <w:p w:rsidR="00E66007" w:rsidRPr="008469E6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184,60</w:t>
            </w:r>
          </w:p>
        </w:tc>
        <w:tc>
          <w:tcPr>
            <w:tcW w:w="1158" w:type="dxa"/>
          </w:tcPr>
          <w:p w:rsidR="00E66007" w:rsidRPr="008469E6" w:rsidRDefault="00E66007" w:rsidP="00191CA2">
            <w:pPr>
              <w:jc w:val="right"/>
              <w:rPr>
                <w:sz w:val="22"/>
                <w:szCs w:val="22"/>
              </w:rPr>
            </w:pPr>
          </w:p>
        </w:tc>
      </w:tr>
      <w:tr w:rsidR="00E66007" w:rsidTr="008469E6">
        <w:tc>
          <w:tcPr>
            <w:tcW w:w="1548" w:type="dxa"/>
          </w:tcPr>
          <w:p w:rsidR="00E66007" w:rsidRPr="008469E6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Splatná daň</w:t>
            </w:r>
          </w:p>
        </w:tc>
        <w:tc>
          <w:tcPr>
            <w:tcW w:w="1466" w:type="dxa"/>
          </w:tcPr>
          <w:p w:rsidR="00E66007" w:rsidRPr="008469E6" w:rsidRDefault="00E66007" w:rsidP="004A09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260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37,86</w:t>
            </w:r>
          </w:p>
        </w:tc>
        <w:tc>
          <w:tcPr>
            <w:tcW w:w="1414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:rsidR="00E66007" w:rsidRPr="008469E6" w:rsidRDefault="00E66007" w:rsidP="00B61F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260" w:type="dxa"/>
          </w:tcPr>
          <w:p w:rsidR="00E66007" w:rsidRPr="008469E6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184,60</w:t>
            </w:r>
          </w:p>
        </w:tc>
        <w:tc>
          <w:tcPr>
            <w:tcW w:w="1158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</w:p>
        </w:tc>
      </w:tr>
      <w:tr w:rsidR="00E66007" w:rsidTr="008469E6">
        <w:tc>
          <w:tcPr>
            <w:tcW w:w="1548" w:type="dxa"/>
          </w:tcPr>
          <w:p w:rsidR="00E66007" w:rsidRPr="008469E6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Odložená daň</w:t>
            </w:r>
          </w:p>
        </w:tc>
        <w:tc>
          <w:tcPr>
            <w:tcW w:w="1466" w:type="dxa"/>
          </w:tcPr>
          <w:p w:rsidR="00E66007" w:rsidRPr="008469E6" w:rsidRDefault="00E66007" w:rsidP="004A09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260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4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:rsidR="00E66007" w:rsidRPr="008469E6" w:rsidRDefault="00E66007" w:rsidP="00B61F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260" w:type="dxa"/>
          </w:tcPr>
          <w:p w:rsidR="00E66007" w:rsidRPr="008469E6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8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</w:p>
        </w:tc>
      </w:tr>
      <w:tr w:rsidR="00E66007" w:rsidTr="008469E6">
        <w:tc>
          <w:tcPr>
            <w:tcW w:w="1548" w:type="dxa"/>
          </w:tcPr>
          <w:p w:rsidR="00E66007" w:rsidRPr="008469E6" w:rsidRDefault="00E66007" w:rsidP="00431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daň</w:t>
            </w:r>
          </w:p>
        </w:tc>
        <w:tc>
          <w:tcPr>
            <w:tcW w:w="1466" w:type="dxa"/>
          </w:tcPr>
          <w:p w:rsidR="00E66007" w:rsidRPr="008469E6" w:rsidRDefault="00E66007" w:rsidP="004A09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260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37,86</w:t>
            </w:r>
          </w:p>
        </w:tc>
        <w:tc>
          <w:tcPr>
            <w:tcW w:w="1414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:rsidR="00E66007" w:rsidRPr="008469E6" w:rsidRDefault="00E66007" w:rsidP="00B61F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260" w:type="dxa"/>
          </w:tcPr>
          <w:p w:rsidR="00E66007" w:rsidRPr="008469E6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184,60</w:t>
            </w:r>
          </w:p>
        </w:tc>
        <w:tc>
          <w:tcPr>
            <w:tcW w:w="1158" w:type="dxa"/>
          </w:tcPr>
          <w:p w:rsidR="00E66007" w:rsidRPr="008469E6" w:rsidRDefault="00E66007" w:rsidP="004A0982">
            <w:pPr>
              <w:jc w:val="right"/>
              <w:rPr>
                <w:sz w:val="22"/>
                <w:szCs w:val="22"/>
              </w:rPr>
            </w:pPr>
          </w:p>
        </w:tc>
      </w:tr>
    </w:tbl>
    <w:p w:rsidR="00E66007" w:rsidRDefault="00E66007" w:rsidP="00B61F39"/>
    <w:p w:rsidR="00E66007" w:rsidRDefault="00E66007" w:rsidP="00112D0F">
      <w:pPr>
        <w:rPr>
          <w:b/>
        </w:rPr>
      </w:pPr>
      <w:r>
        <w:rPr>
          <w:b/>
        </w:rPr>
        <w:t>K. Informácie o vlastnom imaní :</w:t>
      </w:r>
    </w:p>
    <w:p w:rsidR="00E66007" w:rsidRDefault="00E66007" w:rsidP="00112D0F">
      <w:pPr>
        <w:rPr>
          <w:b/>
        </w:rPr>
      </w:pPr>
    </w:p>
    <w:tbl>
      <w:tblPr>
        <w:tblStyle w:val="TableGrid"/>
        <w:tblW w:w="0" w:type="auto"/>
        <w:tblLayout w:type="fixed"/>
        <w:tblLook w:val="01E0"/>
      </w:tblPr>
      <w:tblGrid>
        <w:gridCol w:w="1908"/>
        <w:gridCol w:w="1273"/>
        <w:gridCol w:w="1273"/>
        <w:gridCol w:w="1273"/>
        <w:gridCol w:w="1273"/>
        <w:gridCol w:w="1273"/>
        <w:gridCol w:w="1273"/>
      </w:tblGrid>
      <w:tr w:rsidR="00E66007" w:rsidRPr="00161393" w:rsidTr="003F10B7">
        <w:tc>
          <w:tcPr>
            <w:tcW w:w="1908" w:type="dxa"/>
            <w:vMerge w:val="restart"/>
          </w:tcPr>
          <w:p w:rsidR="00E66007" w:rsidRPr="00161393" w:rsidRDefault="00E66007" w:rsidP="003F10B7">
            <w:pPr>
              <w:jc w:val="center"/>
              <w:rPr>
                <w:b/>
                <w:sz w:val="22"/>
                <w:szCs w:val="22"/>
              </w:rPr>
            </w:pPr>
            <w:r w:rsidRPr="00161393">
              <w:rPr>
                <w:b/>
                <w:sz w:val="22"/>
                <w:szCs w:val="22"/>
              </w:rPr>
              <w:t xml:space="preserve">Položka </w:t>
            </w:r>
            <w:r>
              <w:rPr>
                <w:b/>
                <w:sz w:val="22"/>
                <w:szCs w:val="22"/>
              </w:rPr>
              <w:t>vlastného imania</w:t>
            </w:r>
          </w:p>
        </w:tc>
        <w:tc>
          <w:tcPr>
            <w:tcW w:w="3819" w:type="dxa"/>
            <w:gridSpan w:val="3"/>
          </w:tcPr>
          <w:p w:rsidR="00E66007" w:rsidRPr="00161393" w:rsidRDefault="00E66007" w:rsidP="003F10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ÚO</w:t>
            </w:r>
          </w:p>
        </w:tc>
        <w:tc>
          <w:tcPr>
            <w:tcW w:w="3819" w:type="dxa"/>
            <w:gridSpan w:val="3"/>
          </w:tcPr>
          <w:p w:rsidR="00E66007" w:rsidRPr="00161393" w:rsidRDefault="00E66007" w:rsidP="003F10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Bezprostredne predchádzajúce ÚO</w:t>
            </w:r>
          </w:p>
        </w:tc>
      </w:tr>
      <w:tr w:rsidR="00E66007" w:rsidRPr="00161393" w:rsidTr="003F10B7">
        <w:tc>
          <w:tcPr>
            <w:tcW w:w="1908" w:type="dxa"/>
            <w:vMerge/>
          </w:tcPr>
          <w:p w:rsidR="00E66007" w:rsidRPr="00161393" w:rsidRDefault="00E66007" w:rsidP="003F10B7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PS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Pohyb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PS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Pohyb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KS</w:t>
            </w:r>
          </w:p>
        </w:tc>
      </w:tr>
      <w:tr w:rsidR="00E66007" w:rsidRPr="00161393" w:rsidTr="003F10B7">
        <w:tc>
          <w:tcPr>
            <w:tcW w:w="1908" w:type="dxa"/>
          </w:tcPr>
          <w:p w:rsidR="00E66007" w:rsidRPr="00161393" w:rsidRDefault="00E66007" w:rsidP="003F10B7">
            <w:pPr>
              <w:rPr>
                <w:sz w:val="22"/>
                <w:szCs w:val="22"/>
              </w:rPr>
            </w:pPr>
            <w:r w:rsidRPr="00161393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ákladné imanie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</w:tr>
      <w:tr w:rsidR="00E66007" w:rsidRPr="00161393" w:rsidTr="003F10B7">
        <w:tc>
          <w:tcPr>
            <w:tcW w:w="1908" w:type="dxa"/>
          </w:tcPr>
          <w:p w:rsidR="00E66007" w:rsidRPr="00161393" w:rsidRDefault="00E66007" w:rsidP="003F1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fondy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RPr="00161393" w:rsidTr="003F10B7">
        <w:tc>
          <w:tcPr>
            <w:tcW w:w="1908" w:type="dxa"/>
          </w:tcPr>
          <w:p w:rsidR="00E66007" w:rsidRPr="00161393" w:rsidRDefault="00E66007" w:rsidP="003F1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619,52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619,52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155,45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464,07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619,52</w:t>
            </w:r>
          </w:p>
        </w:tc>
      </w:tr>
      <w:tr w:rsidR="00E66007" w:rsidRPr="00161393" w:rsidTr="003F10B7">
        <w:tc>
          <w:tcPr>
            <w:tcW w:w="1908" w:type="dxa"/>
          </w:tcPr>
          <w:p w:rsidR="00E66007" w:rsidRPr="00161393" w:rsidRDefault="00E66007" w:rsidP="003F1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Nedeliteľný fond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RPr="00161393" w:rsidTr="003F10B7">
        <w:tc>
          <w:tcPr>
            <w:tcW w:w="1908" w:type="dxa"/>
          </w:tcPr>
          <w:p w:rsidR="00E66007" w:rsidRPr="00161393" w:rsidRDefault="00E66007" w:rsidP="003F1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RPr="00161393" w:rsidTr="003F10B7">
        <w:tc>
          <w:tcPr>
            <w:tcW w:w="1908" w:type="dxa"/>
          </w:tcPr>
          <w:p w:rsidR="00E66007" w:rsidRPr="00161393" w:rsidRDefault="00E66007" w:rsidP="003F1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Zisk MR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RPr="00161393" w:rsidTr="003F10B7">
        <w:tc>
          <w:tcPr>
            <w:tcW w:w="1908" w:type="dxa"/>
          </w:tcPr>
          <w:p w:rsidR="00E66007" w:rsidRPr="00161393" w:rsidRDefault="00E66007" w:rsidP="003F1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Strata MR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8 739,37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- 694,48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8 044,89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8 739,37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8 739,37</w:t>
            </w:r>
          </w:p>
        </w:tc>
      </w:tr>
      <w:tr w:rsidR="00E66007" w:rsidRPr="00161393" w:rsidTr="003F10B7">
        <w:tc>
          <w:tcPr>
            <w:tcW w:w="1908" w:type="dxa"/>
          </w:tcPr>
          <w:p w:rsidR="00E66007" w:rsidRPr="00161393" w:rsidRDefault="00E66007" w:rsidP="003F1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 bežného ÚO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214,52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214,52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464,07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230,41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694,48</w:t>
            </w:r>
          </w:p>
        </w:tc>
      </w:tr>
      <w:tr w:rsidR="00E66007" w:rsidRPr="00161393" w:rsidTr="003F10B7">
        <w:tc>
          <w:tcPr>
            <w:tcW w:w="1908" w:type="dxa"/>
          </w:tcPr>
          <w:p w:rsidR="00E66007" w:rsidRPr="00161393" w:rsidRDefault="00E66007" w:rsidP="003F1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Dividendy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3F1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:rsidR="00E66007" w:rsidRPr="00161393" w:rsidRDefault="00E66007" w:rsidP="006E0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6007" w:rsidRPr="00161393" w:rsidTr="003F10B7">
        <w:tc>
          <w:tcPr>
            <w:tcW w:w="1908" w:type="dxa"/>
          </w:tcPr>
          <w:p w:rsidR="00E66007" w:rsidRPr="004740F6" w:rsidRDefault="00E66007" w:rsidP="003F10B7">
            <w:pPr>
              <w:rPr>
                <w:b/>
                <w:sz w:val="22"/>
                <w:szCs w:val="22"/>
              </w:rPr>
            </w:pPr>
            <w:r w:rsidRPr="004740F6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819" w:type="dxa"/>
            <w:gridSpan w:val="3"/>
          </w:tcPr>
          <w:p w:rsidR="00E66007" w:rsidRPr="004740F6" w:rsidRDefault="00E66007" w:rsidP="003F10B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- 2 210,85 </w:t>
            </w:r>
          </w:p>
        </w:tc>
        <w:tc>
          <w:tcPr>
            <w:tcW w:w="3819" w:type="dxa"/>
            <w:gridSpan w:val="3"/>
          </w:tcPr>
          <w:p w:rsidR="00E66007" w:rsidRPr="004740F6" w:rsidRDefault="00E66007" w:rsidP="003F10B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- 2 425,37</w:t>
            </w:r>
          </w:p>
        </w:tc>
      </w:tr>
    </w:tbl>
    <w:p w:rsidR="00E66007" w:rsidRDefault="00E66007" w:rsidP="00112D0F">
      <w:pPr>
        <w:rPr>
          <w:b/>
        </w:rPr>
      </w:pPr>
      <w:r>
        <w:rPr>
          <w:b/>
        </w:rPr>
        <w:t>Základné imanie sa v priebehu účtovného obdobia nemenilo.</w:t>
      </w:r>
    </w:p>
    <w:p w:rsidR="00E66007" w:rsidRDefault="00E66007" w:rsidP="00112D0F">
      <w:pPr>
        <w:rPr>
          <w:b/>
        </w:rPr>
      </w:pPr>
    </w:p>
    <w:p w:rsidR="00E66007" w:rsidRDefault="00E66007" w:rsidP="00112D0F">
      <w:r>
        <w:rPr>
          <w:b/>
        </w:rPr>
        <w:t xml:space="preserve">O rozdelení výsledku hospodárenia za účtovné obdobie 2020 vo výške 214,52 € rozhodne valné zhromaždenie. </w:t>
      </w:r>
      <w:r>
        <w:t>Návrh štatutárneho orgánu valnému zhromaždeniu je takýto :</w:t>
      </w:r>
    </w:p>
    <w:p w:rsidR="00E66007" w:rsidRPr="005520C6" w:rsidRDefault="00E66007" w:rsidP="005D03DB">
      <w:pPr>
        <w:numPr>
          <w:ilvl w:val="0"/>
          <w:numId w:val="1"/>
        </w:numPr>
        <w:tabs>
          <w:tab w:val="right" w:pos="720"/>
          <w:tab w:val="right" w:pos="7088"/>
        </w:tabs>
        <w:rPr>
          <w:lang w:val="pl-PL"/>
        </w:rPr>
      </w:pPr>
      <w:r>
        <w:t>Umorenie straty</w:t>
      </w:r>
      <w:r>
        <w:tab/>
        <w:t xml:space="preserve">                                          214,04 €</w:t>
      </w:r>
    </w:p>
    <w:p w:rsidR="00E66007" w:rsidRDefault="00E66007" w:rsidP="005D03DB">
      <w:pPr>
        <w:numPr>
          <w:ilvl w:val="0"/>
          <w:numId w:val="1"/>
        </w:numPr>
        <w:tabs>
          <w:tab w:val="right" w:pos="720"/>
          <w:tab w:val="right" w:pos="7088"/>
        </w:tabs>
        <w:rPr>
          <w:lang w:val="pl-PL"/>
        </w:rPr>
      </w:pPr>
      <w:r>
        <w:t xml:space="preserve">Prídel RF     </w:t>
      </w:r>
      <w:r>
        <w:tab/>
        <w:t>0,48 €</w:t>
      </w:r>
      <w:r>
        <w:tab/>
      </w:r>
    </w:p>
    <w:p w:rsidR="00E66007" w:rsidRPr="00112D0F" w:rsidRDefault="00E66007" w:rsidP="006516B7">
      <w:pPr>
        <w:rPr>
          <w:lang w:val="pl-PL"/>
        </w:rPr>
      </w:pPr>
    </w:p>
    <w:p w:rsidR="00E66007" w:rsidRPr="00112D0F" w:rsidRDefault="00E66007" w:rsidP="00B61F39">
      <w:pPr>
        <w:rPr>
          <w:lang w:val="pl-PL"/>
        </w:rPr>
      </w:pPr>
    </w:p>
    <w:sectPr w:rsidR="00E66007" w:rsidRPr="00112D0F" w:rsidSect="006553A7">
      <w:footerReference w:type="even" r:id="rId7"/>
      <w:footerReference w:type="default" r:id="rId8"/>
      <w:pgSz w:w="12240" w:h="15840"/>
      <w:pgMar w:top="539" w:right="1417" w:bottom="899" w:left="1417" w:header="708" w:footer="708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007" w:rsidRDefault="00E66007">
      <w:r>
        <w:separator/>
      </w:r>
    </w:p>
  </w:endnote>
  <w:endnote w:type="continuationSeparator" w:id="0">
    <w:p w:rsidR="00E66007" w:rsidRDefault="00E66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007" w:rsidRDefault="00E66007" w:rsidP="006C1E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6007" w:rsidRDefault="00E66007" w:rsidP="006553A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007" w:rsidRDefault="00E66007" w:rsidP="006C1E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E66007" w:rsidRDefault="00E66007" w:rsidP="006553A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007" w:rsidRDefault="00E66007">
      <w:r>
        <w:separator/>
      </w:r>
    </w:p>
  </w:footnote>
  <w:footnote w:type="continuationSeparator" w:id="0">
    <w:p w:rsidR="00E66007" w:rsidRDefault="00E660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350E6"/>
    <w:multiLevelType w:val="hybridMultilevel"/>
    <w:tmpl w:val="949A3BF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5F7C53"/>
    <w:multiLevelType w:val="hybridMultilevel"/>
    <w:tmpl w:val="447A4DE2"/>
    <w:lvl w:ilvl="0" w:tplc="CA8E331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508"/>
    <w:rsid w:val="000201E1"/>
    <w:rsid w:val="000401C1"/>
    <w:rsid w:val="00050E55"/>
    <w:rsid w:val="000615CA"/>
    <w:rsid w:val="00081A30"/>
    <w:rsid w:val="000873E7"/>
    <w:rsid w:val="000B16EC"/>
    <w:rsid w:val="000C1683"/>
    <w:rsid w:val="000C2B06"/>
    <w:rsid w:val="000D3915"/>
    <w:rsid w:val="000D54C2"/>
    <w:rsid w:val="000D7EF5"/>
    <w:rsid w:val="000E25BE"/>
    <w:rsid w:val="00106D6E"/>
    <w:rsid w:val="00112D0F"/>
    <w:rsid w:val="00115DB1"/>
    <w:rsid w:val="00136973"/>
    <w:rsid w:val="00141313"/>
    <w:rsid w:val="00144EA7"/>
    <w:rsid w:val="00161393"/>
    <w:rsid w:val="00172F12"/>
    <w:rsid w:val="00176CE2"/>
    <w:rsid w:val="00191CA2"/>
    <w:rsid w:val="00197086"/>
    <w:rsid w:val="001A2A63"/>
    <w:rsid w:val="001B6E7C"/>
    <w:rsid w:val="001C5C61"/>
    <w:rsid w:val="001D6508"/>
    <w:rsid w:val="001E41CA"/>
    <w:rsid w:val="002062DB"/>
    <w:rsid w:val="00253315"/>
    <w:rsid w:val="00276B5E"/>
    <w:rsid w:val="00317EF3"/>
    <w:rsid w:val="00340468"/>
    <w:rsid w:val="0034565A"/>
    <w:rsid w:val="0034643F"/>
    <w:rsid w:val="00364BD2"/>
    <w:rsid w:val="00383436"/>
    <w:rsid w:val="003D677C"/>
    <w:rsid w:val="003F10B7"/>
    <w:rsid w:val="003F37BD"/>
    <w:rsid w:val="003F63D7"/>
    <w:rsid w:val="004311B3"/>
    <w:rsid w:val="00446D38"/>
    <w:rsid w:val="00450F3C"/>
    <w:rsid w:val="00471597"/>
    <w:rsid w:val="004740F6"/>
    <w:rsid w:val="00476FA4"/>
    <w:rsid w:val="004A0982"/>
    <w:rsid w:val="004D6CEE"/>
    <w:rsid w:val="005071A2"/>
    <w:rsid w:val="005122F8"/>
    <w:rsid w:val="00516E06"/>
    <w:rsid w:val="00542A8C"/>
    <w:rsid w:val="005520C6"/>
    <w:rsid w:val="00580DC3"/>
    <w:rsid w:val="005C381A"/>
    <w:rsid w:val="005D03DB"/>
    <w:rsid w:val="005D5A5B"/>
    <w:rsid w:val="005F31DF"/>
    <w:rsid w:val="005F65DD"/>
    <w:rsid w:val="00607A3C"/>
    <w:rsid w:val="00616252"/>
    <w:rsid w:val="00622899"/>
    <w:rsid w:val="00637ECF"/>
    <w:rsid w:val="006516B7"/>
    <w:rsid w:val="006553A7"/>
    <w:rsid w:val="006625DF"/>
    <w:rsid w:val="00667FB8"/>
    <w:rsid w:val="00675474"/>
    <w:rsid w:val="006C1EB3"/>
    <w:rsid w:val="006D5AD8"/>
    <w:rsid w:val="006D6606"/>
    <w:rsid w:val="006D695E"/>
    <w:rsid w:val="006E057B"/>
    <w:rsid w:val="006E5AEB"/>
    <w:rsid w:val="00702A62"/>
    <w:rsid w:val="00717E18"/>
    <w:rsid w:val="00724BA7"/>
    <w:rsid w:val="00732A61"/>
    <w:rsid w:val="00760FFC"/>
    <w:rsid w:val="00780E78"/>
    <w:rsid w:val="007F2E5B"/>
    <w:rsid w:val="00800E60"/>
    <w:rsid w:val="00810AC4"/>
    <w:rsid w:val="00814371"/>
    <w:rsid w:val="00815826"/>
    <w:rsid w:val="008322B3"/>
    <w:rsid w:val="008469E6"/>
    <w:rsid w:val="008536E3"/>
    <w:rsid w:val="008544DF"/>
    <w:rsid w:val="00862F63"/>
    <w:rsid w:val="00870F78"/>
    <w:rsid w:val="00891345"/>
    <w:rsid w:val="008D31C4"/>
    <w:rsid w:val="008F7BB2"/>
    <w:rsid w:val="00911720"/>
    <w:rsid w:val="00926E89"/>
    <w:rsid w:val="00943542"/>
    <w:rsid w:val="00A265A8"/>
    <w:rsid w:val="00A52559"/>
    <w:rsid w:val="00A73683"/>
    <w:rsid w:val="00A963DD"/>
    <w:rsid w:val="00AA29E8"/>
    <w:rsid w:val="00AA7A01"/>
    <w:rsid w:val="00B44A70"/>
    <w:rsid w:val="00B61F39"/>
    <w:rsid w:val="00B95837"/>
    <w:rsid w:val="00B95BFB"/>
    <w:rsid w:val="00BA50F1"/>
    <w:rsid w:val="00BE56DB"/>
    <w:rsid w:val="00C052E6"/>
    <w:rsid w:val="00C10E76"/>
    <w:rsid w:val="00C16B70"/>
    <w:rsid w:val="00C540D8"/>
    <w:rsid w:val="00C63D00"/>
    <w:rsid w:val="00C814E9"/>
    <w:rsid w:val="00C87E41"/>
    <w:rsid w:val="00CF524C"/>
    <w:rsid w:val="00CF6337"/>
    <w:rsid w:val="00D036F7"/>
    <w:rsid w:val="00D34B79"/>
    <w:rsid w:val="00D67375"/>
    <w:rsid w:val="00D9707E"/>
    <w:rsid w:val="00DA0E38"/>
    <w:rsid w:val="00DA6349"/>
    <w:rsid w:val="00DC1CE5"/>
    <w:rsid w:val="00DE08ED"/>
    <w:rsid w:val="00E117ED"/>
    <w:rsid w:val="00E31548"/>
    <w:rsid w:val="00E519CA"/>
    <w:rsid w:val="00E51F5A"/>
    <w:rsid w:val="00E66007"/>
    <w:rsid w:val="00E66176"/>
    <w:rsid w:val="00E726FE"/>
    <w:rsid w:val="00E864D0"/>
    <w:rsid w:val="00EC78E9"/>
    <w:rsid w:val="00EC7B68"/>
    <w:rsid w:val="00ED08E6"/>
    <w:rsid w:val="00ED24A9"/>
    <w:rsid w:val="00F10D30"/>
    <w:rsid w:val="00F16163"/>
    <w:rsid w:val="00F23455"/>
    <w:rsid w:val="00F32841"/>
    <w:rsid w:val="00F51FAC"/>
    <w:rsid w:val="00F5375F"/>
    <w:rsid w:val="00F559F2"/>
    <w:rsid w:val="00F9706E"/>
    <w:rsid w:val="00FB389D"/>
    <w:rsid w:val="00FF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311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velopeAddress">
    <w:name w:val="envelope address"/>
    <w:basedOn w:val="Normal"/>
    <w:uiPriority w:val="99"/>
    <w:rsid w:val="000C2B06"/>
    <w:pPr>
      <w:framePr w:w="7920" w:h="1980" w:hRule="exact" w:hSpace="141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b/>
      <w:sz w:val="28"/>
      <w:szCs w:val="20"/>
      <w:lang w:val="cs-CZ" w:eastAsia="cs-CZ"/>
    </w:rPr>
  </w:style>
  <w:style w:type="paragraph" w:styleId="NormalWeb">
    <w:name w:val="Normal (Web)"/>
    <w:basedOn w:val="Normal"/>
    <w:uiPriority w:val="99"/>
    <w:rsid w:val="00112D0F"/>
    <w:pPr>
      <w:spacing w:before="100" w:beforeAutospacing="1" w:after="100" w:afterAutospacing="1"/>
    </w:pPr>
  </w:style>
  <w:style w:type="character" w:customStyle="1" w:styleId="x101">
    <w:name w:val="x101"/>
    <w:basedOn w:val="DefaultParagraphFont"/>
    <w:uiPriority w:val="99"/>
    <w:rsid w:val="00112D0F"/>
    <w:rPr>
      <w:rFonts w:ascii="Tahoma" w:hAnsi="Tahoma" w:cs="Tahoma"/>
      <w:color w:val="000000"/>
      <w:sz w:val="16"/>
      <w:szCs w:val="16"/>
      <w:shd w:val="clear" w:color="auto" w:fill="FFFFFF"/>
    </w:rPr>
  </w:style>
  <w:style w:type="character" w:customStyle="1" w:styleId="x111">
    <w:name w:val="x111"/>
    <w:basedOn w:val="DefaultParagraphFont"/>
    <w:uiPriority w:val="99"/>
    <w:rsid w:val="00112D0F"/>
    <w:rPr>
      <w:rFonts w:ascii="Tahoma" w:hAnsi="Tahoma" w:cs="Tahoma"/>
      <w:color w:val="000000"/>
      <w:sz w:val="16"/>
      <w:szCs w:val="16"/>
      <w:shd w:val="clear" w:color="auto" w:fill="FFFFFF"/>
    </w:rPr>
  </w:style>
  <w:style w:type="character" w:customStyle="1" w:styleId="x121">
    <w:name w:val="x121"/>
    <w:basedOn w:val="DefaultParagraphFont"/>
    <w:uiPriority w:val="99"/>
    <w:rsid w:val="00112D0F"/>
    <w:rPr>
      <w:rFonts w:ascii="Tahoma" w:hAnsi="Tahoma" w:cs="Tahoma"/>
      <w:color w:val="000000"/>
      <w:sz w:val="16"/>
      <w:szCs w:val="16"/>
      <w:shd w:val="clear" w:color="auto" w:fill="FFFFFF"/>
    </w:rPr>
  </w:style>
  <w:style w:type="character" w:customStyle="1" w:styleId="x131">
    <w:name w:val="x131"/>
    <w:basedOn w:val="DefaultParagraphFont"/>
    <w:uiPriority w:val="99"/>
    <w:rsid w:val="00112D0F"/>
    <w:rPr>
      <w:rFonts w:ascii="Arial" w:hAnsi="Arial" w:cs="Arial"/>
      <w:color w:val="000000"/>
      <w:sz w:val="16"/>
      <w:szCs w:val="16"/>
      <w:shd w:val="clear" w:color="auto" w:fill="FFFFFF"/>
    </w:rPr>
  </w:style>
  <w:style w:type="character" w:customStyle="1" w:styleId="x141">
    <w:name w:val="x141"/>
    <w:basedOn w:val="DefaultParagraphFont"/>
    <w:uiPriority w:val="99"/>
    <w:rsid w:val="00112D0F"/>
    <w:rPr>
      <w:rFonts w:ascii="Arial" w:hAnsi="Arial" w:cs="Arial"/>
      <w:color w:val="000000"/>
      <w:sz w:val="16"/>
      <w:szCs w:val="16"/>
      <w:shd w:val="clear" w:color="auto" w:fill="FFFFFF"/>
    </w:rPr>
  </w:style>
  <w:style w:type="character" w:customStyle="1" w:styleId="x71">
    <w:name w:val="x71"/>
    <w:basedOn w:val="DefaultParagraphFont"/>
    <w:uiPriority w:val="99"/>
    <w:rsid w:val="006516B7"/>
    <w:rPr>
      <w:rFonts w:ascii="Tahoma" w:hAnsi="Tahoma" w:cs="Tahoma"/>
      <w:b/>
      <w:bCs/>
      <w:color w:val="000000"/>
      <w:sz w:val="16"/>
      <w:szCs w:val="16"/>
      <w:shd w:val="clear" w:color="auto" w:fill="FFFFFF"/>
    </w:rPr>
  </w:style>
  <w:style w:type="character" w:customStyle="1" w:styleId="x51">
    <w:name w:val="x51"/>
    <w:basedOn w:val="DefaultParagraphFont"/>
    <w:uiPriority w:val="99"/>
    <w:rsid w:val="006516B7"/>
    <w:rPr>
      <w:rFonts w:ascii="Tahoma" w:hAnsi="Tahoma" w:cs="Tahoma"/>
      <w:b/>
      <w:bCs/>
      <w:color w:val="000000"/>
      <w:sz w:val="16"/>
      <w:szCs w:val="16"/>
      <w:shd w:val="clear" w:color="auto" w:fill="FFFFFF"/>
    </w:rPr>
  </w:style>
  <w:style w:type="character" w:customStyle="1" w:styleId="x61">
    <w:name w:val="x61"/>
    <w:basedOn w:val="DefaultParagraphFont"/>
    <w:uiPriority w:val="99"/>
    <w:rsid w:val="006516B7"/>
    <w:rPr>
      <w:rFonts w:ascii="Tahoma" w:hAnsi="Tahoma" w:cs="Tahoma"/>
      <w:b/>
      <w:bCs/>
      <w:color w:val="000000"/>
      <w:sz w:val="16"/>
      <w:szCs w:val="16"/>
      <w:shd w:val="clear" w:color="auto" w:fill="FFFFFF"/>
    </w:rPr>
  </w:style>
  <w:style w:type="character" w:customStyle="1" w:styleId="x81">
    <w:name w:val="x81"/>
    <w:basedOn w:val="DefaultParagraphFont"/>
    <w:uiPriority w:val="99"/>
    <w:rsid w:val="006516B7"/>
    <w:rPr>
      <w:rFonts w:ascii="Tahoma" w:hAnsi="Tahoma" w:cs="Tahoma"/>
      <w:b/>
      <w:bCs/>
      <w:color w:val="000000"/>
      <w:sz w:val="16"/>
      <w:szCs w:val="16"/>
      <w:shd w:val="clear" w:color="auto" w:fill="FFFFFF"/>
    </w:rPr>
  </w:style>
  <w:style w:type="character" w:customStyle="1" w:styleId="x91">
    <w:name w:val="x91"/>
    <w:basedOn w:val="DefaultParagraphFont"/>
    <w:uiPriority w:val="99"/>
    <w:rsid w:val="006516B7"/>
    <w:rPr>
      <w:rFonts w:ascii="Tahoma" w:hAnsi="Tahoma" w:cs="Tahoma"/>
      <w:b/>
      <w:bCs/>
      <w:color w:val="000000"/>
      <w:sz w:val="16"/>
      <w:szCs w:val="16"/>
      <w:shd w:val="clear" w:color="auto" w:fill="FFFFFF"/>
    </w:rPr>
  </w:style>
  <w:style w:type="paragraph" w:styleId="Footer">
    <w:name w:val="footer"/>
    <w:basedOn w:val="Normal"/>
    <w:link w:val="FooterChar"/>
    <w:uiPriority w:val="99"/>
    <w:rsid w:val="006553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68BB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553A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35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5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5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1444</Words>
  <Characters>8233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Hores</dc:creator>
  <cp:keywords/>
  <dc:description/>
  <cp:lastModifiedBy>Pavol Horeš</cp:lastModifiedBy>
  <cp:revision>2</cp:revision>
  <cp:lastPrinted>2013-02-28T07:46:00Z</cp:lastPrinted>
  <dcterms:created xsi:type="dcterms:W3CDTF">2021-02-09T09:34:00Z</dcterms:created>
  <dcterms:modified xsi:type="dcterms:W3CDTF">2021-02-09T09:34:00Z</dcterms:modified>
</cp:coreProperties>
</file>