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3060DE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</w:t>
            </w:r>
            <w:r w:rsidR="003060DE">
              <w:rPr>
                <w:rFonts w:cs="Times New Roman"/>
                <w:sz w:val="22"/>
                <w:szCs w:val="22"/>
                <w:lang w:val="sk-SK"/>
              </w:rPr>
              <w:t>51 039 443</w:t>
            </w: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59" w:type="dxa"/>
          </w:tcPr>
          <w:p w:rsidR="002150B1" w:rsidRPr="00BB56E9" w:rsidRDefault="002150B1" w:rsidP="003060DE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335655">
              <w:rPr>
                <w:rFonts w:cs="Times New Roman"/>
                <w:sz w:val="22"/>
                <w:szCs w:val="22"/>
                <w:lang w:val="sk-SK"/>
              </w:rPr>
              <w:t>2120</w:t>
            </w:r>
            <w:r w:rsidR="003060DE">
              <w:rPr>
                <w:rFonts w:cs="Times New Roman"/>
                <w:sz w:val="22"/>
                <w:szCs w:val="22"/>
                <w:lang w:val="sk-SK"/>
              </w:rPr>
              <w:t>570848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B333B" w:rsidRDefault="005507BD" w:rsidP="00335655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1./ Názov právnickej osoby a jej sídlo</w:t>
      </w:r>
      <w:r w:rsidR="00335655">
        <w:rPr>
          <w:rFonts w:cs="Times New Roman"/>
          <w:sz w:val="22"/>
          <w:szCs w:val="22"/>
          <w:lang w:val="sk-SK"/>
        </w:rPr>
        <w:t xml:space="preserve">:  </w:t>
      </w:r>
      <w:proofErr w:type="spellStart"/>
      <w:r w:rsidR="003060DE" w:rsidRPr="003060DE">
        <w:rPr>
          <w:rFonts w:cs="Times New Roman"/>
          <w:b/>
          <w:sz w:val="22"/>
          <w:szCs w:val="22"/>
          <w:lang w:val="sk-SK"/>
        </w:rPr>
        <w:t>Student</w:t>
      </w:r>
      <w:proofErr w:type="spellEnd"/>
      <w:r w:rsidR="003060DE" w:rsidRPr="003060DE">
        <w:rPr>
          <w:rFonts w:cs="Times New Roman"/>
          <w:b/>
          <w:sz w:val="22"/>
          <w:szCs w:val="22"/>
          <w:lang w:val="sk-SK"/>
        </w:rPr>
        <w:t xml:space="preserve"> </w:t>
      </w:r>
      <w:proofErr w:type="spellStart"/>
      <w:r w:rsidR="003060DE" w:rsidRPr="003060DE">
        <w:rPr>
          <w:rFonts w:cs="Times New Roman"/>
          <w:b/>
          <w:sz w:val="22"/>
          <w:szCs w:val="22"/>
          <w:lang w:val="sk-SK"/>
        </w:rPr>
        <w:t>Progress</w:t>
      </w:r>
      <w:proofErr w:type="spellEnd"/>
      <w:r w:rsidR="003060DE" w:rsidRPr="003060DE">
        <w:rPr>
          <w:rFonts w:cs="Times New Roman"/>
          <w:b/>
          <w:sz w:val="22"/>
          <w:szCs w:val="22"/>
          <w:lang w:val="sk-SK"/>
        </w:rPr>
        <w:t xml:space="preserve"> s.r.o.</w:t>
      </w:r>
      <w:r w:rsidR="00335655">
        <w:rPr>
          <w:rFonts w:cs="Times New Roman"/>
          <w:sz w:val="22"/>
          <w:szCs w:val="22"/>
          <w:lang w:val="sk-SK"/>
        </w:rPr>
        <w:t xml:space="preserve"> </w:t>
      </w:r>
    </w:p>
    <w:p w:rsidR="00335655" w:rsidRDefault="00335655" w:rsidP="0033565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ab/>
      </w:r>
      <w:r>
        <w:rPr>
          <w:rFonts w:cs="Times New Roman"/>
          <w:sz w:val="22"/>
          <w:szCs w:val="22"/>
          <w:lang w:val="sk-SK"/>
        </w:rPr>
        <w:tab/>
      </w:r>
      <w:r>
        <w:rPr>
          <w:rFonts w:cs="Times New Roman"/>
          <w:sz w:val="22"/>
          <w:szCs w:val="22"/>
          <w:lang w:val="sk-SK"/>
        </w:rPr>
        <w:tab/>
      </w:r>
      <w:r>
        <w:rPr>
          <w:rFonts w:cs="Times New Roman"/>
          <w:sz w:val="22"/>
          <w:szCs w:val="22"/>
          <w:lang w:val="sk-SK"/>
        </w:rPr>
        <w:tab/>
      </w:r>
      <w:r>
        <w:rPr>
          <w:rFonts w:cs="Times New Roman"/>
          <w:sz w:val="22"/>
          <w:szCs w:val="22"/>
          <w:lang w:val="sk-SK"/>
        </w:rPr>
        <w:tab/>
      </w:r>
      <w:r w:rsidR="003060DE">
        <w:rPr>
          <w:rFonts w:cs="Times New Roman"/>
          <w:sz w:val="22"/>
          <w:szCs w:val="22"/>
          <w:lang w:val="sk-SK"/>
        </w:rPr>
        <w:t>Skladná 3707/1A</w:t>
      </w:r>
      <w:r>
        <w:rPr>
          <w:rFonts w:cs="Times New Roman"/>
          <w:sz w:val="22"/>
          <w:szCs w:val="22"/>
          <w:lang w:val="sk-SK"/>
        </w:rPr>
        <w:t xml:space="preserve">, </w:t>
      </w:r>
      <w:r w:rsidR="003060DE">
        <w:rPr>
          <w:rFonts w:cs="Times New Roman"/>
          <w:sz w:val="22"/>
          <w:szCs w:val="22"/>
          <w:lang w:val="sk-SK"/>
        </w:rPr>
        <w:t>040 01 Košice</w:t>
      </w:r>
    </w:p>
    <w:p w:rsidR="00BA330D" w:rsidRDefault="00BA330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 </w:t>
      </w:r>
      <w:r w:rsidR="00F663B9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0EC" w:rsidRDefault="003D60EC" w:rsidP="00D6751B">
      <w:r>
        <w:separator/>
      </w:r>
    </w:p>
  </w:endnote>
  <w:endnote w:type="continuationSeparator" w:id="1">
    <w:p w:rsidR="003D60EC" w:rsidRDefault="003D60EC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0EC" w:rsidRDefault="003D60EC" w:rsidP="00D6751B">
      <w:r w:rsidRPr="00D6751B">
        <w:rPr>
          <w:color w:val="000000"/>
        </w:rPr>
        <w:separator/>
      </w:r>
    </w:p>
  </w:footnote>
  <w:footnote w:type="continuationSeparator" w:id="1">
    <w:p w:rsidR="003D60EC" w:rsidRDefault="003D60EC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102323"/>
    <w:rsid w:val="00197A0A"/>
    <w:rsid w:val="002150B1"/>
    <w:rsid w:val="002255C7"/>
    <w:rsid w:val="00234F90"/>
    <w:rsid w:val="00290444"/>
    <w:rsid w:val="002951A8"/>
    <w:rsid w:val="00302AA1"/>
    <w:rsid w:val="003060DE"/>
    <w:rsid w:val="00335655"/>
    <w:rsid w:val="003D60EC"/>
    <w:rsid w:val="0040134F"/>
    <w:rsid w:val="004C23E6"/>
    <w:rsid w:val="004C2EB0"/>
    <w:rsid w:val="005507BD"/>
    <w:rsid w:val="005804AD"/>
    <w:rsid w:val="006C1329"/>
    <w:rsid w:val="008A064D"/>
    <w:rsid w:val="00906C20"/>
    <w:rsid w:val="009B520F"/>
    <w:rsid w:val="00A03610"/>
    <w:rsid w:val="00A04276"/>
    <w:rsid w:val="00B8770A"/>
    <w:rsid w:val="00BA330D"/>
    <w:rsid w:val="00BB56E9"/>
    <w:rsid w:val="00C511F0"/>
    <w:rsid w:val="00C74BB7"/>
    <w:rsid w:val="00C80A00"/>
    <w:rsid w:val="00CF234D"/>
    <w:rsid w:val="00D6751B"/>
    <w:rsid w:val="00D97771"/>
    <w:rsid w:val="00DB333B"/>
    <w:rsid w:val="00DE5FC1"/>
    <w:rsid w:val="00E10D41"/>
    <w:rsid w:val="00F663B9"/>
    <w:rsid w:val="00FE17BC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CD86C6-F3E3-47B1-AE0A-029C7745A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2021-02-10T06:36:00Z</dcterms:created>
  <dcterms:modified xsi:type="dcterms:W3CDTF">2021-02-10T06:36:00Z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