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A6A0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Miroslav Muntág, DiS. art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Default="00EA6A06" w:rsidP="00EA6A0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  <w:p w:rsidR="00EA6A06" w:rsidRPr="00EA6A06" w:rsidRDefault="00EA6A06" w:rsidP="00EA6A06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00F3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Miroslav Muntág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základného umeleckého vzdelávania v jednotlivých umeleckých odboroch prevažne pre žiakov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základnej školy.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 podnikateľskú činnosť.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044F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384C5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600F31">
        <w:rPr>
          <w:sz w:val="18"/>
          <w:szCs w:val="18"/>
          <w:bdr w:val="single" w:sz="4" w:space="0" w:color="auto"/>
        </w:rPr>
        <w:t xml:space="preserve"> X</w:t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044F6" w:rsidP="007044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1728,22</w:t>
            </w:r>
            <w:r w:rsidR="00384C51">
              <w:rPr>
                <w:sz w:val="16"/>
                <w:szCs w:val="16"/>
              </w:rPr>
              <w:t>9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90FA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9456,31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C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0FA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71,53</w:t>
            </w:r>
            <w:r w:rsidR="00384C51">
              <w:rPr>
                <w:sz w:val="16"/>
                <w:szCs w:val="16"/>
              </w:rPr>
              <w:t>9,79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0FAE" w:rsidP="00384C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0FAE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0FAE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1656,69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0FAE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5465,96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E90FAE" w:rsidP="00E90FA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1728,22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E90FAE" w:rsidP="00E90FA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5733,49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E90FA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461D4F" w:rsidRDefault="00E90FAE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E90FA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E90FAE" w:rsidP="00E90FA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4A380D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E90FAE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-3225,81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A380D" w:rsidP="004A380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-7728,09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E90FAE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-4502,28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A380D" w:rsidP="004A380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-4502,28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E90FAE" w:rsidP="00E90FA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-3225,81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4502,28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-7728,09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84C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5320,69</w:t>
            </w:r>
          </w:p>
        </w:tc>
        <w:tc>
          <w:tcPr>
            <w:tcW w:w="1500" w:type="pct"/>
            <w:vAlign w:val="center"/>
          </w:tcPr>
          <w:p w:rsidR="00945816" w:rsidRPr="00461D4F" w:rsidRDefault="004A380D" w:rsidP="004A380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5320,69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5320,69</w:t>
            </w:r>
          </w:p>
        </w:tc>
        <w:tc>
          <w:tcPr>
            <w:tcW w:w="1500" w:type="pct"/>
            <w:vAlign w:val="center"/>
          </w:tcPr>
          <w:p w:rsidR="00945816" w:rsidRPr="00461D4F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5320,69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5556,47</w:t>
            </w:r>
          </w:p>
        </w:tc>
        <w:tc>
          <w:tcPr>
            <w:tcW w:w="1533" w:type="pct"/>
            <w:vAlign w:val="center"/>
          </w:tcPr>
          <w:p w:rsidR="00EE59DC" w:rsidRPr="00F35F00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5320,69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899,84</w:t>
            </w:r>
          </w:p>
        </w:tc>
        <w:tc>
          <w:tcPr>
            <w:tcW w:w="1533" w:type="pct"/>
            <w:vAlign w:val="center"/>
          </w:tcPr>
          <w:p w:rsidR="00EE59DC" w:rsidRPr="00F35F00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706,61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6456,31</w:t>
            </w:r>
          </w:p>
        </w:tc>
        <w:tc>
          <w:tcPr>
            <w:tcW w:w="1533" w:type="pct"/>
            <w:vAlign w:val="center"/>
          </w:tcPr>
          <w:p w:rsidR="00EE59DC" w:rsidRPr="00F35F00" w:rsidRDefault="004A380D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5320,69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A380D" w:rsidP="004A380D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706,61</w:t>
            </w:r>
          </w:p>
        </w:tc>
        <w:tc>
          <w:tcPr>
            <w:tcW w:w="1555" w:type="pct"/>
            <w:vAlign w:val="center"/>
          </w:tcPr>
          <w:p w:rsidR="00F35F00" w:rsidRPr="00804636" w:rsidRDefault="004A380D" w:rsidP="004A380D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4A380D" w:rsidP="004A380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193,23</w:t>
            </w:r>
          </w:p>
        </w:tc>
        <w:tc>
          <w:tcPr>
            <w:tcW w:w="1555" w:type="pct"/>
            <w:vAlign w:val="center"/>
          </w:tcPr>
          <w:p w:rsidR="00F35F00" w:rsidRPr="00804636" w:rsidRDefault="004A380D" w:rsidP="004A380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191,61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48495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48495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7581B" w:rsidP="0047581B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899,84</w:t>
            </w:r>
          </w:p>
        </w:tc>
        <w:tc>
          <w:tcPr>
            <w:tcW w:w="1555" w:type="pct"/>
            <w:vAlign w:val="center"/>
          </w:tcPr>
          <w:p w:rsidR="00F35F00" w:rsidRPr="003C078A" w:rsidRDefault="0047581B" w:rsidP="0047581B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706,61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 w:rsidR="0017369E" w:rsidRPr="0017369E" w:rsidRDefault="003904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 w:rsidR="0017369E" w:rsidRPr="00700A23" w:rsidRDefault="0039048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8495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7581B" w:rsidP="0047581B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3603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8495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47581B" w:rsidP="004758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67832</w:t>
            </w:r>
            <w:bookmarkStart w:id="0" w:name="_GoBack"/>
            <w:bookmarkEnd w:id="0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258" w:rsidRDefault="00207258" w:rsidP="00347C39">
      <w:pPr>
        <w:spacing w:before="0" w:after="0" w:line="240" w:lineRule="auto"/>
      </w:pPr>
      <w:r>
        <w:separator/>
      </w:r>
    </w:p>
  </w:endnote>
  <w:endnote w:type="continuationSeparator" w:id="0">
    <w:p w:rsidR="00207258" w:rsidRDefault="0020725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4F6" w:rsidRDefault="007044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7581B">
      <w:rPr>
        <w:noProof/>
      </w:rPr>
      <w:t>17</w:t>
    </w:r>
    <w:r>
      <w:fldChar w:fldCharType="end"/>
    </w:r>
  </w:p>
  <w:p w:rsidR="007044F6" w:rsidRDefault="007044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258" w:rsidRDefault="00207258" w:rsidP="00347C39">
      <w:pPr>
        <w:spacing w:before="0" w:after="0" w:line="240" w:lineRule="auto"/>
      </w:pPr>
      <w:r>
        <w:separator/>
      </w:r>
    </w:p>
  </w:footnote>
  <w:footnote w:type="continuationSeparator" w:id="0">
    <w:p w:rsidR="00207258" w:rsidRDefault="0020725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752A8C"/>
    <w:multiLevelType w:val="hybridMultilevel"/>
    <w:tmpl w:val="6B8C30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B30A1"/>
    <w:multiLevelType w:val="hybridMultilevel"/>
    <w:tmpl w:val="2E0CCA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821FE"/>
    <w:multiLevelType w:val="hybridMultilevel"/>
    <w:tmpl w:val="253818A2"/>
    <w:lvl w:ilvl="0" w:tplc="1D4A072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3"/>
  </w:num>
  <w:num w:numId="2">
    <w:abstractNumId w:val="23"/>
  </w:num>
  <w:num w:numId="3">
    <w:abstractNumId w:val="5"/>
  </w:num>
  <w:num w:numId="4">
    <w:abstractNumId w:val="31"/>
  </w:num>
  <w:num w:numId="5">
    <w:abstractNumId w:val="10"/>
  </w:num>
  <w:num w:numId="6">
    <w:abstractNumId w:val="22"/>
  </w:num>
  <w:num w:numId="7">
    <w:abstractNumId w:val="26"/>
  </w:num>
  <w:num w:numId="8">
    <w:abstractNumId w:val="27"/>
  </w:num>
  <w:num w:numId="9">
    <w:abstractNumId w:val="26"/>
  </w:num>
  <w:num w:numId="10">
    <w:abstractNumId w:val="13"/>
  </w:num>
  <w:num w:numId="11">
    <w:abstractNumId w:val="28"/>
  </w:num>
  <w:num w:numId="12">
    <w:abstractNumId w:val="8"/>
  </w:num>
  <w:num w:numId="13">
    <w:abstractNumId w:val="19"/>
  </w:num>
  <w:num w:numId="14">
    <w:abstractNumId w:val="25"/>
  </w:num>
  <w:num w:numId="15">
    <w:abstractNumId w:val="11"/>
  </w:num>
  <w:num w:numId="16">
    <w:abstractNumId w:val="7"/>
  </w:num>
  <w:num w:numId="17">
    <w:abstractNumId w:val="20"/>
  </w:num>
  <w:num w:numId="18">
    <w:abstractNumId w:val="30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9"/>
  </w:num>
  <w:num w:numId="25">
    <w:abstractNumId w:val="24"/>
  </w:num>
  <w:num w:numId="26">
    <w:abstractNumId w:val="29"/>
  </w:num>
  <w:num w:numId="27">
    <w:abstractNumId w:val="0"/>
  </w:num>
  <w:num w:numId="28">
    <w:abstractNumId w:val="1"/>
  </w:num>
  <w:num w:numId="29">
    <w:abstractNumId w:val="4"/>
  </w:num>
  <w:num w:numId="30">
    <w:abstractNumId w:val="26"/>
  </w:num>
  <w:num w:numId="31">
    <w:abstractNumId w:val="3"/>
  </w:num>
  <w:num w:numId="32">
    <w:abstractNumId w:val="15"/>
  </w:num>
  <w:num w:numId="33">
    <w:abstractNumId w:val="18"/>
  </w:num>
  <w:num w:numId="34">
    <w:abstractNumId w:val="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5C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0F7F73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2E4B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07258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4C51"/>
    <w:rsid w:val="00390482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7581B"/>
    <w:rsid w:val="00480A0A"/>
    <w:rsid w:val="0048316A"/>
    <w:rsid w:val="0048495C"/>
    <w:rsid w:val="00485E4A"/>
    <w:rsid w:val="004879E7"/>
    <w:rsid w:val="004914B1"/>
    <w:rsid w:val="00497323"/>
    <w:rsid w:val="00497CF2"/>
    <w:rsid w:val="004A32A4"/>
    <w:rsid w:val="004A380D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23F0"/>
    <w:rsid w:val="005A65F0"/>
    <w:rsid w:val="005C049C"/>
    <w:rsid w:val="005C0D84"/>
    <w:rsid w:val="005D12F9"/>
    <w:rsid w:val="005D3B38"/>
    <w:rsid w:val="005E285B"/>
    <w:rsid w:val="00600F31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044F6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0F6A"/>
    <w:rsid w:val="007E2351"/>
    <w:rsid w:val="007E7A9B"/>
    <w:rsid w:val="00800315"/>
    <w:rsid w:val="00801336"/>
    <w:rsid w:val="00801BFA"/>
    <w:rsid w:val="00804636"/>
    <w:rsid w:val="0082339E"/>
    <w:rsid w:val="008260E8"/>
    <w:rsid w:val="00831D5D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1680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09F1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20F3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0FAE"/>
    <w:rsid w:val="00E924CA"/>
    <w:rsid w:val="00E947CE"/>
    <w:rsid w:val="00EA03F5"/>
    <w:rsid w:val="00EA6A06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5DA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9A7EFA"/>
  <w14:defaultImageDpi w14:val="0"/>
  <w15:docId w15:val="{54DED904-7BF9-412C-9858-F0E87A4A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FB2FF-DACF-406A-B67F-5C65188EF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3850</Words>
  <Characters>21950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</dc:creator>
  <cp:lastModifiedBy>SonaKarsayova</cp:lastModifiedBy>
  <cp:revision>2</cp:revision>
  <cp:lastPrinted>2014-01-20T21:18:00Z</cp:lastPrinted>
  <dcterms:created xsi:type="dcterms:W3CDTF">2021-03-02T16:44:00Z</dcterms:created>
  <dcterms:modified xsi:type="dcterms:W3CDTF">2021-03-02T16:44:00Z</dcterms:modified>
</cp:coreProperties>
</file>