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795498">
              <w:rPr>
                <w:sz w:val="22"/>
              </w:rPr>
              <w:t>DOVATO 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795498">
              <w:rPr>
                <w:sz w:val="22"/>
              </w:rPr>
              <w:t>Antona Bieleka 475/14, 35, 01009,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780D1C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2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780D1C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780D1C" w:rsidRDefault="00780D1C" w:rsidP="00780D1C">
      <w:pPr>
        <w:pStyle w:val="Default"/>
        <w:jc w:val="both"/>
        <w:rPr>
          <w:color w:val="auto"/>
          <w:sz w:val="23"/>
          <w:szCs w:val="23"/>
        </w:rPr>
      </w:pPr>
    </w:p>
    <w:p w:rsidR="00780D1C" w:rsidRDefault="00780D1C" w:rsidP="00780D1C">
      <w:pPr>
        <w:pStyle w:val="Default"/>
        <w:jc w:val="both"/>
        <w:rPr>
          <w:color w:val="auto"/>
          <w:sz w:val="23"/>
          <w:szCs w:val="23"/>
        </w:rPr>
      </w:pPr>
    </w:p>
    <w:p w:rsidR="00780D1C" w:rsidRDefault="00780D1C" w:rsidP="00780D1C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(2) Spôsob oceňovania jednotlivých položiek majetku a záväzkov :</w:t>
      </w:r>
    </w:p>
    <w:p w:rsidR="00780D1C" w:rsidRDefault="00780D1C" w:rsidP="00780D1C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780D1C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Dlhodobý hmotný a nehmotný majetok spoločnosť nevlastní.</w:t>
      </w:r>
    </w:p>
    <w:p w:rsidR="00780D1C" w:rsidRDefault="00780D1C" w:rsidP="00780D1C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780D1C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Ostatný majetok a záväzky , pohľadávky vo firme :</w:t>
      </w:r>
    </w:p>
    <w:p w:rsidR="00780D1C" w:rsidRDefault="00780D1C" w:rsidP="00780D1C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0"/>
        <w:gridCol w:w="3471"/>
        <w:gridCol w:w="3471"/>
      </w:tblGrid>
      <w:tr w:rsidR="00780D1C" w:rsidTr="00780D1C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Rok 2020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Rok 2019</w:t>
            </w:r>
          </w:p>
        </w:tc>
      </w:tr>
      <w:tr w:rsidR="00780D1C" w:rsidTr="00780D1C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</w:p>
        </w:tc>
      </w:tr>
      <w:tr w:rsidR="00780D1C" w:rsidTr="00780D1C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Obežný majetok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8724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5131</w:t>
            </w:r>
          </w:p>
        </w:tc>
      </w:tr>
      <w:tr w:rsidR="00780D1C" w:rsidTr="00780D1C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780D1C" w:rsidTr="00780D1C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Pohľadávky v lehote splatnosti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3330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330</w:t>
            </w:r>
          </w:p>
        </w:tc>
      </w:tr>
      <w:tr w:rsidR="00780D1C" w:rsidTr="00780D1C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</w:p>
        </w:tc>
      </w:tr>
      <w:tr w:rsidR="00780D1C" w:rsidTr="00780D1C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z obch.styku</w:t>
            </w:r>
          </w:p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v lehote splatnosti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56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37</w:t>
            </w:r>
          </w:p>
        </w:tc>
      </w:tr>
      <w:tr w:rsidR="00780D1C" w:rsidTr="00780D1C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1C" w:rsidRDefault="00780D1C">
            <w:pPr>
              <w:pStyle w:val="Default"/>
              <w:keepNext/>
              <w:spacing w:after="27"/>
              <w:jc w:val="center"/>
              <w:rPr>
                <w:color w:val="auto"/>
                <w:sz w:val="23"/>
                <w:szCs w:val="23"/>
              </w:rPr>
            </w:pPr>
          </w:p>
        </w:tc>
      </w:tr>
    </w:tbl>
    <w:p w:rsidR="00780D1C" w:rsidRDefault="00780D1C" w:rsidP="00780D1C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780D1C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780D1C" w:rsidRDefault="00780D1C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8420B2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C34" w:rsidRDefault="00D56C34" w:rsidP="00536B52">
      <w:pPr>
        <w:spacing w:after="0" w:line="240" w:lineRule="auto"/>
      </w:pPr>
      <w:r>
        <w:separator/>
      </w:r>
    </w:p>
  </w:endnote>
  <w:endnote w:type="continuationSeparator" w:id="1">
    <w:p w:rsidR="00D56C34" w:rsidRDefault="00D56C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C34" w:rsidRDefault="00D56C34" w:rsidP="00536B52">
      <w:pPr>
        <w:spacing w:after="0" w:line="240" w:lineRule="auto"/>
      </w:pPr>
      <w:r>
        <w:separator/>
      </w:r>
    </w:p>
  </w:footnote>
  <w:footnote w:type="continuationSeparator" w:id="1">
    <w:p w:rsidR="00D56C34" w:rsidRDefault="00D56C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80D1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780D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2443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4F2DEB"/>
    <w:rsid w:val="0052082A"/>
    <w:rsid w:val="00536B52"/>
    <w:rsid w:val="005D536A"/>
    <w:rsid w:val="005E1C8A"/>
    <w:rsid w:val="006171F8"/>
    <w:rsid w:val="006A0AB4"/>
    <w:rsid w:val="006A7C8A"/>
    <w:rsid w:val="007619D7"/>
    <w:rsid w:val="00780D1C"/>
    <w:rsid w:val="00786CB1"/>
    <w:rsid w:val="00795498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56C34"/>
    <w:rsid w:val="00D72443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4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2021-03-10T09:22:00Z</dcterms:created>
  <dcterms:modified xsi:type="dcterms:W3CDTF">2021-03-10T09:59:00Z</dcterms:modified>
</cp:coreProperties>
</file>