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BB56E9" w:rsidRDefault="002150B1" w:rsidP="00B6354A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B6354A">
              <w:rPr>
                <w:rFonts w:cs="Times New Roman"/>
                <w:sz w:val="22"/>
                <w:szCs w:val="22"/>
                <w:lang w:val="sk-SK"/>
              </w:rPr>
              <w:t>52747786</w:t>
            </w:r>
          </w:p>
        </w:tc>
        <w:tc>
          <w:tcPr>
            <w:tcW w:w="3259" w:type="dxa"/>
          </w:tcPr>
          <w:p w:rsidR="002150B1" w:rsidRPr="00BB56E9" w:rsidRDefault="002150B1" w:rsidP="00B6354A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B6354A">
              <w:rPr>
                <w:rFonts w:cs="Times New Roman"/>
                <w:sz w:val="22"/>
                <w:szCs w:val="22"/>
                <w:lang w:val="sk-SK"/>
              </w:rPr>
              <w:t>2121130594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 w:rsidP="004B7D75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4B7D75">
        <w:rPr>
          <w:rFonts w:cs="Times New Roman"/>
          <w:b/>
          <w:sz w:val="22"/>
          <w:szCs w:val="22"/>
          <w:lang w:val="sk-SK"/>
        </w:rPr>
        <w:t>A</w:t>
      </w:r>
      <w:r w:rsidR="00B6354A">
        <w:rPr>
          <w:rFonts w:cs="Times New Roman"/>
          <w:b/>
          <w:sz w:val="22"/>
          <w:szCs w:val="22"/>
          <w:lang w:val="sk-SK"/>
        </w:rPr>
        <w:t xml:space="preserve">CTIVUS, </w:t>
      </w:r>
      <w:proofErr w:type="spellStart"/>
      <w:r w:rsidR="00B6354A">
        <w:rPr>
          <w:rFonts w:cs="Times New Roman"/>
          <w:b/>
          <w:sz w:val="22"/>
          <w:szCs w:val="22"/>
          <w:lang w:val="sk-SK"/>
        </w:rPr>
        <w:t>sr.o</w:t>
      </w:r>
      <w:proofErr w:type="spellEnd"/>
      <w:r w:rsidR="00B6354A">
        <w:rPr>
          <w:rFonts w:cs="Times New Roman"/>
          <w:b/>
          <w:sz w:val="22"/>
          <w:szCs w:val="22"/>
          <w:lang w:val="sk-SK"/>
        </w:rPr>
        <w:t>.</w:t>
      </w:r>
    </w:p>
    <w:p w:rsidR="00BA330D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 w:rsidR="00B6354A">
        <w:rPr>
          <w:rFonts w:cs="Times New Roman"/>
          <w:b/>
          <w:sz w:val="22"/>
          <w:szCs w:val="22"/>
          <w:lang w:val="sk-SK"/>
        </w:rPr>
        <w:t>Skladná 3707/1A, 040 01 Košice – mestská časť Západ</w:t>
      </w:r>
    </w:p>
    <w:p w:rsidR="004B7D7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180F89">
        <w:rPr>
          <w:rFonts w:cs="Times New Roman"/>
          <w:sz w:val="22"/>
          <w:szCs w:val="22"/>
          <w:lang w:val="sk-SK"/>
        </w:rPr>
        <w:t>0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C35" w:rsidRDefault="000C5C35" w:rsidP="00D6751B">
      <w:r>
        <w:separator/>
      </w:r>
    </w:p>
  </w:endnote>
  <w:endnote w:type="continuationSeparator" w:id="1">
    <w:p w:rsidR="000C5C35" w:rsidRDefault="000C5C35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C35" w:rsidRDefault="000C5C35" w:rsidP="00D6751B">
      <w:r w:rsidRPr="00D6751B">
        <w:rPr>
          <w:color w:val="000000"/>
        </w:rPr>
        <w:separator/>
      </w:r>
    </w:p>
  </w:footnote>
  <w:footnote w:type="continuationSeparator" w:id="1">
    <w:p w:rsidR="000C5C35" w:rsidRDefault="000C5C35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0C5C35"/>
    <w:rsid w:val="00180F89"/>
    <w:rsid w:val="00197A0A"/>
    <w:rsid w:val="002150B1"/>
    <w:rsid w:val="00234F90"/>
    <w:rsid w:val="00290444"/>
    <w:rsid w:val="002951A8"/>
    <w:rsid w:val="00302AA1"/>
    <w:rsid w:val="0040134F"/>
    <w:rsid w:val="004B7D75"/>
    <w:rsid w:val="004C23E6"/>
    <w:rsid w:val="004C2EB0"/>
    <w:rsid w:val="004C41CA"/>
    <w:rsid w:val="005507BD"/>
    <w:rsid w:val="005804AD"/>
    <w:rsid w:val="00684929"/>
    <w:rsid w:val="006C1329"/>
    <w:rsid w:val="008A064D"/>
    <w:rsid w:val="00900DDC"/>
    <w:rsid w:val="00906C20"/>
    <w:rsid w:val="009B520F"/>
    <w:rsid w:val="00A03610"/>
    <w:rsid w:val="00A04276"/>
    <w:rsid w:val="00B6354A"/>
    <w:rsid w:val="00B8770A"/>
    <w:rsid w:val="00BA330D"/>
    <w:rsid w:val="00BB56E9"/>
    <w:rsid w:val="00C511F0"/>
    <w:rsid w:val="00D6751B"/>
    <w:rsid w:val="00D97771"/>
    <w:rsid w:val="00EC7087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3</cp:revision>
  <cp:lastPrinted>2016-02-28T14:05:00Z</cp:lastPrinted>
  <dcterms:created xsi:type="dcterms:W3CDTF">2021-03-18T06:26:00Z</dcterms:created>
  <dcterms:modified xsi:type="dcterms:W3CDTF">2021-03-18T06:28:00Z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