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 w:rsidTr="00B72D3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72D34" w:rsidRPr="003F477D" w:rsidTr="00B72D3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2D34" w:rsidRPr="003F477D" w:rsidRDefault="00B72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2D34" w:rsidRPr="003F477D" w:rsidRDefault="003848B6" w:rsidP="00CC2D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6,6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72D34" w:rsidRPr="003F477D" w:rsidRDefault="003848B6" w:rsidP="00C96C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12,9</w:t>
            </w:r>
          </w:p>
        </w:tc>
      </w:tr>
      <w:tr w:rsidR="00B72D34" w:rsidRPr="003F477D" w:rsidTr="00B72D3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72D34" w:rsidRPr="003F477D" w:rsidRDefault="00B72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72D34" w:rsidRPr="003F477D" w:rsidRDefault="003848B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72D34" w:rsidRPr="003F477D" w:rsidRDefault="003848B6" w:rsidP="00B72D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B72D34" w:rsidRPr="003F477D" w:rsidTr="00B72D3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2D34" w:rsidRPr="003F477D" w:rsidRDefault="00B72D34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2D34" w:rsidRPr="003F477D" w:rsidRDefault="00B72D3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72D34" w:rsidRPr="003F477D" w:rsidRDefault="00B72D34" w:rsidP="00B72D3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1001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8A080A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463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463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172020</w:t>
            </w:r>
          </w:p>
        </w:tc>
      </w:tr>
      <w:tr w:rsidR="0003344F" w:rsidRPr="003F477D" w:rsidTr="008A080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080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080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080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463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463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172020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463B5" w:rsidP="00DD1A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12961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463B5" w:rsidP="00DD1A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166766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D67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</w:t>
            </w:r>
            <w:r w:rsidR="003463B5">
              <w:rPr>
                <w:szCs w:val="22"/>
              </w:rPr>
              <w:t>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31862" w:rsidP="001D6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</w:t>
            </w:r>
            <w:r w:rsidR="003463B5">
              <w:rPr>
                <w:szCs w:val="22"/>
              </w:rPr>
              <w:t>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318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6BD4" w:rsidP="00CC2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15168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16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168973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6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16BD4" w:rsidP="00617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5254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6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6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3047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7432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B0245A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27389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577069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181194</w:t>
            </w: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577069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27389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577069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181194</w:t>
            </w:r>
          </w:p>
        </w:tc>
      </w:tr>
      <w:tr w:rsidR="00D7432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7432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AF0818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AF0818" w:rsidP="00AF08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AF0818" w:rsidP="00865D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164558</w:t>
            </w: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AF0818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AF0818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2208</w:t>
            </w: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AF0818" w:rsidP="00617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12961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AF0818" w:rsidP="00617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166766</w:t>
            </w:r>
          </w:p>
        </w:tc>
      </w:tr>
      <w:tr w:rsidR="00D7432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7432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7432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AF08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AF08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7462</w:t>
            </w:r>
          </w:p>
        </w:tc>
      </w:tr>
      <w:tr w:rsidR="00D7432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AF08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AF08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5254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30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5"/>
        <w:gridCol w:w="12"/>
        <w:gridCol w:w="6"/>
        <w:gridCol w:w="1019"/>
        <w:gridCol w:w="850"/>
        <w:gridCol w:w="722"/>
        <w:gridCol w:w="11"/>
        <w:gridCol w:w="110"/>
        <w:gridCol w:w="1000"/>
        <w:gridCol w:w="20"/>
        <w:gridCol w:w="972"/>
        <w:gridCol w:w="57"/>
        <w:gridCol w:w="652"/>
        <w:gridCol w:w="701"/>
        <w:gridCol w:w="858"/>
        <w:gridCol w:w="1149"/>
      </w:tblGrid>
      <w:tr w:rsidR="0003344F" w:rsidRPr="003F477D" w:rsidTr="00E0266D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3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05ED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05EDC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E0266D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05ED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016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  <w:r w:rsidR="00016BD4">
              <w:rPr>
                <w:szCs w:val="22"/>
              </w:rPr>
              <w:t>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571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6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463218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16BD4" w:rsidP="00C05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1246242</w:t>
            </w:r>
          </w:p>
        </w:tc>
      </w:tr>
      <w:tr w:rsidR="0003344F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05ED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016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  <w:r w:rsidR="00016BD4">
              <w:rPr>
                <w:szCs w:val="22"/>
              </w:rPr>
              <w:t>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571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5EDC" w:rsidP="003571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463218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05EDC" w:rsidP="00016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124624</w:t>
            </w:r>
            <w:r w:rsidR="00016BD4">
              <w:rPr>
                <w:szCs w:val="22"/>
              </w:rPr>
              <w:t>2</w:t>
            </w:r>
          </w:p>
        </w:tc>
      </w:tr>
      <w:tr w:rsidR="0003344F" w:rsidRPr="003F477D" w:rsidTr="00E0266D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E5955" w:rsidRPr="003F477D" w:rsidTr="00C05ED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C05EDC" w:rsidP="00617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438731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BD2832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451499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BD2832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890230</w:t>
            </w:r>
          </w:p>
        </w:tc>
      </w:tr>
      <w:tr w:rsidR="005E5955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BD2832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18428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BD2832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4688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BD2832" w:rsidP="00224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23116</w:t>
            </w:r>
          </w:p>
        </w:tc>
      </w:tr>
      <w:tr w:rsidR="005E5955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093A3C" w:rsidP="00BD2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C05ED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BD28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457159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BD28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456188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BD2832" w:rsidP="00BD2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913346</w:t>
            </w:r>
          </w:p>
        </w:tc>
      </w:tr>
      <w:tr w:rsidR="005E5955" w:rsidRPr="003F477D" w:rsidTr="00E0266D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E5955" w:rsidRPr="003F477D" w:rsidTr="00E0266D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E0266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E0266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E0266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E0266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E0266D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E5955" w:rsidRPr="003F477D" w:rsidTr="00E0266D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4A00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329903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6E51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6E51DE" w:rsidP="00A77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356011</w:t>
            </w:r>
          </w:p>
        </w:tc>
      </w:tr>
      <w:tr w:rsidR="005E5955" w:rsidRPr="003F477D" w:rsidTr="00E0266D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E026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BD28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311476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6E51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6E51DE" w:rsidP="00857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332896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34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48"/>
        <w:gridCol w:w="821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1221"/>
      </w:tblGrid>
      <w:tr w:rsidR="00E916CF" w:rsidRPr="003F477D" w:rsidTr="006E51DE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21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6E51D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6E51D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6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2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6E51DE">
        <w:trPr>
          <w:trHeight w:val="278"/>
          <w:tblHeader/>
          <w:jc w:val="center"/>
        </w:trPr>
        <w:tc>
          <w:tcPr>
            <w:tcW w:w="97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14389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6E51DE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602113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6E51DE" w:rsidP="00307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1385136</w:t>
            </w: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6E51DE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6E51DE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138895</w:t>
            </w: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14389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6E51DE" w:rsidP="00307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463218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6E51DE" w:rsidP="00307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1246241</w:t>
            </w: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97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6E51DE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438731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6E51DE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580861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6E51DE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1019592</w:t>
            </w: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02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6E51DE" w:rsidP="00E02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6E51DE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9533</w:t>
            </w: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6E51DE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6E51DE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138895</w:t>
            </w: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6E51DE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438731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6E51DE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451499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6E51DE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890230</w:t>
            </w: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97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3070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3070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97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A4152" w:rsidRPr="003F477D" w:rsidTr="006E51D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152" w:rsidRPr="003F477D" w:rsidRDefault="001A41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14389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6E51DE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329903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6E51DE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152" w:rsidRPr="003F477D" w:rsidRDefault="006E51DE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365545</w:t>
            </w:r>
          </w:p>
        </w:tc>
      </w:tr>
      <w:tr w:rsidR="001A4152" w:rsidRPr="003F477D" w:rsidTr="006E51D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152" w:rsidRPr="003F477D" w:rsidRDefault="001A41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14389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6E51DE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329903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421E78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152" w:rsidRPr="003F477D" w:rsidRDefault="006E51DE" w:rsidP="006E51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356011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604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1642F" w:rsidP="009F2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604B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D29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228FE" w:rsidRPr="006228FE" w:rsidRDefault="006228FE" w:rsidP="006228FE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6269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211723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6269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6401B" w:rsidP="007E2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272005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73BB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6269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211723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6269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60282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62690" w:rsidP="007E20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272005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85279C">
        <w:trPr>
          <w:trHeight w:val="700"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6228FE" w:rsidRDefault="006228FE" w:rsidP="009F39E7"/>
    <w:p w:rsidR="006228FE" w:rsidRDefault="006228FE" w:rsidP="009F39E7"/>
    <w:p w:rsidR="006228FE" w:rsidRPr="009F39E7" w:rsidRDefault="006228FE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6269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6269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2164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6269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6269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CE4AC5" w:rsidRDefault="00CE4AC5" w:rsidP="00CE4AC5"/>
    <w:p w:rsidR="00CE4AC5" w:rsidRDefault="00CE4AC5" w:rsidP="00CE4AC5"/>
    <w:p w:rsidR="00CE4AC5" w:rsidRDefault="00CE4AC5" w:rsidP="00CE4AC5"/>
    <w:p w:rsidR="00CE4AC5" w:rsidRDefault="00CE4AC5" w:rsidP="00CE4AC5"/>
    <w:p w:rsidR="00CE4AC5" w:rsidRDefault="00CE4AC5" w:rsidP="00CE4AC5"/>
    <w:p w:rsidR="00CE4AC5" w:rsidRPr="00CE4AC5" w:rsidRDefault="00CE4AC5" w:rsidP="00CE4AC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55E0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4F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55E0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55E0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55E0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55E0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13036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E4AC5" w:rsidRDefault="00CE4AC5" w:rsidP="00CE4AC5"/>
    <w:p w:rsidR="00CE4AC5" w:rsidRDefault="00CE4AC5" w:rsidP="00CE4AC5"/>
    <w:p w:rsidR="00CE4AC5" w:rsidRPr="00CE4AC5" w:rsidRDefault="00CE4AC5" w:rsidP="00CE4AC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365D14" w:rsidP="00662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365D14" w:rsidP="007C05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365D14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365D14" w:rsidP="00C20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</w:tr>
      <w:tr w:rsidR="00104B2E" w:rsidRPr="003F477D" w:rsidTr="00C203E5">
        <w:trPr>
          <w:trHeight w:val="442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BE7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Nevyčerpanú 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B55E03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B55E03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B55E03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B55E03" w:rsidP="00096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</w:tr>
      <w:tr w:rsidR="00104B2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C05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C05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B55E03" w:rsidP="00096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B55E03" w:rsidP="00662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21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55E03" w:rsidP="00662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3740F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B55E03" w:rsidP="00662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B55E0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55E0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04B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096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32140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04B2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365D1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365D14" w:rsidP="00104B2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1002</w:t>
            </w:r>
          </w:p>
        </w:tc>
      </w:tr>
      <w:tr w:rsidR="00104B2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104B2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4B2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365D14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365D14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1002</w:t>
            </w:r>
          </w:p>
        </w:tc>
      </w:tr>
      <w:tr w:rsidR="00104B2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365D14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330052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365D14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310713</w:t>
            </w:r>
          </w:p>
        </w:tc>
      </w:tr>
      <w:tr w:rsidR="00104B2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365D14" w:rsidP="00E84D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310517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04B2E" w:rsidRPr="003F477D" w:rsidRDefault="00365D14" w:rsidP="00E84D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290007</w:t>
            </w:r>
          </w:p>
        </w:tc>
      </w:tr>
      <w:tr w:rsidR="00104B2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365D1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19535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365D14" w:rsidP="00E84D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20706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F54C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77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</w:t>
            </w:r>
            <w:r w:rsidR="003E0AF8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776CBE" w:rsidP="00A27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A6ED4" w:rsidP="00A27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777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 w:rsidTr="00945360">
        <w:trPr>
          <w:trHeight w:val="893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C73EBA" w:rsidP="00252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365D14" w:rsidP="00252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C73E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365D14" w:rsidP="00945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9453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9453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C73EBA" w:rsidP="000F3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365D14" w:rsidP="00945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C73EBA" w:rsidP="00D44C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365D14" w:rsidP="00945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1114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C73EBA" w:rsidP="00F70C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365D14" w:rsidP="00945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4942" w:type="pct"/>
        <w:jc w:val="center"/>
        <w:tblInd w:w="108" w:type="dxa"/>
        <w:tblLayout w:type="fixed"/>
        <w:tblLook w:val="00A0"/>
      </w:tblPr>
      <w:tblGrid>
        <w:gridCol w:w="2084"/>
        <w:gridCol w:w="1420"/>
        <w:gridCol w:w="1419"/>
        <w:gridCol w:w="1419"/>
        <w:gridCol w:w="1419"/>
        <w:gridCol w:w="1419"/>
      </w:tblGrid>
      <w:tr w:rsidR="0003344F" w:rsidRPr="003F477D" w:rsidTr="00D44C5A">
        <w:trPr>
          <w:trHeight w:val="345"/>
          <w:jc w:val="center"/>
        </w:trPr>
        <w:tc>
          <w:tcPr>
            <w:tcW w:w="2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D44C5A">
        <w:trPr>
          <w:trHeight w:val="224"/>
          <w:jc w:val="center"/>
        </w:trPr>
        <w:tc>
          <w:tcPr>
            <w:tcW w:w="20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44C5A">
        <w:trPr>
          <w:trHeight w:val="65"/>
          <w:jc w:val="center"/>
        </w:trPr>
        <w:tc>
          <w:tcPr>
            <w:tcW w:w="20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44C5A">
        <w:trPr>
          <w:trHeight w:val="247"/>
          <w:jc w:val="center"/>
        </w:trPr>
        <w:tc>
          <w:tcPr>
            <w:tcW w:w="2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44C5A">
        <w:trPr>
          <w:trHeight w:val="27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8056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>EUR</w:t>
            </w:r>
            <w:r w:rsidR="00805671"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2C00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>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805671" w:rsidP="00C73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20.11.20</w:t>
            </w:r>
            <w:r w:rsidR="007C3FF8">
              <w:rPr>
                <w:szCs w:val="22"/>
              </w:rPr>
              <w:t>2</w:t>
            </w:r>
            <w:r w:rsidR="00C73EBA">
              <w:rPr>
                <w:szCs w:val="22"/>
              </w:rPr>
              <w:t>1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C73EBA" w:rsidP="00C73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62374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C73EBA" w:rsidP="00945360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62374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C73EBA" w:rsidP="007C3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77023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 xml:space="preserve">Ing. Jozef </w:t>
            </w:r>
            <w:r w:rsidR="003257BA">
              <w:rPr>
                <w:szCs w:val="22"/>
              </w:rPr>
              <w:t xml:space="preserve"> Čaládik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3257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C73EBA" w:rsidP="00BE2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C73EBA" w:rsidP="002C0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C73E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3257BA" w:rsidP="00BE2B1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Zuzana Čalád</w:t>
            </w:r>
            <w:r w:rsidR="00BE2B18">
              <w:rPr>
                <w:b/>
                <w:bCs/>
                <w:szCs w:val="22"/>
              </w:rPr>
              <w:t>i</w:t>
            </w:r>
            <w:r>
              <w:rPr>
                <w:b/>
                <w:bCs/>
                <w:szCs w:val="22"/>
              </w:rPr>
              <w:t>ková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3257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C73E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134" w:type="dxa"/>
          </w:tcPr>
          <w:p w:rsidR="005D6688" w:rsidRPr="003F477D" w:rsidRDefault="00C73E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C73E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CE4AC5" w:rsidRDefault="00CE4AC5" w:rsidP="0003344F">
      <w:pPr>
        <w:spacing w:after="0" w:line="240" w:lineRule="auto"/>
        <w:rPr>
          <w:szCs w:val="22"/>
        </w:rPr>
      </w:pPr>
    </w:p>
    <w:p w:rsidR="00CE4AC5" w:rsidRDefault="00CE4AC5" w:rsidP="0003344F">
      <w:pPr>
        <w:spacing w:after="0" w:line="240" w:lineRule="auto"/>
        <w:rPr>
          <w:szCs w:val="22"/>
        </w:rPr>
      </w:pPr>
    </w:p>
    <w:p w:rsidR="00CE4AC5" w:rsidRDefault="00CE4AC5" w:rsidP="0003344F">
      <w:pPr>
        <w:spacing w:after="0" w:line="240" w:lineRule="auto"/>
        <w:rPr>
          <w:szCs w:val="22"/>
        </w:rPr>
      </w:pPr>
    </w:p>
    <w:p w:rsidR="00CE4AC5" w:rsidRDefault="00CE4AC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2D6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BB136E" w:rsidP="00294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C73E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3EBA">
              <w:rPr>
                <w:szCs w:val="22"/>
              </w:rPr>
              <w:t>246904</w:t>
            </w:r>
          </w:p>
        </w:tc>
      </w:tr>
      <w:tr w:rsidR="003E2D6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BB136E" w:rsidP="00BE2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1968505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C73EBA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1249388</w:t>
            </w:r>
          </w:p>
        </w:tc>
      </w:tr>
      <w:tr w:rsidR="003E2D6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2D6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E2D6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BB136E" w:rsidP="00294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C73E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6990</w:t>
            </w:r>
          </w:p>
        </w:tc>
      </w:tr>
      <w:tr w:rsidR="003E2D6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BB136E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2003805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C73E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1503282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E4AC5" w:rsidRDefault="00CE4AC5" w:rsidP="00CE4AC5"/>
    <w:p w:rsidR="00CE4AC5" w:rsidRPr="00CE4AC5" w:rsidRDefault="00CE4AC5" w:rsidP="00CE4AC5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E450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E450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E2D60" w:rsidRDefault="003E2D60" w:rsidP="003E2D60"/>
    <w:p w:rsidR="003E2D60" w:rsidRDefault="003E2D60" w:rsidP="003E2D60"/>
    <w:p w:rsidR="003E2D60" w:rsidRDefault="003E2D60" w:rsidP="003E2D60"/>
    <w:p w:rsidR="003E2D60" w:rsidRDefault="003E2D60" w:rsidP="003E2D60"/>
    <w:p w:rsidR="00CE4AC5" w:rsidRDefault="00CE4AC5" w:rsidP="003E2D60"/>
    <w:p w:rsidR="00CE4AC5" w:rsidRDefault="00CE4AC5" w:rsidP="003E2D60"/>
    <w:p w:rsidR="00CE4AC5" w:rsidRDefault="00CE4AC5" w:rsidP="003E2D60"/>
    <w:p w:rsidR="00CE4AC5" w:rsidRPr="003E2D60" w:rsidRDefault="00CE4AC5" w:rsidP="003E2D60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954BB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954BB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E2D60" w:rsidRPr="003F477D" w:rsidTr="00954BBC">
        <w:trPr>
          <w:trHeight w:val="353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0577A8" w:rsidP="00BB1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BB136E">
              <w:rPr>
                <w:szCs w:val="22"/>
              </w:rPr>
              <w:t>-13036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BB136E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3E2D60" w:rsidRPr="003F477D" w:rsidTr="00954BB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813D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2362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BB136E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294104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E2D60" w:rsidRPr="003F477D" w:rsidTr="00954BB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813D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813D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2362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BB136E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BB136E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294104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E2D60" w:rsidRPr="003F477D" w:rsidTr="00954BB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813D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813DE6" w:rsidP="00057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C453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BB136E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6012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BB136E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1263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0577A8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E2D60" w:rsidRPr="003F477D" w:rsidTr="00954BB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gridSpan w:val="0"/>
          </w:tcPr>
          <w:p w:rsidR="003E2D60" w:rsidRPr="003F477D" w:rsidRDefault="00813DE6">
            <w:pPr>
              <w:spacing w:after="0" w:line="240" w:lineRule="auto"/>
            </w:pPr>
            <w:r>
              <w:object w:dxaOrig="9571" w:dyaOrig="29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8.5pt;height:149.25pt" o:ole="">
                  <v:imagedata r:id="rId7" o:title=""/>
                </v:shape>
                <o:OLEObject Type="Embed" ProgID="Excel.Sheet.8" ShapeID="_x0000_i1025" DrawAspect="Content" ObjectID="_1677581379" r:id="rId8"/>
              </w:object>
            </w:r>
          </w:p>
        </w:tc>
      </w:tr>
      <w:tr w:rsidR="003E2D60" w:rsidRPr="003F477D" w:rsidTr="00954BB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</w:tr>
      <w:tr w:rsidR="003E2D60" w:rsidRPr="009C21AB" w:rsidTr="00954BB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9C21AB" w:rsidRDefault="003E2D6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9C21AB" w:rsidRDefault="003E2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9C21AB" w:rsidRDefault="003E2D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9C21AB" w:rsidRDefault="003E2D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9C21AB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9C21AB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9C21AB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</w:tr>
      <w:tr w:rsidR="003E2D60" w:rsidRPr="009C21AB" w:rsidTr="00954BB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9C21AB" w:rsidRDefault="003E2D6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9C21AB" w:rsidRDefault="003E2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9C21AB" w:rsidRDefault="003E2D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9C21AB" w:rsidRDefault="003E2D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9C21AB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9C21AB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9C21AB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</w:tr>
      <w:tr w:rsidR="003E2D60" w:rsidRPr="003F477D" w:rsidTr="00954BB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</w:tr>
      <w:tr w:rsidR="003E2D60" w:rsidRPr="003F477D" w:rsidTr="00954BB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813D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2362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BB136E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294104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E2D60" w:rsidRPr="003F477D" w:rsidTr="00954BB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0577A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2362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</w:tr>
      <w:tr w:rsidR="003E2D60" w:rsidRPr="003F477D" w:rsidTr="00954BB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813D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2362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BB136E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294104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CE4AC5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36E" w:rsidRDefault="00BB136E" w:rsidP="00107589">
      <w:pPr>
        <w:spacing w:after="0" w:line="240" w:lineRule="auto"/>
      </w:pPr>
      <w:r>
        <w:separator/>
      </w:r>
    </w:p>
  </w:endnote>
  <w:endnote w:type="continuationSeparator" w:id="0">
    <w:p w:rsidR="00BB136E" w:rsidRDefault="00BB13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36E" w:rsidRDefault="00BB136E" w:rsidP="004E3895">
    <w:pPr>
      <w:pStyle w:val="Pta"/>
      <w:jc w:val="right"/>
    </w:pPr>
    <w:fldSimple w:instr="PAGE   \* MERGEFORMAT">
      <w:r w:rsidR="006318AD">
        <w:rPr>
          <w:noProof/>
        </w:rPr>
        <w:t>23</w:t>
      </w:r>
    </w:fldSimple>
  </w:p>
  <w:p w:rsidR="00BB136E" w:rsidRDefault="00BB136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36E" w:rsidRDefault="00BB136E" w:rsidP="00107589">
      <w:pPr>
        <w:spacing w:after="0" w:line="240" w:lineRule="auto"/>
      </w:pPr>
      <w:r>
        <w:separator/>
      </w:r>
    </w:p>
  </w:footnote>
  <w:footnote w:type="continuationSeparator" w:id="0">
    <w:p w:rsidR="00BB136E" w:rsidRDefault="00BB13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36E" w:rsidRDefault="00BB136E" w:rsidP="004E3895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31607438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2020433646</w:t>
    </w:r>
  </w:p>
  <w:p w:rsidR="00BB136E" w:rsidRPr="004268D2" w:rsidRDefault="00BB136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7EF"/>
    <w:rsid w:val="0000458C"/>
    <w:rsid w:val="00016072"/>
    <w:rsid w:val="00016BD4"/>
    <w:rsid w:val="00017EF3"/>
    <w:rsid w:val="00025FD6"/>
    <w:rsid w:val="000266FD"/>
    <w:rsid w:val="0003344F"/>
    <w:rsid w:val="00037084"/>
    <w:rsid w:val="00041895"/>
    <w:rsid w:val="0005176E"/>
    <w:rsid w:val="000577A8"/>
    <w:rsid w:val="000604BC"/>
    <w:rsid w:val="000649F6"/>
    <w:rsid w:val="00071C19"/>
    <w:rsid w:val="000764EE"/>
    <w:rsid w:val="00082070"/>
    <w:rsid w:val="00083A25"/>
    <w:rsid w:val="000856F9"/>
    <w:rsid w:val="00093A3C"/>
    <w:rsid w:val="00096074"/>
    <w:rsid w:val="000A4A5A"/>
    <w:rsid w:val="000A7EE3"/>
    <w:rsid w:val="000B5D06"/>
    <w:rsid w:val="000B764F"/>
    <w:rsid w:val="000D1319"/>
    <w:rsid w:val="000D22CE"/>
    <w:rsid w:val="000F3B94"/>
    <w:rsid w:val="00104B2E"/>
    <w:rsid w:val="00107589"/>
    <w:rsid w:val="00117000"/>
    <w:rsid w:val="0012080F"/>
    <w:rsid w:val="0012090B"/>
    <w:rsid w:val="001436D6"/>
    <w:rsid w:val="00151C69"/>
    <w:rsid w:val="0017202B"/>
    <w:rsid w:val="00186CFF"/>
    <w:rsid w:val="0019096D"/>
    <w:rsid w:val="001923C8"/>
    <w:rsid w:val="001A4152"/>
    <w:rsid w:val="001A61FB"/>
    <w:rsid w:val="001A62AA"/>
    <w:rsid w:val="001A6B11"/>
    <w:rsid w:val="001A6F0D"/>
    <w:rsid w:val="001C72AE"/>
    <w:rsid w:val="001D5C39"/>
    <w:rsid w:val="001D6771"/>
    <w:rsid w:val="001E03F2"/>
    <w:rsid w:val="001E6A7F"/>
    <w:rsid w:val="001F43A0"/>
    <w:rsid w:val="001F4417"/>
    <w:rsid w:val="001F5199"/>
    <w:rsid w:val="00211CF4"/>
    <w:rsid w:val="00223763"/>
    <w:rsid w:val="002245BD"/>
    <w:rsid w:val="00233F72"/>
    <w:rsid w:val="002351F7"/>
    <w:rsid w:val="00236247"/>
    <w:rsid w:val="002410BD"/>
    <w:rsid w:val="0025187B"/>
    <w:rsid w:val="00251FB5"/>
    <w:rsid w:val="00252579"/>
    <w:rsid w:val="002627EF"/>
    <w:rsid w:val="00266CC9"/>
    <w:rsid w:val="0026755A"/>
    <w:rsid w:val="002767C1"/>
    <w:rsid w:val="00281309"/>
    <w:rsid w:val="00282D37"/>
    <w:rsid w:val="00290243"/>
    <w:rsid w:val="002908B8"/>
    <w:rsid w:val="00290DD6"/>
    <w:rsid w:val="00294104"/>
    <w:rsid w:val="0029585C"/>
    <w:rsid w:val="002A30A7"/>
    <w:rsid w:val="002A3B36"/>
    <w:rsid w:val="002A416F"/>
    <w:rsid w:val="002B61EE"/>
    <w:rsid w:val="002B7B1D"/>
    <w:rsid w:val="002C0045"/>
    <w:rsid w:val="002D0376"/>
    <w:rsid w:val="002D372A"/>
    <w:rsid w:val="002E50A5"/>
    <w:rsid w:val="003070A3"/>
    <w:rsid w:val="003071BE"/>
    <w:rsid w:val="00311795"/>
    <w:rsid w:val="00321FCD"/>
    <w:rsid w:val="003257BA"/>
    <w:rsid w:val="00326AA0"/>
    <w:rsid w:val="003325F7"/>
    <w:rsid w:val="00344DB4"/>
    <w:rsid w:val="003463B5"/>
    <w:rsid w:val="003571EA"/>
    <w:rsid w:val="00363F47"/>
    <w:rsid w:val="00365D14"/>
    <w:rsid w:val="003740FF"/>
    <w:rsid w:val="0037431D"/>
    <w:rsid w:val="003848B6"/>
    <w:rsid w:val="00390CFF"/>
    <w:rsid w:val="00395E72"/>
    <w:rsid w:val="003A0628"/>
    <w:rsid w:val="003C3831"/>
    <w:rsid w:val="003C6761"/>
    <w:rsid w:val="003D38D7"/>
    <w:rsid w:val="003E0AF8"/>
    <w:rsid w:val="003E2D60"/>
    <w:rsid w:val="003E568C"/>
    <w:rsid w:val="003F13FB"/>
    <w:rsid w:val="003F477D"/>
    <w:rsid w:val="003F5EB5"/>
    <w:rsid w:val="00420380"/>
    <w:rsid w:val="00421E78"/>
    <w:rsid w:val="004268D2"/>
    <w:rsid w:val="004304FF"/>
    <w:rsid w:val="00431862"/>
    <w:rsid w:val="00457623"/>
    <w:rsid w:val="004576B8"/>
    <w:rsid w:val="00465A3F"/>
    <w:rsid w:val="0048760C"/>
    <w:rsid w:val="004A006A"/>
    <w:rsid w:val="004A3783"/>
    <w:rsid w:val="004A57D8"/>
    <w:rsid w:val="004A5A13"/>
    <w:rsid w:val="004A6BBF"/>
    <w:rsid w:val="004B0AE5"/>
    <w:rsid w:val="004B1E18"/>
    <w:rsid w:val="004C6614"/>
    <w:rsid w:val="004E3895"/>
    <w:rsid w:val="00507913"/>
    <w:rsid w:val="00512E8A"/>
    <w:rsid w:val="0051642F"/>
    <w:rsid w:val="00537F98"/>
    <w:rsid w:val="0054020D"/>
    <w:rsid w:val="00544F4D"/>
    <w:rsid w:val="005649E2"/>
    <w:rsid w:val="00565518"/>
    <w:rsid w:val="00577069"/>
    <w:rsid w:val="005777DE"/>
    <w:rsid w:val="005852EB"/>
    <w:rsid w:val="005922FF"/>
    <w:rsid w:val="005965D2"/>
    <w:rsid w:val="005A765F"/>
    <w:rsid w:val="005C33DB"/>
    <w:rsid w:val="005C4DA9"/>
    <w:rsid w:val="005D2F62"/>
    <w:rsid w:val="005D6688"/>
    <w:rsid w:val="005E348D"/>
    <w:rsid w:val="005E3B59"/>
    <w:rsid w:val="005E4501"/>
    <w:rsid w:val="005E5955"/>
    <w:rsid w:val="006176D1"/>
    <w:rsid w:val="006228FE"/>
    <w:rsid w:val="006318AD"/>
    <w:rsid w:val="00640CA1"/>
    <w:rsid w:val="00645466"/>
    <w:rsid w:val="00652135"/>
    <w:rsid w:val="00662DE2"/>
    <w:rsid w:val="00687B87"/>
    <w:rsid w:val="006A4709"/>
    <w:rsid w:val="006A5428"/>
    <w:rsid w:val="006B0D00"/>
    <w:rsid w:val="006B42EC"/>
    <w:rsid w:val="006B5F4E"/>
    <w:rsid w:val="006C695D"/>
    <w:rsid w:val="006D55F2"/>
    <w:rsid w:val="006E4959"/>
    <w:rsid w:val="006E51DE"/>
    <w:rsid w:val="006E5B26"/>
    <w:rsid w:val="00704155"/>
    <w:rsid w:val="00741B22"/>
    <w:rsid w:val="007449B8"/>
    <w:rsid w:val="00746B7E"/>
    <w:rsid w:val="00760D6D"/>
    <w:rsid w:val="00764E4C"/>
    <w:rsid w:val="00765F1F"/>
    <w:rsid w:val="00772363"/>
    <w:rsid w:val="00773BB1"/>
    <w:rsid w:val="00776CBE"/>
    <w:rsid w:val="00777874"/>
    <w:rsid w:val="00782646"/>
    <w:rsid w:val="00790F6A"/>
    <w:rsid w:val="00796024"/>
    <w:rsid w:val="007A3929"/>
    <w:rsid w:val="007B24F0"/>
    <w:rsid w:val="007B2E0B"/>
    <w:rsid w:val="007C0559"/>
    <w:rsid w:val="007C3FF8"/>
    <w:rsid w:val="007C6EE9"/>
    <w:rsid w:val="007D4632"/>
    <w:rsid w:val="007D57BF"/>
    <w:rsid w:val="007D7FF9"/>
    <w:rsid w:val="007E2076"/>
    <w:rsid w:val="007E22E8"/>
    <w:rsid w:val="007E52A9"/>
    <w:rsid w:val="007F351A"/>
    <w:rsid w:val="00805654"/>
    <w:rsid w:val="00805671"/>
    <w:rsid w:val="00813DE6"/>
    <w:rsid w:val="00833CAB"/>
    <w:rsid w:val="00847433"/>
    <w:rsid w:val="00851D99"/>
    <w:rsid w:val="0085279C"/>
    <w:rsid w:val="008573B2"/>
    <w:rsid w:val="008576FD"/>
    <w:rsid w:val="00862690"/>
    <w:rsid w:val="00865D00"/>
    <w:rsid w:val="008725BC"/>
    <w:rsid w:val="008875A1"/>
    <w:rsid w:val="00891F08"/>
    <w:rsid w:val="008A080A"/>
    <w:rsid w:val="008C0E76"/>
    <w:rsid w:val="008C4DCA"/>
    <w:rsid w:val="008D1FCC"/>
    <w:rsid w:val="008D3FD5"/>
    <w:rsid w:val="008E284C"/>
    <w:rsid w:val="008E4928"/>
    <w:rsid w:val="008F195E"/>
    <w:rsid w:val="008F38D3"/>
    <w:rsid w:val="00900BE9"/>
    <w:rsid w:val="00912D01"/>
    <w:rsid w:val="00934878"/>
    <w:rsid w:val="00945360"/>
    <w:rsid w:val="0094596A"/>
    <w:rsid w:val="009463F6"/>
    <w:rsid w:val="00954BBC"/>
    <w:rsid w:val="009731CC"/>
    <w:rsid w:val="00984260"/>
    <w:rsid w:val="00991D9F"/>
    <w:rsid w:val="00996A75"/>
    <w:rsid w:val="009A1BB7"/>
    <w:rsid w:val="009B1FE4"/>
    <w:rsid w:val="009B3A55"/>
    <w:rsid w:val="009C136B"/>
    <w:rsid w:val="009C21AB"/>
    <w:rsid w:val="009C7F71"/>
    <w:rsid w:val="009D03E7"/>
    <w:rsid w:val="009E240F"/>
    <w:rsid w:val="009F0A29"/>
    <w:rsid w:val="009F2F1C"/>
    <w:rsid w:val="009F39E7"/>
    <w:rsid w:val="009F5455"/>
    <w:rsid w:val="00A163F9"/>
    <w:rsid w:val="00A2771A"/>
    <w:rsid w:val="00A3030B"/>
    <w:rsid w:val="00A4385A"/>
    <w:rsid w:val="00A533B1"/>
    <w:rsid w:val="00A62542"/>
    <w:rsid w:val="00A62A5A"/>
    <w:rsid w:val="00A640A2"/>
    <w:rsid w:val="00A657E1"/>
    <w:rsid w:val="00A77802"/>
    <w:rsid w:val="00A8025E"/>
    <w:rsid w:val="00AB03FB"/>
    <w:rsid w:val="00AD2975"/>
    <w:rsid w:val="00AF0818"/>
    <w:rsid w:val="00AF3966"/>
    <w:rsid w:val="00B0245A"/>
    <w:rsid w:val="00B10445"/>
    <w:rsid w:val="00B514E9"/>
    <w:rsid w:val="00B5583E"/>
    <w:rsid w:val="00B55E03"/>
    <w:rsid w:val="00B6221B"/>
    <w:rsid w:val="00B6262B"/>
    <w:rsid w:val="00B6401B"/>
    <w:rsid w:val="00B72D34"/>
    <w:rsid w:val="00B7696D"/>
    <w:rsid w:val="00B80DB6"/>
    <w:rsid w:val="00B86FC2"/>
    <w:rsid w:val="00BA74E7"/>
    <w:rsid w:val="00BB136E"/>
    <w:rsid w:val="00BD2832"/>
    <w:rsid w:val="00BE2B18"/>
    <w:rsid w:val="00BE739D"/>
    <w:rsid w:val="00C01220"/>
    <w:rsid w:val="00C04782"/>
    <w:rsid w:val="00C05EDC"/>
    <w:rsid w:val="00C13B7E"/>
    <w:rsid w:val="00C203E5"/>
    <w:rsid w:val="00C270D3"/>
    <w:rsid w:val="00C27D0E"/>
    <w:rsid w:val="00C32140"/>
    <w:rsid w:val="00C45376"/>
    <w:rsid w:val="00C56862"/>
    <w:rsid w:val="00C6795C"/>
    <w:rsid w:val="00C73EBA"/>
    <w:rsid w:val="00C80125"/>
    <w:rsid w:val="00C93A1A"/>
    <w:rsid w:val="00C96C08"/>
    <w:rsid w:val="00CA4B07"/>
    <w:rsid w:val="00CC2DB7"/>
    <w:rsid w:val="00CD280F"/>
    <w:rsid w:val="00CE4AC5"/>
    <w:rsid w:val="00CF3093"/>
    <w:rsid w:val="00D031EE"/>
    <w:rsid w:val="00D055BD"/>
    <w:rsid w:val="00D072B2"/>
    <w:rsid w:val="00D102FA"/>
    <w:rsid w:val="00D210B5"/>
    <w:rsid w:val="00D21713"/>
    <w:rsid w:val="00D245A6"/>
    <w:rsid w:val="00D320F3"/>
    <w:rsid w:val="00D3362A"/>
    <w:rsid w:val="00D4275A"/>
    <w:rsid w:val="00D44C5A"/>
    <w:rsid w:val="00D615E8"/>
    <w:rsid w:val="00D63D82"/>
    <w:rsid w:val="00D74327"/>
    <w:rsid w:val="00D76B24"/>
    <w:rsid w:val="00D9007D"/>
    <w:rsid w:val="00D93178"/>
    <w:rsid w:val="00DA6ED4"/>
    <w:rsid w:val="00DB1EA0"/>
    <w:rsid w:val="00DC066D"/>
    <w:rsid w:val="00DD0855"/>
    <w:rsid w:val="00DD1AFA"/>
    <w:rsid w:val="00DD6981"/>
    <w:rsid w:val="00DE0D81"/>
    <w:rsid w:val="00DE425F"/>
    <w:rsid w:val="00DE76EE"/>
    <w:rsid w:val="00DE7BF7"/>
    <w:rsid w:val="00DF5D5E"/>
    <w:rsid w:val="00E0266D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84DF7"/>
    <w:rsid w:val="00E85CF8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4CA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7AFA"/>
    <w:rsid w:val="00F63C45"/>
    <w:rsid w:val="00F70C0C"/>
    <w:rsid w:val="00F732EB"/>
    <w:rsid w:val="00FA1C04"/>
    <w:rsid w:val="00FB22D2"/>
    <w:rsid w:val="00FB290D"/>
    <w:rsid w:val="00FC1ACF"/>
    <w:rsid w:val="00FD1740"/>
    <w:rsid w:val="00FD5399"/>
    <w:rsid w:val="00FE50D7"/>
    <w:rsid w:val="00FF6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71C1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71C1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71C1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71C19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71C1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71C1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71C1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71C1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71C1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71C1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71C1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Y\Dokumenty%20Maja\Uz&#225;vierka%202014\Makro%20&#250;&#269;tovn&#233;%20poznamky%202014up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Makro účtovné poznamky 2014up</Template>
  <TotalTime>1</TotalTime>
  <Pages>23</Pages>
  <Words>3585</Words>
  <Characters>22725</Characters>
  <Application>Microsoft Office Word</Application>
  <DocSecurity>0</DocSecurity>
  <Lines>189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Hanzelova</dc:creator>
  <cp:lastModifiedBy>Hanzelova</cp:lastModifiedBy>
  <cp:revision>2</cp:revision>
  <cp:lastPrinted>2021-03-18T11:04:00Z</cp:lastPrinted>
  <dcterms:created xsi:type="dcterms:W3CDTF">2021-03-18T13:03:00Z</dcterms:created>
  <dcterms:modified xsi:type="dcterms:W3CDTF">2021-03-18T13:03:00Z</dcterms:modified>
</cp:coreProperties>
</file>