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1546E2">
              <w:rPr>
                <w:sz w:val="22"/>
              </w:rPr>
              <w:t>iNEXIS 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1546E2">
              <w:rPr>
                <w:sz w:val="22"/>
              </w:rPr>
              <w:t>A.Bernoláka 44,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B010FD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46E2" w:rsidP="00B010F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546E2" w:rsidP="00B010F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D7D09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09" w:rsidRDefault="002D7D09" w:rsidP="00536B52">
      <w:pPr>
        <w:spacing w:after="0" w:line="240" w:lineRule="auto"/>
      </w:pPr>
      <w:r>
        <w:separator/>
      </w:r>
    </w:p>
  </w:endnote>
  <w:endnote w:type="continuationSeparator" w:id="1">
    <w:p w:rsidR="002D7D09" w:rsidRDefault="002D7D0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09" w:rsidRDefault="002D7D09" w:rsidP="00536B52">
      <w:pPr>
        <w:spacing w:after="0" w:line="240" w:lineRule="auto"/>
      </w:pPr>
      <w:r>
        <w:separator/>
      </w:r>
    </w:p>
  </w:footnote>
  <w:footnote w:type="continuationSeparator" w:id="1">
    <w:p w:rsidR="002D7D09" w:rsidRDefault="002D7D0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010F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B010F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383"/>
    <w:rsid w:val="00014F35"/>
    <w:rsid w:val="00104CBE"/>
    <w:rsid w:val="00104CF6"/>
    <w:rsid w:val="0010796B"/>
    <w:rsid w:val="0011611B"/>
    <w:rsid w:val="00123F1F"/>
    <w:rsid w:val="001546E2"/>
    <w:rsid w:val="00172443"/>
    <w:rsid w:val="002052C4"/>
    <w:rsid w:val="00222B0D"/>
    <w:rsid w:val="0026469F"/>
    <w:rsid w:val="002D7D09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010FD"/>
    <w:rsid w:val="00B202C7"/>
    <w:rsid w:val="00B30383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1</Pages>
  <Words>1417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2021-03-21T13:09:00Z</dcterms:created>
  <dcterms:modified xsi:type="dcterms:W3CDTF">2021-03-21T13:10:00Z</dcterms:modified>
</cp:coreProperties>
</file>