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949D09F"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2018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27185EC3"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5D5596">
        <w:rPr>
          <w:rFonts w:ascii="Arial" w:hAnsi="Arial" w:cs="Arial"/>
          <w:lang w:val="sk-SK"/>
        </w:rPr>
        <w:t>9</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5D5596">
        <w:rPr>
          <w:rFonts w:ascii="Arial" w:hAnsi="Arial" w:cs="Arial"/>
          <w:lang w:val="sk-SK"/>
        </w:rPr>
        <w:t>22.05.</w:t>
      </w:r>
      <w:r>
        <w:rPr>
          <w:rFonts w:ascii="Arial" w:hAnsi="Arial" w:cs="Arial"/>
          <w:lang w:val="sk-SK"/>
        </w:rPr>
        <w:t>.20</w:t>
      </w:r>
      <w:r w:rsidR="005D5596">
        <w:rPr>
          <w:rFonts w:ascii="Arial" w:hAnsi="Arial" w:cs="Arial"/>
          <w:lang w:val="sk-SK"/>
        </w:rPr>
        <w:t>20</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Nadpis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5EE2B3D6"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245A4834"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1867</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3CE065BF"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5471</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05488206"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7311</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2A255F46" w:rsidR="008D428C" w:rsidRPr="002E10BE" w:rsidRDefault="005D5596"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5971</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4F330FD6" w:rsidR="008D428C" w:rsidRPr="002E10BE" w:rsidRDefault="005D5596"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9178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45A229CB"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20</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7384A54A" w:rsidR="00A34A6E" w:rsidRPr="002E10BE" w:rsidRDefault="005D5596" w:rsidP="00E0211F">
            <w:pPr>
              <w:pStyle w:val="table"/>
              <w:keepNext w:val="0"/>
              <w:rPr>
                <w:rFonts w:ascii="Arial" w:hAnsi="Arial" w:cs="Arial"/>
                <w:lang w:val="sk-SK"/>
              </w:rPr>
            </w:pPr>
            <w:r>
              <w:rPr>
                <w:rFonts w:ascii="Arial" w:hAnsi="Arial" w:cs="Arial"/>
                <w:lang w:val="sk-SK"/>
              </w:rPr>
              <w:t>18.03.2021</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C3891" w14:textId="77777777" w:rsidR="0043602A" w:rsidRDefault="0043602A">
      <w:r>
        <w:separator/>
      </w:r>
    </w:p>
  </w:endnote>
  <w:endnote w:type="continuationSeparator" w:id="0">
    <w:p w14:paraId="23F623CC" w14:textId="77777777" w:rsidR="0043602A" w:rsidRDefault="0043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23029" w14:textId="77777777" w:rsidR="00857E2A" w:rsidRDefault="00857E2A" w:rsidP="00DD6F3E">
    <w:pPr>
      <w:pStyle w:val="Pta"/>
      <w:jc w:val="center"/>
    </w:pPr>
  </w:p>
  <w:p w14:paraId="5F2E65D1" w14:textId="6DAB4ABF" w:rsidR="00857E2A" w:rsidRPr="00953379" w:rsidRDefault="00857E2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5C094" w14:textId="77777777" w:rsidR="0043602A" w:rsidRDefault="0043602A">
      <w:r>
        <w:separator/>
      </w:r>
    </w:p>
  </w:footnote>
  <w:footnote w:type="continuationSeparator" w:id="0">
    <w:p w14:paraId="730FD17E" w14:textId="77777777" w:rsidR="0043602A" w:rsidRDefault="0043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4</TotalTime>
  <Pages>5</Pages>
  <Words>1076</Words>
  <Characters>6136</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3</cp:revision>
  <cp:lastPrinted>2017-02-28T13:44:00Z</cp:lastPrinted>
  <dcterms:created xsi:type="dcterms:W3CDTF">2021-03-18T15:58:00Z</dcterms:created>
  <dcterms:modified xsi:type="dcterms:W3CDTF">2021-03-18T16:01:00Z</dcterms:modified>
</cp:coreProperties>
</file>