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5A28A0" w:rsidRDefault="002150B1" w:rsidP="007538B9"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</w:t>
            </w:r>
            <w:r w:rsidR="007538B9">
              <w:rPr>
                <w:rFonts w:cs="Times New Roman"/>
                <w:sz w:val="22"/>
                <w:szCs w:val="22"/>
                <w:lang w:val="sk-SK"/>
              </w:rPr>
              <w:t>50 814 397</w:t>
            </w:r>
          </w:p>
        </w:tc>
        <w:tc>
          <w:tcPr>
            <w:tcW w:w="3259" w:type="dxa"/>
          </w:tcPr>
          <w:p w:rsidR="002150B1" w:rsidRPr="00BB56E9" w:rsidRDefault="002150B1" w:rsidP="007538B9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</w:t>
            </w:r>
            <w:r w:rsidR="001A01DC">
              <w:rPr>
                <w:rFonts w:cs="Times New Roman"/>
                <w:sz w:val="22"/>
                <w:szCs w:val="22"/>
                <w:lang w:val="sk-SK"/>
              </w:rPr>
              <w:t>212</w:t>
            </w:r>
            <w:r w:rsidR="007538B9">
              <w:rPr>
                <w:rFonts w:cs="Times New Roman"/>
                <w:sz w:val="22"/>
                <w:szCs w:val="22"/>
                <w:lang w:val="sk-SK"/>
              </w:rPr>
              <w:t>0480593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5A28A0" w:rsidRDefault="005507BD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E15E54">
        <w:rPr>
          <w:rFonts w:cs="Times New Roman"/>
          <w:b/>
          <w:sz w:val="22"/>
          <w:szCs w:val="22"/>
          <w:lang w:val="sk-SK"/>
        </w:rPr>
        <w:t>Obecný podnik</w:t>
      </w:r>
      <w:r w:rsidR="007538B9">
        <w:rPr>
          <w:rFonts w:cs="Times New Roman"/>
          <w:b/>
          <w:sz w:val="22"/>
          <w:szCs w:val="22"/>
          <w:lang w:val="sk-SK"/>
        </w:rPr>
        <w:t xml:space="preserve"> J</w:t>
      </w:r>
      <w:r w:rsidR="00E15E54">
        <w:rPr>
          <w:rFonts w:cs="Times New Roman"/>
          <w:b/>
          <w:sz w:val="22"/>
          <w:szCs w:val="22"/>
          <w:lang w:val="sk-SK"/>
        </w:rPr>
        <w:t xml:space="preserve">edľová </w:t>
      </w:r>
      <w:r w:rsidR="001A01DC">
        <w:rPr>
          <w:rFonts w:cs="Times New Roman"/>
          <w:b/>
          <w:sz w:val="22"/>
          <w:szCs w:val="22"/>
          <w:lang w:val="sk-SK"/>
        </w:rPr>
        <w:t>s.r.o.</w:t>
      </w:r>
    </w:p>
    <w:p w:rsidR="001A01DC" w:rsidRDefault="007538B9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  <w:t>089 01 Vyšná Jedľová 33</w:t>
      </w:r>
    </w:p>
    <w:p w:rsidR="005A28A0" w:rsidRDefault="005A28A0" w:rsidP="002A34D7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BA330D" w:rsidRDefault="00BA330D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E15E54">
        <w:rPr>
          <w:rFonts w:cs="Times New Roman"/>
          <w:sz w:val="22"/>
          <w:szCs w:val="22"/>
          <w:lang w:val="sk-SK"/>
        </w:rPr>
        <w:t>5</w:t>
      </w:r>
      <w:r>
        <w:rPr>
          <w:rFonts w:cs="Times New Roman"/>
          <w:sz w:val="22"/>
          <w:szCs w:val="22"/>
          <w:lang w:val="sk-SK"/>
        </w:rPr>
        <w:t xml:space="preserve"> </w:t>
      </w:r>
    </w:p>
    <w:p w:rsidR="001A01DC" w:rsidRDefault="001A01DC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7E9" w:rsidRDefault="008317E9" w:rsidP="00D6751B">
      <w:r>
        <w:separator/>
      </w:r>
    </w:p>
  </w:endnote>
  <w:endnote w:type="continuationSeparator" w:id="1">
    <w:p w:rsidR="008317E9" w:rsidRDefault="008317E9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7E9" w:rsidRDefault="008317E9" w:rsidP="00D6751B">
      <w:r w:rsidRPr="00D6751B">
        <w:rPr>
          <w:color w:val="000000"/>
        </w:rPr>
        <w:separator/>
      </w:r>
    </w:p>
  </w:footnote>
  <w:footnote w:type="continuationSeparator" w:id="1">
    <w:p w:rsidR="008317E9" w:rsidRDefault="008317E9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197A0A"/>
    <w:rsid w:val="001A01DC"/>
    <w:rsid w:val="002150B1"/>
    <w:rsid w:val="00234F90"/>
    <w:rsid w:val="00290444"/>
    <w:rsid w:val="002951A8"/>
    <w:rsid w:val="002A34D7"/>
    <w:rsid w:val="00302AA1"/>
    <w:rsid w:val="0040134F"/>
    <w:rsid w:val="004C23E6"/>
    <w:rsid w:val="004C2EB0"/>
    <w:rsid w:val="005507BD"/>
    <w:rsid w:val="005804AD"/>
    <w:rsid w:val="005A28A0"/>
    <w:rsid w:val="005F4E8F"/>
    <w:rsid w:val="006C1329"/>
    <w:rsid w:val="0072585A"/>
    <w:rsid w:val="007538B9"/>
    <w:rsid w:val="00793391"/>
    <w:rsid w:val="008317E9"/>
    <w:rsid w:val="00880B73"/>
    <w:rsid w:val="008A064D"/>
    <w:rsid w:val="008A4866"/>
    <w:rsid w:val="00906C20"/>
    <w:rsid w:val="009B520F"/>
    <w:rsid w:val="00A03610"/>
    <w:rsid w:val="00A04276"/>
    <w:rsid w:val="00B8770A"/>
    <w:rsid w:val="00BA330D"/>
    <w:rsid w:val="00BB56E9"/>
    <w:rsid w:val="00C511F0"/>
    <w:rsid w:val="00C74BB7"/>
    <w:rsid w:val="00D6751B"/>
    <w:rsid w:val="00D97771"/>
    <w:rsid w:val="00DB333B"/>
    <w:rsid w:val="00DD281E"/>
    <w:rsid w:val="00E02E03"/>
    <w:rsid w:val="00E10D41"/>
    <w:rsid w:val="00E15E54"/>
    <w:rsid w:val="00F469B6"/>
    <w:rsid w:val="00FE17BC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B12CB-49CD-4717-BA54-AF9FE273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cp:lastPrinted>2016-02-28T14:05:00Z</cp:lastPrinted>
  <dcterms:created xsi:type="dcterms:W3CDTF">2021-03-23T14:21:00Z</dcterms:created>
  <dcterms:modified xsi:type="dcterms:W3CDTF">2021-03-23T14:21:00Z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