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D251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025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D251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025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D251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025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65C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65CDA" w:rsidP="00977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227217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65CDA" w:rsidP="00977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65CDA" w:rsidP="00977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304642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D25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D25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D25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D25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773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3 432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773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227 217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D25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40541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D25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271190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D2516" w:rsidP="00433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65C8A" w:rsidP="00433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44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65C8A">
              <w:rPr>
                <w:szCs w:val="22"/>
              </w:rPr>
              <w:t>13614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65C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65C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65C8A" w:rsidP="00433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10 963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65C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42 885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65C8A" w:rsidP="00E65C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42 885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65C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60 595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65C8A" w:rsidP="00D75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21 097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65C8A" w:rsidP="00D75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81 692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2C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59703F">
              <w:rPr>
                <w:szCs w:val="22"/>
              </w:rPr>
              <w:t xml:space="preserve"> </w:t>
            </w:r>
            <w:r>
              <w:rPr>
                <w:szCs w:val="22"/>
              </w:rPr>
              <w:t>432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2C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</w:t>
            </w:r>
            <w:r w:rsidR="0059703F">
              <w:rPr>
                <w:szCs w:val="22"/>
              </w:rPr>
              <w:t xml:space="preserve"> </w:t>
            </w:r>
            <w:r>
              <w:rPr>
                <w:szCs w:val="22"/>
              </w:rPr>
              <w:t>217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2C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</w:t>
            </w:r>
            <w:r w:rsidR="0059703F">
              <w:rPr>
                <w:szCs w:val="22"/>
              </w:rPr>
              <w:t xml:space="preserve"> </w:t>
            </w:r>
            <w:r>
              <w:rPr>
                <w:szCs w:val="22"/>
              </w:rPr>
              <w:t>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52C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304642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144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59703F">
              <w:rPr>
                <w:szCs w:val="22"/>
              </w:rPr>
              <w:t xml:space="preserve"> </w:t>
            </w:r>
            <w:r>
              <w:rPr>
                <w:szCs w:val="22"/>
              </w:rPr>
              <w:t>432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67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227 217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67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73 993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72360" w:rsidP="00014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0144DB">
              <w:rPr>
                <w:szCs w:val="22"/>
              </w:rPr>
              <w:t>4642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144DB" w:rsidP="00597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9703F">
              <w:rPr>
                <w:szCs w:val="22"/>
              </w:rPr>
              <w:t>9 307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144DB" w:rsidP="00597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59703F">
              <w:rPr>
                <w:szCs w:val="22"/>
              </w:rPr>
              <w:t>4 360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556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103667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70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5 644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2360" w:rsidP="00701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9703F">
              <w:rPr>
                <w:szCs w:val="22"/>
              </w:rPr>
              <w:t>4 303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72360" w:rsidP="00701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9703F">
              <w:rPr>
                <w:szCs w:val="22"/>
              </w:rPr>
              <w:t>9 947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970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54 951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2360" w:rsidP="00597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59703F">
              <w:rPr>
                <w:szCs w:val="22"/>
              </w:rPr>
              <w:t>8 663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5566A" w:rsidP="00755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55AFD" w:rsidP="007B6F6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75566A">
              <w:rPr>
                <w:bCs/>
                <w:szCs w:val="22"/>
              </w:rPr>
              <w:t xml:space="preserve"> </w:t>
            </w:r>
            <w:r w:rsidR="007B6F67">
              <w:rPr>
                <w:bCs/>
                <w:szCs w:val="22"/>
              </w:rPr>
              <w:t xml:space="preserve"> </w:t>
            </w:r>
            <w:r w:rsidR="0075566A">
              <w:rPr>
                <w:bCs/>
                <w:szCs w:val="22"/>
              </w:rPr>
              <w:t>5 789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B6F6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75566A">
              <w:rPr>
                <w:bCs/>
                <w:szCs w:val="22"/>
              </w:rPr>
              <w:t>11 850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0154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</w:t>
            </w:r>
            <w:r w:rsidR="0075566A">
              <w:rPr>
                <w:bCs/>
                <w:szCs w:val="22"/>
              </w:rPr>
              <w:t>29 095</w:t>
            </w: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:rsidR="0003344F" w:rsidRPr="003F477D" w:rsidRDefault="0070154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 w:rsidR="0075566A">
              <w:rPr>
                <w:bCs/>
                <w:szCs w:val="22"/>
              </w:rPr>
              <w:t>0 500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5566A" w:rsidP="00B55A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34 884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5566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62 350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6C62" w:rsidRPr="003F477D" w:rsidRDefault="00286C62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A0AA7" w:rsidP="00B55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36 316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A0AA7" w:rsidP="00B55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36 316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7015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5566A">
              <w:rPr>
                <w:b/>
                <w:bCs/>
                <w:szCs w:val="22"/>
              </w:rPr>
              <w:t>241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5566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54DCF" w:rsidP="00D95E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43 557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21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37 833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95E8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221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21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0AA7">
              <w:rPr>
                <w:szCs w:val="22"/>
              </w:rPr>
              <w:t>464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0AA7">
              <w:rPr>
                <w:szCs w:val="22"/>
              </w:rPr>
              <w:t>449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A0A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0AA7">
              <w:rPr>
                <w:szCs w:val="22"/>
              </w:rPr>
              <w:t xml:space="preserve">  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A0A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0AA7">
              <w:rPr>
                <w:szCs w:val="22"/>
              </w:rPr>
              <w:t>449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447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1C6">
              <w:rPr>
                <w:szCs w:val="22"/>
              </w:rPr>
              <w:t>23 798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21C6" w:rsidP="00A26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18 241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4472" w:rsidRPr="003F477D" w:rsidRDefault="00A944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2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7340" w:rsidP="00E773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- </w:t>
            </w:r>
            <w:r w:rsidR="00A26AB9">
              <w:rPr>
                <w:szCs w:val="22"/>
              </w:rPr>
              <w:t>1</w:t>
            </w:r>
            <w:r w:rsidR="002221C6">
              <w:rPr>
                <w:szCs w:val="22"/>
              </w:rPr>
              <w:t>4 018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7340" w:rsidP="00A26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- </w:t>
            </w:r>
            <w:r w:rsidR="00A94472">
              <w:rPr>
                <w:szCs w:val="22"/>
              </w:rPr>
              <w:t>1</w:t>
            </w:r>
            <w:r w:rsidR="002221C6">
              <w:rPr>
                <w:szCs w:val="22"/>
              </w:rPr>
              <w:t>1 446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21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73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26AB9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21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4D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43 557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21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-11 446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73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26AB9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21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6A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21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6A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0E10"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0E10">
              <w:rPr>
                <w:szCs w:val="22"/>
              </w:rPr>
              <w:t>6 639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26A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26AB9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0AA7">
              <w:rPr>
                <w:szCs w:val="22"/>
              </w:rPr>
              <w:t>18 118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0AA7">
              <w:rPr>
                <w:szCs w:val="22"/>
              </w:rPr>
              <w:t>18 118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0E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0E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73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35171">
              <w:rPr>
                <w:szCs w:val="22"/>
              </w:rPr>
              <w:t>1</w:t>
            </w:r>
            <w:r w:rsidR="00904B8B">
              <w:rPr>
                <w:szCs w:val="22"/>
              </w:rPr>
              <w:t>1 446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5171" w:rsidP="00A94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- </w:t>
            </w:r>
            <w:r w:rsidR="00A94472">
              <w:rPr>
                <w:szCs w:val="22"/>
              </w:rPr>
              <w:t>1</w:t>
            </w:r>
            <w:r w:rsidR="00904B8B">
              <w:rPr>
                <w:szCs w:val="22"/>
              </w:rPr>
              <w:t>4 018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0E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6 639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0E10">
              <w:rPr>
                <w:szCs w:val="22"/>
              </w:rPr>
              <w:t>6 639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5171">
              <w:rPr>
                <w:szCs w:val="22"/>
              </w:rPr>
              <w:t>18 118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5171">
              <w:rPr>
                <w:szCs w:val="22"/>
              </w:rPr>
              <w:t>18 118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4472">
              <w:rPr>
                <w:szCs w:val="22"/>
              </w:rPr>
              <w:t>-1</w:t>
            </w:r>
            <w:r w:rsidR="00904B8B">
              <w:rPr>
                <w:szCs w:val="22"/>
              </w:rPr>
              <w:t>1 446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51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- 1</w:t>
            </w:r>
            <w:r w:rsidR="00904B8B">
              <w:rPr>
                <w:szCs w:val="22"/>
              </w:rPr>
              <w:t>4 018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195" w:rsidRDefault="00463195" w:rsidP="00107589">
      <w:pPr>
        <w:spacing w:after="0" w:line="240" w:lineRule="auto"/>
      </w:pPr>
      <w:r>
        <w:separator/>
      </w:r>
    </w:p>
  </w:endnote>
  <w:endnote w:type="continuationSeparator" w:id="1">
    <w:p w:rsidR="00463195" w:rsidRDefault="004631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CDA" w:rsidRPr="003D38D7" w:rsidRDefault="00E65CD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142A19">
      <w:rPr>
        <w:noProof/>
        <w:szCs w:val="22"/>
      </w:rPr>
      <w:t>25</w:t>
    </w:r>
    <w:r w:rsidRPr="003D38D7">
      <w:rPr>
        <w:szCs w:val="22"/>
      </w:rPr>
      <w:fldChar w:fldCharType="end"/>
    </w:r>
  </w:p>
  <w:p w:rsidR="00E65CDA" w:rsidRDefault="00E65CD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195" w:rsidRDefault="00463195" w:rsidP="00107589">
      <w:pPr>
        <w:spacing w:after="0" w:line="240" w:lineRule="auto"/>
      </w:pPr>
      <w:r>
        <w:separator/>
      </w:r>
    </w:p>
  </w:footnote>
  <w:footnote w:type="continuationSeparator" w:id="1">
    <w:p w:rsidR="00463195" w:rsidRDefault="004631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65CD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65CDA" w:rsidRPr="003F477D" w:rsidRDefault="00E65CD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65CDA" w:rsidRPr="003F477D" w:rsidRDefault="00E65CD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65CDA" w:rsidRPr="003F477D" w:rsidRDefault="00E65CD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5CDA" w:rsidRPr="003F477D" w:rsidRDefault="00E65C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5CDA" w:rsidRPr="003F477D" w:rsidRDefault="00E65C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5CDA" w:rsidRPr="003F477D" w:rsidRDefault="00E65C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5CDA" w:rsidRPr="003F477D" w:rsidRDefault="00E65C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5CDA" w:rsidRPr="003F477D" w:rsidRDefault="00E65C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5CDA" w:rsidRPr="003F477D" w:rsidRDefault="00E65C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5CDA" w:rsidRPr="003F477D" w:rsidRDefault="00E65C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5CDA" w:rsidRPr="003F477D" w:rsidRDefault="00E65C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5CDA" w:rsidRPr="003F477D" w:rsidRDefault="00E65C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5CDA" w:rsidRPr="003F477D" w:rsidRDefault="00E65C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E65CDA" w:rsidRPr="004268D2" w:rsidRDefault="00E65CDA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CDA" w:rsidRPr="004268D2" w:rsidRDefault="00E65CD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670B"/>
    <w:rsid w:val="0000458C"/>
    <w:rsid w:val="000144DB"/>
    <w:rsid w:val="00016072"/>
    <w:rsid w:val="00025FD6"/>
    <w:rsid w:val="000266FD"/>
    <w:rsid w:val="0003344F"/>
    <w:rsid w:val="00037084"/>
    <w:rsid w:val="00041895"/>
    <w:rsid w:val="00050C5F"/>
    <w:rsid w:val="0005176E"/>
    <w:rsid w:val="000649F6"/>
    <w:rsid w:val="00067421"/>
    <w:rsid w:val="00082070"/>
    <w:rsid w:val="00083A25"/>
    <w:rsid w:val="000856F9"/>
    <w:rsid w:val="000A4A5A"/>
    <w:rsid w:val="000A7EE3"/>
    <w:rsid w:val="000C2708"/>
    <w:rsid w:val="000C3042"/>
    <w:rsid w:val="000C3268"/>
    <w:rsid w:val="000D22CE"/>
    <w:rsid w:val="000D2516"/>
    <w:rsid w:val="00107589"/>
    <w:rsid w:val="00142A19"/>
    <w:rsid w:val="00151C69"/>
    <w:rsid w:val="0016379E"/>
    <w:rsid w:val="001669B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21C6"/>
    <w:rsid w:val="00223763"/>
    <w:rsid w:val="00235171"/>
    <w:rsid w:val="002351F7"/>
    <w:rsid w:val="002410BD"/>
    <w:rsid w:val="0025187B"/>
    <w:rsid w:val="00266CC9"/>
    <w:rsid w:val="002767C1"/>
    <w:rsid w:val="00281309"/>
    <w:rsid w:val="00286C62"/>
    <w:rsid w:val="00290DD6"/>
    <w:rsid w:val="002A0AA7"/>
    <w:rsid w:val="002A30A7"/>
    <w:rsid w:val="002A416F"/>
    <w:rsid w:val="002B61EE"/>
    <w:rsid w:val="002B7B1D"/>
    <w:rsid w:val="002D0376"/>
    <w:rsid w:val="002D372A"/>
    <w:rsid w:val="00300FAC"/>
    <w:rsid w:val="003071BE"/>
    <w:rsid w:val="00311795"/>
    <w:rsid w:val="00321FCD"/>
    <w:rsid w:val="00326AA0"/>
    <w:rsid w:val="003325F7"/>
    <w:rsid w:val="00344DB4"/>
    <w:rsid w:val="0035460F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1054E"/>
    <w:rsid w:val="00420380"/>
    <w:rsid w:val="004268D2"/>
    <w:rsid w:val="004304FF"/>
    <w:rsid w:val="004331E1"/>
    <w:rsid w:val="00457623"/>
    <w:rsid w:val="004576B8"/>
    <w:rsid w:val="00463195"/>
    <w:rsid w:val="00465A3F"/>
    <w:rsid w:val="004A3783"/>
    <w:rsid w:val="004A5A13"/>
    <w:rsid w:val="004A6BBF"/>
    <w:rsid w:val="004C6614"/>
    <w:rsid w:val="004F0236"/>
    <w:rsid w:val="00512E8A"/>
    <w:rsid w:val="00537F98"/>
    <w:rsid w:val="0054020D"/>
    <w:rsid w:val="00544F4D"/>
    <w:rsid w:val="005649E2"/>
    <w:rsid w:val="005852EB"/>
    <w:rsid w:val="005922FF"/>
    <w:rsid w:val="0059703F"/>
    <w:rsid w:val="005A765F"/>
    <w:rsid w:val="005C4DA9"/>
    <w:rsid w:val="005D2F62"/>
    <w:rsid w:val="005D6688"/>
    <w:rsid w:val="005E3B59"/>
    <w:rsid w:val="005F578C"/>
    <w:rsid w:val="00645466"/>
    <w:rsid w:val="00650E10"/>
    <w:rsid w:val="00687B87"/>
    <w:rsid w:val="006A4709"/>
    <w:rsid w:val="006A5428"/>
    <w:rsid w:val="006B42EC"/>
    <w:rsid w:val="006B5F4E"/>
    <w:rsid w:val="006C695D"/>
    <w:rsid w:val="006E4959"/>
    <w:rsid w:val="006E5B26"/>
    <w:rsid w:val="0070154F"/>
    <w:rsid w:val="00704155"/>
    <w:rsid w:val="00741B22"/>
    <w:rsid w:val="00742F89"/>
    <w:rsid w:val="007449B8"/>
    <w:rsid w:val="00746B7E"/>
    <w:rsid w:val="0075566A"/>
    <w:rsid w:val="00760D6D"/>
    <w:rsid w:val="00764E4C"/>
    <w:rsid w:val="00772363"/>
    <w:rsid w:val="00782646"/>
    <w:rsid w:val="00796024"/>
    <w:rsid w:val="007B2E0B"/>
    <w:rsid w:val="007B6F67"/>
    <w:rsid w:val="007C6EE9"/>
    <w:rsid w:val="007D4632"/>
    <w:rsid w:val="007D57BF"/>
    <w:rsid w:val="007E22E8"/>
    <w:rsid w:val="007E52A9"/>
    <w:rsid w:val="007F351A"/>
    <w:rsid w:val="00802581"/>
    <w:rsid w:val="00805654"/>
    <w:rsid w:val="00847433"/>
    <w:rsid w:val="00851D99"/>
    <w:rsid w:val="008725BC"/>
    <w:rsid w:val="00877F58"/>
    <w:rsid w:val="00884990"/>
    <w:rsid w:val="008875A1"/>
    <w:rsid w:val="00891F08"/>
    <w:rsid w:val="008A1B68"/>
    <w:rsid w:val="008C0E76"/>
    <w:rsid w:val="008E284C"/>
    <w:rsid w:val="008E4928"/>
    <w:rsid w:val="00900BE9"/>
    <w:rsid w:val="00904B8B"/>
    <w:rsid w:val="00912D01"/>
    <w:rsid w:val="00934878"/>
    <w:rsid w:val="009463F6"/>
    <w:rsid w:val="00950B7A"/>
    <w:rsid w:val="00972360"/>
    <w:rsid w:val="009731CC"/>
    <w:rsid w:val="00977349"/>
    <w:rsid w:val="00984260"/>
    <w:rsid w:val="00991D9F"/>
    <w:rsid w:val="009A1BB7"/>
    <w:rsid w:val="009B1FE4"/>
    <w:rsid w:val="009B3A55"/>
    <w:rsid w:val="009B497F"/>
    <w:rsid w:val="009B6DB2"/>
    <w:rsid w:val="009C21AB"/>
    <w:rsid w:val="009D03E7"/>
    <w:rsid w:val="009E240F"/>
    <w:rsid w:val="009F0A29"/>
    <w:rsid w:val="009F39E7"/>
    <w:rsid w:val="00A26AB9"/>
    <w:rsid w:val="00A533B1"/>
    <w:rsid w:val="00A62542"/>
    <w:rsid w:val="00A657E1"/>
    <w:rsid w:val="00A8025E"/>
    <w:rsid w:val="00A94472"/>
    <w:rsid w:val="00AB03FB"/>
    <w:rsid w:val="00AE670B"/>
    <w:rsid w:val="00B5583E"/>
    <w:rsid w:val="00B55AFD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CF657F"/>
    <w:rsid w:val="00D031EE"/>
    <w:rsid w:val="00D055BD"/>
    <w:rsid w:val="00D102FA"/>
    <w:rsid w:val="00D210B5"/>
    <w:rsid w:val="00D21713"/>
    <w:rsid w:val="00D3362A"/>
    <w:rsid w:val="00D41C9B"/>
    <w:rsid w:val="00D615E8"/>
    <w:rsid w:val="00D63D82"/>
    <w:rsid w:val="00D7530B"/>
    <w:rsid w:val="00D9007D"/>
    <w:rsid w:val="00D95E83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073D"/>
    <w:rsid w:val="00E33704"/>
    <w:rsid w:val="00E33912"/>
    <w:rsid w:val="00E35A2B"/>
    <w:rsid w:val="00E54DCF"/>
    <w:rsid w:val="00E65C8A"/>
    <w:rsid w:val="00E65CDA"/>
    <w:rsid w:val="00E66ECB"/>
    <w:rsid w:val="00E7732E"/>
    <w:rsid w:val="00E77340"/>
    <w:rsid w:val="00E916CF"/>
    <w:rsid w:val="00E932E8"/>
    <w:rsid w:val="00E94D7D"/>
    <w:rsid w:val="00EA0E90"/>
    <w:rsid w:val="00EA41E2"/>
    <w:rsid w:val="00EB51C5"/>
    <w:rsid w:val="00EB5202"/>
    <w:rsid w:val="00EB549B"/>
    <w:rsid w:val="00EC561A"/>
    <w:rsid w:val="00EE7DA7"/>
    <w:rsid w:val="00EF276E"/>
    <w:rsid w:val="00EF5677"/>
    <w:rsid w:val="00EF63EA"/>
    <w:rsid w:val="00F007D1"/>
    <w:rsid w:val="00F15121"/>
    <w:rsid w:val="00F16363"/>
    <w:rsid w:val="00F25B78"/>
    <w:rsid w:val="00F342AD"/>
    <w:rsid w:val="00F44A24"/>
    <w:rsid w:val="00F47885"/>
    <w:rsid w:val="00F52C8A"/>
    <w:rsid w:val="00F54CD1"/>
    <w:rsid w:val="00F732EB"/>
    <w:rsid w:val="00F744E4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657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F65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F657F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F657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F657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F657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05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cuments\Pozn&#225;mky%20M.M.%202017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AB4D4-71F4-4E75-AFC6-C3770DEF0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M.M. 2017</Template>
  <TotalTime>2</TotalTime>
  <Pages>24</Pages>
  <Words>4158</Words>
  <Characters>23706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2020-03-23T21:40:00Z</cp:lastPrinted>
  <dcterms:created xsi:type="dcterms:W3CDTF">2021-03-23T20:46:00Z</dcterms:created>
  <dcterms:modified xsi:type="dcterms:W3CDTF">2021-03-23T20:46:00Z</dcterms:modified>
</cp:coreProperties>
</file>