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6632BD">
              <w:rPr>
                <w:rFonts w:ascii="Arial" w:hAnsi="Arial" w:cs="Arial"/>
                <w:sz w:val="20"/>
                <w:szCs w:val="22"/>
              </w:rPr>
              <w:t>TABAK autodiely,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632B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Voderady č. 439, 919 42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6632B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6632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:rsidR="00AC7913" w:rsidRPr="0045237F" w:rsidRDefault="006632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6632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6632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E1F" w:rsidRDefault="00905E1F" w:rsidP="001869C8">
      <w:r>
        <w:separator/>
      </w:r>
    </w:p>
  </w:endnote>
  <w:endnote w:type="continuationSeparator" w:id="1">
    <w:p w:rsidR="00905E1F" w:rsidRDefault="00905E1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46296E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E1F" w:rsidRDefault="00905E1F" w:rsidP="001869C8">
      <w:r>
        <w:separator/>
      </w:r>
    </w:p>
  </w:footnote>
  <w:footnote w:type="continuationSeparator" w:id="1">
    <w:p w:rsidR="00905E1F" w:rsidRDefault="00905E1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6632BD">
            <w:t xml:space="preserve"> 52448401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6632BD">
            <w:t xml:space="preserve"> 2121036896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24B2D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296E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2BD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E1F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B7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2020</Template>
  <TotalTime>1</TotalTime>
  <Pages>6</Pages>
  <Words>1472</Words>
  <Characters>8395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2</cp:revision>
  <cp:lastPrinted>2019-01-11T09:52:00Z</cp:lastPrinted>
  <dcterms:created xsi:type="dcterms:W3CDTF">2021-03-23T18:01:00Z</dcterms:created>
  <dcterms:modified xsi:type="dcterms:W3CDTF">2021-03-23T18:01:00Z</dcterms:modified>
</cp:coreProperties>
</file>