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</w:p>
    <w:p w:rsidR="00E70F55" w:rsidRDefault="00E70F55" w:rsidP="00DB7CB4">
      <w:pPr>
        <w:pStyle w:val="Heading2"/>
        <w:numPr>
          <w:ilvl w:val="0"/>
          <w:numId w:val="0"/>
        </w:numPr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AA7467" w:rsidRDefault="005C2B86" w:rsidP="00AA7467">
      <w:pPr>
        <w:pStyle w:val="BodyText"/>
      </w:pPr>
      <w:r>
        <w:t>SANNY studio, spol. s r o.</w:t>
      </w:r>
    </w:p>
    <w:p w:rsidR="002B630D" w:rsidRDefault="00E11D8A" w:rsidP="00AA7467">
      <w:pPr>
        <w:pStyle w:val="BodyText"/>
      </w:pPr>
      <w:r>
        <w:t>Púpavová 691/31</w:t>
      </w:r>
    </w:p>
    <w:p w:rsidR="002B630D" w:rsidRDefault="00E11D8A" w:rsidP="00AA7467">
      <w:pPr>
        <w:pStyle w:val="BodyText"/>
      </w:pPr>
      <w:r>
        <w:t>841 01</w:t>
      </w:r>
      <w:r w:rsidR="002B630D">
        <w:t xml:space="preserve"> Bratislava</w:t>
      </w:r>
      <w:r>
        <w:t xml:space="preserve"> – mestská časť Karlova Ves</w:t>
      </w:r>
    </w:p>
    <w:p w:rsidR="007B4E83" w:rsidRDefault="007B4E83" w:rsidP="00AA7467">
      <w:pPr>
        <w:pStyle w:val="BodyText"/>
      </w:pPr>
    </w:p>
    <w:p w:rsidR="007B4E83" w:rsidRDefault="007B4E83" w:rsidP="007B4E83">
      <w:pPr>
        <w:pStyle w:val="BodyText"/>
      </w:pPr>
      <w:r w:rsidRPr="00FA79EE">
        <w:t xml:space="preserve">Spoločnosť </w:t>
      </w:r>
      <w:r w:rsidR="00CB1BB6">
        <w:t>SANNY</w:t>
      </w:r>
      <w:r w:rsidR="00F139E2">
        <w:t xml:space="preserve"> studio, spol. s r.o.</w:t>
      </w:r>
      <w:r w:rsidRPr="00A30352">
        <w:t xml:space="preserve"> </w:t>
      </w:r>
      <w:r w:rsidRPr="00FA79EE">
        <w:t>(ďalej len Spoločnosť), bola založená 2</w:t>
      </w:r>
      <w:r w:rsidR="00F139E2">
        <w:t>3</w:t>
      </w:r>
      <w:r w:rsidRPr="00FA79EE">
        <w:t xml:space="preserve">. </w:t>
      </w:r>
      <w:r w:rsidR="00F139E2">
        <w:t>februára 2013 a je vedená v Obchodnom registri Okresného</w:t>
      </w:r>
      <w:r w:rsidRPr="00A30352">
        <w:t xml:space="preserve"> súdu v</w:t>
      </w:r>
      <w:r w:rsidR="00F139E2">
        <w:t> </w:t>
      </w:r>
      <w:r w:rsidRPr="00A30352">
        <w:t>Bratislava</w:t>
      </w:r>
      <w:r w:rsidR="00F139E2">
        <w:t xml:space="preserve"> I.</w:t>
      </w:r>
      <w:r w:rsidRPr="00A30352">
        <w:t xml:space="preserve">, oddiel sro, vložka č.. </w:t>
      </w:r>
      <w:r w:rsidR="00F139E2">
        <w:t>87588</w:t>
      </w:r>
      <w:r w:rsidRPr="00A30352">
        <w:t>/B</w:t>
      </w:r>
      <w:r>
        <w:t>)</w:t>
      </w:r>
      <w:r w:rsidRPr="00A30352">
        <w:t xml:space="preserve">. </w:t>
      </w:r>
    </w:p>
    <w:p w:rsidR="007B4E83" w:rsidRDefault="007B4E83" w:rsidP="00AA7467">
      <w:pPr>
        <w:pStyle w:val="BodyText"/>
      </w:pPr>
    </w:p>
    <w:p w:rsidR="00DB7CB4" w:rsidRPr="00DB7CB4" w:rsidRDefault="007B4E83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:rsidR="000A5FFC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vypracovanie dokumentácie a projektu jednoduchých stavieb, drobných stavieb a zmien týchto stavieb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výkon činnosti vedenia uskutočňovania stavieb na individuálnu rekreáciu, prízemných stavieb a stavieb zariadenia staveniska, ak ich zastavaná plocha nepresahuje 300 m2 a výšku 15 m, drobných stavieb a ich zmien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sprostredkovanie predaja, prenájmu a kúpy nehnuteľností ( realitná činnosť )</w:t>
      </w:r>
    </w:p>
    <w:p w:rsidR="000F0CD5" w:rsidRDefault="000F0CD5" w:rsidP="0034046F">
      <w:pPr>
        <w:pStyle w:val="NoSpacing"/>
        <w:numPr>
          <w:ilvl w:val="0"/>
          <w:numId w:val="8"/>
        </w:numPr>
      </w:pPr>
      <w:r>
        <w:t>kúpa tovaru na účely jeho predaja</w:t>
      </w:r>
      <w:r w:rsidR="00111F15">
        <w:t xml:space="preserve"> konečnému spotrebiteľovi (maloobchod) alebo iným prevádzkovateľom živnosti (veľkoobchod )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obchodu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služieb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počítačové služby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správa a údržba bytového a nebytového fondu v rozsahu voľných živností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čistiace a upratovacie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reklamné a marketingové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faktoring a forfaiting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organizovanie kultúrnych a iných spoločenských podujatí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činnosť podnikateľských, organizačných a ekonomických poradcov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vedenie  účtovníctva</w:t>
      </w:r>
    </w:p>
    <w:p w:rsidR="00111F15" w:rsidRPr="000F0CD5" w:rsidRDefault="00111F15" w:rsidP="000F0CD5">
      <w:pPr>
        <w:pStyle w:val="NoSpacing"/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Informácie o skupine</w:t>
      </w:r>
    </w:p>
    <w:p w:rsidR="00AA7467" w:rsidRDefault="002B630D" w:rsidP="00AA7467">
      <w:pPr>
        <w:pStyle w:val="BodyText"/>
      </w:pPr>
      <w:r>
        <w:t>Spoločnosť sa nezahrnuje do konsolidovaného celku</w:t>
      </w:r>
    </w:p>
    <w:p w:rsidR="002B630D" w:rsidRPr="00A30352" w:rsidRDefault="002B630D" w:rsidP="00AA7467">
      <w:pPr>
        <w:pStyle w:val="BodyText"/>
      </w:pPr>
      <w:r>
        <w:t>Spoločnosť nie je materskou spoločnosťou inej spoločnosti</w:t>
      </w:r>
      <w:r w:rsidR="00A60EB9">
        <w:t xml:space="preserve"> </w:t>
      </w:r>
    </w:p>
    <w:p w:rsidR="000A5FFC" w:rsidRDefault="000A5FFC" w:rsidP="00DB7CB4">
      <w:pPr>
        <w:pStyle w:val="BodyText"/>
        <w:ind w:left="0"/>
      </w:pPr>
    </w:p>
    <w:p w:rsidR="000A5FFC" w:rsidRDefault="000A5FFC" w:rsidP="000A5FFC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7B4E83" w:rsidRDefault="00946962" w:rsidP="007B4E83">
      <w:pPr>
        <w:pStyle w:val="BodyText"/>
        <w:ind w:left="0"/>
        <w:rPr>
          <w:szCs w:val="18"/>
        </w:rPr>
      </w:pPr>
      <w:r>
        <w:rPr>
          <w:szCs w:val="18"/>
        </w:rPr>
        <w:t>Spoločnosť v účtovnom roku 20</w:t>
      </w:r>
      <w:r w:rsidR="00CB1BB6">
        <w:rPr>
          <w:szCs w:val="18"/>
        </w:rPr>
        <w:t>20</w:t>
      </w:r>
      <w:r>
        <w:rPr>
          <w:szCs w:val="18"/>
        </w:rPr>
        <w:t xml:space="preserve"> nemala žiadnych zamestnancov.</w:t>
      </w:r>
    </w:p>
    <w:p w:rsidR="007B4E83" w:rsidRDefault="007B4E83" w:rsidP="007B4E83">
      <w:pPr>
        <w:pStyle w:val="BodyText"/>
        <w:ind w:left="0"/>
        <w:rPr>
          <w:szCs w:val="18"/>
        </w:rPr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Údaje o neobmedzenom ručení</w:t>
      </w:r>
    </w:p>
    <w:p w:rsidR="007B4E83" w:rsidRPr="00075F4D" w:rsidRDefault="007B4E83" w:rsidP="007B4E83">
      <w:pPr>
        <w:ind w:left="450"/>
        <w:jc w:val="both"/>
        <w:rPr>
          <w:sz w:val="18"/>
          <w:szCs w:val="18"/>
        </w:rPr>
      </w:pPr>
      <w:r w:rsidRPr="00075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7B4E83" w:rsidRPr="00075F4D" w:rsidRDefault="007B4E83" w:rsidP="007B4E83">
      <w:pPr>
        <w:pStyle w:val="BodyText"/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Právny dôvod</w:t>
      </w:r>
      <w:r w:rsidR="000F0CD5">
        <w:t xml:space="preserve"> na zostavenie účtovnej závierky</w:t>
      </w:r>
    </w:p>
    <w:p w:rsidR="007B4E83" w:rsidRPr="00075F4D" w:rsidRDefault="007B4E83" w:rsidP="007B4E83">
      <w:pPr>
        <w:pStyle w:val="BodyText"/>
        <w:ind w:hanging="426"/>
      </w:pPr>
      <w:r w:rsidRPr="00075F4D">
        <w:tab/>
        <w:t>Účtovná závierka Spoločnosti k 31. decembru 20</w:t>
      </w:r>
      <w:r w:rsidR="00CB1BB6">
        <w:t>20</w:t>
      </w:r>
      <w:r w:rsidRPr="00075F4D">
        <w:t xml:space="preserve"> je zostavená ako riadna účtovná závierka podľa § 17 ods. 6 zákona NR SR č. 431/2002 Z. z. o účtovníctve za účtovné obdobie od 1. j</w:t>
      </w:r>
      <w:r>
        <w:t>anuár</w:t>
      </w:r>
      <w:r w:rsidRPr="00075F4D">
        <w:t>a 20</w:t>
      </w:r>
      <w:r w:rsidR="00CB1BB6">
        <w:t>20</w:t>
      </w:r>
      <w:r w:rsidRPr="00075F4D">
        <w:t xml:space="preserve"> do 31. decembra 20</w:t>
      </w:r>
      <w:r w:rsidR="00CB1BB6">
        <w:t>20</w:t>
      </w:r>
      <w:r w:rsidRPr="00075F4D">
        <w:t>.</w:t>
      </w:r>
    </w:p>
    <w:p w:rsidR="007B4E83" w:rsidRPr="00075F4D" w:rsidRDefault="007B4E83" w:rsidP="007B4E83">
      <w:pPr>
        <w:pStyle w:val="BodyText"/>
        <w:ind w:hanging="426"/>
      </w:pPr>
    </w:p>
    <w:p w:rsidR="007B4E83" w:rsidRDefault="007B4E83" w:rsidP="007B4E83">
      <w:pPr>
        <w:pStyle w:val="Heading2"/>
        <w:numPr>
          <w:ilvl w:val="0"/>
          <w:numId w:val="2"/>
        </w:numPr>
      </w:pPr>
      <w:r w:rsidRPr="00075F4D">
        <w:t>Dátum schválenia účtovnej závierky za predchádzajúce účtovné obdobie</w:t>
      </w:r>
    </w:p>
    <w:p w:rsidR="007B4E83" w:rsidRPr="007B4E83" w:rsidRDefault="007B4E83" w:rsidP="007B4E83">
      <w:pPr>
        <w:ind w:left="360"/>
      </w:pPr>
      <w:r>
        <w:t>Účtovná závierka za rok 20</w:t>
      </w:r>
      <w:r w:rsidR="00AC47A9">
        <w:t>1</w:t>
      </w:r>
      <w:r w:rsidR="00091CAA">
        <w:t>9</w:t>
      </w:r>
      <w:r>
        <w:t xml:space="preserve"> bol</w:t>
      </w:r>
      <w:r w:rsidR="00AC47A9">
        <w:t>1</w:t>
      </w:r>
      <w:r>
        <w:t>a schválená dňa 2</w:t>
      </w:r>
      <w:r w:rsidR="00177893">
        <w:t>5</w:t>
      </w:r>
      <w:r>
        <w:t>.3.20</w:t>
      </w:r>
      <w:r w:rsidR="00177893">
        <w:t>20</w:t>
      </w:r>
    </w:p>
    <w:p w:rsidR="000A5FFC" w:rsidRDefault="007B4E83" w:rsidP="007B4E83">
      <w:pPr>
        <w:pStyle w:val="BodyText"/>
        <w:ind w:left="0"/>
      </w:pPr>
      <w:r w:rsidRPr="00075F4D">
        <w:tab/>
      </w:r>
      <w:r w:rsidRPr="00075F4D">
        <w:tab/>
      </w:r>
      <w:r w:rsidRPr="00075F4D">
        <w:tab/>
      </w:r>
      <w:r w:rsidRPr="00075F4D">
        <w:tab/>
      </w:r>
    </w:p>
    <w:p w:rsidR="000A5FFC" w:rsidRDefault="000A5FFC" w:rsidP="000A5FFC">
      <w:pPr>
        <w:spacing w:after="200" w:line="276" w:lineRule="auto"/>
        <w:rPr>
          <w:b/>
          <w:caps/>
          <w:sz w:val="18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</w:p>
    <w:p w:rsidR="00AA7467" w:rsidRDefault="00AA7467" w:rsidP="00AA7467">
      <w:pPr>
        <w:pStyle w:val="BodyText"/>
      </w:pPr>
    </w:p>
    <w:p w:rsidR="00AA7467" w:rsidRPr="008A6410" w:rsidRDefault="00DB7CB4" w:rsidP="00AA7467">
      <w:pPr>
        <w:pStyle w:val="BodyText"/>
      </w:pPr>
      <w:r>
        <w:t>Š</w:t>
      </w:r>
      <w:r w:rsidR="00AA7467" w:rsidRPr="008A6410">
        <w:t xml:space="preserve">truktúra spoločníkov </w:t>
      </w:r>
      <w:r>
        <w:t xml:space="preserve">k </w:t>
      </w:r>
      <w:r w:rsidR="00AA7467">
        <w:t>31.</w:t>
      </w:r>
      <w:r w:rsidR="00371F1D">
        <w:t>12</w:t>
      </w:r>
      <w:r w:rsidR="00AA7467">
        <w:t>.20</w:t>
      </w:r>
      <w:r w:rsidR="00177893">
        <w:t>20</w:t>
      </w:r>
      <w:r w:rsidR="00AA7467">
        <w:t xml:space="preserve"> bola takáto</w:t>
      </w:r>
      <w:r w:rsidR="00AA7467" w:rsidRPr="008A6410">
        <w:t xml:space="preserve">: </w:t>
      </w:r>
    </w:p>
    <w:p w:rsidR="000A5FFC" w:rsidRPr="00423AFA" w:rsidRDefault="000A5FFC" w:rsidP="000A5FFC">
      <w:pPr>
        <w:pStyle w:val="BodyText"/>
      </w:pPr>
    </w:p>
    <w:p w:rsidR="000A5FFC" w:rsidRDefault="000A5FFC" w:rsidP="000A5FFC">
      <w:pPr>
        <w:pStyle w:val="BodyText"/>
      </w:pPr>
    </w:p>
    <w:p w:rsidR="000A5FFC" w:rsidRDefault="002C2EBB" w:rsidP="000A5FFC">
      <w:pPr>
        <w:pStyle w:val="BodyText"/>
      </w:pPr>
      <w:r>
        <w:t>Spoločník, konateľ:  Ing.arch. Anna Králiková</w:t>
      </w:r>
    </w:p>
    <w:p w:rsidR="00A32535" w:rsidRDefault="00A32535" w:rsidP="000A5FFC">
      <w:pPr>
        <w:pStyle w:val="BodyText"/>
      </w:pPr>
      <w:r>
        <w:t>Peňažný vklad: € 5 000,00</w:t>
      </w:r>
    </w:p>
    <w:p w:rsidR="0051602B" w:rsidRDefault="0051602B" w:rsidP="000A5FFC">
      <w:pPr>
        <w:pStyle w:val="BodyText"/>
      </w:pPr>
      <w:r>
        <w:t>Výška podielu na základnom imaní: € 5 000,00, t.j. 100 %</w:t>
      </w:r>
    </w:p>
    <w:p w:rsidR="0051602B" w:rsidRDefault="0051602B" w:rsidP="000A5FFC">
      <w:pPr>
        <w:pStyle w:val="BodyText"/>
      </w:pPr>
      <w:r>
        <w:t>Podiel na hlasovacích právach: 100 %</w:t>
      </w:r>
    </w:p>
    <w:p w:rsidR="00AA7467" w:rsidRDefault="00AA7467" w:rsidP="00AA7467">
      <w:pPr>
        <w:pStyle w:val="BodyText"/>
      </w:pPr>
      <w:bookmarkStart w:id="1" w:name="_MON_1457373232"/>
      <w:bookmarkEnd w:id="1"/>
    </w:p>
    <w:p w:rsidR="000A5FFC" w:rsidRDefault="000A5FFC" w:rsidP="00395360">
      <w:pPr>
        <w:jc w:val="both"/>
        <w:rPr>
          <w:szCs w:val="18"/>
        </w:rPr>
      </w:pPr>
    </w:p>
    <w:p w:rsidR="000A5FFC" w:rsidRDefault="000A5FFC" w:rsidP="000A5FFC">
      <w:pPr>
        <w:pStyle w:val="BodyText"/>
      </w:pPr>
    </w:p>
    <w:p w:rsidR="0051602B" w:rsidRDefault="0051602B" w:rsidP="000A5FFC">
      <w:pPr>
        <w:pStyle w:val="BodyText"/>
      </w:pPr>
    </w:p>
    <w:p w:rsidR="00AA7467" w:rsidRDefault="00AA7467" w:rsidP="00AA7467">
      <w:pPr>
        <w:pStyle w:val="BodyText"/>
        <w:ind w:hanging="426"/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2B630D">
        <w:t> prijatých postupoch</w:t>
      </w:r>
    </w:p>
    <w:p w:rsidR="000A5FFC" w:rsidRDefault="000A5FFC" w:rsidP="000A5FFC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B4E83" w:rsidRDefault="007B4E83" w:rsidP="007B4E83">
      <w:pPr>
        <w:pStyle w:val="BodyText"/>
        <w:ind w:left="450"/>
      </w:pPr>
      <w:r>
        <w:t>Účtovná závierka bola zostavená za predpokladu nepretržitého trvania Spoločnosti (goingconcern).</w:t>
      </w:r>
    </w:p>
    <w:p w:rsidR="007B4E83" w:rsidRDefault="007B4E83" w:rsidP="007B4E83">
      <w:pPr>
        <w:pStyle w:val="BodyText"/>
        <w:ind w:left="450"/>
      </w:pPr>
    </w:p>
    <w:p w:rsidR="007B4E83" w:rsidRDefault="007B4E83" w:rsidP="007B4E83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. </w:t>
      </w:r>
    </w:p>
    <w:p w:rsidR="007B4E83" w:rsidRDefault="007B4E83" w:rsidP="007B4E83">
      <w:pPr>
        <w:pStyle w:val="BodyText"/>
        <w:ind w:left="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DNM a DHM nebol v účtovnom období nakupovaný.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V prípade nákupu by  ÚJ postupuje:</w:t>
      </w:r>
    </w:p>
    <w:p w:rsidR="007B4E83" w:rsidRDefault="007B4E83" w:rsidP="007B4E83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20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12,5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8,3 až 12,5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16 až 30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Pismenka"/>
        <w:numPr>
          <w:ilvl w:val="0"/>
          <w:numId w:val="0"/>
        </w:numPr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ÚJ si v účtovnom období 20</w:t>
      </w:r>
      <w:r w:rsidR="006969F9">
        <w:t>20</w:t>
      </w:r>
      <w:r>
        <w:t xml:space="preserve"> nevytvorila žiadne zásoby</w:t>
      </w:r>
    </w:p>
    <w:p w:rsidR="007B4E83" w:rsidRDefault="007B4E83" w:rsidP="007B4E83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B4E83" w:rsidRDefault="007B4E83" w:rsidP="007B4E83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Zníženie hodnoty zásob sa upravuje vytvorením opravnej položky.</w:t>
      </w:r>
    </w:p>
    <w:p w:rsidR="007B4E83" w:rsidRPr="00423AFA" w:rsidRDefault="007B4E83" w:rsidP="007B4E83">
      <w:pPr>
        <w:pStyle w:val="Pismenka"/>
        <w:numPr>
          <w:ilvl w:val="0"/>
          <w:numId w:val="0"/>
        </w:numPr>
        <w:rPr>
          <w:b w:val="0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Pohľadávky</w:t>
      </w:r>
    </w:p>
    <w:p w:rsidR="007B4E83" w:rsidRDefault="007B4E83" w:rsidP="007B4E83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B4E83" w:rsidRDefault="007B4E83" w:rsidP="007B4E83">
      <w:pPr>
        <w:pStyle w:val="BodyText"/>
      </w:pPr>
      <w:r>
        <w:t>Peňažné prostriedky a ceniny sa oceňujú ich menovitou hodnotou. Zníženie ich hodnoty sa vyjadruje opravnou položkou.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B4E83" w:rsidRDefault="007B4E83" w:rsidP="007B4E83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Rezervy</w:t>
      </w:r>
    </w:p>
    <w:p w:rsidR="007B4E83" w:rsidRDefault="007B4E83" w:rsidP="007B4E83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B4E83" w:rsidRDefault="007B4E83" w:rsidP="007B4E83">
      <w:pPr>
        <w:pStyle w:val="Pismenka"/>
        <w:numPr>
          <w:ilvl w:val="0"/>
          <w:numId w:val="0"/>
        </w:numPr>
        <w:ind w:left="36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Záväzky</w:t>
      </w:r>
    </w:p>
    <w:p w:rsidR="007B4E83" w:rsidRDefault="007B4E83" w:rsidP="007B4E83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B4E83" w:rsidRPr="00B1412B" w:rsidRDefault="007B4E83" w:rsidP="007B4E83">
      <w:pPr>
        <w:pStyle w:val="BodyText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Prenájom (lízing)</w:t>
      </w:r>
    </w:p>
    <w:p w:rsidR="007B4E83" w:rsidRDefault="007B4E83" w:rsidP="007B4E83">
      <w:pPr>
        <w:pStyle w:val="BodyText"/>
      </w:pPr>
      <w:r>
        <w:t>Operatívny prenájom. Majetok prenajatý na základe operatívneho prenájmu vykazuje ako svoj majetok jeho vlastník, nie nájomca.</w:t>
      </w:r>
    </w:p>
    <w:p w:rsidR="007B4E83" w:rsidRDefault="007B4E83" w:rsidP="007B4E83">
      <w:pPr>
        <w:pStyle w:val="BodyText"/>
      </w:pPr>
    </w:p>
    <w:p w:rsidR="007B4E83" w:rsidRPr="00B1412B" w:rsidRDefault="007B4E83" w:rsidP="00DB7CB4">
      <w:pPr>
        <w:pStyle w:val="BodyText"/>
        <w:ind w:left="0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Cudzia mena</w:t>
      </w:r>
    </w:p>
    <w:p w:rsidR="007B4E83" w:rsidRDefault="007B4E83" w:rsidP="007B4E83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Výnosy</w:t>
      </w:r>
    </w:p>
    <w:p w:rsidR="007B4E83" w:rsidRDefault="007B4E83" w:rsidP="007B4E83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</w:t>
      </w:r>
      <w:r w:rsidR="002B630D">
        <w:t>k polo</w:t>
      </w:r>
      <w:r w:rsidR="00DB7CB4">
        <w:t>Ž</w:t>
      </w:r>
      <w:r w:rsidR="002B630D">
        <w:t>k</w:t>
      </w:r>
      <w:r w:rsidR="00DB7CB4">
        <w:t>á</w:t>
      </w:r>
      <w:r w:rsidR="002B630D">
        <w:t>m súvahy a výkazu ziskov a strát</w:t>
      </w:r>
    </w:p>
    <w:p w:rsidR="00A67D42" w:rsidRDefault="00A67D42" w:rsidP="00A67D42">
      <w:pPr>
        <w:pStyle w:val="BodyText"/>
      </w:pPr>
      <w:bookmarkStart w:id="2" w:name="_Toc530739903"/>
      <w:bookmarkEnd w:id="0"/>
    </w:p>
    <w:p w:rsidR="0038408E" w:rsidRPr="00B1412B" w:rsidRDefault="0038408E" w:rsidP="0038408E">
      <w:pPr>
        <w:pStyle w:val="BodyText"/>
        <w:ind w:left="0"/>
        <w:rPr>
          <w:sz w:val="16"/>
          <w:szCs w:val="16"/>
        </w:rPr>
      </w:pPr>
    </w:p>
    <w:p w:rsidR="0038408E" w:rsidRDefault="0038408E" w:rsidP="0038408E">
      <w:pPr>
        <w:pStyle w:val="Heading2"/>
        <w:numPr>
          <w:ilvl w:val="0"/>
          <w:numId w:val="7"/>
        </w:numPr>
      </w:pPr>
      <w:r>
        <w:t>Dlhodobý nehmotný majetok a dlhodobý hmotný majetok</w:t>
      </w:r>
    </w:p>
    <w:p w:rsidR="0038408E" w:rsidRPr="00B1412B" w:rsidRDefault="0038408E" w:rsidP="0038408E">
      <w:pPr>
        <w:pStyle w:val="BodyText"/>
        <w:rPr>
          <w:sz w:val="16"/>
          <w:szCs w:val="16"/>
        </w:rPr>
      </w:pPr>
    </w:p>
    <w:p w:rsidR="0038408E" w:rsidRDefault="0038408E" w:rsidP="0038408E">
      <w:pPr>
        <w:pStyle w:val="BodyText"/>
      </w:pPr>
      <w:r>
        <w:t>Spoločnosť neeviduje dlhodobý majetok</w:t>
      </w:r>
    </w:p>
    <w:p w:rsidR="0038408E" w:rsidRDefault="0038408E" w:rsidP="0038408E">
      <w:pPr>
        <w:pStyle w:val="Heading2"/>
        <w:numPr>
          <w:ilvl w:val="0"/>
          <w:numId w:val="0"/>
        </w:numPr>
        <w:ind w:left="786"/>
      </w:pPr>
    </w:p>
    <w:p w:rsidR="00A67D42" w:rsidRDefault="00A67D42" w:rsidP="0038408E">
      <w:pPr>
        <w:pStyle w:val="Heading2"/>
        <w:numPr>
          <w:ilvl w:val="0"/>
          <w:numId w:val="7"/>
        </w:numPr>
      </w:pPr>
      <w:r>
        <w:t>Záväzky</w:t>
      </w:r>
    </w:p>
    <w:p w:rsidR="00A67D42" w:rsidRDefault="00A67D42" w:rsidP="00A67D42">
      <w:pPr>
        <w:pStyle w:val="BodyText"/>
      </w:pPr>
    </w:p>
    <w:p w:rsidR="00A67D42" w:rsidRDefault="00A67D42" w:rsidP="00A67D42">
      <w:pPr>
        <w:pStyle w:val="BodyText"/>
      </w:pPr>
      <w:r>
        <w:t xml:space="preserve">Štruktúra záväzkov (okrem </w:t>
      </w:r>
      <w:r w:rsidR="001D7EF2">
        <w:t>záväzkov zo sociálneho fondu a odloženého daňového záväzku</w:t>
      </w:r>
      <w:r>
        <w:t>) podľa zostatkovej doby splatnosti je uvedená v nasledujúcom prehľade:</w:t>
      </w:r>
    </w:p>
    <w:p w:rsidR="00A67D42" w:rsidRDefault="00A67D42" w:rsidP="00A67D42">
      <w:pPr>
        <w:pStyle w:val="BodyText"/>
      </w:pPr>
    </w:p>
    <w:p w:rsidR="00B206A2" w:rsidRDefault="00B206A2" w:rsidP="00A67D42">
      <w:pPr>
        <w:pStyle w:val="BodyText"/>
      </w:pP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bookmarkStart w:id="3" w:name="_MON_1405948528"/>
            <w:bookmarkEnd w:id="3"/>
            <w:r w:rsidRPr="00C5195B">
              <w:rPr>
                <w:rFonts w:eastAsia="MS Gothic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sz w:val="24"/>
                <w:szCs w:val="24"/>
              </w:rPr>
            </w:pPr>
            <w:r w:rsidRPr="00C5195B">
              <w:rPr>
                <w:rFonts w:eastAsia="MS Gothic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</w:tbl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A67D42" w:rsidRDefault="00A67D42" w:rsidP="00A67D42">
      <w:pPr>
        <w:ind w:left="426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Náklady, ktoré majú výnimočný rozsah alebo výskyt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Spoločnosť nemá </w:t>
      </w:r>
      <w:r w:rsidR="000134D5">
        <w:t>takéto náklady</w:t>
      </w:r>
    </w:p>
    <w:p w:rsidR="002B6465" w:rsidRDefault="002B6465" w:rsidP="002B6465">
      <w:pPr>
        <w:pStyle w:val="BodyText"/>
        <w:ind w:left="0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Výnosy, ktoré majú výnimočný rozsah alebo výskyt</w:t>
      </w:r>
    </w:p>
    <w:p w:rsidR="002B6465" w:rsidRDefault="002B6465" w:rsidP="002B6465">
      <w:pPr>
        <w:pStyle w:val="BodyText"/>
      </w:pPr>
    </w:p>
    <w:p w:rsidR="002B6465" w:rsidRDefault="000134D5" w:rsidP="002B6465">
      <w:pPr>
        <w:pStyle w:val="BodyText"/>
      </w:pPr>
      <w:r>
        <w:t>Spoločnosť nemá takéto výnosy</w:t>
      </w:r>
    </w:p>
    <w:p w:rsidR="00A67D42" w:rsidRDefault="00A67D42" w:rsidP="001D7EF2">
      <w:pPr>
        <w:pStyle w:val="BodyText"/>
        <w:ind w:left="0"/>
      </w:pPr>
    </w:p>
    <w:p w:rsidR="00A67D42" w:rsidRPr="000F038C" w:rsidRDefault="00A67D42" w:rsidP="002B6465">
      <w:pPr>
        <w:pStyle w:val="BodyText"/>
        <w:ind w:left="0"/>
      </w:pPr>
    </w:p>
    <w:p w:rsidR="00A67D42" w:rsidRPr="000F038C" w:rsidRDefault="00A67D42" w:rsidP="00A67D42">
      <w:pPr>
        <w:pStyle w:val="BodyText"/>
      </w:pPr>
    </w:p>
    <w:p w:rsidR="00A67D42" w:rsidRPr="000F038C" w:rsidRDefault="00A67D42" w:rsidP="00A67D4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67D42" w:rsidRDefault="00A67D42" w:rsidP="00A67D42">
      <w:pPr>
        <w:pStyle w:val="BodyText"/>
        <w:ind w:left="0"/>
      </w:pPr>
    </w:p>
    <w:p w:rsidR="00A67D42" w:rsidRDefault="00A67D42" w:rsidP="00A67D42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B6465" w:rsidRDefault="002B6465" w:rsidP="002B6465">
      <w:pPr>
        <w:pStyle w:val="BodyText"/>
        <w:ind w:left="0"/>
      </w:pPr>
    </w:p>
    <w:p w:rsidR="002B6465" w:rsidRDefault="002B6465" w:rsidP="002B646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601DAE" w:rsidRPr="00601DAE" w:rsidRDefault="00601DAE" w:rsidP="00601DAE">
      <w:pPr>
        <w:pStyle w:val="Heading1"/>
      </w:pPr>
      <w:r>
        <w:t>InÉ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Dňa </w:t>
      </w:r>
      <w:r w:rsidR="00814BEA">
        <w:t>05</w:t>
      </w:r>
      <w:r>
        <w:t xml:space="preserve">. </w:t>
      </w:r>
      <w:r w:rsidR="00814BEA">
        <w:t>5</w:t>
      </w:r>
      <w:r>
        <w:t>.</w:t>
      </w:r>
      <w:r w:rsidR="0038408E">
        <w:t xml:space="preserve"> 2018</w:t>
      </w:r>
      <w:r>
        <w:t xml:space="preserve"> </w:t>
      </w:r>
      <w:r w:rsidR="00814BEA">
        <w:t>sa jedinou spoločníčkou a konateľkou stala Ing.arch. Anna Králiková</w:t>
      </w:r>
    </w:p>
    <w:bookmarkEnd w:id="2"/>
    <w:p w:rsidR="00A67D42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 xml:space="preserve">    Spoločnosť prestala byť platiteľom DPH dňom 30.06.2020 z dôvodu  prechodného zníženia tržieb.</w:t>
      </w:r>
    </w:p>
    <w:p w:rsidR="00E0761A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>Spoločnosť  04.10.2020  doplnila zápis do OR týkajúci sa Postavenia konečného uživateľa výhod.</w:t>
      </w:r>
    </w:p>
    <w:sectPr w:rsidR="00E0761A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0A7" w:rsidRDefault="00AD10A7" w:rsidP="00E95128">
      <w:r>
        <w:separator/>
      </w:r>
    </w:p>
  </w:endnote>
  <w:endnote w:type="continuationSeparator" w:id="1">
    <w:p w:rsidR="00AD10A7" w:rsidRDefault="00AD10A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360" w:rsidRPr="00F70C00" w:rsidRDefault="0039536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0A7" w:rsidRDefault="00AD10A7" w:rsidP="00E95128">
      <w:r>
        <w:separator/>
      </w:r>
    </w:p>
  </w:footnote>
  <w:footnote w:type="continuationSeparator" w:id="1">
    <w:p w:rsidR="00AD10A7" w:rsidRDefault="00AD10A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</w:r>
    <w:r w:rsidR="00A4165E">
      <w:rPr>
        <w:sz w:val="18"/>
        <w:szCs w:val="18"/>
        <w:lang w:val="en-GB"/>
      </w:rPr>
      <w:t>IČO: 12345678 DIČ: 2020202020</w:t>
    </w:r>
  </w:p>
  <w:p w:rsidR="00395360" w:rsidRPr="00E95128" w:rsidRDefault="0039536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  <w:t xml:space="preserve">                                                                         IČO: </w:t>
    </w:r>
    <w:r w:rsidR="00A4165E">
      <w:rPr>
        <w:sz w:val="18"/>
        <w:szCs w:val="18"/>
        <w:lang w:val="en-GB"/>
      </w:rPr>
      <w:t>12345678</w:t>
    </w:r>
    <w:r>
      <w:rPr>
        <w:sz w:val="18"/>
        <w:szCs w:val="18"/>
        <w:lang w:val="en-GB"/>
      </w:rPr>
      <w:t xml:space="preserve"> DIČ: </w:t>
    </w:r>
    <w:r w:rsidR="00A4165E">
      <w:rPr>
        <w:sz w:val="18"/>
        <w:szCs w:val="18"/>
        <w:lang w:val="en-GB"/>
      </w:rPr>
      <w:t>2020202020</w:t>
    </w:r>
  </w:p>
  <w:p w:rsidR="00395360" w:rsidRPr="00E95128" w:rsidRDefault="0039536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52E"/>
    <w:multiLevelType w:val="hybridMultilevel"/>
    <w:tmpl w:val="2B1081F2"/>
    <w:lvl w:ilvl="0" w:tplc="F2403DBE">
      <w:start w:val="8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B7DA1"/>
    <w:multiLevelType w:val="hybridMultilevel"/>
    <w:tmpl w:val="150E3438"/>
    <w:lvl w:ilvl="0" w:tplc="0E008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BE61C3"/>
    <w:multiLevelType w:val="multilevel"/>
    <w:tmpl w:val="9FEA8190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2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595530"/>
    <w:rsid w:val="0000290B"/>
    <w:rsid w:val="00002921"/>
    <w:rsid w:val="00003C63"/>
    <w:rsid w:val="000040F5"/>
    <w:rsid w:val="00006F02"/>
    <w:rsid w:val="00010822"/>
    <w:rsid w:val="00010C2A"/>
    <w:rsid w:val="000134D5"/>
    <w:rsid w:val="0001388A"/>
    <w:rsid w:val="00017791"/>
    <w:rsid w:val="000331E6"/>
    <w:rsid w:val="000422E9"/>
    <w:rsid w:val="00045A17"/>
    <w:rsid w:val="000470EC"/>
    <w:rsid w:val="00051117"/>
    <w:rsid w:val="00052495"/>
    <w:rsid w:val="00062334"/>
    <w:rsid w:val="00065670"/>
    <w:rsid w:val="000658BA"/>
    <w:rsid w:val="00073853"/>
    <w:rsid w:val="000738DF"/>
    <w:rsid w:val="00075B41"/>
    <w:rsid w:val="00076486"/>
    <w:rsid w:val="00076DD6"/>
    <w:rsid w:val="00081921"/>
    <w:rsid w:val="00082DB2"/>
    <w:rsid w:val="0008425B"/>
    <w:rsid w:val="00085A3A"/>
    <w:rsid w:val="00086A82"/>
    <w:rsid w:val="00091CAA"/>
    <w:rsid w:val="0009237C"/>
    <w:rsid w:val="00092C39"/>
    <w:rsid w:val="00093CC4"/>
    <w:rsid w:val="000965D0"/>
    <w:rsid w:val="000A1BBA"/>
    <w:rsid w:val="000A5FFC"/>
    <w:rsid w:val="000A6FBA"/>
    <w:rsid w:val="000B4629"/>
    <w:rsid w:val="000B6195"/>
    <w:rsid w:val="000C2309"/>
    <w:rsid w:val="000C2D66"/>
    <w:rsid w:val="000C68B3"/>
    <w:rsid w:val="000D0B75"/>
    <w:rsid w:val="000D22FF"/>
    <w:rsid w:val="000E143D"/>
    <w:rsid w:val="000E6FA7"/>
    <w:rsid w:val="000F0CD5"/>
    <w:rsid w:val="000F1306"/>
    <w:rsid w:val="000F27A2"/>
    <w:rsid w:val="000F40C4"/>
    <w:rsid w:val="000F5666"/>
    <w:rsid w:val="00102C1A"/>
    <w:rsid w:val="00103B71"/>
    <w:rsid w:val="00111F15"/>
    <w:rsid w:val="00120F3A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353B"/>
    <w:rsid w:val="00177051"/>
    <w:rsid w:val="00177893"/>
    <w:rsid w:val="00177C59"/>
    <w:rsid w:val="0019293B"/>
    <w:rsid w:val="00193EE6"/>
    <w:rsid w:val="001A1C39"/>
    <w:rsid w:val="001A566C"/>
    <w:rsid w:val="001A5AC5"/>
    <w:rsid w:val="001A7CD7"/>
    <w:rsid w:val="001B5156"/>
    <w:rsid w:val="001B5855"/>
    <w:rsid w:val="001C0A6A"/>
    <w:rsid w:val="001D06F0"/>
    <w:rsid w:val="001D181E"/>
    <w:rsid w:val="001D2974"/>
    <w:rsid w:val="001D3DCB"/>
    <w:rsid w:val="001D4E8A"/>
    <w:rsid w:val="001D507C"/>
    <w:rsid w:val="001D6E81"/>
    <w:rsid w:val="001D7EF2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6B39"/>
    <w:rsid w:val="002418D5"/>
    <w:rsid w:val="00251BF2"/>
    <w:rsid w:val="00254418"/>
    <w:rsid w:val="0025662A"/>
    <w:rsid w:val="00260C4C"/>
    <w:rsid w:val="00262CD4"/>
    <w:rsid w:val="0027298D"/>
    <w:rsid w:val="002779D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30D"/>
    <w:rsid w:val="002B6465"/>
    <w:rsid w:val="002C2EBB"/>
    <w:rsid w:val="002D4AEE"/>
    <w:rsid w:val="002D69FB"/>
    <w:rsid w:val="002E0E7B"/>
    <w:rsid w:val="002E35FC"/>
    <w:rsid w:val="002F05C7"/>
    <w:rsid w:val="002F369D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41E6"/>
    <w:rsid w:val="00335C04"/>
    <w:rsid w:val="0034046F"/>
    <w:rsid w:val="0034119B"/>
    <w:rsid w:val="00342E08"/>
    <w:rsid w:val="003434C5"/>
    <w:rsid w:val="0036502B"/>
    <w:rsid w:val="00367A6E"/>
    <w:rsid w:val="00371F1D"/>
    <w:rsid w:val="0038408E"/>
    <w:rsid w:val="00395360"/>
    <w:rsid w:val="003B3094"/>
    <w:rsid w:val="003B591C"/>
    <w:rsid w:val="003C3FDF"/>
    <w:rsid w:val="003C6B7B"/>
    <w:rsid w:val="003D140B"/>
    <w:rsid w:val="003D30C5"/>
    <w:rsid w:val="003D5127"/>
    <w:rsid w:val="003E0FA2"/>
    <w:rsid w:val="003F28D5"/>
    <w:rsid w:val="004007CA"/>
    <w:rsid w:val="00401F9E"/>
    <w:rsid w:val="004027CF"/>
    <w:rsid w:val="00415C93"/>
    <w:rsid w:val="00420D87"/>
    <w:rsid w:val="00421558"/>
    <w:rsid w:val="00423AFA"/>
    <w:rsid w:val="004262D7"/>
    <w:rsid w:val="00430148"/>
    <w:rsid w:val="004313A2"/>
    <w:rsid w:val="004330B3"/>
    <w:rsid w:val="004357A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6617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AA0"/>
    <w:rsid w:val="004E0BAA"/>
    <w:rsid w:val="004E3F10"/>
    <w:rsid w:val="005001A0"/>
    <w:rsid w:val="00506E0F"/>
    <w:rsid w:val="00507B8B"/>
    <w:rsid w:val="005131C0"/>
    <w:rsid w:val="005138B1"/>
    <w:rsid w:val="00515879"/>
    <w:rsid w:val="0051602B"/>
    <w:rsid w:val="00541789"/>
    <w:rsid w:val="00542006"/>
    <w:rsid w:val="0054259E"/>
    <w:rsid w:val="00545B77"/>
    <w:rsid w:val="00546BD3"/>
    <w:rsid w:val="005473CD"/>
    <w:rsid w:val="0054786F"/>
    <w:rsid w:val="00552BFF"/>
    <w:rsid w:val="00553AFB"/>
    <w:rsid w:val="00564B72"/>
    <w:rsid w:val="0057480F"/>
    <w:rsid w:val="005765CD"/>
    <w:rsid w:val="0058479C"/>
    <w:rsid w:val="00592B74"/>
    <w:rsid w:val="00595530"/>
    <w:rsid w:val="005A2F42"/>
    <w:rsid w:val="005A38F9"/>
    <w:rsid w:val="005A76F0"/>
    <w:rsid w:val="005A7FDD"/>
    <w:rsid w:val="005B316E"/>
    <w:rsid w:val="005B4970"/>
    <w:rsid w:val="005B508D"/>
    <w:rsid w:val="005C2B8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DA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69F9"/>
    <w:rsid w:val="00697F7C"/>
    <w:rsid w:val="006A1FB9"/>
    <w:rsid w:val="006A3C75"/>
    <w:rsid w:val="006A737C"/>
    <w:rsid w:val="006B2D6D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3000"/>
    <w:rsid w:val="007658EA"/>
    <w:rsid w:val="0077399F"/>
    <w:rsid w:val="00777324"/>
    <w:rsid w:val="007845DB"/>
    <w:rsid w:val="00785733"/>
    <w:rsid w:val="0078754C"/>
    <w:rsid w:val="007902B7"/>
    <w:rsid w:val="0079191F"/>
    <w:rsid w:val="007A005F"/>
    <w:rsid w:val="007A1781"/>
    <w:rsid w:val="007A491D"/>
    <w:rsid w:val="007B1707"/>
    <w:rsid w:val="007B2031"/>
    <w:rsid w:val="007B2E7A"/>
    <w:rsid w:val="007B314C"/>
    <w:rsid w:val="007B3A69"/>
    <w:rsid w:val="007B4E83"/>
    <w:rsid w:val="007C3B50"/>
    <w:rsid w:val="007D3E38"/>
    <w:rsid w:val="007D6502"/>
    <w:rsid w:val="007E47FA"/>
    <w:rsid w:val="007E4E9F"/>
    <w:rsid w:val="007F4606"/>
    <w:rsid w:val="0080015B"/>
    <w:rsid w:val="0080548E"/>
    <w:rsid w:val="00806EE2"/>
    <w:rsid w:val="0081233E"/>
    <w:rsid w:val="00814BEA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74D3D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3264"/>
    <w:rsid w:val="00906A24"/>
    <w:rsid w:val="009226CD"/>
    <w:rsid w:val="009441EB"/>
    <w:rsid w:val="009458E0"/>
    <w:rsid w:val="00946962"/>
    <w:rsid w:val="0095003F"/>
    <w:rsid w:val="00954399"/>
    <w:rsid w:val="009738C3"/>
    <w:rsid w:val="009743BF"/>
    <w:rsid w:val="00975B9E"/>
    <w:rsid w:val="0098136C"/>
    <w:rsid w:val="00982FBB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E4902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32535"/>
    <w:rsid w:val="00A40F47"/>
    <w:rsid w:val="00A4165E"/>
    <w:rsid w:val="00A5618F"/>
    <w:rsid w:val="00A60EB9"/>
    <w:rsid w:val="00A6362E"/>
    <w:rsid w:val="00A639F4"/>
    <w:rsid w:val="00A67D42"/>
    <w:rsid w:val="00A70B8E"/>
    <w:rsid w:val="00A7144F"/>
    <w:rsid w:val="00A72805"/>
    <w:rsid w:val="00A73577"/>
    <w:rsid w:val="00A8108C"/>
    <w:rsid w:val="00A813F9"/>
    <w:rsid w:val="00A9048F"/>
    <w:rsid w:val="00A910FB"/>
    <w:rsid w:val="00A947C7"/>
    <w:rsid w:val="00A95312"/>
    <w:rsid w:val="00AA7467"/>
    <w:rsid w:val="00AB3FDB"/>
    <w:rsid w:val="00AB572C"/>
    <w:rsid w:val="00AB6B04"/>
    <w:rsid w:val="00AC12B2"/>
    <w:rsid w:val="00AC47A9"/>
    <w:rsid w:val="00AD10A7"/>
    <w:rsid w:val="00AD4FCA"/>
    <w:rsid w:val="00AD6758"/>
    <w:rsid w:val="00B0191D"/>
    <w:rsid w:val="00B03577"/>
    <w:rsid w:val="00B0368E"/>
    <w:rsid w:val="00B12204"/>
    <w:rsid w:val="00B12629"/>
    <w:rsid w:val="00B146E6"/>
    <w:rsid w:val="00B206A2"/>
    <w:rsid w:val="00B2502A"/>
    <w:rsid w:val="00B345EE"/>
    <w:rsid w:val="00B55A09"/>
    <w:rsid w:val="00B564FF"/>
    <w:rsid w:val="00B6076C"/>
    <w:rsid w:val="00B61D74"/>
    <w:rsid w:val="00B67573"/>
    <w:rsid w:val="00B71C86"/>
    <w:rsid w:val="00B765D9"/>
    <w:rsid w:val="00B77494"/>
    <w:rsid w:val="00B80383"/>
    <w:rsid w:val="00B825EB"/>
    <w:rsid w:val="00B84860"/>
    <w:rsid w:val="00B85D3C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09F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6D6A"/>
    <w:rsid w:val="00C83FF3"/>
    <w:rsid w:val="00C94FB8"/>
    <w:rsid w:val="00CA0147"/>
    <w:rsid w:val="00CA1CFF"/>
    <w:rsid w:val="00CA33E7"/>
    <w:rsid w:val="00CA441D"/>
    <w:rsid w:val="00CB0CD3"/>
    <w:rsid w:val="00CB1BB6"/>
    <w:rsid w:val="00CB3140"/>
    <w:rsid w:val="00CC153E"/>
    <w:rsid w:val="00CC3798"/>
    <w:rsid w:val="00CD3A8A"/>
    <w:rsid w:val="00CD4F6B"/>
    <w:rsid w:val="00CE4AD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46493"/>
    <w:rsid w:val="00D529F9"/>
    <w:rsid w:val="00D54563"/>
    <w:rsid w:val="00D551EB"/>
    <w:rsid w:val="00D72087"/>
    <w:rsid w:val="00D72852"/>
    <w:rsid w:val="00D75116"/>
    <w:rsid w:val="00D75C9B"/>
    <w:rsid w:val="00D90AF1"/>
    <w:rsid w:val="00D91BEC"/>
    <w:rsid w:val="00D933FB"/>
    <w:rsid w:val="00DA2806"/>
    <w:rsid w:val="00DB1FDB"/>
    <w:rsid w:val="00DB4BB7"/>
    <w:rsid w:val="00DB7CB4"/>
    <w:rsid w:val="00DC2A64"/>
    <w:rsid w:val="00DC3920"/>
    <w:rsid w:val="00DC68C3"/>
    <w:rsid w:val="00DD23C0"/>
    <w:rsid w:val="00DE16DE"/>
    <w:rsid w:val="00DE1D1A"/>
    <w:rsid w:val="00DE358C"/>
    <w:rsid w:val="00DE5898"/>
    <w:rsid w:val="00E015B8"/>
    <w:rsid w:val="00E01A17"/>
    <w:rsid w:val="00E0761A"/>
    <w:rsid w:val="00E11D8A"/>
    <w:rsid w:val="00E1390D"/>
    <w:rsid w:val="00E1728C"/>
    <w:rsid w:val="00E231BA"/>
    <w:rsid w:val="00E2794A"/>
    <w:rsid w:val="00E3492F"/>
    <w:rsid w:val="00E34DCA"/>
    <w:rsid w:val="00E34E5E"/>
    <w:rsid w:val="00E3652A"/>
    <w:rsid w:val="00E45449"/>
    <w:rsid w:val="00E56466"/>
    <w:rsid w:val="00E5726F"/>
    <w:rsid w:val="00E626B1"/>
    <w:rsid w:val="00E627BF"/>
    <w:rsid w:val="00E70F55"/>
    <w:rsid w:val="00E72BF2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39E2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A6D3C"/>
    <w:rsid w:val="00FD44E7"/>
    <w:rsid w:val="00FD4736"/>
    <w:rsid w:val="00FD5FE7"/>
    <w:rsid w:val="00FE0172"/>
    <w:rsid w:val="00FE2CC6"/>
    <w:rsid w:val="00FE3AB4"/>
    <w:rsid w:val="00FE60B5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D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D42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A67D42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A67D42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A67D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67D42"/>
    <w:rPr>
      <w:rFonts w:ascii="Times New Roman" w:eastAsia="Times New Roman" w:hAnsi="Times New Roman"/>
      <w:sz w:val="16"/>
      <w:szCs w:val="16"/>
      <w:lang w:eastAsia="en-US"/>
    </w:rPr>
  </w:style>
  <w:style w:type="paragraph" w:styleId="NoSpacing">
    <w:name w:val="No Spacing"/>
    <w:uiPriority w:val="1"/>
    <w:qFormat/>
    <w:rsid w:val="000F0CD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39"/>
    <w:rsid w:val="004D6A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374D-D049-4E20-8F8A-5C804482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10</TotalTime>
  <Pages>4</Pages>
  <Words>1631</Words>
  <Characters>9298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Parizkova Renata</dc:creator>
  <cp:lastModifiedBy>Eva</cp:lastModifiedBy>
  <cp:revision>6</cp:revision>
  <cp:lastPrinted>2011-11-22T08:34:00Z</cp:lastPrinted>
  <dcterms:created xsi:type="dcterms:W3CDTF">2021-03-26T14:05:00Z</dcterms:created>
  <dcterms:modified xsi:type="dcterms:W3CDTF">2021-03-26T14:14:00Z</dcterms:modified>
</cp:coreProperties>
</file>