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26" w:rsidRPr="00396575" w:rsidRDefault="007D2E2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7D2E26" w:rsidRDefault="007D2E26">
      <w:pPr>
        <w:pStyle w:val="Default"/>
        <w:spacing w:before="14" w:after="2"/>
        <w:rPr>
          <w:sz w:val="22"/>
          <w:szCs w:val="22"/>
        </w:rPr>
      </w:pPr>
    </w:p>
    <w:p w:rsidR="007D2E26" w:rsidRDefault="007D2E26">
      <w:pPr>
        <w:pStyle w:val="Default"/>
        <w:spacing w:before="14" w:after="2"/>
        <w:rPr>
          <w:sz w:val="22"/>
          <w:szCs w:val="22"/>
        </w:rPr>
      </w:pPr>
    </w:p>
    <w:p w:rsidR="007D2E26" w:rsidRPr="00396575" w:rsidRDefault="007D2E2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Obchodné meno:                  PALIVO - Impex, uhoľné sklady, s.r.o.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Sídlo:                                    Zvolenská cesta 21, Banská Bystrica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Právna forma.                       Spoločnosť s ručením obmedzeným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Dátum vzniku:                       02.09.1997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Hlavný predmet podnikania: Maloobchod a veľkoobchod s pevnými palivami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Subjekt verejného záujmu:   Spoločnosť nie je subjektom verejného záujmu (§ 2/14 ZoU)</w:t>
      </w: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Účtovné obdobie:                  Kalendárny rok 2020</w:t>
      </w:r>
    </w:p>
    <w:p w:rsidR="007D2E26" w:rsidRDefault="007D2E26">
      <w:pPr>
        <w:pStyle w:val="Default"/>
        <w:spacing w:before="14" w:after="2"/>
        <w:rPr>
          <w:sz w:val="22"/>
          <w:szCs w:val="22"/>
        </w:rPr>
      </w:pPr>
    </w:p>
    <w:p w:rsidR="007D2E26" w:rsidRDefault="007D2E26">
      <w:pPr>
        <w:pStyle w:val="Default"/>
        <w:spacing w:before="14" w:after="2"/>
      </w:pPr>
      <w:r>
        <w:rPr>
          <w:sz w:val="22"/>
          <w:szCs w:val="22"/>
        </w:rPr>
        <w:t>Účtovná jednotka spĺňa veľkostné podmienky na zatriedenie do veľkostnej skupiny - malá účtovná jednotka, preto zostavuje účtovnú závierku podľa metodiky pre túto veľkostnú skupinu (Opatrenie č. MF/23378/2014-74).</w:t>
      </w:r>
    </w:p>
    <w:p w:rsidR="007D2E26" w:rsidRDefault="007D2E26">
      <w:pPr>
        <w:pStyle w:val="Default"/>
        <w:spacing w:before="14" w:after="2"/>
        <w:rPr>
          <w:sz w:val="22"/>
          <w:szCs w:val="22"/>
        </w:rPr>
      </w:pPr>
    </w:p>
    <w:p w:rsidR="007D2E26" w:rsidRPr="00396575" w:rsidRDefault="007D2E2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Učtovná jednotka sa zaoberá predajom pevných paliv, predovšetkým hnedého a čierneho uhlia, brikiet, koksu, ale aj dreva. Okrajovo aj predajom štrkov a pieskov.</w:t>
      </w:r>
    </w:p>
    <w:p w:rsidR="007D2E26" w:rsidRPr="00396575" w:rsidRDefault="007D2E2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7D2E2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2E26" w:rsidRPr="00024A55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</w:tr>
      <w:tr w:rsidR="007D2E2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D2E26" w:rsidRPr="00024A55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024A55" w:rsidRDefault="007D2E2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D2E26" w:rsidRPr="00396575" w:rsidRDefault="007D2E2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Riadna účtovná závierka</w:t>
      </w:r>
    </w:p>
    <w:p w:rsidR="007D2E26" w:rsidRPr="00396575" w:rsidRDefault="007D2E2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10.03.2020</w:t>
      </w:r>
    </w:p>
    <w:p w:rsidR="007D2E26" w:rsidRDefault="007D2E26">
      <w:pPr>
        <w:pStyle w:val="Default"/>
        <w:spacing w:before="14" w:after="2"/>
        <w:rPr>
          <w:sz w:val="20"/>
          <w:szCs w:val="20"/>
        </w:rPr>
      </w:pP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Štatutárnemu oránu, dozornému orgánu, alebo inému orgánu účtovnej jednotky neboli poskytnuté žiadne záruky, zabezpečenia a pôžičky, rovnako nebol majetok spoločnosti použitý na súkromné účely v bežnom období, ani v bezprostredne predchádzajúcom účtovnom období.</w:t>
      </w:r>
    </w:p>
    <w:p w:rsidR="007D2E26" w:rsidRPr="00C11FE3" w:rsidRDefault="007D2E2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SLOVPLYN s.r.o.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BGM - Impex, s.r.o.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Nenastali žiadne významné udalosti</w:t>
      </w:r>
    </w:p>
    <w:p w:rsidR="007D2E26" w:rsidRPr="00C11FE3" w:rsidRDefault="007D2E2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Účtovná závierka je zostavená za splnenia predpokladu, že účtovná jednotka bude nepretržite pokračovať vo svojej činnosti minimálne 12 mesiacov po závierkovom dni v zmysle § 7 ods.4 zákona o účtovníctve.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Počas účtovného obdobia neboli zmenené účtovné zásady a účtovné metódy, ktoré by mali vplyv na hodnotu majetku, záväzkov, vlastného imania a výsledku hospodárenia.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7D2E26" w:rsidRPr="00FB029A" w:rsidRDefault="007D2E26">
      <w:pPr>
        <w:pStyle w:val="Default"/>
        <w:spacing w:before="14" w:after="2"/>
        <w:rPr>
          <w:b/>
          <w:color w:val="FF0000"/>
        </w:rPr>
      </w:pPr>
      <w:r w:rsidRPr="00FB029A">
        <w:rPr>
          <w:b/>
          <w:color w:val="FF0000"/>
          <w:sz w:val="20"/>
          <w:szCs w:val="20"/>
        </w:rPr>
        <w:t>Vložiť obrázok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7D2E26" w:rsidRDefault="007D2E26">
      <w:pPr>
        <w:pStyle w:val="Default"/>
        <w:spacing w:before="14" w:after="2"/>
        <w:rPr>
          <w:sz w:val="20"/>
          <w:szCs w:val="20"/>
        </w:rPr>
      </w:pPr>
    </w:p>
    <w:p w:rsidR="007D2E26" w:rsidRDefault="007D2E26">
      <w:pPr>
        <w:pStyle w:val="Default"/>
        <w:spacing w:before="14" w:after="2"/>
        <w:rPr>
          <w:sz w:val="20"/>
          <w:szCs w:val="20"/>
        </w:rPr>
      </w:pP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používa rovnomerné odpisovanie dlhodobého majetku, daňové odpisy podľa zákona o dani z príjmov.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odpisuje jednotlivé veci, alebo relevantné súbory hnuteľných vecí. UJ nepoužíva komponentné odpisovanie častí majetku.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nepoužíva jednorázový odpis dlhodobého majetku z dôvodu trvalého zníženia hodnoty majetku (§21/5 PU).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nehmotného majetku pod 2.400,-€ so životnosťou nad jeden rok.(§13/2 PU)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nepoužíva kategóriu drobného dlhodobého hmotného majetku pod 1.700,-€ so životnosťou nad jeden rok.(§13/6 PU)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nepoužíva dobrovoľné odpisovanie technického zhodnotenia pod 1.700,-€ so životnosťou nad jeden rok.(§21/3 PU, §29/2 ZDP)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UJ epoužíva dobrovoľnú kapitalizáciu úrokov do obstarávacej ceny odpisovaného dlhodobého hmotného majetku, ani nehmotného majetku (§ 34/1 PU, §35/2h PU)</w:t>
      </w:r>
    </w:p>
    <w:p w:rsidR="007D2E26" w:rsidRPr="00396575" w:rsidRDefault="007D2E2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f) oprave významných chýb minulých účtovných období účtovanej v bežnom účtovnom období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Účtovná jednotka účtovala chybu začiatočných stavov súvahových účtov - pokutu z roku 2018, ktorá prehĺbila stratu z roku 2018.</w:t>
      </w:r>
    </w:p>
    <w:p w:rsidR="007D2E26" w:rsidRPr="00C11FE3" w:rsidRDefault="007D2E2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7D2E26" w:rsidRPr="00BF421A" w:rsidRDefault="007D2E2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7D2E2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D2E2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7D2E26" w:rsidRPr="00C9524D" w:rsidRDefault="007D2E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D2E2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263089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280543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17453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263089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280543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7817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137125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144942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386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29548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29934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8203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166673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174876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2417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125964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135601</w:t>
            </w:r>
          </w:p>
        </w:tc>
      </w:tr>
      <w:tr w:rsidR="007D2E2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96417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105667</w:t>
            </w:r>
          </w:p>
        </w:tc>
      </w:tr>
    </w:tbl>
    <w:p w:rsidR="007D2E26" w:rsidRPr="00BF421A" w:rsidRDefault="007D2E2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7D2E2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2E26" w:rsidRPr="00C9524D" w:rsidRDefault="007D2E2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D2E2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7D2E2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487846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505300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37421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37421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74842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262177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37421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299598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10234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263089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280543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7611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332852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340463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206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66451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66657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262177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262177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7817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137126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144943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7D2E2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2623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154994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164837</w:t>
            </w:r>
          </w:p>
        </w:tc>
      </w:tr>
      <w:tr w:rsidR="007D2E2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C9524D" w:rsidRDefault="007D2E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2417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125963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7220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135601</w:t>
            </w:r>
          </w:p>
        </w:tc>
      </w:tr>
    </w:tbl>
    <w:p w:rsidR="007D2E26" w:rsidRPr="00BF421A" w:rsidRDefault="007D2E26" w:rsidP="69CC8DE5">
      <w:pPr>
        <w:pStyle w:val="Title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Na základe hodnotenia predaja bola tvorená OP 15% pre 2 vybrané druhy tovarov.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7D2E26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D2E26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7D2E26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1779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2079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3859</w:t>
            </w:r>
          </w:p>
        </w:tc>
      </w:tr>
      <w:tr w:rsidR="007D2E2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1779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2079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3859</w:t>
            </w:r>
          </w:p>
        </w:tc>
      </w:tr>
    </w:tbl>
    <w:p w:rsidR="007D2E26" w:rsidRPr="00BF421A" w:rsidRDefault="007D2E26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7D2E2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D2E2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7D2E2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2355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2454</w:t>
            </w:r>
          </w:p>
        </w:tc>
      </w:tr>
      <w:tr w:rsidR="007D2E2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2355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258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2454</w:t>
            </w:r>
          </w:p>
        </w:tc>
      </w:tr>
    </w:tbl>
    <w:p w:rsidR="007D2E26" w:rsidRPr="00BF421A" w:rsidRDefault="007D2E26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7D2E2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7D2E2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18212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15555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33767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7939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7939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1018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-2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1016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27169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15553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42722</w:t>
            </w:r>
          </w:p>
        </w:tc>
      </w:tr>
    </w:tbl>
    <w:p w:rsidR="007D2E26" w:rsidRPr="00BF421A" w:rsidRDefault="007D2E26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7D2E2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1422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571</w:t>
            </w:r>
          </w:p>
        </w:tc>
      </w:tr>
      <w:tr w:rsidR="007D2E2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</w:tr>
      <w:tr w:rsidR="007D2E2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600</w:t>
            </w:r>
          </w:p>
        </w:tc>
      </w:tr>
    </w:tbl>
    <w:p w:rsidR="007D2E26" w:rsidRDefault="007D2E26" w:rsidP="007806B3">
      <w:pPr>
        <w:pStyle w:val="Default"/>
        <w:spacing w:before="60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5200A1">
        <w:rPr>
          <w:b/>
          <w:bCs/>
          <w:sz w:val="20"/>
          <w:szCs w:val="20"/>
        </w:rPr>
        <w:t xml:space="preserve">zd) informácie o významných položkách časového rozlíšenia nákladov budúcich období </w:t>
      </w:r>
      <w:r>
        <w:rPr>
          <w:b/>
          <w:bCs/>
          <w:sz w:val="20"/>
          <w:szCs w:val="20"/>
        </w:rPr>
        <w:t>a</w:t>
      </w:r>
      <w:r w:rsidRPr="005200A1">
        <w:rPr>
          <w:b/>
          <w:bCs/>
          <w:sz w:val="20"/>
          <w:szCs w:val="20"/>
        </w:rPr>
        <w:t> príjmov budúcich období</w:t>
      </w:r>
      <w:r w:rsidRPr="00BF421A">
        <w:rPr>
          <w:sz w:val="20"/>
          <w:szCs w:val="20"/>
        </w:rPr>
        <w:t xml:space="preserve"> </w:t>
      </w:r>
      <w:r w:rsidRPr="003C6FBF">
        <w:rPr>
          <w:b/>
          <w:bCs/>
          <w:sz w:val="20"/>
          <w:szCs w:val="20"/>
        </w:rPr>
        <w:t>– 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7D2E2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4C604B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2160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1225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Default="007D2E26" w:rsidP="003C6FBF">
      <w:pPr>
        <w:pStyle w:val="Default"/>
        <w:rPr>
          <w:b/>
          <w:bCs/>
          <w:sz w:val="20"/>
          <w:szCs w:val="20"/>
        </w:rPr>
      </w:pPr>
    </w:p>
    <w:p w:rsidR="007D2E26" w:rsidRPr="00AD0049" w:rsidRDefault="007D2E2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7D2E26" w:rsidRPr="00BF421A" w:rsidRDefault="007D2E2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7D2E26" w:rsidRPr="00BF421A" w:rsidRDefault="007D2E2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Účtovná jednotka nemá záväzky so splatnosťou nad 5 rokov.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Účtovná jednotka nemá záväzky zabezpečené záložným právom, alebo iným spôsobom a nemala také ani v predchádzajúcom období.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Účtovná jednotka nemá vlastné akcie.</w:t>
      </w:r>
    </w:p>
    <w:p w:rsidR="007D2E26" w:rsidRPr="00BF421A" w:rsidRDefault="007D2E2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Hodnota vlastného imania účtovnej jednotky poklesla stratou v bezprostredne predchádzajúcom období.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Štruktúra je nasledovná: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Základné imanie                                          6.639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Ostatné kapitálové fondy                           22.500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Zákonný rezervý fond                                  5.918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Nerozdelený zisk minulých období            94.868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Neuhradená strata minulých období       - 15.224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Hospodársky výsledok v bežnom období    1.280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 xml:space="preserve">Vlastné imanie spolu                               115.981 </w:t>
      </w:r>
    </w:p>
    <w:p w:rsidR="007D2E26" w:rsidRPr="00BF421A" w:rsidRDefault="007D2E26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 a"/>
        </w:smartTagPr>
        <w:r>
          <w:rPr>
            <w:rFonts w:ascii="Arial" w:hAnsi="Arial" w:cs="Arial"/>
            <w:sz w:val="20"/>
            <w:szCs w:val="20"/>
          </w:rPr>
          <w:t>3 a</w:t>
        </w:r>
      </w:smartTag>
      <w:r>
        <w:rPr>
          <w:rFonts w:ascii="Arial" w:hAnsi="Arial" w:cs="Arial"/>
          <w:sz w:val="20"/>
          <w:szCs w:val="20"/>
        </w:rPr>
        <w:t xml:space="preserve">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D2E2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</w:tr>
    </w:tbl>
    <w:p w:rsidR="007D2E26" w:rsidRPr="00BF421A" w:rsidRDefault="007D2E26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7D2E2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D2E2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7D2E2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7D2E2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1106</w:t>
            </w: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Rezervy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1106</w:t>
            </w: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Pr="00BF421A" w:rsidRDefault="007D2E2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7D2E2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7D2E2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7D2E2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1538</w:t>
            </w: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Pr="00BF421A" w:rsidRDefault="007D2E26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7D2E2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38537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71521</w:t>
            </w:r>
          </w:p>
        </w:tc>
      </w:tr>
      <w:tr w:rsidR="007D2E2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738537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71521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332049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352977</w:t>
            </w:r>
          </w:p>
        </w:tc>
      </w:tr>
      <w:tr w:rsidR="007D2E2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105242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105243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171502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248234</w:t>
            </w:r>
          </w:p>
        </w:tc>
      </w:tr>
    </w:tbl>
    <w:p w:rsidR="007D2E26" w:rsidRPr="00BF421A" w:rsidRDefault="007D2E26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D2E2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1176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189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379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986</w:t>
            </w:r>
          </w:p>
        </w:tc>
      </w:tr>
    </w:tbl>
    <w:p w:rsidR="007D2E26" w:rsidRPr="00BF421A" w:rsidRDefault="007D2E26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D2E2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2E26" w:rsidRPr="00024A55" w:rsidRDefault="007D2E2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7D2E26" w:rsidRPr="00024A55" w:rsidRDefault="007D2E2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2E26" w:rsidRPr="00024A55" w:rsidRDefault="007D2E2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024A55" w:rsidRDefault="007D2E2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D2E26" w:rsidRPr="00024A5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2E26" w:rsidRPr="00024A55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kontokorent ČSOB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19.12.2023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100000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D2E26" w:rsidRPr="00024A55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Pôžičku od F.Gábriša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54000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Pr="00BF421A" w:rsidRDefault="007D2E2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7D2E26" w:rsidRPr="00BF421A" w:rsidRDefault="007D2E26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D2E2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8B7F75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7D2E2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8B7F75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7D2E2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45550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35101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47241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70535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2779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1008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5471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7219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8B7F75" w:rsidRDefault="007D2E2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48329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36109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52712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77754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Pr="00AD0049" w:rsidRDefault="007D2E2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7D2E26" w:rsidRDefault="007D2E2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7D2E2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19743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19658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504825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541253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79213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525273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640123</w:t>
            </w:r>
          </w:p>
        </w:tc>
      </w:tr>
    </w:tbl>
    <w:p w:rsidR="007D2E26" w:rsidRPr="00BF421A" w:rsidRDefault="007D2E2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7D2E26" w:rsidRPr="00BF421A" w:rsidRDefault="007D2E2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7D2E26" w:rsidRPr="00BF421A" w:rsidRDefault="007D2E2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7D2E26" w:rsidRPr="00AD0049" w:rsidRDefault="007D2E2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7D2E26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opis a suma významných položiek nákladov za poskytnuté služby 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7D2E26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za poskytnuté služby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opravy a udržiavanie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2282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právne, účtovné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11900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11820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8242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11360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spoje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5999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6198</w:t>
            </w:r>
          </w:p>
        </w:tc>
      </w:tr>
      <w:tr w:rsidR="007D2E26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Pr="00BF421A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Pr="00EB4DFE" w:rsidRDefault="007D2E26" w:rsidP="002A2D54">
      <w:pPr>
        <w:pStyle w:val="Default"/>
        <w:spacing w:before="120" w:after="1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b) opis a suma významných položiek ostatných nákladov z hospodárskej činnosti,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Iné významné náklady z hospodárskej činnosti účtovná jednotka nemá.</w:t>
      </w:r>
    </w:p>
    <w:tbl>
      <w:tblPr>
        <w:tblW w:w="5000" w:type="pct"/>
        <w:jc w:val="center"/>
        <w:tblLook w:val="00A0"/>
      </w:tblPr>
      <w:tblGrid>
        <w:gridCol w:w="5368"/>
        <w:gridCol w:w="1960"/>
        <w:gridCol w:w="1960"/>
      </w:tblGrid>
      <w:tr w:rsidR="007D2E26" w:rsidRPr="003F477D">
        <w:trPr>
          <w:trHeight w:val="96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>
              <w:rPr>
                <w:b w:val="0"/>
                <w:bCs w:val="0"/>
                <w:sz w:val="20"/>
                <w:szCs w:val="20"/>
              </w:rPr>
              <w:t>Významné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položk</w:t>
            </w:r>
            <w:r>
              <w:rPr>
                <w:b w:val="0"/>
                <w:bCs w:val="0"/>
                <w:sz w:val="20"/>
                <w:szCs w:val="20"/>
              </w:rPr>
              <w:t>y</w:t>
            </w:r>
            <w:r w:rsidRPr="00BF421A">
              <w:rPr>
                <w:b w:val="0"/>
                <w:bCs w:val="0"/>
                <w:sz w:val="20"/>
                <w:szCs w:val="20"/>
              </w:rPr>
              <w:t xml:space="preserve"> nákladov </w:t>
            </w:r>
            <w:r>
              <w:rPr>
                <w:b w:val="0"/>
                <w:bCs w:val="0"/>
                <w:sz w:val="20"/>
                <w:szCs w:val="20"/>
              </w:rPr>
              <w:t>z hospodárskej činnosti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predaný tovar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366304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399102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spotr.mat, energie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25721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37625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osobné náklady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43243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53243</w:t>
            </w:r>
          </w:p>
        </w:tc>
      </w:tr>
      <w:tr w:rsidR="007D2E26" w:rsidRPr="003F477D">
        <w:trPr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služby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34862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39779</w:t>
            </w:r>
          </w:p>
        </w:tc>
      </w:tr>
      <w:tr w:rsidR="007D2E26" w:rsidRPr="003F477D">
        <w:trPr>
          <w:trHeight w:val="39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náklady na poistenie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6658</w:t>
            </w:r>
          </w:p>
        </w:tc>
        <w:tc>
          <w:tcPr>
            <w:tcW w:w="196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9276</w:t>
            </w:r>
          </w:p>
        </w:tc>
      </w:tr>
    </w:tbl>
    <w:p w:rsidR="007D2E26" w:rsidRPr="00BF421A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finančných nákladov a celková suma kurzových strát, osobitne sa uvádza suma kurzových strát účtovaná ku dňu, ku ktorému sa zostavuje účtovná závierka</w:t>
      </w:r>
      <w:r>
        <w:rPr>
          <w:b/>
          <w:bCs/>
          <w:sz w:val="20"/>
          <w:szCs w:val="20"/>
        </w:rPr>
        <w:t xml:space="preserve"> – TABUĽKA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7D2E2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19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997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úroky kontokorent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4831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4631</w:t>
            </w:r>
          </w:p>
        </w:tc>
      </w:tr>
      <w:tr w:rsidR="007D2E2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úroky z leasingu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4672</w:t>
            </w:r>
          </w:p>
        </w:tc>
        <w:tc>
          <w:tcPr>
            <w:tcW w:w="19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5599</w:t>
            </w:r>
          </w:p>
        </w:tc>
      </w:tr>
      <w:tr w:rsidR="007D2E26" w:rsidRPr="003F477D">
        <w:trPr>
          <w:trHeight w:val="35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7D2E26" w:rsidRPr="00BF421A" w:rsidRDefault="007D2E2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Default="007D2E26" w:rsidP="00AD0049">
      <w:pPr>
        <w:pStyle w:val="Default"/>
        <w:spacing w:before="600"/>
        <w:rPr>
          <w:b/>
          <w:bCs/>
        </w:rPr>
      </w:pPr>
    </w:p>
    <w:p w:rsidR="007D2E26" w:rsidRPr="00AD0049" w:rsidRDefault="007D2E2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7D2E26" w:rsidRPr="00BF421A" w:rsidRDefault="007D2E26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D2E2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7D2E26" w:rsidRPr="00A82361" w:rsidRDefault="007D2E2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7D2E2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1481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16321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3427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31326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6578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67917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14263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-32014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-6723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-48794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-10247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7443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7443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 w:rsidR="007D2E26" w:rsidRPr="00AD0049" w:rsidRDefault="007D2E2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Štatutárny orgán - konateľ, mal v roku 2019 výhradne príjem zo starobného dôchodku.</w:t>
      </w:r>
    </w:p>
    <w:p w:rsidR="007D2E26" w:rsidRPr="00AD0049" w:rsidRDefault="007D2E2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So spriaznenou UJ Slovplyn, s.r.o. má účtovná jednotka  prenájom kancelárie a prijíma od firmy Slovplyn faktúry za náklady na dodávku energií a vody, upratovanie počas choroby upratovačky.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Jednorázový predaj osobného vozidla.</w:t>
      </w:r>
    </w:p>
    <w:p w:rsidR="007D2E26" w:rsidRDefault="007D2E26">
      <w:pPr>
        <w:pStyle w:val="Default"/>
        <w:spacing w:before="14" w:after="2"/>
        <w:rPr>
          <w:sz w:val="20"/>
          <w:szCs w:val="20"/>
        </w:rPr>
      </w:pP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So spriaznenou UJ BGM - impex, s.r.o. má účtovná jednotka iba nesplatený záväzok v sume 1230,-EUR</w:t>
      </w:r>
    </w:p>
    <w:p w:rsidR="007D2E26" w:rsidRDefault="007D2E26">
      <w:pPr>
        <w:pStyle w:val="Default"/>
        <w:spacing w:before="14" w:after="2"/>
        <w:rPr>
          <w:sz w:val="20"/>
          <w:szCs w:val="20"/>
        </w:rPr>
      </w:pPr>
    </w:p>
    <w:p w:rsidR="007D2E26" w:rsidRPr="00AD0049" w:rsidRDefault="007D2E2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7D2E26" w:rsidRDefault="007D2E26">
      <w:pPr>
        <w:pStyle w:val="Default"/>
        <w:spacing w:before="14" w:after="2"/>
      </w:pPr>
      <w:r>
        <w:rPr>
          <w:sz w:val="20"/>
          <w:szCs w:val="20"/>
        </w:rPr>
        <w:t>Nenastali žiadne významné udalosti, ktoré by mohli ovplyvniť hospodárenie účtovnej jednotky v nasledovnom období.</w:t>
      </w:r>
    </w:p>
    <w:p w:rsidR="007D2E26" w:rsidRPr="00AD0049" w:rsidRDefault="007D2E2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7D2E2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7D2E2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D2E2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97868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-5200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-15224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1315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D2E26" w:rsidRDefault="007D2E26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7D2E26" w:rsidRDefault="007D2E26" w:rsidP="00D01C91">
      <w:pPr>
        <w:rPr>
          <w:lang w:eastAsia="sk-SK"/>
        </w:rPr>
      </w:pPr>
    </w:p>
    <w:p w:rsidR="007D2E26" w:rsidRDefault="007D2E26" w:rsidP="00D01C91">
      <w:pPr>
        <w:rPr>
          <w:lang w:eastAsia="sk-SK"/>
        </w:rPr>
      </w:pPr>
    </w:p>
    <w:p w:rsidR="007D2E26" w:rsidRDefault="007D2E26" w:rsidP="00D01C91">
      <w:pPr>
        <w:rPr>
          <w:lang w:eastAsia="sk-SK"/>
        </w:rPr>
      </w:pPr>
    </w:p>
    <w:p w:rsidR="007D2E26" w:rsidRDefault="007D2E26" w:rsidP="00D01C91">
      <w:pPr>
        <w:rPr>
          <w:lang w:eastAsia="sk-SK"/>
        </w:rPr>
      </w:pPr>
    </w:p>
    <w:p w:rsidR="007D2E26" w:rsidRPr="00D01C91" w:rsidRDefault="007D2E26" w:rsidP="00D01C91">
      <w:pPr>
        <w:rPr>
          <w:lang w:eastAsia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7D2E2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D2E2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6639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22500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332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D2E26" w:rsidRPr="00A82361" w:rsidRDefault="007D2E2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5586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85628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-10024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9272</w:t>
            </w:r>
          </w:p>
        </w:tc>
      </w:tr>
      <w:tr w:rsidR="007D2E2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7D2E2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2E26" w:rsidRPr="00A82361" w:rsidRDefault="007D2E2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7D2E26" w:rsidRDefault="007D2E26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7D2E26" w:rsidRDefault="007D2E26"/>
    <w:sectPr w:rsidR="007D2E26" w:rsidSect="00D01C91">
      <w:headerReference w:type="default" r:id="rId7"/>
      <w:footerReference w:type="default" r:id="rId8"/>
      <w:pgSz w:w="11906" w:h="16838"/>
      <w:pgMar w:top="1258" w:right="1417" w:bottom="1079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E26" w:rsidRDefault="007D2E26" w:rsidP="00107589">
      <w:pPr>
        <w:spacing w:after="0" w:line="240" w:lineRule="auto"/>
      </w:pPr>
      <w:r>
        <w:separator/>
      </w:r>
    </w:p>
  </w:endnote>
  <w:endnote w:type="continuationSeparator" w:id="0">
    <w:p w:rsidR="007D2E26" w:rsidRDefault="007D2E2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E26" w:rsidRPr="003D38D7" w:rsidRDefault="007D2E26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13</w:t>
      </w:r>
    </w:fldSimple>
  </w:p>
  <w:p w:rsidR="007D2E26" w:rsidRDefault="007D2E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E26" w:rsidRDefault="007D2E26" w:rsidP="00107589">
      <w:pPr>
        <w:spacing w:after="0" w:line="240" w:lineRule="auto"/>
      </w:pPr>
      <w:r>
        <w:separator/>
      </w:r>
    </w:p>
  </w:footnote>
  <w:footnote w:type="continuationSeparator" w:id="0">
    <w:p w:rsidR="007D2E26" w:rsidRDefault="007D2E2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642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7D2E2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D2E26" w:rsidRPr="003F477D" w:rsidRDefault="007D2E26" w:rsidP="00184BE6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D2E26" w:rsidRPr="003F477D" w:rsidRDefault="007D2E26" w:rsidP="00184BE6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D2E26" w:rsidRPr="003F477D" w:rsidRDefault="007D2E26" w:rsidP="00184BE6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AF32CC">
          <w:pPr>
            <w:spacing w:after="0" w:line="240" w:lineRule="auto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D2E26" w:rsidRPr="003F477D" w:rsidRDefault="007D2E26" w:rsidP="00184BE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</w:p>
      </w:tc>
    </w:tr>
  </w:tbl>
  <w:p w:rsidR="007D2E26" w:rsidRDefault="007D2E2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A9ED4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C42A4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E346EF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55813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CF8AD1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990E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88ED4A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5D4D59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A72060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CED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ECC814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0CE5A5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63CD4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EA11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C23BF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1E01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ADC98A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70EB73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B8C91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A84F5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2602A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03E40B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89AEC5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CE79F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16D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6C0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5C34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1A82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71808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57D46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2E2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2C2A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A64A1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38E1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B5900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1C91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37A2"/>
    <w:rsid w:val="00D452AF"/>
    <w:rsid w:val="00D47DBA"/>
    <w:rsid w:val="00D52595"/>
    <w:rsid w:val="00D53596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534E5"/>
    <w:rsid w:val="00E64CF2"/>
    <w:rsid w:val="00E66886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4E2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029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  <w:rPr>
      <w:rFonts w:cs="Times New Roman"/>
    </w:rPr>
  </w:style>
  <w:style w:type="character" w:customStyle="1" w:styleId="PtaChar">
    <w:name w:val="Päta Char"/>
    <w:basedOn w:val="DefaultParagraphFont"/>
    <w:uiPriority w:val="99"/>
    <w:locked/>
    <w:rsid w:val="00AF32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7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306</TotalTime>
  <Pages>14</Pages>
  <Words>2692</Words>
  <Characters>15350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evav</cp:lastModifiedBy>
  <cp:revision>64</cp:revision>
  <cp:lastPrinted>2013-12-05T12:47:00Z</cp:lastPrinted>
  <dcterms:created xsi:type="dcterms:W3CDTF">2016-02-05T15:29:00Z</dcterms:created>
  <dcterms:modified xsi:type="dcterms:W3CDTF">2021-03-29T08:40:00Z</dcterms:modified>
</cp:coreProperties>
</file>