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  <w:bookmarkStart w:id="0" w:name="_GoBack"/>
            <w:bookmarkEnd w:id="0"/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CB1775">
              <w:rPr>
                <w:rFonts w:ascii="Arial Narrow" w:hAnsi="Arial Narrow"/>
                <w:sz w:val="22"/>
                <w:szCs w:val="22"/>
                <w:lang w:eastAsia="sk-SK"/>
              </w:rPr>
              <w:t> 31.12.2020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85114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47E48" w:rsidRPr="00F47E4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D71752" w:rsidRDefault="00986E25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F47E48" w:rsidRPr="00F47E48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CB1775" w:rsidP="000669B7">
                                  <w:r>
                                    <w:t>2020</w:t>
                                  </w:r>
                                  <w:r w:rsidR="0085114F">
                                    <w:fldChar w:fldCharType="begin"/>
                                  </w:r>
                                  <w:r w:rsidR="0085114F">
                                    <w:instrText xml:space="preserve"> MERGEFIELD  aDRDO  \* MERGEFORMAT </w:instrText>
                                  </w:r>
                                  <w:r w:rsidR="0085114F">
                                    <w:fldChar w:fldCharType="separate"/>
                                  </w:r>
                                  <w:r w:rsidR="00F47E48" w:rsidRPr="00F47E4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 w:rsidR="00851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4FE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D71752" w:rsidRDefault="00CB1775" w:rsidP="000669B7">
                            <w:r>
                              <w:t>2020</w:t>
                            </w:r>
                            <w:r w:rsidR="0085114F">
                              <w:fldChar w:fldCharType="begin"/>
                            </w:r>
                            <w:r w:rsidR="0085114F">
                              <w:instrText xml:space="preserve"> MERGEFIELD  aDRDO  \* MERGEFORMAT </w:instrText>
                            </w:r>
                            <w:r w:rsidR="0085114F">
                              <w:fldChar w:fldCharType="separate"/>
                            </w:r>
                            <w:r w:rsidR="00F47E48" w:rsidRPr="00F47E48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 w:rsidR="0085114F"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CB1775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D71752" w:rsidRPr="00391121" w:rsidRDefault="00CB1775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CB1775" w:rsidP="000669B7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D71752" w:rsidRDefault="00CB1775" w:rsidP="000669B7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F47E48" w:rsidRPr="00DE742F">
              <w:rPr>
                <w:color w:val="FFFFFF" w:themeColor="background1"/>
              </w:rPr>
              <w:t>52536033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F47E48" w:rsidRPr="00DE742F">
              <w:rPr>
                <w:color w:val="FFFFFF" w:themeColor="background1"/>
              </w:rPr>
              <w:t>2121054430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85114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47E48" w:rsidRPr="00F47E4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  <w:r w:rsidR="00CB177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D71752" w:rsidRDefault="0085114F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F47E48" w:rsidRPr="00F47E48">
                              <w:rPr>
                                <w:rFonts w:ascii="Arial" w:hAnsi="Arial" w:cs="Arial"/>
                                <w:noProof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  <w:r w:rsidR="00CB1775">
                              <w:rPr>
                                <w:rFonts w:ascii="Arial" w:hAnsi="Arial" w:cs="Arial"/>
                                <w:noProof/>
                              </w:rPr>
                              <w:t>912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CB1775" w:rsidP="000669B7">
                                  <w:r>
                                    <w:t>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D71752" w:rsidRDefault="00CB1775" w:rsidP="000669B7">
                            <w:r>
                              <w:t>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CB1775" w:rsidP="000669B7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D71752" w:rsidRDefault="00CB1775" w:rsidP="000669B7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CB1775" w:rsidP="000669B7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D71752" w:rsidRDefault="00CB1775" w:rsidP="000669B7">
                            <w: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F47E4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19.07.2019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D71752" w:rsidRPr="00391121" w:rsidRDefault="00F47E4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19.07.2019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52536033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52536033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2121054430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2121054430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685580" w:rsidP="000669B7">
                                  <w:r>
                                    <w:t>82</w:t>
                                  </w:r>
                                  <w:r w:rsidR="00986E25">
                                    <w:fldChar w:fldCharType="begin"/>
                                  </w:r>
                                  <w:r w:rsidR="00986E25">
                                    <w:instrText xml:space="preserve"> MERGEFIELD  aSUB_SKNACE12  \* MERGEFORMAT </w:instrText>
                                  </w:r>
                                  <w:r w:rsidR="00986E25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D71752" w:rsidRDefault="00685580" w:rsidP="000669B7">
                            <w:r>
                              <w:t>82</w:t>
                            </w:r>
                            <w:r w:rsidR="00986E25">
                              <w:fldChar w:fldCharType="begin"/>
                            </w:r>
                            <w:r w:rsidR="00986E25">
                              <w:instrText xml:space="preserve"> MERGEFIELD  aSUB_SKNACE12  \* MERGEFORMAT </w:instrText>
                            </w:r>
                            <w:r w:rsidR="00986E25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685580" w:rsidP="000669B7">
                                  <w:r>
                                    <w:t>11</w:t>
                                  </w:r>
                                  <w:r w:rsidR="00986E25">
                                    <w:fldChar w:fldCharType="begin"/>
                                  </w:r>
                                  <w:r w:rsidR="00986E25">
                                    <w:instrText xml:space="preserve"> MERGEFIELD  aSUB_SKNACE34  \* MERGEFORMAT </w:instrText>
                                  </w:r>
                                  <w:r w:rsidR="00986E25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D71752" w:rsidRDefault="00685580" w:rsidP="000669B7">
                            <w:r>
                              <w:t>11</w:t>
                            </w:r>
                            <w:r w:rsidR="00986E25">
                              <w:fldChar w:fldCharType="begin"/>
                            </w:r>
                            <w:r w:rsidR="00986E25">
                              <w:instrText xml:space="preserve"> MERGEFIELD  aSUB_SKNACE34  \* MERGEFORMAT </w:instrText>
                            </w:r>
                            <w:r w:rsidR="00986E25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685580" w:rsidP="000669B7">
                                  <w:r>
                                    <w:t>0</w:t>
                                  </w:r>
                                  <w:r w:rsidR="00986E25">
                                    <w:fldChar w:fldCharType="begin"/>
                                  </w:r>
                                  <w:r w:rsidR="00986E25">
                                    <w:instrText xml:space="preserve"> MERGEFIELD  aSUB_SKNACE5  \* MERGEFORMAT </w:instrText>
                                  </w:r>
                                  <w:r w:rsidR="00986E25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D71752" w:rsidRDefault="00685580" w:rsidP="000669B7">
                            <w:r>
                              <w:t>0</w:t>
                            </w:r>
                            <w:r w:rsidR="00986E25">
                              <w:fldChar w:fldCharType="begin"/>
                            </w:r>
                            <w:r w:rsidR="00986E25">
                              <w:instrText xml:space="preserve"> MERGEFIELD  aSUB_SKNACE5  \* MERGEFORMAT </w:instrText>
                            </w:r>
                            <w:r w:rsidR="00986E25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Compexia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Compexia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85114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F47E48" w:rsidRPr="00F47E4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D71752" w:rsidRDefault="00986E25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F47E48" w:rsidRPr="00F47E48">
                              <w:rPr>
                                <w:rFonts w:ascii="Arial" w:hAnsi="Arial" w:cs="Arial"/>
                                <w:noProof/>
                              </w:rPr>
                              <w:t>38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Dolná Ždaňa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Dolná Ždaňa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Dolná Ždaňa 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Dolná Ždaňa 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96601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96601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+42190</w:t>
                                  </w:r>
                                  <w:r w:rsidR="0068558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5069613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+42190</w:t>
                            </w:r>
                            <w:r w:rsidR="00685580">
                              <w:rPr>
                                <w:rFonts w:ascii="Arial" w:hAnsi="Arial" w:cs="Arial"/>
                                <w:noProof/>
                              </w:rPr>
                              <w:t>5069613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7E48" w:rsidRPr="00DE742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info@compexia.com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7E48" w:rsidRPr="00DE742F">
                              <w:rPr>
                                <w:rFonts w:ascii="Arial" w:hAnsi="Arial" w:cs="Arial"/>
                                <w:noProof/>
                              </w:rPr>
                              <w:t>info@compexia.com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85580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0669B7" w:rsidRPr="0073029B" w:rsidRDefault="00685580" w:rsidP="00685580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29.3.202</w:t>
            </w:r>
            <w:r w:rsidR="00CB1775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85580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:rsidR="000669B7" w:rsidRPr="00685580" w:rsidRDefault="00685580" w:rsidP="00685580">
            <w:pPr>
              <w:ind w:firstLine="708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29.3.202</w:t>
            </w:r>
            <w:r w:rsidR="00CB1775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 xml:space="preserve"> vlastného imania ÚJ, v ktorej má ÚJ </w:t>
            </w:r>
            <w:r w:rsidRPr="0073029B">
              <w:lastRenderedPageBreak/>
              <w:t>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4</w:t>
            </w:r>
            <w:r w:rsidR="00CB1775">
              <w:rPr>
                <w:rFonts w:ascii="Arial Narrow" w:hAnsi="Arial Narrow"/>
                <w:noProof/>
                <w:sz w:val="18"/>
                <w:szCs w:val="18"/>
              </w:rPr>
              <w:t>700</w:t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CB177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16.92</w:t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4</w:t>
            </w:r>
            <w:r w:rsidR="00CB177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716.92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 xml:space="preserve">na výsledok </w:t>
            </w:r>
            <w:r w:rsidRPr="0073029B">
              <w:lastRenderedPageBreak/>
              <w:t>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CB177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B177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B177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B177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97.80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47E48" w:rsidRPr="00DE742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14F" w:rsidRDefault="0085114F">
      <w:r>
        <w:separator/>
      </w:r>
    </w:p>
  </w:endnote>
  <w:endnote w:type="continuationSeparator" w:id="0">
    <w:p w:rsidR="0085114F" w:rsidRDefault="0085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F47E48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14F" w:rsidRDefault="0085114F">
      <w:r>
        <w:separator/>
      </w:r>
    </w:p>
  </w:footnote>
  <w:footnote w:type="continuationSeparator" w:id="0">
    <w:p w:rsidR="0085114F" w:rsidRDefault="0085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CB1775">
            <w:rPr>
              <w:noProof/>
            </w:rPr>
            <w:t>52536033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CB1775">
            <w:rPr>
              <w:noProof/>
            </w:rPr>
            <w:t>2121054430</w:t>
          </w:r>
          <w:r w:rsidR="007A6FE5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85114F">
            <w:fldChar w:fldCharType="begin"/>
          </w:r>
          <w:r w:rsidR="0085114F">
            <w:instrText xml:space="preserve"> MERGEFIELD  aSUB_ICO  \* MERGEFORMAT </w:instrText>
          </w:r>
          <w:r w:rsidR="0085114F">
            <w:fldChar w:fldCharType="separate"/>
          </w:r>
          <w:r w:rsidR="00F47E48">
            <w:rPr>
              <w:noProof/>
            </w:rPr>
            <w:t>52536033</w:t>
          </w:r>
          <w:r w:rsidR="0085114F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85114F">
            <w:fldChar w:fldCharType="begin"/>
          </w:r>
          <w:r w:rsidR="0085114F">
            <w:instrText xml:space="preserve"> MERGEFIELD  aSUB_DIC  \* MERGEFORMAT </w:instrText>
          </w:r>
          <w:r w:rsidR="0085114F">
            <w:fldChar w:fldCharType="separate"/>
          </w:r>
          <w:r w:rsidR="00F47E48">
            <w:rPr>
              <w:noProof/>
            </w:rPr>
            <w:t>2121054430</w:t>
          </w:r>
          <w:r w:rsidR="0085114F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91"/>
    <w:docVar w:name="arg2" w:val="compexia_local;uid=ana;con=finus(10.15)"/>
    <w:docVar w:name="arg3" w:val="0"/>
    <w:docVar w:name="arg4" w:val="C:\Users\maca\AppData\Local\Temp\93576609.doc"/>
    <w:docVar w:name="arg5" w:val="1"/>
  </w:docVars>
  <w:rsids>
    <w:rsidRoot w:val="00F47E48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85580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5114F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86E25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1775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47E48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F9D5AB"/>
  <w15:docId w15:val="{48B9FA3C-2D94-4B63-808B-2066735A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\VerziaX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EE29-95B5-4D5D-8E1A-BB22581B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0</TotalTime>
  <Pages>24</Pages>
  <Words>7886</Words>
  <Characters>44955</Characters>
  <Application>Microsoft Office Word</Application>
  <DocSecurity>0</DocSecurity>
  <Lines>374</Lines>
  <Paragraphs>105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Seckarova, Marcela</dc:creator>
  <cp:lastModifiedBy>Svoren, Peter</cp:lastModifiedBy>
  <cp:revision>2</cp:revision>
  <cp:lastPrinted>2009-07-30T10:15:00Z</cp:lastPrinted>
  <dcterms:created xsi:type="dcterms:W3CDTF">2021-03-29T19:49:00Z</dcterms:created>
  <dcterms:modified xsi:type="dcterms:W3CDTF">2021-03-29T19:49:00Z</dcterms:modified>
</cp:coreProperties>
</file>