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E14B9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3 827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E14B92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3 827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Default="0003344F" w:rsidP="004304FF">
            <w:pPr>
              <w:spacing w:after="0" w:line="240" w:lineRule="auto"/>
              <w:rPr>
                <w:szCs w:val="22"/>
              </w:rPr>
            </w:pPr>
          </w:p>
          <w:p w:rsidR="00CD2D37" w:rsidRPr="003F477D" w:rsidRDefault="00CD2D37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14B9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3 827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14B9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20 835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049FC" w:rsidP="00CD2D3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22 225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B15C4" w:rsidRPr="003F477D" w:rsidRDefault="00CB15C4" w:rsidP="00CB15C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</w:t>
            </w:r>
            <w:r w:rsidR="00B049FC"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CB15C4" w:rsidP="00CD2D3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</w:t>
            </w:r>
            <w:r w:rsidR="00B049FC">
              <w:rPr>
                <w:bCs/>
                <w:szCs w:val="22"/>
              </w:rPr>
              <w:t>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49F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20 835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049F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22 225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049FC">
              <w:rPr>
                <w:b/>
                <w:bCs/>
                <w:szCs w:val="22"/>
              </w:rPr>
              <w:t>75 744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049FC">
              <w:rPr>
                <w:b/>
                <w:bCs/>
                <w:szCs w:val="22"/>
              </w:rPr>
              <w:t>50 747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049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69 479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049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69 253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049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69 479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049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69 253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334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-8 724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334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51973" w:rsidP="009334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933419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477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4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-8 724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4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9334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933419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A7" w:rsidRPr="003F477D" w:rsidRDefault="004477A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9334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933419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614D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F51973">
              <w:rPr>
                <w:szCs w:val="22"/>
              </w:rPr>
              <w:t xml:space="preserve"> </w:t>
            </w:r>
            <w:r>
              <w:rPr>
                <w:szCs w:val="22"/>
              </w:rPr>
              <w:t>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F51973">
              <w:rPr>
                <w:szCs w:val="22"/>
              </w:rPr>
              <w:t xml:space="preserve"> </w:t>
            </w:r>
            <w:r>
              <w:rPr>
                <w:szCs w:val="22"/>
              </w:rPr>
              <w:t>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4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E27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334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3419">
              <w:rPr>
                <w:szCs w:val="22"/>
              </w:rPr>
              <w:t>-8 651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33419" w:rsidP="00BE27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-8 724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9B6" w:rsidRDefault="006C79B6" w:rsidP="00107589">
      <w:pPr>
        <w:spacing w:after="0" w:line="240" w:lineRule="auto"/>
      </w:pPr>
      <w:r>
        <w:separator/>
      </w:r>
    </w:p>
  </w:endnote>
  <w:endnote w:type="continuationSeparator" w:id="1">
    <w:p w:rsidR="006C79B6" w:rsidRDefault="006C79B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C4" w:rsidRPr="003D38D7" w:rsidRDefault="00CB15C4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884595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884595" w:rsidRPr="003D38D7">
      <w:rPr>
        <w:szCs w:val="22"/>
      </w:rPr>
      <w:fldChar w:fldCharType="separate"/>
    </w:r>
    <w:r w:rsidR="000214A0">
      <w:rPr>
        <w:noProof/>
        <w:szCs w:val="22"/>
      </w:rPr>
      <w:t>25</w:t>
    </w:r>
    <w:r w:rsidR="00884595" w:rsidRPr="003D38D7">
      <w:rPr>
        <w:szCs w:val="22"/>
      </w:rPr>
      <w:fldChar w:fldCharType="end"/>
    </w:r>
  </w:p>
  <w:p w:rsidR="00CB15C4" w:rsidRDefault="00CB15C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9B6" w:rsidRDefault="006C79B6" w:rsidP="00107589">
      <w:pPr>
        <w:spacing w:after="0" w:line="240" w:lineRule="auto"/>
      </w:pPr>
      <w:r>
        <w:separator/>
      </w:r>
    </w:p>
  </w:footnote>
  <w:footnote w:type="continuationSeparator" w:id="1">
    <w:p w:rsidR="006C79B6" w:rsidRDefault="006C79B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91"/>
      <w:gridCol w:w="291"/>
      <w:gridCol w:w="291"/>
      <w:gridCol w:w="291"/>
      <w:gridCol w:w="291"/>
      <w:gridCol w:w="280"/>
      <w:gridCol w:w="291"/>
      <w:gridCol w:w="291"/>
    </w:tblGrid>
    <w:tr w:rsidR="00CB15C4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CB15C4" w:rsidRPr="004268D2" w:rsidRDefault="00CB15C4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C4" w:rsidRPr="004268D2" w:rsidRDefault="00CB15C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3D6C"/>
    <w:rsid w:val="0000458C"/>
    <w:rsid w:val="00016072"/>
    <w:rsid w:val="000214A0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C14D3"/>
    <w:rsid w:val="001D5C39"/>
    <w:rsid w:val="001D70E4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077E9"/>
    <w:rsid w:val="00311795"/>
    <w:rsid w:val="00321FCD"/>
    <w:rsid w:val="00326AA0"/>
    <w:rsid w:val="003325F7"/>
    <w:rsid w:val="00344DB4"/>
    <w:rsid w:val="00363F47"/>
    <w:rsid w:val="0037431D"/>
    <w:rsid w:val="00390CFF"/>
    <w:rsid w:val="00394779"/>
    <w:rsid w:val="00395E72"/>
    <w:rsid w:val="003A0628"/>
    <w:rsid w:val="003C6761"/>
    <w:rsid w:val="003D38D7"/>
    <w:rsid w:val="003F13FB"/>
    <w:rsid w:val="003F477D"/>
    <w:rsid w:val="003F5EB5"/>
    <w:rsid w:val="00403DA2"/>
    <w:rsid w:val="00420380"/>
    <w:rsid w:val="004268D2"/>
    <w:rsid w:val="004304FF"/>
    <w:rsid w:val="004477A7"/>
    <w:rsid w:val="00457623"/>
    <w:rsid w:val="004576B8"/>
    <w:rsid w:val="00465A3F"/>
    <w:rsid w:val="004A3783"/>
    <w:rsid w:val="004A5A13"/>
    <w:rsid w:val="004A6BBF"/>
    <w:rsid w:val="004C6614"/>
    <w:rsid w:val="00512E8A"/>
    <w:rsid w:val="00532586"/>
    <w:rsid w:val="00537F98"/>
    <w:rsid w:val="0054020D"/>
    <w:rsid w:val="00544F4D"/>
    <w:rsid w:val="005649E2"/>
    <w:rsid w:val="005711BC"/>
    <w:rsid w:val="005852EB"/>
    <w:rsid w:val="005922FF"/>
    <w:rsid w:val="005A765F"/>
    <w:rsid w:val="005C4DA9"/>
    <w:rsid w:val="005D2F62"/>
    <w:rsid w:val="005D6688"/>
    <w:rsid w:val="005E3B59"/>
    <w:rsid w:val="00626143"/>
    <w:rsid w:val="00645466"/>
    <w:rsid w:val="00687B87"/>
    <w:rsid w:val="006A4709"/>
    <w:rsid w:val="006A5428"/>
    <w:rsid w:val="006B42EC"/>
    <w:rsid w:val="006B5F4E"/>
    <w:rsid w:val="006C695D"/>
    <w:rsid w:val="006C79B6"/>
    <w:rsid w:val="006E4959"/>
    <w:rsid w:val="006E5B26"/>
    <w:rsid w:val="00704155"/>
    <w:rsid w:val="007113F6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0678B"/>
    <w:rsid w:val="00847433"/>
    <w:rsid w:val="00851D99"/>
    <w:rsid w:val="008725BC"/>
    <w:rsid w:val="00877F58"/>
    <w:rsid w:val="00884595"/>
    <w:rsid w:val="008875A1"/>
    <w:rsid w:val="00891F08"/>
    <w:rsid w:val="008C0E76"/>
    <w:rsid w:val="008E284C"/>
    <w:rsid w:val="008E4928"/>
    <w:rsid w:val="00900BE9"/>
    <w:rsid w:val="00912D01"/>
    <w:rsid w:val="00916E32"/>
    <w:rsid w:val="00933419"/>
    <w:rsid w:val="00934878"/>
    <w:rsid w:val="009463F6"/>
    <w:rsid w:val="00957917"/>
    <w:rsid w:val="009731CC"/>
    <w:rsid w:val="00984260"/>
    <w:rsid w:val="00991D9F"/>
    <w:rsid w:val="009A0C70"/>
    <w:rsid w:val="009A1BB7"/>
    <w:rsid w:val="009B1FE4"/>
    <w:rsid w:val="009B3A55"/>
    <w:rsid w:val="009B6DB2"/>
    <w:rsid w:val="009C21AB"/>
    <w:rsid w:val="009D03E7"/>
    <w:rsid w:val="009E240F"/>
    <w:rsid w:val="009F0A29"/>
    <w:rsid w:val="009F39E7"/>
    <w:rsid w:val="00A041A6"/>
    <w:rsid w:val="00A533B1"/>
    <w:rsid w:val="00A62542"/>
    <w:rsid w:val="00A657E1"/>
    <w:rsid w:val="00A8025E"/>
    <w:rsid w:val="00AB03FB"/>
    <w:rsid w:val="00AC2513"/>
    <w:rsid w:val="00B049FC"/>
    <w:rsid w:val="00B5583E"/>
    <w:rsid w:val="00B6221B"/>
    <w:rsid w:val="00B6262B"/>
    <w:rsid w:val="00B6518F"/>
    <w:rsid w:val="00B7696D"/>
    <w:rsid w:val="00B80DB6"/>
    <w:rsid w:val="00B86FC2"/>
    <w:rsid w:val="00BA07F0"/>
    <w:rsid w:val="00BE27F0"/>
    <w:rsid w:val="00C04782"/>
    <w:rsid w:val="00C13B7E"/>
    <w:rsid w:val="00C270D3"/>
    <w:rsid w:val="00C56862"/>
    <w:rsid w:val="00C6795C"/>
    <w:rsid w:val="00C7614D"/>
    <w:rsid w:val="00C93A1A"/>
    <w:rsid w:val="00CA4B07"/>
    <w:rsid w:val="00CB15C4"/>
    <w:rsid w:val="00CD280F"/>
    <w:rsid w:val="00CD2D37"/>
    <w:rsid w:val="00CF3093"/>
    <w:rsid w:val="00D031EE"/>
    <w:rsid w:val="00D055BD"/>
    <w:rsid w:val="00D102FA"/>
    <w:rsid w:val="00D210B5"/>
    <w:rsid w:val="00D21713"/>
    <w:rsid w:val="00D3362A"/>
    <w:rsid w:val="00D43D6C"/>
    <w:rsid w:val="00D615E8"/>
    <w:rsid w:val="00D63D82"/>
    <w:rsid w:val="00D9007D"/>
    <w:rsid w:val="00DB1EA0"/>
    <w:rsid w:val="00DC01EE"/>
    <w:rsid w:val="00DC066D"/>
    <w:rsid w:val="00DD0855"/>
    <w:rsid w:val="00DD6981"/>
    <w:rsid w:val="00DE0D81"/>
    <w:rsid w:val="00DE76EE"/>
    <w:rsid w:val="00E04DF3"/>
    <w:rsid w:val="00E061B4"/>
    <w:rsid w:val="00E100EF"/>
    <w:rsid w:val="00E103B0"/>
    <w:rsid w:val="00E109E2"/>
    <w:rsid w:val="00E14B92"/>
    <w:rsid w:val="00E2186D"/>
    <w:rsid w:val="00E33704"/>
    <w:rsid w:val="00E33912"/>
    <w:rsid w:val="00E35A2B"/>
    <w:rsid w:val="00E66ECB"/>
    <w:rsid w:val="00E71EB4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1973"/>
    <w:rsid w:val="00F54CD1"/>
    <w:rsid w:val="00F732EB"/>
    <w:rsid w:val="00F934EE"/>
    <w:rsid w:val="00FA6387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A07F0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BA07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BA07F0"/>
    <w:rPr>
      <w:rFonts w:ascii="Cambria" w:eastAsia="Times New Roman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0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Pozn&#225;mky%202017%20-%20DYADA%20CONSULT%20s.r.o.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8EF46-E1B6-4449-A46E-EEC05643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 2017 - DYADA CONSULT s.r.o.</Template>
  <TotalTime>1</TotalTime>
  <Pages>24</Pages>
  <Words>4114</Words>
  <Characters>23452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2017-06-12T20:22:00Z</cp:lastPrinted>
  <dcterms:created xsi:type="dcterms:W3CDTF">2021-03-30T17:21:00Z</dcterms:created>
  <dcterms:modified xsi:type="dcterms:W3CDTF">2021-03-30T17:21:00Z</dcterms:modified>
</cp:coreProperties>
</file>