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3D" w:rsidRPr="00396575" w:rsidRDefault="0009463D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09463D" w:rsidRPr="00396575" w:rsidRDefault="0009463D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09463D" w:rsidRDefault="0009463D">
      <w:pPr>
        <w:pStyle w:val="Default"/>
        <w:spacing w:before="14" w:after="2"/>
      </w:pPr>
      <w:r>
        <w:rPr>
          <w:sz w:val="22"/>
          <w:szCs w:val="22"/>
        </w:rPr>
        <w:t>SLOS s.r.o., Námestie Ľ. Štúra 24, 974 05 Banská Bystrica</w:t>
      </w:r>
    </w:p>
    <w:p w:rsidR="0009463D" w:rsidRDefault="0009463D">
      <w:pPr>
        <w:pStyle w:val="Default"/>
        <w:spacing w:before="14" w:after="2"/>
      </w:pPr>
      <w:r>
        <w:rPr>
          <w:sz w:val="22"/>
          <w:szCs w:val="22"/>
        </w:rPr>
        <w:t>Spoločnosť je zapísaná do Obchodného registra Okresného súdu Banská Bystrica. Oddiel Sro, vložka číslo 11179/S</w:t>
      </w:r>
    </w:p>
    <w:p w:rsidR="0009463D" w:rsidRDefault="0009463D">
      <w:pPr>
        <w:pStyle w:val="Default"/>
        <w:spacing w:before="14" w:after="2"/>
      </w:pPr>
      <w:r>
        <w:rPr>
          <w:sz w:val="22"/>
          <w:szCs w:val="22"/>
        </w:rPr>
        <w:t>Dátum zápisu je 11.1.2006</w:t>
      </w:r>
    </w:p>
    <w:p w:rsidR="0009463D" w:rsidRPr="00396575" w:rsidRDefault="0009463D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Veľkoobchodný a maloobchodný predaj tovaru, sprostredkovanie obchodu a služieb.</w:t>
      </w:r>
    </w:p>
    <w:p w:rsidR="0009463D" w:rsidRPr="00396575" w:rsidRDefault="0009463D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9463D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024A5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024A5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463D" w:rsidRPr="00024A5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463D" w:rsidRPr="00024A55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</w:tr>
      <w:tr w:rsidR="0009463D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9463D" w:rsidRPr="00024A55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024A55" w:rsidRDefault="0009463D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9463D" w:rsidRPr="00396575" w:rsidRDefault="0009463D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d) Informácie o  neobmedzenom ručení účtovnej jednotky v iných účtovných jednotkách</w:t>
      </w:r>
    </w:p>
    <w:p w:rsidR="0009463D" w:rsidRDefault="0009463D">
      <w:pPr>
        <w:pStyle w:val="Default"/>
        <w:spacing w:before="14" w:after="2"/>
      </w:pPr>
      <w:r>
        <w:rPr>
          <w:sz w:val="22"/>
          <w:szCs w:val="22"/>
        </w:rPr>
        <w:t>Spoločnosť nie je neobmedzene ručiacim spoločníkom v iných účtovných jednotkách.</w:t>
      </w:r>
    </w:p>
    <w:p w:rsidR="0009463D" w:rsidRPr="00396575" w:rsidRDefault="0009463D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Účtovná závierka spoločnosti k 31.12.2020 je ostavená ako riadna účtovná závierka podľa § 17, ods.6, zákona 431/2002 v znení neskorších predpisov za účtovné obdobie od 01.01.2020 do 31.12.2020</w:t>
      </w:r>
    </w:p>
    <w:p w:rsidR="0009463D" w:rsidRPr="00396575" w:rsidRDefault="0009463D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Účtovná závierka za bezprostredne predchádzajúceúčtovné obdobie od 01.01.2019 do 31.12.2019 bola schválená 25.03.2020.</w:t>
      </w:r>
    </w:p>
    <w:p w:rsidR="0009463D" w:rsidRPr="00C11FE3" w:rsidRDefault="0009463D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09463D" w:rsidRPr="00396575" w:rsidRDefault="0009463D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spriaznených osobách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Spoločnosť  obchoduje s 2 spriaznenými osobami: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Ing. Jozef Švantner - SLOS, medzi spoločnosťami je predaj a kúpu tovarov, má pôžičky od firmy Slos,s.r.o..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12345, s.r.o., spoločnosť poskytla pôžičky pre SLOS,s.r.o..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Prenájom priestorov poskytuje Ing.Jozef Švantner ako súkromná osoba.</w:t>
      </w:r>
    </w:p>
    <w:p w:rsidR="0009463D" w:rsidRPr="00396575" w:rsidRDefault="0009463D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Nenastali žiadne významné udalosti, ktoré by mali byť spomenuté v poznámkach.</w:t>
      </w:r>
    </w:p>
    <w:p w:rsidR="0009463D" w:rsidRPr="00396575" w:rsidRDefault="0009463D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k) prehľade zmien vlastného imania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Prehľad zmien je uvedený vo forme tabuľky na posledných 2 stranách poznámok.</w:t>
      </w:r>
    </w:p>
    <w:p w:rsidR="0009463D" w:rsidRPr="00C11FE3" w:rsidRDefault="0009463D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09463D" w:rsidRPr="00396575" w:rsidRDefault="0009463D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Účtovná závierka bola zostavená za predpokladu, že spoločnosť bude nepretržite pokračovať vo svojej činnosti.</w:t>
      </w:r>
    </w:p>
    <w:p w:rsidR="0009463D" w:rsidRPr="00396575" w:rsidRDefault="0009463D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zmenách účtovných zásad a zmenách účtovných metód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Spoločnosť vedie účtovníctvo na základe zásady dodržania časovej a vecnej súvislosti nákladov a výnosov. Za základ sa berú všetky náklady a výnosy, ktoré sa vzťahujú na účtovné obdobie bez ohľadu na dátum platenia. Peňažné údaje sú v účtovnej závierke uvedené v celých EUR, pokiaľ to nie je určené inak.</w:t>
      </w:r>
    </w:p>
    <w:p w:rsidR="0009463D" w:rsidRDefault="0009463D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9546EC">
        <w:rPr>
          <w:rFonts w:ascii="Arial" w:hAnsi="Arial" w:cs="Arial"/>
          <w:b/>
          <w:bCs/>
          <w:color w:val="333333"/>
          <w:sz w:val="20"/>
          <w:szCs w:val="20"/>
          <w:lang w:eastAsia="sk-SK"/>
        </w:rPr>
        <w:t>c) spôsobe oceňovania</w:t>
      </w: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jednotlivých zložiek majetku a záväzkov  </w:t>
      </w:r>
    </w:p>
    <w:p w:rsidR="0009463D" w:rsidRPr="006112E3" w:rsidRDefault="0009463D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112E3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352.5pt">
            <v:imagedata r:id="rId7" o:title=""/>
          </v:shape>
        </w:pict>
      </w:r>
    </w:p>
    <w:p w:rsidR="0009463D" w:rsidRDefault="0009463D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:rsidR="0009463D" w:rsidRPr="00396575" w:rsidRDefault="0009463D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112E3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pict>
          <v:shape id="_x0000_i1026" type="#_x0000_t75" style="width:441.75pt;height:95.25pt">
            <v:imagedata r:id="rId8" o:title=""/>
          </v:shape>
        </w:pict>
      </w:r>
    </w:p>
    <w:p w:rsidR="0009463D" w:rsidRPr="00C11FE3" w:rsidRDefault="0009463D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09463D" w:rsidRPr="00396575" w:rsidRDefault="0009463D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a) dlhodobý nehmotný majetok a dlhodobý hmotný majetok za bežné účtovné obdobie a predchádzajúce účtovné obdobie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839"/>
        <w:gridCol w:w="847"/>
        <w:gridCol w:w="851"/>
        <w:gridCol w:w="942"/>
        <w:gridCol w:w="1070"/>
      </w:tblGrid>
      <w:tr w:rsidR="0009463D" w:rsidRPr="003F477D">
        <w:trPr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9463D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</w:t>
            </w:r>
          </w:p>
          <w:p w:rsidR="0009463D" w:rsidRPr="00C9524D" w:rsidRDefault="0009463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9463D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09463D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09463D" w:rsidRPr="003F477D">
        <w:trPr>
          <w:trHeight w:val="865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09463D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9463D" w:rsidRPr="00BF421A" w:rsidRDefault="0009463D" w:rsidP="004636F2">
      <w:pPr>
        <w:spacing w:before="120" w:after="0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8"/>
        <w:gridCol w:w="880"/>
        <w:gridCol w:w="880"/>
        <w:gridCol w:w="880"/>
        <w:gridCol w:w="880"/>
        <w:gridCol w:w="880"/>
        <w:gridCol w:w="880"/>
        <w:gridCol w:w="880"/>
        <w:gridCol w:w="1070"/>
      </w:tblGrid>
      <w:tr w:rsidR="0009463D" w:rsidRPr="003F477D">
        <w:trPr>
          <w:trHeight w:val="334"/>
          <w:jc w:val="center"/>
        </w:trPr>
        <w:tc>
          <w:tcPr>
            <w:tcW w:w="18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3F477D">
        <w:trPr>
          <w:trHeight w:val="11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</w:t>
            </w:r>
          </w:p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9463D" w:rsidRPr="003F477D">
        <w:trPr>
          <w:trHeight w:val="80"/>
          <w:jc w:val="center"/>
        </w:trPr>
        <w:tc>
          <w:tcPr>
            <w:tcW w:w="1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09463D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09463D" w:rsidRPr="003F477D">
        <w:trPr>
          <w:trHeight w:val="227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1120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1120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2236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2236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650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09463D" w:rsidRPr="003F477D">
        <w:trPr>
          <w:trHeight w:val="170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2236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2236</w:t>
            </w:r>
          </w:p>
        </w:tc>
      </w:tr>
      <w:tr w:rsidR="0009463D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9463D" w:rsidRDefault="0009463D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9463D" w:rsidRDefault="0009463D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9463D" w:rsidRDefault="0009463D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9463D" w:rsidRDefault="0009463D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9463D" w:rsidRDefault="0009463D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9463D" w:rsidRPr="00BF421A" w:rsidRDefault="0009463D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4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481"/>
        <w:gridCol w:w="860"/>
        <w:gridCol w:w="860"/>
        <w:gridCol w:w="860"/>
        <w:gridCol w:w="860"/>
        <w:gridCol w:w="860"/>
        <w:gridCol w:w="860"/>
        <w:gridCol w:w="753"/>
        <w:gridCol w:w="860"/>
        <w:gridCol w:w="966"/>
      </w:tblGrid>
      <w:tr w:rsidR="0009463D" w:rsidRPr="003F477D" w:rsidTr="009546EC">
        <w:trPr>
          <w:trHeight w:val="144"/>
          <w:tblHeader/>
          <w:jc w:val="center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3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9463D" w:rsidRPr="003F477D" w:rsidTr="009546EC">
        <w:trPr>
          <w:trHeight w:val="1522"/>
          <w:tblHeader/>
          <w:jc w:val="center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09463D" w:rsidRPr="00C9524D" w:rsidRDefault="0009463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9463D" w:rsidRPr="003F477D" w:rsidTr="009546EC">
        <w:trPr>
          <w:trHeight w:val="153"/>
          <w:tblHeader/>
          <w:jc w:val="center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09463D" w:rsidRPr="003F477D" w:rsidTr="009546EC">
        <w:trPr>
          <w:trHeight w:val="275"/>
          <w:tblHeader/>
          <w:jc w:val="center"/>
        </w:trPr>
        <w:tc>
          <w:tcPr>
            <w:tcW w:w="92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09463D" w:rsidRPr="003F477D" w:rsidTr="009546EC">
        <w:trPr>
          <w:trHeight w:val="275"/>
          <w:tblHeader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232198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44048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276246</w:t>
            </w:r>
          </w:p>
        </w:tc>
      </w:tr>
      <w:tr w:rsidR="0009463D" w:rsidRPr="003F477D" w:rsidTr="009546EC">
        <w:trPr>
          <w:trHeight w:val="393"/>
          <w:tblHeader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3660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3660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7320</w:t>
            </w:r>
          </w:p>
        </w:tc>
      </w:tr>
      <w:tr w:rsidR="0009463D" w:rsidRPr="003F477D" w:rsidTr="009546EC">
        <w:trPr>
          <w:trHeight w:val="393"/>
          <w:tblHeader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235858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18035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3660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257553</w:t>
            </w:r>
          </w:p>
        </w:tc>
      </w:tr>
      <w:tr w:rsidR="0009463D" w:rsidRPr="003F477D" w:rsidTr="009546EC">
        <w:trPr>
          <w:trHeight w:val="393"/>
          <w:tblHeader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 w:rsidTr="009546EC">
        <w:trPr>
          <w:trHeight w:val="275"/>
          <w:tblHeader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26013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26013</w:t>
            </w:r>
          </w:p>
        </w:tc>
      </w:tr>
      <w:tr w:rsidR="0009463D" w:rsidRPr="003F477D" w:rsidTr="009546EC">
        <w:trPr>
          <w:trHeight w:val="275"/>
          <w:tblHeader/>
          <w:jc w:val="center"/>
        </w:trPr>
        <w:tc>
          <w:tcPr>
            <w:tcW w:w="92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09463D" w:rsidRPr="003F477D" w:rsidTr="009546EC">
        <w:trPr>
          <w:trHeight w:val="275"/>
          <w:tblHeader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8848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9332</w:t>
            </w:r>
          </w:p>
        </w:tc>
      </w:tr>
      <w:tr w:rsidR="0009463D" w:rsidRPr="003F477D" w:rsidTr="009546EC">
        <w:trPr>
          <w:trHeight w:val="393"/>
          <w:tblHeader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235374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23570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258944</w:t>
            </w:r>
          </w:p>
        </w:tc>
      </w:tr>
      <w:tr w:rsidR="0009463D" w:rsidRPr="003F477D" w:rsidTr="009546EC">
        <w:trPr>
          <w:trHeight w:val="393"/>
          <w:tblHeader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235858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18035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253893</w:t>
            </w:r>
          </w:p>
        </w:tc>
      </w:tr>
      <w:tr w:rsidR="0009463D" w:rsidRPr="003F477D" w:rsidTr="009546EC">
        <w:trPr>
          <w:trHeight w:val="393"/>
          <w:tblHeader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 w:rsidTr="009546EC">
        <w:trPr>
          <w:trHeight w:val="275"/>
          <w:tblHeader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14383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14383</w:t>
            </w:r>
          </w:p>
        </w:tc>
      </w:tr>
      <w:tr w:rsidR="0009463D" w:rsidRPr="003F477D" w:rsidTr="009546EC">
        <w:trPr>
          <w:trHeight w:val="275"/>
          <w:tblHeader/>
          <w:jc w:val="center"/>
        </w:trPr>
        <w:tc>
          <w:tcPr>
            <w:tcW w:w="92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09463D" w:rsidRPr="003F477D" w:rsidTr="009546EC">
        <w:trPr>
          <w:trHeight w:val="275"/>
          <w:tblHeader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 w:rsidTr="009546EC">
        <w:trPr>
          <w:trHeight w:val="393"/>
          <w:tblHeader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 w:rsidTr="009546EC">
        <w:trPr>
          <w:trHeight w:val="393"/>
          <w:tblHeader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 w:rsidTr="009546EC">
        <w:trPr>
          <w:trHeight w:val="393"/>
          <w:tblHeader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 w:rsidTr="009546EC">
        <w:trPr>
          <w:trHeight w:val="393"/>
          <w:tblHeader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 w:rsidTr="009546EC">
        <w:trPr>
          <w:trHeight w:val="275"/>
          <w:tblHeader/>
          <w:jc w:val="center"/>
        </w:trPr>
        <w:tc>
          <w:tcPr>
            <w:tcW w:w="92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09463D" w:rsidRPr="003F477D" w:rsidTr="009546EC">
        <w:trPr>
          <w:trHeight w:val="275"/>
          <w:tblHeader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231714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35200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266914</w:t>
            </w:r>
          </w:p>
        </w:tc>
      </w:tr>
      <w:tr w:rsidR="0009463D" w:rsidRPr="003F477D" w:rsidTr="009546EC">
        <w:trPr>
          <w:trHeight w:val="287"/>
          <w:tblHeader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11630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11630</w:t>
            </w:r>
          </w:p>
        </w:tc>
      </w:tr>
    </w:tbl>
    <w:p w:rsidR="0009463D" w:rsidRDefault="0009463D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9463D" w:rsidRDefault="0009463D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9463D" w:rsidRDefault="0009463D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9463D" w:rsidRPr="00BF421A" w:rsidRDefault="0009463D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09463D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9463D" w:rsidRPr="00C9524D" w:rsidRDefault="0009463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9463D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9463D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09463D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09463D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26013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327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130000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156340</w:t>
            </w:r>
          </w:p>
        </w:tc>
      </w:tr>
      <w:tr w:rsidR="0009463D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232198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18034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249905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570137</w:t>
            </w:r>
          </w:p>
        </w:tc>
      </w:tr>
      <w:tr w:rsidR="0009463D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250232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200000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450232</w:t>
            </w:r>
          </w:p>
        </w:tc>
      </w:tr>
      <w:tr w:rsidR="0009463D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232198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44048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276246</w:t>
            </w:r>
          </w:p>
        </w:tc>
      </w:tr>
      <w:tr w:rsidR="0009463D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09463D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2358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2358</w:t>
            </w:r>
          </w:p>
        </w:tc>
      </w:tr>
      <w:tr w:rsidR="0009463D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6490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6974</w:t>
            </w:r>
          </w:p>
        </w:tc>
      </w:tr>
      <w:tr w:rsidR="0009463D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8848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9332</w:t>
            </w:r>
          </w:p>
        </w:tc>
      </w:tr>
      <w:tr w:rsidR="0009463D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09463D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09463D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23655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327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130000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153982</w:t>
            </w:r>
          </w:p>
        </w:tc>
      </w:tr>
      <w:tr w:rsidR="0009463D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C9524D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231714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35200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266914</w:t>
            </w:r>
          </w:p>
        </w:tc>
      </w:tr>
    </w:tbl>
    <w:p w:rsidR="0009463D" w:rsidRPr="00BF421A" w:rsidRDefault="0009463D" w:rsidP="006112E3">
      <w:pPr>
        <w:autoSpaceDE w:val="0"/>
        <w:autoSpaceDN w:val="0"/>
        <w:adjustRightInd w:val="0"/>
        <w:spacing w:beforeLines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Spôsob a výška poistenia dlhodobého nehmotného majetku a dlhodobého hmotného majetku</w:t>
      </w:r>
    </w:p>
    <w:p w:rsidR="0009463D" w:rsidRPr="00BF421A" w:rsidRDefault="0009463D" w:rsidP="004636F2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Na základe úveru od SLSP, a.s. je zriadené záložné právo na budovu Chalet Jasná.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Budova bola predaná 02.11.2020, splatený úver a zrušené záložné právo SLSP, a.s. voči SLOS, s.r.o.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9463D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024A5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463D" w:rsidRPr="00024A5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09463D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024A55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232198</w:t>
            </w:r>
          </w:p>
        </w:tc>
      </w:tr>
    </w:tbl>
    <w:p w:rsidR="0009463D" w:rsidRPr="00BF421A" w:rsidRDefault="0009463D" w:rsidP="006112E3">
      <w:pPr>
        <w:autoSpaceDE w:val="0"/>
        <w:autoSpaceDN w:val="0"/>
        <w:adjustRightInd w:val="0"/>
        <w:spacing w:beforeLines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i) až l) dlhodobý finančný majetok za bežné účtovné obdobie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186"/>
        <w:gridCol w:w="880"/>
        <w:gridCol w:w="880"/>
        <w:gridCol w:w="880"/>
        <w:gridCol w:w="880"/>
        <w:gridCol w:w="880"/>
        <w:gridCol w:w="880"/>
        <w:gridCol w:w="880"/>
        <w:gridCol w:w="880"/>
        <w:gridCol w:w="1017"/>
      </w:tblGrid>
      <w:tr w:rsidR="0009463D" w:rsidRPr="003F477D">
        <w:trPr>
          <w:trHeight w:val="277"/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9463D" w:rsidRPr="003F477D">
        <w:trPr>
          <w:trHeight w:val="1393"/>
          <w:jc w:val="center"/>
        </w:trPr>
        <w:tc>
          <w:tcPr>
            <w:tcW w:w="1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Podielové </w:t>
            </w:r>
            <w:r w:rsidRPr="00A82361">
              <w:rPr>
                <w:sz w:val="16"/>
                <w:szCs w:val="16"/>
              </w:rPr>
              <w:br/>
              <w:t xml:space="preserve">CP a podiely </w:t>
            </w:r>
            <w:r w:rsidRPr="00A82361">
              <w:rPr>
                <w:sz w:val="16"/>
                <w:szCs w:val="16"/>
              </w:rPr>
              <w:br/>
              <w:t>v spoločnosti s podstatným vplyvom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E33704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3F477D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Pôžičky ÚJ </w:t>
            </w:r>
            <w:r w:rsidRPr="00A82361">
              <w:rPr>
                <w:sz w:val="16"/>
                <w:szCs w:val="16"/>
              </w:rPr>
              <w:br/>
              <w:t>v kons. celku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Ostatný DFM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3F477D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E33704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Obstarávaný </w:t>
            </w:r>
            <w:r w:rsidRPr="00A82361">
              <w:rPr>
                <w:sz w:val="16"/>
                <w:szCs w:val="16"/>
              </w:rPr>
              <w:br/>
              <w:t>DFM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E33704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Poskytnuté preddavky na </w:t>
            </w:r>
          </w:p>
          <w:p w:rsidR="0009463D" w:rsidRPr="00A82361" w:rsidRDefault="0009463D" w:rsidP="00E33704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DFM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Spolu</w:t>
            </w:r>
          </w:p>
        </w:tc>
      </w:tr>
      <w:tr w:rsidR="0009463D" w:rsidRPr="003F477D">
        <w:trPr>
          <w:trHeight w:val="195"/>
          <w:jc w:val="center"/>
        </w:trPr>
        <w:tc>
          <w:tcPr>
            <w:tcW w:w="1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i</w:t>
            </w:r>
          </w:p>
        </w:tc>
        <w:tc>
          <w:tcPr>
            <w:tcW w:w="10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j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Prvotné ocenenie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51466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51466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</w:tr>
      <w:tr w:rsidR="0009463D" w:rsidRPr="003F477D">
        <w:trPr>
          <w:trHeight w:val="278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128000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128000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Opravné položky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</w:t>
            </w:r>
          </w:p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</w:tr>
      <w:tr w:rsidR="0009463D" w:rsidRPr="003F477D">
        <w:trPr>
          <w:trHeight w:val="278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Účtovná hodnota 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 </w:t>
            </w:r>
          </w:p>
          <w:p w:rsidR="0009463D" w:rsidRPr="00A82361" w:rsidRDefault="000946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</w:tr>
      <w:tr w:rsidR="0009463D" w:rsidRPr="003F477D">
        <w:trPr>
          <w:trHeight w:val="290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128000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128000</w:t>
            </w:r>
          </w:p>
        </w:tc>
      </w:tr>
    </w:tbl>
    <w:p w:rsidR="0009463D" w:rsidRPr="00BF421A" w:rsidRDefault="0009463D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186"/>
        <w:gridCol w:w="880"/>
        <w:gridCol w:w="880"/>
        <w:gridCol w:w="880"/>
        <w:gridCol w:w="880"/>
        <w:gridCol w:w="880"/>
        <w:gridCol w:w="880"/>
        <w:gridCol w:w="880"/>
        <w:gridCol w:w="880"/>
        <w:gridCol w:w="1017"/>
      </w:tblGrid>
      <w:tr w:rsidR="0009463D" w:rsidRPr="003F477D">
        <w:trPr>
          <w:trHeight w:val="277"/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9463D" w:rsidRPr="003F477D">
        <w:trPr>
          <w:trHeight w:val="1393"/>
          <w:jc w:val="center"/>
        </w:trPr>
        <w:tc>
          <w:tcPr>
            <w:tcW w:w="1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Podielové </w:t>
            </w:r>
            <w:r w:rsidRPr="00A82361">
              <w:rPr>
                <w:sz w:val="16"/>
                <w:szCs w:val="16"/>
              </w:rPr>
              <w:br/>
              <w:t xml:space="preserve">CP a podiely </w:t>
            </w:r>
            <w:r w:rsidRPr="00A82361">
              <w:rPr>
                <w:sz w:val="16"/>
                <w:szCs w:val="16"/>
              </w:rPr>
              <w:br/>
              <w:t>v spoločnosti s podstatným vplyvom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3F477D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Pôžičky ÚJ </w:t>
            </w:r>
            <w:r w:rsidRPr="00A82361">
              <w:rPr>
                <w:sz w:val="16"/>
                <w:szCs w:val="16"/>
              </w:rPr>
              <w:br/>
              <w:t>v kons. celku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Ostatný DFM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3F477D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Obstarávaný </w:t>
            </w:r>
            <w:r w:rsidRPr="00A82361">
              <w:rPr>
                <w:sz w:val="16"/>
                <w:szCs w:val="16"/>
              </w:rPr>
              <w:br/>
              <w:t>DFM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Poskytnuté preddavky na </w:t>
            </w:r>
          </w:p>
          <w:p w:rsidR="0009463D" w:rsidRPr="00A82361" w:rsidRDefault="0009463D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DFM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Spolu</w:t>
            </w:r>
          </w:p>
        </w:tc>
      </w:tr>
      <w:tr w:rsidR="0009463D" w:rsidRPr="003F477D">
        <w:trPr>
          <w:trHeight w:val="195"/>
          <w:jc w:val="center"/>
        </w:trPr>
        <w:tc>
          <w:tcPr>
            <w:tcW w:w="1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i</w:t>
            </w:r>
          </w:p>
        </w:tc>
        <w:tc>
          <w:tcPr>
            <w:tcW w:w="10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63D" w:rsidRPr="00A82361" w:rsidRDefault="0009463D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j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Prvotné ocenenie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</w:tr>
      <w:tr w:rsidR="0009463D" w:rsidRPr="003F477D">
        <w:trPr>
          <w:trHeight w:val="278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Opravné položky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</w:t>
            </w:r>
          </w:p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09463D" w:rsidRPr="003F477D">
        <w:trPr>
          <w:trHeight w:val="340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6"/>
                <w:szCs w:val="16"/>
              </w:rPr>
            </w:pPr>
          </w:p>
        </w:tc>
      </w:tr>
      <w:tr w:rsidR="0009463D" w:rsidRPr="003F477D">
        <w:trPr>
          <w:trHeight w:val="278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Účtovná hodnota </w:t>
            </w:r>
          </w:p>
        </w:tc>
      </w:tr>
      <w:tr w:rsidR="0009463D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 </w:t>
            </w:r>
          </w:p>
          <w:p w:rsidR="0009463D" w:rsidRPr="00A82361" w:rsidRDefault="000946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</w:tr>
      <w:tr w:rsidR="0009463D" w:rsidRPr="003F477D">
        <w:trPr>
          <w:trHeight w:val="290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</w:tr>
    </w:tbl>
    <w:p w:rsidR="0009463D" w:rsidRPr="00BF421A" w:rsidRDefault="0009463D" w:rsidP="007B347D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o poskytnutých dlhodobých pôžičkách </w:t>
      </w:r>
    </w:p>
    <w:p w:rsidR="0009463D" w:rsidRDefault="0009463D">
      <w:pPr>
        <w:pStyle w:val="Default"/>
        <w:spacing w:before="14" w:after="2"/>
      </w:pP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Pôžička bola poskytnutá spriaznenej UJ  Ing.Jozef Švantner - SLOS, kde je jediným spoločníkom konateľ rovnako ako v UJ, pre ktorú je zostavovaná táto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9463D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</w:t>
            </w:r>
            <w:r w:rsidRPr="00A82361">
              <w:rPr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</w:t>
            </w:r>
            <w:r w:rsidRPr="00A82361">
              <w:rPr>
                <w:sz w:val="18"/>
                <w:szCs w:val="18"/>
              </w:rPr>
              <w:br/>
              <w:t>na konci účtovného obdobia</w:t>
            </w:r>
          </w:p>
        </w:tc>
      </w:tr>
      <w:tr w:rsidR="0009463D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9463D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9463D" w:rsidRPr="00A82361" w:rsidRDefault="0009463D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9463D" w:rsidRPr="00A82361" w:rsidRDefault="0009463D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179466</w:t>
            </w:r>
          </w:p>
        </w:tc>
        <w:tc>
          <w:tcPr>
            <w:tcW w:w="1140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51466</w:t>
            </w:r>
          </w:p>
        </w:tc>
        <w:tc>
          <w:tcPr>
            <w:tcW w:w="1523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128000</w:t>
            </w:r>
          </w:p>
        </w:tc>
      </w:tr>
      <w:tr w:rsidR="0009463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179466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51466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128000</w:t>
            </w:r>
          </w:p>
        </w:tc>
      </w:tr>
    </w:tbl>
    <w:p w:rsidR="0009463D" w:rsidRPr="00BF421A" w:rsidRDefault="0009463D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9463D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09463D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09463D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2719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3253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5972</w:t>
            </w:r>
          </w:p>
        </w:tc>
      </w:tr>
      <w:tr w:rsidR="0009463D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300</w:t>
            </w:r>
          </w:p>
        </w:tc>
      </w:tr>
      <w:tr w:rsidR="0009463D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2869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3403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6272</w:t>
            </w:r>
          </w:p>
        </w:tc>
      </w:tr>
    </w:tbl>
    <w:p w:rsidR="0009463D" w:rsidRPr="00BF421A" w:rsidRDefault="0009463D" w:rsidP="00717A23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9463D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09463D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15788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15788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9463D" w:rsidRPr="00A82361" w:rsidRDefault="0009463D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15788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15788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35133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139940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175073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9463D" w:rsidRPr="00A82361" w:rsidRDefault="0009463D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5670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5670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40822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139940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180762</w:t>
            </w:r>
          </w:p>
        </w:tc>
      </w:tr>
    </w:tbl>
    <w:p w:rsidR="0009463D" w:rsidRPr="00BF421A" w:rsidRDefault="0009463D" w:rsidP="00717A23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  <w:lang w:val="en-US"/>
        </w:rPr>
        <w:t xml:space="preserve"> </w:t>
      </w:r>
      <w:r w:rsidRPr="00BF421A">
        <w:rPr>
          <w:b/>
          <w:bCs/>
          <w:sz w:val="20"/>
          <w:szCs w:val="20"/>
        </w:rPr>
        <w:t>v) odložená daňová pohľadávka, opis jej vzniku</w:t>
      </w:r>
    </w:p>
    <w:p w:rsidR="0009463D" w:rsidRPr="00BF421A" w:rsidRDefault="0009463D" w:rsidP="00717A23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9463D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32878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15638</w:t>
            </w:r>
          </w:p>
        </w:tc>
      </w:tr>
      <w:tr w:rsidR="0009463D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9463D" w:rsidRPr="00A82361" w:rsidRDefault="0009463D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1065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336</w:t>
            </w:r>
          </w:p>
        </w:tc>
      </w:tr>
      <w:tr w:rsidR="0009463D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9463D" w:rsidRPr="00A82361" w:rsidRDefault="0009463D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15974</w:t>
            </w:r>
          </w:p>
        </w:tc>
      </w:tr>
    </w:tbl>
    <w:p w:rsidR="0009463D" w:rsidRDefault="0009463D" w:rsidP="007806B3">
      <w:pPr>
        <w:pStyle w:val="Default"/>
        <w:spacing w:before="60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5200A1">
        <w:rPr>
          <w:b/>
          <w:bCs/>
          <w:sz w:val="20"/>
          <w:szCs w:val="20"/>
        </w:rPr>
        <w:t xml:space="preserve">zd) informácie o významných položkách časového rozlíšenia nákladov budúcich období </w:t>
      </w:r>
      <w:r>
        <w:rPr>
          <w:b/>
          <w:bCs/>
          <w:sz w:val="20"/>
          <w:szCs w:val="20"/>
        </w:rPr>
        <w:t>a</w:t>
      </w:r>
      <w:r w:rsidRPr="005200A1">
        <w:rPr>
          <w:b/>
          <w:bCs/>
          <w:sz w:val="20"/>
          <w:szCs w:val="20"/>
        </w:rPr>
        <w:t> príjmov budúcich období</w:t>
      </w:r>
      <w:r w:rsidRPr="00BF421A">
        <w:rPr>
          <w:sz w:val="20"/>
          <w:szCs w:val="20"/>
        </w:rPr>
        <w:t xml:space="preserve"> </w:t>
      </w:r>
      <w:r w:rsidRPr="003C6FBF">
        <w:rPr>
          <w:b/>
          <w:bCs/>
          <w:sz w:val="20"/>
          <w:szCs w:val="20"/>
        </w:rPr>
        <w:t>– TABUĽKA</w:t>
      </w:r>
    </w:p>
    <w:p w:rsidR="0009463D" w:rsidRDefault="0009463D">
      <w:pPr>
        <w:pStyle w:val="Default"/>
        <w:spacing w:before="14" w:after="2"/>
        <w:rPr>
          <w:sz w:val="20"/>
          <w:szCs w:val="20"/>
        </w:rPr>
      </w:pP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09463D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ZHAGA prístp do DB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1377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1857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09463D" w:rsidRDefault="0009463D" w:rsidP="003C6FBF">
      <w:pPr>
        <w:pStyle w:val="Default"/>
        <w:rPr>
          <w:b/>
          <w:bCs/>
          <w:sz w:val="20"/>
          <w:szCs w:val="20"/>
        </w:rPr>
      </w:pPr>
    </w:p>
    <w:p w:rsidR="0009463D" w:rsidRPr="00AD0049" w:rsidRDefault="0009463D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09463D" w:rsidRDefault="0009463D">
      <w:pPr>
        <w:pStyle w:val="Default"/>
        <w:spacing w:before="14" w:after="2"/>
        <w:rPr>
          <w:sz w:val="20"/>
          <w:szCs w:val="20"/>
        </w:rPr>
      </w:pPr>
    </w:p>
    <w:p w:rsidR="0009463D" w:rsidRPr="00BF421A" w:rsidRDefault="0009463D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Tieto informácie sú uvedené v prehľadnej tabuľke v oddieli P .</w:t>
      </w:r>
    </w:p>
    <w:p w:rsidR="0009463D" w:rsidRPr="00BF421A" w:rsidRDefault="0009463D" w:rsidP="002A2D5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smartTag w:uri="urn:schemas-microsoft-com:office:smarttags" w:element="metricconverter">
        <w:smartTagPr>
          <w:attr w:name="ProductID" w:val="3 a"/>
        </w:smartTagPr>
        <w:r>
          <w:rPr>
            <w:rFonts w:ascii="Arial" w:hAnsi="Arial" w:cs="Arial"/>
            <w:sz w:val="20"/>
            <w:szCs w:val="20"/>
          </w:rPr>
          <w:t>3 a</w:t>
        </w:r>
      </w:smartTag>
      <w:r>
        <w:rPr>
          <w:rFonts w:ascii="Arial" w:hAnsi="Arial" w:cs="Arial"/>
          <w:sz w:val="20"/>
          <w:szCs w:val="20"/>
        </w:rPr>
        <w:t xml:space="preserve">)  o rozdelení účtovného zisku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9463D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26126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26126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26126</w:t>
            </w:r>
          </w:p>
        </w:tc>
      </w:tr>
    </w:tbl>
    <w:p w:rsidR="0009463D" w:rsidRPr="00BF421A" w:rsidRDefault="0009463D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p w:rsidR="0009463D" w:rsidRDefault="0009463D">
      <w:pPr>
        <w:pStyle w:val="Default"/>
        <w:spacing w:before="14" w:after="2"/>
        <w:rPr>
          <w:sz w:val="20"/>
          <w:szCs w:val="20"/>
        </w:rPr>
      </w:pP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09463D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09463D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09463D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09463D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3824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2407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1417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2016</w:t>
            </w: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Rezerva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2407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1459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2407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1459</w:t>
            </w: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Rezerva na reklamovaný tovar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1417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557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1417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557</w:t>
            </w: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09463D" w:rsidRPr="00BF421A" w:rsidRDefault="0009463D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09463D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09463D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09463D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3824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3824</w:t>
            </w: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2407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2407</w:t>
            </w: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Rezerva na reklamácie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1417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1417</w:t>
            </w: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09463D" w:rsidRPr="00BF421A" w:rsidRDefault="0009463D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p w:rsidR="0009463D" w:rsidRDefault="0009463D">
      <w:pPr>
        <w:pStyle w:val="Default"/>
        <w:spacing w:before="14" w:after="2"/>
        <w:rPr>
          <w:sz w:val="20"/>
          <w:szCs w:val="20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9463D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7608</w:t>
            </w:r>
          </w:p>
        </w:tc>
      </w:tr>
      <w:tr w:rsidR="0009463D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662160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725781</w:t>
            </w:r>
          </w:p>
        </w:tc>
      </w:tr>
      <w:tr w:rsidR="0009463D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146570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173589</w:t>
            </w:r>
          </w:p>
        </w:tc>
      </w:tr>
    </w:tbl>
    <w:p w:rsidR="0009463D" w:rsidRPr="00BF421A" w:rsidRDefault="0009463D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9463D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387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580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801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858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330</w:t>
            </w:r>
          </w:p>
        </w:tc>
      </w:tr>
    </w:tbl>
    <w:p w:rsidR="0009463D" w:rsidRPr="00BF421A" w:rsidRDefault="0009463D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Budova Chalet Jasná predaná, úver splatený 02.11.2020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9463D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09463D" w:rsidRPr="00024A5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9463D" w:rsidRPr="00024A55" w:rsidRDefault="0009463D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09463D" w:rsidRPr="00024A55" w:rsidRDefault="0009463D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463D" w:rsidRPr="00024A55" w:rsidRDefault="0009463D" w:rsidP="00EA41E2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024A55" w:rsidRDefault="0009463D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9463D" w:rsidRPr="00024A55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9463D" w:rsidRPr="00024A55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Jasná Chalet 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1M+3,10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31.12.2026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9463D" w:rsidRPr="00024A55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1M-3,10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30.08.2020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09463D" w:rsidRPr="00BF421A" w:rsidRDefault="0009463D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Krátkodobá pôžička voči firme 12345,s.r.o. 100% splatená 31.12.2020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9463D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09463D" w:rsidRPr="00024A55" w:rsidRDefault="0009463D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9463D" w:rsidRPr="00024A55" w:rsidRDefault="0009463D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09463D" w:rsidRPr="00024A55" w:rsidRDefault="0009463D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463D" w:rsidRPr="00024A55" w:rsidRDefault="0009463D" w:rsidP="00DC066D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024A55" w:rsidRDefault="0009463D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024A55" w:rsidRDefault="0009463D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9463D" w:rsidRPr="00024A55" w:rsidRDefault="0009463D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9463D" w:rsidRPr="00024A55" w:rsidRDefault="0009463D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9463D" w:rsidRPr="00024A55" w:rsidRDefault="0009463D" w:rsidP="005D6688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12345 sro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21.06.2020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12000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12000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12345 sro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01.09.2020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11001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11001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12345 sro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01.10.2020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10001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10001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9463D" w:rsidRPr="00024A55" w:rsidRDefault="0009463D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09463D" w:rsidRPr="00BF421A" w:rsidRDefault="0009463D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09463D" w:rsidRPr="00BF421A" w:rsidRDefault="0009463D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m) o majetku prenajatom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9463D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Názov</w:t>
            </w:r>
            <w:r w:rsidRPr="008B7F7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8B7F7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8B7F75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</w:tr>
      <w:tr w:rsidR="0009463D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8B7F75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</w:tr>
      <w:tr w:rsidR="0009463D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g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4155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7277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4025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11433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293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186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423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478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8B7F75" w:rsidRDefault="0009463D" w:rsidP="009463F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7F7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4448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7463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4448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11911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09463D" w:rsidRPr="00AD0049" w:rsidRDefault="0009463D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09463D" w:rsidRDefault="0009463D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p w:rsidR="0009463D" w:rsidRDefault="0009463D">
      <w:pPr>
        <w:pStyle w:val="Default"/>
        <w:spacing w:before="14" w:after="2"/>
        <w:rPr>
          <w:sz w:val="20"/>
          <w:szCs w:val="20"/>
        </w:rPr>
      </w:pP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9463D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39881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644965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1296884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1091566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287600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28084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1336765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1764615</w:t>
            </w:r>
          </w:p>
        </w:tc>
      </w:tr>
    </w:tbl>
    <w:p w:rsidR="0009463D" w:rsidRPr="00BF421A" w:rsidRDefault="0009463D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09463D" w:rsidRDefault="0009463D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d) opis a suma ostatných významných položiek výnosov z hospodárskej činnosti</w:t>
      </w:r>
      <w:r>
        <w:rPr>
          <w:b/>
          <w:bCs/>
          <w:sz w:val="20"/>
          <w:szCs w:val="20"/>
        </w:rPr>
        <w:t xml:space="preserve"> –TABUĽKA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09463D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predaj majetku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260000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vyradenie úrokov z omeškania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dotácia na mzdy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27314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22163</w:t>
            </w:r>
          </w:p>
        </w:tc>
      </w:tr>
      <w:tr w:rsidR="0009463D" w:rsidRPr="003F477D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dotácia kreatív.voucher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9463D" w:rsidRPr="00BF421A" w:rsidRDefault="0009463D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09463D" w:rsidRPr="00BF421A" w:rsidRDefault="0009463D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09463D" w:rsidRPr="00AD0049" w:rsidRDefault="0009463D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09463D" w:rsidRDefault="0009463D" w:rsidP="002A2D54"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opis a suma významných položiek nákladov za poskytnuté služby 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09463D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za poskytnuté služby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subdodávky elektroinšt.prác,GANT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51938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128760</w:t>
            </w:r>
          </w:p>
        </w:tc>
      </w:tr>
      <w:tr w:rsidR="0009463D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účtovné, právne,BOZP,PO,siete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27705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27265</w:t>
            </w:r>
          </w:p>
        </w:tc>
      </w:tr>
      <w:tr w:rsidR="0009463D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reklama,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931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1133</w:t>
            </w:r>
          </w:p>
        </w:tc>
      </w:tr>
      <w:tr w:rsidR="0009463D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nájom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94799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96616</w:t>
            </w:r>
          </w:p>
        </w:tc>
      </w:tr>
      <w:tr w:rsidR="0009463D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recyklačné, ostatné služby,expedičné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12207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22233</w:t>
            </w:r>
          </w:p>
        </w:tc>
      </w:tr>
    </w:tbl>
    <w:p w:rsidR="0009463D" w:rsidRPr="00BF421A" w:rsidRDefault="0009463D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09463D" w:rsidRPr="00EB4DFE" w:rsidRDefault="0009463D" w:rsidP="002A2D54">
      <w:pPr>
        <w:pStyle w:val="Default"/>
        <w:spacing w:before="120" w:after="1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b) opis a suma významných položiek ostatných nákladov z hospodárskej činnosti, 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Položky ostatných prevádzkových nákladov sú nevyznamného charakteru. Celková suma je 3003, z čoho 2924 je poistenie.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09463D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</w:t>
            </w:r>
            <w:r>
              <w:rPr>
                <w:b w:val="0"/>
                <w:bCs w:val="0"/>
                <w:sz w:val="20"/>
                <w:szCs w:val="20"/>
              </w:rPr>
              <w:t>z hospodárskej činnosti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09463D" w:rsidRPr="00BF421A" w:rsidRDefault="0009463D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09463D" w:rsidRPr="00BF421A" w:rsidRDefault="0009463D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09463D" w:rsidRPr="00AD0049" w:rsidRDefault="0009463D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09463D" w:rsidRPr="00BF421A" w:rsidRDefault="0009463D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9463D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09463D" w:rsidRPr="00A82361" w:rsidRDefault="0009463D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09463D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48877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39248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10264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8242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34781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7304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37436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7862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20368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-4277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10998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-2310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9463D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-672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63227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13291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62726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13122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13291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13122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 w:rsidR="0009463D" w:rsidRPr="00AD0049" w:rsidRDefault="0009463D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N. Informácia o ekonomických vzťahoch účtovnej jednotky a spriaznených osôb 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Spriaznené osoby sú 2: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12345, s.r.o.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Ing. Jozef Švantner - SLOS</w:t>
      </w:r>
    </w:p>
    <w:p w:rsidR="0009463D" w:rsidRPr="00BF421A" w:rsidRDefault="0009463D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Zoznam obchodov, ktoré sa uskutočnili medzi účtovnou jednotkou a spriaznenými osobami uvedenými v časti L. 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 xml:space="preserve">Zoznam obchodov </w:t>
      </w:r>
    </w:p>
    <w:p w:rsidR="0009463D" w:rsidRDefault="0009463D">
      <w:pPr>
        <w:pStyle w:val="Default"/>
        <w:spacing w:before="14" w:after="2"/>
        <w:rPr>
          <w:sz w:val="20"/>
          <w:szCs w:val="20"/>
        </w:rPr>
      </w:pP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Ing.Jozef Švantner - SLOS: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- nákup tovaru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- nájom vozidiel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- nákup práce chránenej dielne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- predaj tovaru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- poskytnuté pôžičky</w:t>
      </w:r>
    </w:p>
    <w:p w:rsidR="0009463D" w:rsidRDefault="0009463D">
      <w:pPr>
        <w:pStyle w:val="Default"/>
        <w:spacing w:before="14" w:after="2"/>
        <w:rPr>
          <w:sz w:val="20"/>
          <w:szCs w:val="20"/>
        </w:rPr>
      </w:pP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12345, s.r.o.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- prijaté pôžičky</w:t>
      </w:r>
    </w:p>
    <w:p w:rsidR="0009463D" w:rsidRDefault="0009463D">
      <w:pPr>
        <w:pStyle w:val="Default"/>
        <w:spacing w:before="14" w:after="2"/>
        <w:rPr>
          <w:sz w:val="20"/>
          <w:szCs w:val="20"/>
        </w:rPr>
      </w:pP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Ing.Jozef Švantner - súkromná osoba</w:t>
      </w:r>
    </w:p>
    <w:p w:rsidR="0009463D" w:rsidRDefault="0009463D">
      <w:pPr>
        <w:pStyle w:val="Default"/>
        <w:spacing w:before="14" w:after="2"/>
      </w:pPr>
      <w:r>
        <w:rPr>
          <w:sz w:val="20"/>
          <w:szCs w:val="20"/>
        </w:rPr>
        <w:t>- prenájom priestorov.</w:t>
      </w:r>
    </w:p>
    <w:p w:rsidR="0009463D" w:rsidRDefault="0009463D">
      <w:pPr>
        <w:pStyle w:val="Default"/>
        <w:spacing w:before="14" w:after="2"/>
        <w:rPr>
          <w:sz w:val="20"/>
          <w:szCs w:val="20"/>
        </w:rPr>
      </w:pPr>
    </w:p>
    <w:p w:rsidR="0009463D" w:rsidRDefault="0009463D">
      <w:pPr>
        <w:pStyle w:val="Default"/>
        <w:spacing w:before="14" w:after="2"/>
        <w:rPr>
          <w:sz w:val="20"/>
          <w:szCs w:val="20"/>
        </w:rPr>
      </w:pPr>
    </w:p>
    <w:p w:rsidR="0009463D" w:rsidRPr="00AD0049" w:rsidRDefault="0009463D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9463D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09463D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9463D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6971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697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168662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194788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35538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35538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9463D" w:rsidRPr="00BF421A" w:rsidRDefault="0009463D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9463D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9463D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6971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63D" w:rsidRPr="00A82361" w:rsidRDefault="0009463D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697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108092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60582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168662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60582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60582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26126</w:t>
            </w:r>
          </w:p>
        </w:tc>
      </w:tr>
      <w:tr w:rsidR="0009463D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9463D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63D" w:rsidRPr="00A82361" w:rsidRDefault="0009463D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09463D" w:rsidRDefault="0009463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9463D" w:rsidRDefault="0009463D"/>
    <w:sectPr w:rsidR="0009463D" w:rsidSect="009546EC">
      <w:headerReference w:type="default" r:id="rId9"/>
      <w:footerReference w:type="default" r:id="rId10"/>
      <w:pgSz w:w="11906" w:h="16838"/>
      <w:pgMar w:top="1079" w:right="1417" w:bottom="899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63D" w:rsidRDefault="0009463D" w:rsidP="00107589">
      <w:pPr>
        <w:spacing w:after="0" w:line="240" w:lineRule="auto"/>
      </w:pPr>
      <w:r>
        <w:separator/>
      </w:r>
    </w:p>
  </w:endnote>
  <w:endnote w:type="continuationSeparator" w:id="0">
    <w:p w:rsidR="0009463D" w:rsidRDefault="000946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63D" w:rsidRPr="003D38D7" w:rsidRDefault="0009463D" w:rsidP="00AF32CC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2</w:t>
      </w:r>
    </w:fldSimple>
  </w:p>
  <w:p w:rsidR="0009463D" w:rsidRDefault="000946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63D" w:rsidRDefault="0009463D" w:rsidP="00107589">
      <w:pPr>
        <w:spacing w:after="0" w:line="240" w:lineRule="auto"/>
      </w:pPr>
      <w:r>
        <w:separator/>
      </w:r>
    </w:p>
  </w:footnote>
  <w:footnote w:type="continuationSeparator" w:id="0">
    <w:p w:rsidR="0009463D" w:rsidRDefault="000946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642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9463D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09463D" w:rsidRDefault="0009463D">
          <w:pPr>
            <w:spacing w:after="2"/>
          </w:pPr>
          <w: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09463D" w:rsidRDefault="0009463D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09463D" w:rsidRDefault="0009463D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09463D" w:rsidRDefault="0009463D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09463D" w:rsidRDefault="0009463D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09463D" w:rsidRDefault="0009463D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09463D" w:rsidRDefault="0009463D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09463D" w:rsidRDefault="0009463D">
          <w:pPr>
            <w:spacing w:after="2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09463D" w:rsidRDefault="0009463D">
          <w:pPr>
            <w:spacing w:after="2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09463D" w:rsidRDefault="0009463D">
          <w:pPr>
            <w:spacing w:after="2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09463D" w:rsidRDefault="0009463D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09463D" w:rsidRDefault="0009463D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09463D" w:rsidRDefault="0009463D">
          <w:pPr>
            <w:spacing w:after="2"/>
          </w:pPr>
          <w:r>
            <w:t>3</w:t>
          </w:r>
        </w:p>
      </w:tc>
    </w:tr>
  </w:tbl>
  <w:p w:rsidR="0009463D" w:rsidRDefault="000946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A9ED4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CC42A4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E346EF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558134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CF8AD1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990E4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88ED4A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5D4D59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A72060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BCED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ECC814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0CE5A5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63CD49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CEA11E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6C23BF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1E01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ADC98A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70EB73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B8C91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A84F5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2602AB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03E40B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9AEC5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ACE79F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1BA3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463D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0A34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51C6D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194A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373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2E49"/>
    <w:rsid w:val="004A3783"/>
    <w:rsid w:val="004A5A13"/>
    <w:rsid w:val="004A6143"/>
    <w:rsid w:val="004A6BBF"/>
    <w:rsid w:val="004B026C"/>
    <w:rsid w:val="004B02E6"/>
    <w:rsid w:val="004B0AA8"/>
    <w:rsid w:val="004C2023"/>
    <w:rsid w:val="004C604B"/>
    <w:rsid w:val="004C6614"/>
    <w:rsid w:val="004D0F7B"/>
    <w:rsid w:val="004D3431"/>
    <w:rsid w:val="004E3C1A"/>
    <w:rsid w:val="004F1346"/>
    <w:rsid w:val="004F2B3F"/>
    <w:rsid w:val="004F6B07"/>
    <w:rsid w:val="005115B2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112E3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41AA"/>
    <w:rsid w:val="008470EF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2C2A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43D"/>
    <w:rsid w:val="00951D28"/>
    <w:rsid w:val="009539B0"/>
    <w:rsid w:val="00954047"/>
    <w:rsid w:val="009546EC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4882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071B0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160D"/>
    <w:rsid w:val="00BB3028"/>
    <w:rsid w:val="00BB5900"/>
    <w:rsid w:val="00BC0253"/>
    <w:rsid w:val="00BD3902"/>
    <w:rsid w:val="00BD64EE"/>
    <w:rsid w:val="00BE0C23"/>
    <w:rsid w:val="00BE22A6"/>
    <w:rsid w:val="00BE4DE0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0D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37A2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0CDF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4E2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2FD5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2355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A5F67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A5F67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locked/>
    <w:rsid w:val="00AF32CC"/>
    <w:rPr>
      <w:rFonts w:cs="Times New Roman"/>
    </w:rPr>
  </w:style>
  <w:style w:type="character" w:customStyle="1" w:styleId="PtaChar">
    <w:name w:val="Päta Char"/>
    <w:basedOn w:val="DefaultParagraphFont"/>
    <w:uiPriority w:val="99"/>
    <w:locked/>
    <w:rsid w:val="00AF32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71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313</TotalTime>
  <Pages>18</Pages>
  <Words>3182</Words>
  <Characters>18138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evav</cp:lastModifiedBy>
  <cp:revision>67</cp:revision>
  <cp:lastPrinted>2013-12-05T12:47:00Z</cp:lastPrinted>
  <dcterms:created xsi:type="dcterms:W3CDTF">2016-02-05T15:29:00Z</dcterms:created>
  <dcterms:modified xsi:type="dcterms:W3CDTF">2021-03-30T07:31:00Z</dcterms:modified>
</cp:coreProperties>
</file>