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E8887" w14:textId="77777777" w:rsidR="00CB0656" w:rsidRDefault="00FE0275" w:rsidP="00FE0275">
      <w:pPr>
        <w:jc w:val="center"/>
        <w:rPr>
          <w:rFonts w:ascii="Times New Roman" w:hAnsi="Times New Roman"/>
          <w:b/>
          <w:i w:val="0"/>
          <w:sz w:val="32"/>
          <w:szCs w:val="32"/>
          <w:u w:val="single"/>
        </w:rPr>
      </w:pPr>
      <w:r w:rsidRPr="00FE0275">
        <w:rPr>
          <w:rFonts w:ascii="Times New Roman" w:hAnsi="Times New Roman"/>
          <w:b/>
          <w:i w:val="0"/>
          <w:sz w:val="32"/>
          <w:szCs w:val="32"/>
          <w:u w:val="single"/>
        </w:rPr>
        <w:t xml:space="preserve">BEST IN SR </w:t>
      </w:r>
      <w:proofErr w:type="spellStart"/>
      <w:r w:rsidRPr="00FE0275">
        <w:rPr>
          <w:rFonts w:ascii="Times New Roman" w:hAnsi="Times New Roman"/>
          <w:b/>
          <w:i w:val="0"/>
          <w:sz w:val="32"/>
          <w:szCs w:val="32"/>
          <w:u w:val="single"/>
        </w:rPr>
        <w:t>s.r.o</w:t>
      </w:r>
      <w:proofErr w:type="spellEnd"/>
      <w:r w:rsidRPr="00FE0275">
        <w:rPr>
          <w:rFonts w:ascii="Times New Roman" w:hAnsi="Times New Roman"/>
          <w:b/>
          <w:i w:val="0"/>
          <w:sz w:val="32"/>
          <w:szCs w:val="32"/>
          <w:u w:val="single"/>
        </w:rPr>
        <w:t>.,</w:t>
      </w:r>
    </w:p>
    <w:p w14:paraId="47D845A9" w14:textId="77777777" w:rsidR="00FE0275" w:rsidRDefault="00FE0275" w:rsidP="00FE0275">
      <w:pPr>
        <w:jc w:val="center"/>
        <w:rPr>
          <w:rFonts w:ascii="Times New Roman" w:hAnsi="Times New Roman"/>
          <w:i w:val="0"/>
          <w:sz w:val="28"/>
          <w:szCs w:val="28"/>
        </w:rPr>
      </w:pPr>
      <w:r w:rsidRPr="00FE0275">
        <w:rPr>
          <w:rFonts w:ascii="Times New Roman" w:hAnsi="Times New Roman"/>
          <w:i w:val="0"/>
          <w:sz w:val="28"/>
          <w:szCs w:val="28"/>
        </w:rPr>
        <w:t>956 05 Nitrianska Blatnica 327, DIČ 2023682958</w:t>
      </w:r>
    </w:p>
    <w:p w14:paraId="4EF53B16" w14:textId="77777777" w:rsidR="00FE0275" w:rsidRDefault="00FE0275" w:rsidP="00FE0275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30E89AE7" w14:textId="77777777" w:rsidR="00FE0275" w:rsidRDefault="00FE0275" w:rsidP="00FE0275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668B5693" w14:textId="77777777" w:rsidR="00FE0275" w:rsidRDefault="00FE0275" w:rsidP="00FE0275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0A852A42" w14:textId="77777777" w:rsidR="00FE0275" w:rsidRDefault="00FE0275" w:rsidP="00FE0275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31B2EC30" w14:textId="77777777" w:rsidR="00FE0275" w:rsidRDefault="00FE0275" w:rsidP="00FE0275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381BA87B" w14:textId="77777777" w:rsidR="00FE0275" w:rsidRDefault="00FE0275" w:rsidP="00FE0275">
      <w:pPr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FE0275">
        <w:rPr>
          <w:rFonts w:ascii="Times New Roman" w:hAnsi="Times New Roman"/>
          <w:b/>
          <w:i w:val="0"/>
          <w:sz w:val="28"/>
          <w:szCs w:val="28"/>
        </w:rPr>
        <w:t>Poznámky k účtovnej závierke</w:t>
      </w:r>
    </w:p>
    <w:p w14:paraId="181B559F" w14:textId="77777777" w:rsidR="00FE0275" w:rsidRDefault="00FE0275" w:rsidP="00FE0275">
      <w:pPr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14:paraId="6BB06D8E" w14:textId="77777777" w:rsidR="00FE0275" w:rsidRDefault="00FE0275" w:rsidP="00FE0275">
      <w:pPr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14:paraId="6A67D4A6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ab/>
      </w:r>
      <w:r w:rsidRPr="00FE0275">
        <w:rPr>
          <w:rFonts w:ascii="Times New Roman" w:hAnsi="Times New Roman"/>
          <w:i w:val="0"/>
          <w:sz w:val="28"/>
          <w:szCs w:val="28"/>
        </w:rPr>
        <w:t>Nakoľko spoločnosť v roku 2020 nevykonávala žiadnu činnosť nemáme pre dané tlačivo žiadne údaje , ktoré by sme vedeli zverejniť.</w:t>
      </w:r>
    </w:p>
    <w:p w14:paraId="2C55CC15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</w:p>
    <w:p w14:paraId="72830B0E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</w:p>
    <w:p w14:paraId="284C1897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</w:p>
    <w:p w14:paraId="0A58201E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</w:p>
    <w:p w14:paraId="71D4C868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</w:p>
    <w:p w14:paraId="0B192FC0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</w:p>
    <w:p w14:paraId="604996DD" w14:textId="77777777" w:rsidR="00FE0275" w:rsidRP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Mgr. Terézia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Pátrovič</w:t>
      </w:r>
      <w:proofErr w:type="spellEnd"/>
    </w:p>
    <w:p w14:paraId="022D8C62" w14:textId="77777777" w:rsidR="00FE0275" w:rsidRPr="00FE0275" w:rsidRDefault="00FE0275" w:rsidP="00FE0275">
      <w:pPr>
        <w:jc w:val="center"/>
        <w:rPr>
          <w:rFonts w:ascii="Times New Roman" w:hAnsi="Times New Roman"/>
          <w:b/>
          <w:i w:val="0"/>
          <w:sz w:val="24"/>
          <w:szCs w:val="24"/>
          <w:u w:val="single"/>
        </w:rPr>
      </w:pPr>
    </w:p>
    <w:sectPr w:rsidR="00FE0275" w:rsidRPr="00FE0275" w:rsidSect="009929AF">
      <w:type w:val="continuous"/>
      <w:pgSz w:w="11907" w:h="16840" w:code="9"/>
      <w:pgMar w:top="1134" w:right="1134" w:bottom="1134" w:left="1134" w:header="709" w:footer="709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7A634" w14:textId="77777777" w:rsidR="00A24403" w:rsidRDefault="00A24403">
      <w:r>
        <w:separator/>
      </w:r>
    </w:p>
  </w:endnote>
  <w:endnote w:type="continuationSeparator" w:id="0">
    <w:p w14:paraId="3F7C9FAC" w14:textId="77777777" w:rsidR="00A24403" w:rsidRDefault="00A2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antGarGotItcTE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7130F" w14:textId="77777777" w:rsidR="00A24403" w:rsidRDefault="00A24403">
      <w:r>
        <w:separator/>
      </w:r>
    </w:p>
  </w:footnote>
  <w:footnote w:type="continuationSeparator" w:id="0">
    <w:p w14:paraId="2A366E4E" w14:textId="77777777" w:rsidR="00A24403" w:rsidRDefault="00A24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C73"/>
    <w:rsid w:val="00001069"/>
    <w:rsid w:val="00021473"/>
    <w:rsid w:val="000A3531"/>
    <w:rsid w:val="000C67AC"/>
    <w:rsid w:val="000F7B01"/>
    <w:rsid w:val="00103AB9"/>
    <w:rsid w:val="00113D19"/>
    <w:rsid w:val="00116B88"/>
    <w:rsid w:val="0014075F"/>
    <w:rsid w:val="0014238C"/>
    <w:rsid w:val="001424FA"/>
    <w:rsid w:val="00166B66"/>
    <w:rsid w:val="00191C45"/>
    <w:rsid w:val="001B5E75"/>
    <w:rsid w:val="001E055F"/>
    <w:rsid w:val="001F2A64"/>
    <w:rsid w:val="00210BEC"/>
    <w:rsid w:val="002170CA"/>
    <w:rsid w:val="00281F18"/>
    <w:rsid w:val="002C07B6"/>
    <w:rsid w:val="002C4434"/>
    <w:rsid w:val="002C7209"/>
    <w:rsid w:val="002F3F13"/>
    <w:rsid w:val="002F6845"/>
    <w:rsid w:val="00300C1B"/>
    <w:rsid w:val="00304ECE"/>
    <w:rsid w:val="003157E8"/>
    <w:rsid w:val="003177DC"/>
    <w:rsid w:val="003476D2"/>
    <w:rsid w:val="00350C1A"/>
    <w:rsid w:val="0036282F"/>
    <w:rsid w:val="0037345A"/>
    <w:rsid w:val="00384D4F"/>
    <w:rsid w:val="0038598A"/>
    <w:rsid w:val="003A2FFB"/>
    <w:rsid w:val="003B08CA"/>
    <w:rsid w:val="003C420D"/>
    <w:rsid w:val="003C78D0"/>
    <w:rsid w:val="003D6ECB"/>
    <w:rsid w:val="00401B7F"/>
    <w:rsid w:val="004076B8"/>
    <w:rsid w:val="0046241F"/>
    <w:rsid w:val="0047090E"/>
    <w:rsid w:val="00472DEA"/>
    <w:rsid w:val="004A1FE6"/>
    <w:rsid w:val="004B1314"/>
    <w:rsid w:val="004C7EA3"/>
    <w:rsid w:val="00520517"/>
    <w:rsid w:val="00536489"/>
    <w:rsid w:val="005713AC"/>
    <w:rsid w:val="00574AE6"/>
    <w:rsid w:val="0059233C"/>
    <w:rsid w:val="005B40E9"/>
    <w:rsid w:val="005C11A2"/>
    <w:rsid w:val="005F216A"/>
    <w:rsid w:val="00600618"/>
    <w:rsid w:val="0060199C"/>
    <w:rsid w:val="00663DFE"/>
    <w:rsid w:val="006651FB"/>
    <w:rsid w:val="00667744"/>
    <w:rsid w:val="00680FDF"/>
    <w:rsid w:val="00683A43"/>
    <w:rsid w:val="00690403"/>
    <w:rsid w:val="00694C73"/>
    <w:rsid w:val="0069689F"/>
    <w:rsid w:val="006A480F"/>
    <w:rsid w:val="006B2637"/>
    <w:rsid w:val="006B2BD4"/>
    <w:rsid w:val="006C7B2D"/>
    <w:rsid w:val="006D492C"/>
    <w:rsid w:val="006E4483"/>
    <w:rsid w:val="006F1F3C"/>
    <w:rsid w:val="006F5414"/>
    <w:rsid w:val="006F7AC9"/>
    <w:rsid w:val="00722BF1"/>
    <w:rsid w:val="007341A0"/>
    <w:rsid w:val="00746C11"/>
    <w:rsid w:val="0075267D"/>
    <w:rsid w:val="00777AFD"/>
    <w:rsid w:val="00781B0D"/>
    <w:rsid w:val="00784B8C"/>
    <w:rsid w:val="00784EB4"/>
    <w:rsid w:val="00785403"/>
    <w:rsid w:val="007A2ACA"/>
    <w:rsid w:val="007B38BA"/>
    <w:rsid w:val="007D1282"/>
    <w:rsid w:val="007D5062"/>
    <w:rsid w:val="007F4532"/>
    <w:rsid w:val="007F6971"/>
    <w:rsid w:val="00802591"/>
    <w:rsid w:val="00821870"/>
    <w:rsid w:val="00835952"/>
    <w:rsid w:val="00836368"/>
    <w:rsid w:val="00836693"/>
    <w:rsid w:val="00884916"/>
    <w:rsid w:val="008B140B"/>
    <w:rsid w:val="008C4D36"/>
    <w:rsid w:val="008E08F2"/>
    <w:rsid w:val="008E287C"/>
    <w:rsid w:val="008E44CE"/>
    <w:rsid w:val="00916B52"/>
    <w:rsid w:val="00944706"/>
    <w:rsid w:val="009812B7"/>
    <w:rsid w:val="009929AF"/>
    <w:rsid w:val="009B1021"/>
    <w:rsid w:val="009C6577"/>
    <w:rsid w:val="009D0569"/>
    <w:rsid w:val="009D4D3E"/>
    <w:rsid w:val="009E2AE7"/>
    <w:rsid w:val="009F42FD"/>
    <w:rsid w:val="009F4B46"/>
    <w:rsid w:val="00A24403"/>
    <w:rsid w:val="00A95F12"/>
    <w:rsid w:val="00AA248C"/>
    <w:rsid w:val="00AB318A"/>
    <w:rsid w:val="00AD17BB"/>
    <w:rsid w:val="00AD5602"/>
    <w:rsid w:val="00AE4188"/>
    <w:rsid w:val="00AF5274"/>
    <w:rsid w:val="00AF52AA"/>
    <w:rsid w:val="00B01308"/>
    <w:rsid w:val="00B26FF8"/>
    <w:rsid w:val="00B33F97"/>
    <w:rsid w:val="00B54206"/>
    <w:rsid w:val="00B9149A"/>
    <w:rsid w:val="00B957EA"/>
    <w:rsid w:val="00BA53C4"/>
    <w:rsid w:val="00C44768"/>
    <w:rsid w:val="00C54DCF"/>
    <w:rsid w:val="00C56E6D"/>
    <w:rsid w:val="00C57E25"/>
    <w:rsid w:val="00C60B70"/>
    <w:rsid w:val="00C84640"/>
    <w:rsid w:val="00CB0656"/>
    <w:rsid w:val="00CF6487"/>
    <w:rsid w:val="00D471D4"/>
    <w:rsid w:val="00DB613E"/>
    <w:rsid w:val="00DD4832"/>
    <w:rsid w:val="00DE45A7"/>
    <w:rsid w:val="00E153BD"/>
    <w:rsid w:val="00E262C3"/>
    <w:rsid w:val="00E265EA"/>
    <w:rsid w:val="00E36BB9"/>
    <w:rsid w:val="00E36FC4"/>
    <w:rsid w:val="00E456F6"/>
    <w:rsid w:val="00E46885"/>
    <w:rsid w:val="00E545F8"/>
    <w:rsid w:val="00E92E5D"/>
    <w:rsid w:val="00E93603"/>
    <w:rsid w:val="00E96461"/>
    <w:rsid w:val="00EC0F8C"/>
    <w:rsid w:val="00EC39CA"/>
    <w:rsid w:val="00EF74E0"/>
    <w:rsid w:val="00F03453"/>
    <w:rsid w:val="00F17BC2"/>
    <w:rsid w:val="00F24887"/>
    <w:rsid w:val="00F56DDC"/>
    <w:rsid w:val="00F616FD"/>
    <w:rsid w:val="00F66D22"/>
    <w:rsid w:val="00F867C9"/>
    <w:rsid w:val="00F9395B"/>
    <w:rsid w:val="00FE0275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198B6"/>
  <w15:docId w15:val="{F53FE78D-957B-4363-83A1-A7276449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598A"/>
    <w:rPr>
      <w:rFonts w:ascii="AvantGarGotItcTEE" w:hAnsi="AvantGarGotItcTEE"/>
      <w:i/>
      <w:spacing w:val="10"/>
      <w:lang w:eastAsia="cs-CZ"/>
    </w:rPr>
  </w:style>
  <w:style w:type="paragraph" w:styleId="Nadpis1">
    <w:name w:val="heading 1"/>
    <w:basedOn w:val="Normlny"/>
    <w:next w:val="Normlny"/>
    <w:qFormat/>
    <w:rsid w:val="0038598A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y"/>
    <w:next w:val="Normlny"/>
    <w:qFormat/>
    <w:rsid w:val="0038598A"/>
    <w:pPr>
      <w:keepNext/>
      <w:spacing w:before="240" w:after="60"/>
      <w:outlineLvl w:val="1"/>
    </w:pPr>
    <w:rPr>
      <w:b/>
      <w:sz w:val="24"/>
    </w:rPr>
  </w:style>
  <w:style w:type="paragraph" w:styleId="Nadpis5">
    <w:name w:val="heading 5"/>
    <w:basedOn w:val="Normlny"/>
    <w:next w:val="Normlny"/>
    <w:qFormat/>
    <w:rsid w:val="0038598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8598A"/>
    <w:pPr>
      <w:spacing w:before="240" w:after="60"/>
      <w:outlineLvl w:val="5"/>
    </w:pPr>
    <w:rPr>
      <w:sz w:val="22"/>
    </w:rPr>
  </w:style>
  <w:style w:type="paragraph" w:styleId="Nadpis7">
    <w:name w:val="heading 7"/>
    <w:basedOn w:val="Normlny"/>
    <w:next w:val="Normlny"/>
    <w:qFormat/>
    <w:rsid w:val="0038598A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38598A"/>
    <w:pPr>
      <w:spacing w:before="240" w:after="60"/>
      <w:outlineLvl w:val="7"/>
    </w:pPr>
  </w:style>
  <w:style w:type="paragraph" w:styleId="Nadpis9">
    <w:name w:val="heading 9"/>
    <w:basedOn w:val="Normlny"/>
    <w:next w:val="Normlny"/>
    <w:qFormat/>
    <w:rsid w:val="0038598A"/>
    <w:pPr>
      <w:spacing w:before="240" w:after="60"/>
      <w:outlineLvl w:val="8"/>
    </w:pPr>
    <w:rPr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8598A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38598A"/>
    <w:pPr>
      <w:tabs>
        <w:tab w:val="center" w:pos="4153"/>
        <w:tab w:val="right" w:pos="8306"/>
      </w:tabs>
      <w:jc w:val="center"/>
    </w:pPr>
    <w:rPr>
      <w:sz w:val="16"/>
    </w:rPr>
  </w:style>
  <w:style w:type="character" w:styleId="sloriadka">
    <w:name w:val="line number"/>
    <w:basedOn w:val="Predvolenpsmoodseku"/>
    <w:rsid w:val="0038598A"/>
    <w:rPr>
      <w:rFonts w:ascii="AvantGarGotItcTEE" w:hAnsi="AvantGarGotItcTEE"/>
      <w:i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4EB4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38598A"/>
    <w:rPr>
      <w:rFonts w:ascii="AvantGarGotItcTEE" w:hAnsi="AvantGarGotItcTEE"/>
      <w:i/>
    </w:rPr>
  </w:style>
  <w:style w:type="paragraph" w:customStyle="1" w:styleId="Styl1">
    <w:name w:val="Styl1"/>
    <w:basedOn w:val="Normlny"/>
    <w:rsid w:val="0038598A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4EB4"/>
    <w:rPr>
      <w:rFonts w:ascii="Tahoma" w:hAnsi="Tahoma" w:cs="Tahoma"/>
      <w:i/>
      <w:spacing w:val="10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93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hencek\AppData\Local\Microsoft\Windows\Temporary%20Internet%20Files\Content.MSO\2205BA2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2205BA2A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interný oznam slovenský TRANSPETROL</vt:lpstr>
      <vt:lpstr>interný oznam slovenský TRANSPETROL</vt:lpstr>
    </vt:vector>
  </TitlesOfParts>
  <Company>Transpetrol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interný oznam slovenský TRANSPETROL</dc:title>
  <dc:creator>Kanta</dc:creator>
  <cp:lastModifiedBy>Ema Pátrovičová</cp:lastModifiedBy>
  <cp:revision>2</cp:revision>
  <cp:lastPrinted>2019-06-21T07:14:00Z</cp:lastPrinted>
  <dcterms:created xsi:type="dcterms:W3CDTF">2021-03-31T16:12:00Z</dcterms:created>
  <dcterms:modified xsi:type="dcterms:W3CDTF">2021-03-31T16:12:00Z</dcterms:modified>
</cp:coreProperties>
</file>