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A2" w:rsidRDefault="007654A2" w:rsidP="00C36D3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 MÚJ 3 – 01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IČO:47447371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DIČ:2023904597</w:t>
      </w:r>
    </w:p>
    <w:p w:rsidR="007654A2" w:rsidRDefault="007654A2" w:rsidP="00C36D3E">
      <w:pPr>
        <w:pStyle w:val="Default"/>
        <w:rPr>
          <w:color w:val="auto"/>
        </w:rPr>
      </w:pPr>
    </w:p>
    <w:p w:rsidR="007654A2" w:rsidRDefault="007654A2" w:rsidP="00C36D3E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7654A2" w:rsidRDefault="007654A2" w:rsidP="00C36D3E">
      <w:pPr>
        <w:pStyle w:val="Default"/>
        <w:rPr>
          <w:color w:val="auto"/>
        </w:rPr>
      </w:pPr>
    </w:p>
    <w:p w:rsidR="007654A2" w:rsidRDefault="007654A2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7654A2" w:rsidRDefault="007654A2" w:rsidP="00F356F9">
      <w:pPr>
        <w:pStyle w:val="Default"/>
        <w:outlineLvl w:val="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5F3719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a sídlo právnickej osoby</w:t>
      </w:r>
    </w:p>
    <w:p w:rsidR="007654A2" w:rsidRDefault="007654A2" w:rsidP="005F3719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FROSTTECHNIKA SK s.r.o., Priemyselná 9, 953 01  Zlaté Moravce, Slovensko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5F3719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Údaje o konsolidovanom celku</w:t>
      </w:r>
    </w:p>
    <w:p w:rsidR="007654A2" w:rsidRDefault="007654A2" w:rsidP="005F3719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Není konsolidována</w:t>
      </w:r>
    </w:p>
    <w:p w:rsidR="007654A2" w:rsidRDefault="007654A2" w:rsidP="005F3719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654A2" w:rsidRDefault="007654A2" w:rsidP="005F3719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</w:t>
      </w:r>
    </w:p>
    <w:p w:rsidR="007654A2" w:rsidRDefault="007654A2" w:rsidP="005F3719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F356F9">
      <w:pPr>
        <w:pStyle w:val="Default"/>
        <w:jc w:val="both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7654A2" w:rsidRDefault="007654A2" w:rsidP="00F356F9">
      <w:pPr>
        <w:pStyle w:val="Default"/>
        <w:jc w:val="both"/>
        <w:outlineLvl w:val="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postupech</w:t>
      </w:r>
    </w:p>
    <w:p w:rsidR="007654A2" w:rsidRDefault="007654A2" w:rsidP="001A0D1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7654A2" w:rsidRDefault="007654A2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7654A2" w:rsidRDefault="007654A2" w:rsidP="001A0D1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přidělení DIČ na podzim </w:t>
      </w:r>
      <w:smartTag w:uri="urn:schemas-microsoft-com:office:smarttags" w:element="metricconverter">
        <w:smartTagPr>
          <w:attr w:name="ProductID" w:val="2014 a"/>
        </w:smartTagPr>
        <w:r>
          <w:rPr>
            <w:color w:val="auto"/>
            <w:sz w:val="23"/>
            <w:szCs w:val="23"/>
          </w:rPr>
          <w:t>2014 a</w:t>
        </w:r>
      </w:smartTag>
      <w:r>
        <w:rPr>
          <w:color w:val="auto"/>
          <w:sz w:val="23"/>
          <w:szCs w:val="23"/>
        </w:rPr>
        <w:t xml:space="preserve"> vyřízení nezbytných dalších povolení (zacházení s látkami poškozujícími ozónovou vrstvu a způsobující skleníkový efekt) zahájila firma plnou činnost od 1.1.2015.</w:t>
      </w:r>
    </w:p>
    <w:p w:rsidR="007654A2" w:rsidRDefault="007654A2" w:rsidP="001A0D1A">
      <w:pPr>
        <w:pStyle w:val="Default"/>
        <w:jc w:val="both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 majetku a záväzkov:</w:t>
      </w:r>
    </w:p>
    <w:p w:rsidR="007654A2" w:rsidRPr="000E3E72" w:rsidRDefault="007654A2" w:rsidP="001A0D1A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dlhodobého nehmotného majetku, dlhodobého hmotného majetku a dlhodobého finančného majetku – nerealizováno</w:t>
      </w:r>
    </w:p>
    <w:p w:rsidR="007654A2" w:rsidRDefault="007654A2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 – dle ceny na dodavatelské faktuře, ocenění zásob FIFO </w:t>
      </w:r>
    </w:p>
    <w:p w:rsidR="007654A2" w:rsidRDefault="007654A2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 – vydané faktury za tovar, tovar oceněný dle aktuálního platného ceníku tovaru </w:t>
      </w:r>
    </w:p>
    <w:p w:rsidR="007654A2" w:rsidRDefault="007654A2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 – dle výpisu z bankovního účtu, neúčtována jiná měna než EUR </w:t>
      </w:r>
    </w:p>
    <w:p w:rsidR="007654A2" w:rsidRDefault="007654A2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– skutečnost dle dodavatelských faktur </w:t>
      </w:r>
    </w:p>
    <w:p w:rsidR="007654A2" w:rsidRDefault="007654A2" w:rsidP="001A0D1A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operách - nerealizováno </w:t>
      </w:r>
    </w:p>
    <w:p w:rsidR="007654A2" w:rsidRDefault="007654A2" w:rsidP="001A0D1A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7654A2" w:rsidRDefault="007654A2" w:rsidP="001A0D1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2016-pořízen automobil Ford Transit – převodem z majetku mateřské firmy- zanesen včetně úplných odpisů. Vyřazeno k 31.12.2018</w:t>
      </w:r>
    </w:p>
    <w:p w:rsidR="007654A2" w:rsidRDefault="007654A2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7654A2" w:rsidRDefault="007654A2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7654A2" w:rsidRDefault="007654A2" w:rsidP="00F356F9">
      <w:pPr>
        <w:pStyle w:val="Default"/>
        <w:ind w:left="720"/>
        <w:jc w:val="both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Během účetního období nedošlo k žádným změnám účetních metod. </w:t>
      </w:r>
    </w:p>
    <w:p w:rsidR="007654A2" w:rsidRDefault="007654A2" w:rsidP="001A0D1A">
      <w:pPr>
        <w:pStyle w:val="Default"/>
        <w:jc w:val="both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>.</w:t>
      </w:r>
    </w:p>
    <w:p w:rsidR="007654A2" w:rsidRDefault="007654A2" w:rsidP="001A0D1A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7654A2" w:rsidRDefault="007654A2" w:rsidP="00F356F9">
      <w:pPr>
        <w:pStyle w:val="Default"/>
        <w:ind w:left="720"/>
        <w:jc w:val="both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Firma nečerpala v účetním období žádne dotace, ani o žádných dotacích neúčtovala.</w:t>
      </w:r>
    </w:p>
    <w:p w:rsidR="007654A2" w:rsidRDefault="007654A2" w:rsidP="001A0D1A">
      <w:pPr>
        <w:pStyle w:val="Default"/>
        <w:jc w:val="both"/>
        <w:rPr>
          <w:color w:val="auto"/>
          <w:sz w:val="22"/>
          <w:szCs w:val="22"/>
        </w:rPr>
      </w:pPr>
    </w:p>
    <w:p w:rsidR="007654A2" w:rsidRDefault="007654A2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654A2" w:rsidRDefault="007654A2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7654A2" w:rsidRDefault="007654A2" w:rsidP="00F356F9">
      <w:pPr>
        <w:pStyle w:val="Default"/>
        <w:ind w:left="720"/>
        <w:jc w:val="both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Nebyly účtovány žádné oprav chyb minulých účetních období.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rPr>
          <w:b/>
          <w:bCs/>
          <w:color w:val="auto"/>
          <w:sz w:val="23"/>
          <w:szCs w:val="23"/>
        </w:rPr>
      </w:pPr>
    </w:p>
    <w:p w:rsidR="007654A2" w:rsidRDefault="007654A2" w:rsidP="001A0D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Poznámky Úč MÚJ 3 – 01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IČO:47447371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DIČ:2023904597</w:t>
      </w:r>
    </w:p>
    <w:p w:rsidR="007654A2" w:rsidRDefault="007654A2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7654A2" w:rsidRDefault="007654A2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7654A2" w:rsidRDefault="007654A2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7654A2" w:rsidRDefault="007654A2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7654A2" w:rsidRDefault="007654A2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7654A2" w:rsidRDefault="007654A2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654A2" w:rsidRDefault="007654A2" w:rsidP="001A0D1A">
      <w:pPr>
        <w:pStyle w:val="Default"/>
        <w:ind w:left="720"/>
        <w:rPr>
          <w:color w:val="auto"/>
          <w:sz w:val="23"/>
          <w:szCs w:val="23"/>
        </w:rPr>
      </w:pPr>
    </w:p>
    <w:p w:rsidR="007654A2" w:rsidRDefault="007654A2" w:rsidP="00F356F9">
      <w:pPr>
        <w:pStyle w:val="Default"/>
        <w:ind w:left="720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Nebylo účtováno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7654A2" w:rsidRDefault="007654A2" w:rsidP="001A0D1A">
      <w:pPr>
        <w:pStyle w:val="Default"/>
        <w:numPr>
          <w:ilvl w:val="0"/>
          <w:numId w:val="5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záväzkov so zostatkovou dobou splatnosti dlhšou ako päť rokov</w:t>
      </w:r>
    </w:p>
    <w:p w:rsidR="007654A2" w:rsidRDefault="007654A2" w:rsidP="001A0D1A">
      <w:pPr>
        <w:pStyle w:val="Default"/>
        <w:spacing w:after="27"/>
        <w:ind w:left="10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nevyskytují se</w:t>
      </w:r>
    </w:p>
    <w:p w:rsidR="007654A2" w:rsidRDefault="007654A2" w:rsidP="001A0D1A">
      <w:pPr>
        <w:pStyle w:val="Default"/>
        <w:numPr>
          <w:ilvl w:val="0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zabezpečených záväzkov, opis a spôsoby zabezpečenia záväzkov</w:t>
      </w:r>
    </w:p>
    <w:p w:rsidR="007654A2" w:rsidRDefault="007654A2" w:rsidP="001A0D1A">
      <w:pPr>
        <w:pStyle w:val="Default"/>
        <w:ind w:left="10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nevyskytují se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1A0D1A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akciách, a to</w:t>
      </w:r>
    </w:p>
    <w:p w:rsidR="007654A2" w:rsidRDefault="007654A2" w:rsidP="001A0D1A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7654A2" w:rsidRDefault="007654A2" w:rsidP="00F356F9">
      <w:pPr>
        <w:pStyle w:val="Default"/>
        <w:spacing w:after="27"/>
        <w:ind w:left="720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Firma nemá vlastní akcie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orgánoch účtovnej jednotky, a to</w:t>
      </w:r>
    </w:p>
    <w:p w:rsidR="007654A2" w:rsidRDefault="007654A2" w:rsidP="00984792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spacing w:after="27"/>
        <w:ind w:left="720"/>
        <w:rPr>
          <w:color w:val="auto"/>
        </w:rPr>
      </w:pPr>
      <w:r>
        <w:rPr>
          <w:color w:val="auto"/>
          <w:sz w:val="23"/>
          <w:szCs w:val="23"/>
        </w:rPr>
        <w:t>Štatutárnym ani iným orgánom účtovnej jednotky firma neposkytla pôžičky ani zábespeky</w:t>
      </w:r>
    </w:p>
    <w:p w:rsidR="007654A2" w:rsidRDefault="007654A2" w:rsidP="00984792">
      <w:pPr>
        <w:pStyle w:val="Default"/>
        <w:ind w:left="70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Štatutárnym ani iným orgánom účtovnej jednotky firma neposkytla peněžité prostředky pre skromné účely.</w:t>
      </w:r>
    </w:p>
    <w:p w:rsidR="007654A2" w:rsidRDefault="007654A2" w:rsidP="00984792">
      <w:pPr>
        <w:pStyle w:val="Default"/>
        <w:ind w:left="705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povinnostiach účtovnej jednotky, a to </w:t>
      </w:r>
    </w:p>
    <w:p w:rsidR="007654A2" w:rsidRDefault="007654A2" w:rsidP="00984792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654A2" w:rsidRDefault="007654A2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nejsou</w:t>
      </w:r>
    </w:p>
    <w:p w:rsidR="007654A2" w:rsidRDefault="007654A2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7654A2" w:rsidRPr="00984792" w:rsidRDefault="007654A2" w:rsidP="00984792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významných podmienených záväzkov, ktorými sa rozumie</w:t>
      </w:r>
    </w:p>
    <w:p w:rsidR="007654A2" w:rsidRDefault="007654A2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nejsou</w:t>
      </w: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C36D3E">
      <w:pPr>
        <w:pStyle w:val="Default"/>
        <w:rPr>
          <w:color w:val="auto"/>
          <w:sz w:val="23"/>
          <w:szCs w:val="23"/>
        </w:rPr>
      </w:pPr>
    </w:p>
    <w:p w:rsidR="007654A2" w:rsidRDefault="007654A2" w:rsidP="00984792">
      <w:pPr>
        <w:pStyle w:val="Default"/>
        <w:numPr>
          <w:ilvl w:val="0"/>
          <w:numId w:val="4"/>
        </w:numPr>
        <w:spacing w:after="29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udelení výlučného práva alebo osobitného práva, ktorým sa udelilo právo poskytovať služby vo verejnom záujme</w:t>
      </w:r>
    </w:p>
    <w:p w:rsidR="007654A2" w:rsidRDefault="007654A2" w:rsidP="00984792">
      <w:pPr>
        <w:pStyle w:val="Default"/>
        <w:spacing w:after="29"/>
        <w:ind w:left="7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7654A2" w:rsidRDefault="007654A2" w:rsidP="00984792">
      <w:pPr>
        <w:ind w:left="708"/>
      </w:pPr>
      <w:r>
        <w:t>Nebylo uděleno</w:t>
      </w:r>
    </w:p>
    <w:sectPr w:rsidR="007654A2" w:rsidSect="00D33711">
      <w:pgSz w:w="11906" w:h="173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13E3"/>
    <w:multiLevelType w:val="hybridMultilevel"/>
    <w:tmpl w:val="8A90456C"/>
    <w:lvl w:ilvl="0" w:tplc="AA96BA5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CF75C40"/>
    <w:multiLevelType w:val="hybridMultilevel"/>
    <w:tmpl w:val="B0CC0044"/>
    <w:lvl w:ilvl="0" w:tplc="3D7ABD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DD3A3B"/>
    <w:multiLevelType w:val="hybridMultilevel"/>
    <w:tmpl w:val="0096DAEE"/>
    <w:lvl w:ilvl="0" w:tplc="71FC2B1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6041591C"/>
    <w:multiLevelType w:val="hybridMultilevel"/>
    <w:tmpl w:val="A8D6AF64"/>
    <w:lvl w:ilvl="0" w:tplc="990AB1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725195"/>
    <w:multiLevelType w:val="hybridMultilevel"/>
    <w:tmpl w:val="BD3883F6"/>
    <w:lvl w:ilvl="0" w:tplc="55340E38">
      <w:start w:val="1"/>
      <w:numFmt w:val="lowerLetter"/>
      <w:lvlText w:val="%1)"/>
      <w:lvlJc w:val="left"/>
      <w:pPr>
        <w:ind w:left="1278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37E2AD3"/>
    <w:multiLevelType w:val="hybridMultilevel"/>
    <w:tmpl w:val="A906DD38"/>
    <w:lvl w:ilvl="0" w:tplc="66CC41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D3E"/>
    <w:rsid w:val="000E3E72"/>
    <w:rsid w:val="001A0D1A"/>
    <w:rsid w:val="00265589"/>
    <w:rsid w:val="002D625A"/>
    <w:rsid w:val="003860E6"/>
    <w:rsid w:val="003F54DB"/>
    <w:rsid w:val="004D3AA0"/>
    <w:rsid w:val="004D7565"/>
    <w:rsid w:val="0054070F"/>
    <w:rsid w:val="005F3719"/>
    <w:rsid w:val="005F4AEA"/>
    <w:rsid w:val="00633414"/>
    <w:rsid w:val="006B4403"/>
    <w:rsid w:val="007110C3"/>
    <w:rsid w:val="007654A2"/>
    <w:rsid w:val="007951D9"/>
    <w:rsid w:val="00984792"/>
    <w:rsid w:val="00A853F5"/>
    <w:rsid w:val="00A95F2A"/>
    <w:rsid w:val="00AA675E"/>
    <w:rsid w:val="00C16163"/>
    <w:rsid w:val="00C30B24"/>
    <w:rsid w:val="00C36D3E"/>
    <w:rsid w:val="00D33711"/>
    <w:rsid w:val="00DA6903"/>
    <w:rsid w:val="00EC1DC3"/>
    <w:rsid w:val="00F3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5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36D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84792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F3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35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582</Words>
  <Characters>3437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Poznámky Úč MÚJ 3 – 01</dc:title>
  <dc:subject/>
  <dc:creator>Zdeněk Motyčka</dc:creator>
  <cp:keywords/>
  <dc:description/>
  <cp:lastModifiedBy>Zdeněk Motyčka</cp:lastModifiedBy>
  <cp:revision>3</cp:revision>
  <cp:lastPrinted>2015-04-01T11:17:00Z</cp:lastPrinted>
  <dcterms:created xsi:type="dcterms:W3CDTF">2019-03-30T20:26:00Z</dcterms:created>
  <dcterms:modified xsi:type="dcterms:W3CDTF">2020-03-31T20:34:00Z</dcterms:modified>
</cp:coreProperties>
</file>